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Default Extension="png" ContentType="image/png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50" w:lineRule="exact"/>
        <w:ind w:left="1730" w:right="-20"/>
        <w:jc w:val="left"/>
        <w:rPr>
          <w:rFonts w:ascii="Times New Roman" w:hAnsi="Times New Roman" w:cs="Times New Roman" w:eastAsia="Times New Roman"/>
          <w:sz w:val="48"/>
          <w:szCs w:val="48"/>
        </w:rPr>
      </w:pPr>
      <w:rPr/>
      <w:r>
        <w:rPr>
          <w:rFonts w:ascii="Times New Roman" w:hAnsi="Times New Roman" w:cs="Times New Roman" w:eastAsia="Times New Roman"/>
          <w:sz w:val="48"/>
          <w:szCs w:val="48"/>
          <w:spacing w:val="0"/>
          <w:w w:val="100"/>
          <w:position w:val="-1"/>
        </w:rPr>
        <w:t>Hard</w:t>
      </w:r>
      <w:r>
        <w:rPr>
          <w:rFonts w:ascii="Times New Roman" w:hAnsi="Times New Roman" w:cs="Times New Roman" w:eastAsia="Times New Roman"/>
          <w:sz w:val="48"/>
          <w:szCs w:val="48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spacing w:val="0"/>
          <w:w w:val="100"/>
          <w:position w:val="-1"/>
        </w:rPr>
        <w:t>Drive</w:t>
      </w:r>
      <w:r>
        <w:rPr>
          <w:rFonts w:ascii="Times New Roman" w:hAnsi="Times New Roman" w:cs="Times New Roman" w:eastAsia="Times New Roman"/>
          <w:sz w:val="48"/>
          <w:szCs w:val="48"/>
          <w:spacing w:val="0"/>
          <w:w w:val="100"/>
          <w:position w:val="0"/>
        </w:rPr>
      </w:r>
    </w:p>
    <w:p>
      <w:pPr>
        <w:spacing w:before="58" w:after="0" w:line="240" w:lineRule="auto"/>
        <w:ind w:left="1730" w:right="-20"/>
        <w:jc w:val="left"/>
        <w:rPr>
          <w:rFonts w:ascii="Times New Roman" w:hAnsi="Times New Roman" w:cs="Times New Roman" w:eastAsia="Times New Roman"/>
          <w:sz w:val="44"/>
          <w:szCs w:val="44"/>
        </w:rPr>
      </w:pPr>
      <w:rPr/>
      <w:r>
        <w:rPr>
          <w:rFonts w:ascii="Times New Roman" w:hAnsi="Times New Roman" w:cs="Times New Roman" w:eastAsia="Times New Roman"/>
          <w:sz w:val="44"/>
          <w:szCs w:val="44"/>
          <w:spacing w:val="0"/>
          <w:w w:val="100"/>
        </w:rPr>
        <w:t>Replacement</w:t>
      </w:r>
      <w:r>
        <w:rPr>
          <w:rFonts w:ascii="Times New Roman" w:hAnsi="Times New Roman" w:cs="Times New Roman" w:eastAsia="Times New Roman"/>
          <w:sz w:val="44"/>
          <w:szCs w:val="4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44"/>
          <w:szCs w:val="44"/>
          <w:spacing w:val="0"/>
          <w:w w:val="100"/>
        </w:rPr>
        <w:t>Instructions</w:t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92" w:lineRule="auto"/>
        <w:ind w:left="1730" w:right="471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6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oll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inst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uctions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sheet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carefull</w:t>
      </w:r>
      <w:r>
        <w:rPr>
          <w:rFonts w:ascii="Arial" w:hAnsi="Arial" w:cs="Arial" w:eastAsia="Arial"/>
          <w:sz w:val="20"/>
          <w:szCs w:val="20"/>
          <w:spacing w:val="-2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ailure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oll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inst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uctions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could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damage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equipment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oid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ant</w:t>
      </w:r>
      <w:r>
        <w:rPr>
          <w:rFonts w:ascii="Arial" w:hAnsi="Arial" w:cs="Arial" w:eastAsia="Arial"/>
          <w:sz w:val="20"/>
          <w:szCs w:val="20"/>
          <w:spacing w:val="-2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92" w:lineRule="auto"/>
        <w:ind w:left="1730" w:right="255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Note:</w:t>
      </w:r>
      <w:r>
        <w:rPr>
          <w:rFonts w:ascii="Arial" w:hAnsi="Arial" w:cs="Arial" w:eastAsia="Arial"/>
          <w:sz w:val="20"/>
          <w:szCs w:val="20"/>
          <w:spacing w:val="-18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itten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video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inst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uctions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customer-installa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aila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hyperlink r:id="rId7">
        <w:r>
          <w:rPr>
            <w:rFonts w:ascii="Arial" w:hAnsi="Arial" w:cs="Arial" w:eastAsia="Arial"/>
            <w:sz w:val="20"/>
            <w:szCs w:val="20"/>
            <w:spacing w:val="0"/>
            <w:w w:val="100"/>
          </w:rPr>
          <w:t> </w:t>
        </w:r>
        <w:r>
          <w:rPr>
            <w:rFonts w:ascii="Arial" w:hAnsi="Arial" w:cs="Arial" w:eastAsia="Arial"/>
            <w:sz w:val="20"/>
            <w:szCs w:val="20"/>
            <w:spacing w:val="0"/>
            <w:w w:val="100"/>
          </w:rPr>
          <w:t>http://ww</w:t>
        </w:r>
        <w:r>
          <w:rPr>
            <w:rFonts w:ascii="Arial" w:hAnsi="Arial" w:cs="Arial" w:eastAsia="Arial"/>
            <w:sz w:val="20"/>
            <w:szCs w:val="20"/>
            <w:spacing w:val="-12"/>
            <w:w w:val="100"/>
          </w:rPr>
          <w:t>w</w:t>
        </w:r>
        <w:r>
          <w:rPr>
            <w:rFonts w:ascii="Arial" w:hAnsi="Arial" w:cs="Arial" w:eastAsia="Arial"/>
            <w:sz w:val="20"/>
            <w:szCs w:val="20"/>
            <w:spacing w:val="0"/>
            <w:w w:val="100"/>
          </w:rPr>
          <w:t>.in</w:t>
        </w:r>
        <w:r>
          <w:rPr>
            <w:rFonts w:ascii="Arial" w:hAnsi="Arial" w:cs="Arial" w:eastAsia="Arial"/>
            <w:sz w:val="20"/>
            <w:szCs w:val="20"/>
            <w:spacing w:val="-6"/>
            <w:w w:val="100"/>
          </w:rPr>
          <w:t>f</w:t>
        </w:r>
        <w:r>
          <w:rPr>
            <w:rFonts w:ascii="Arial" w:hAnsi="Arial" w:cs="Arial" w:eastAsia="Arial"/>
            <w:sz w:val="20"/>
            <w:szCs w:val="20"/>
            <w:spacing w:val="-8"/>
            <w:w w:val="100"/>
          </w:rPr>
          <w:t>o</w:t>
        </w:r>
        <w:r>
          <w:rPr>
            <w:rFonts w:ascii="Arial" w:hAnsi="Arial" w:cs="Arial" w:eastAsia="Arial"/>
            <w:sz w:val="20"/>
            <w:szCs w:val="20"/>
            <w:spacing w:val="0"/>
            <w:w w:val="100"/>
          </w:rPr>
          <w:t>.appl</w:t>
        </w:r>
        <w:r>
          <w:rPr>
            <w:rFonts w:ascii="Arial" w:hAnsi="Arial" w:cs="Arial" w:eastAsia="Arial"/>
            <w:sz w:val="20"/>
            <w:szCs w:val="20"/>
            <w:spacing w:val="-3"/>
            <w:w w:val="100"/>
          </w:rPr>
          <w:t>e</w:t>
        </w:r>
        <w:r>
          <w:rPr>
            <w:rFonts w:ascii="Arial" w:hAnsi="Arial" w:cs="Arial" w:eastAsia="Arial"/>
            <w:sz w:val="20"/>
            <w:szCs w:val="20"/>
            <w:spacing w:val="0"/>
            <w:w w:val="100"/>
          </w:rPr>
          <w:t>.com/installpa</w:t>
        </w:r>
        <w:r>
          <w:rPr>
            <w:rFonts w:ascii="Arial" w:hAnsi="Arial" w:cs="Arial" w:eastAsia="Arial"/>
            <w:sz w:val="20"/>
            <w:szCs w:val="20"/>
            <w:spacing w:val="8"/>
            <w:w w:val="100"/>
          </w:rPr>
          <w:t>r</w:t>
        </w:r>
        <w:r>
          <w:rPr>
            <w:rFonts w:ascii="Arial" w:hAnsi="Arial" w:cs="Arial" w:eastAsia="Arial"/>
            <w:sz w:val="20"/>
            <w:szCs w:val="20"/>
            <w:spacing w:val="0"/>
            <w:w w:val="100"/>
          </w:rPr>
          <w:t>ts/.</w:t>
        </w:r>
      </w:hyperlink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92" w:lineRule="auto"/>
        <w:ind w:left="1730" w:right="629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8"/>
          <w:w w:val="100"/>
          <w:b/>
          <w:bCs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arning:</w:t>
      </w:r>
      <w:r>
        <w:rPr>
          <w:rFonts w:ascii="Arial" w:hAnsi="Arial" w:cs="Arial" w:eastAsia="Arial"/>
          <w:sz w:val="20"/>
          <w:szCs w:val="20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Sharp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ed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can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xist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inside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5"/>
          <w:w w:val="100"/>
          <w:b/>
          <w:bCs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our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computer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pa</w:t>
      </w:r>
      <w:r>
        <w:rPr>
          <w:rFonts w:ascii="Arial" w:hAnsi="Arial" w:cs="Arial" w:eastAsia="Arial"/>
          <w:sz w:val="20"/>
          <w:szCs w:val="20"/>
          <w:spacing w:val="4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being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rem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ved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installed.</w:t>
      </w:r>
      <w:r>
        <w:rPr>
          <w:rFonts w:ascii="Arial" w:hAnsi="Arial" w:cs="Arial" w:eastAsia="Arial"/>
          <w:sz w:val="20"/>
          <w:szCs w:val="20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Use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caution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-6"/>
          <w:w w:val="100"/>
          <w:b/>
          <w:bCs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oid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inju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-16"/>
          <w:w w:val="100"/>
          <w:b/>
          <w:bCs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73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During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this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ocedur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,</w:t>
      </w:r>
      <w:r>
        <w:rPr>
          <w:rFonts w:ascii="Arial" w:hAnsi="Arial" w:cs="Arial" w:eastAsia="Arial"/>
          <w:sz w:val="20"/>
          <w:szCs w:val="20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keep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small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pa</w:t>
      </w:r>
      <w:r>
        <w:rPr>
          <w:rFonts w:ascii="Arial" w:hAnsi="Arial" w:cs="Arial" w:eastAsia="Arial"/>
          <w:sz w:val="20"/>
          <w:szCs w:val="20"/>
          <w:spacing w:val="4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w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om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hildren.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73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26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ools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Requi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ed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73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•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Soft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towel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cloth,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larger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PowerBook</w:t>
      </w:r>
    </w:p>
    <w:p>
      <w:pPr>
        <w:spacing w:before="50" w:after="0" w:line="240" w:lineRule="auto"/>
        <w:ind w:left="173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•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Phillips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screwdriver,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size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</w:p>
    <w:p>
      <w:pPr>
        <w:spacing w:before="50" w:after="0" w:line="240" w:lineRule="auto"/>
        <w:ind w:left="173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•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Torx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T8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screwdriver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(provided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hard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drive)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73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Backing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Up</w:t>
      </w:r>
      <w:r>
        <w:rPr>
          <w:rFonts w:ascii="Times New Roman" w:hAnsi="Times New Roman" w:cs="Times New Roman" w:eastAsia="Times New Roman"/>
          <w:sz w:val="28"/>
          <w:szCs w:val="28"/>
          <w:spacing w:val="-1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1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our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Data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92" w:lineRule="auto"/>
        <w:ind w:left="1730" w:right="28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8"/>
          <w:w w:val="100"/>
          <w:b/>
          <w:bCs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arning:</w:t>
      </w:r>
      <w:r>
        <w:rPr>
          <w:rFonts w:ascii="Arial" w:hAnsi="Arial" w:cs="Arial" w:eastAsia="Arial"/>
          <w:sz w:val="20"/>
          <w:szCs w:val="20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Be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replacing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5"/>
          <w:w w:val="100"/>
          <w:b/>
          <w:bCs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our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ha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driv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,</w:t>
      </w:r>
      <w:r>
        <w:rPr>
          <w:rFonts w:ascii="Arial" w:hAnsi="Arial" w:cs="Arial" w:eastAsia="Arial"/>
          <w:sz w:val="20"/>
          <w:szCs w:val="20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make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sure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5"/>
          <w:w w:val="100"/>
          <w:b/>
          <w:bCs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ou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ba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up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all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data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driv</w:t>
      </w:r>
      <w:r>
        <w:rPr>
          <w:rFonts w:ascii="Arial" w:hAnsi="Arial" w:cs="Arial" w:eastAsia="Arial"/>
          <w:sz w:val="20"/>
          <w:szCs w:val="20"/>
          <w:spacing w:val="4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73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Opening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Computer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92" w:lineRule="auto"/>
        <w:ind w:left="1730" w:right="109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8"/>
          <w:w w:val="100"/>
          <w:b/>
          <w:bCs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arning:</w:t>
      </w:r>
      <w:r>
        <w:rPr>
          <w:rFonts w:ascii="Arial" w:hAnsi="Arial" w:cs="Arial" w:eastAsia="Arial"/>
          <w:sz w:val="20"/>
          <w:szCs w:val="20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w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ys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shut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wn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5"/>
          <w:w w:val="100"/>
          <w:b/>
          <w:bCs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our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computer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be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opening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-6"/>
          <w:w w:val="100"/>
          <w:b/>
          <w:bCs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oid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dam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ging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its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internal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components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causing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inju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-16"/>
          <w:w w:val="100"/>
          <w:b/>
          <w:bCs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.</w:t>
      </w:r>
      <w:r>
        <w:rPr>
          <w:rFonts w:ascii="Arial" w:hAnsi="Arial" w:cs="Arial" w:eastAsia="Arial"/>
          <w:sz w:val="20"/>
          <w:szCs w:val="20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After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5"/>
          <w:w w:val="100"/>
          <w:b/>
          <w:bCs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ou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shut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wn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compute</w:t>
      </w:r>
      <w:r>
        <w:rPr>
          <w:rFonts w:ascii="Arial" w:hAnsi="Arial" w:cs="Arial" w:eastAsia="Arial"/>
          <w:sz w:val="20"/>
          <w:szCs w:val="20"/>
          <w:spacing w:val="-12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,</w:t>
      </w:r>
      <w:r>
        <w:rPr>
          <w:rFonts w:ascii="Arial" w:hAnsi="Arial" w:cs="Arial" w:eastAsia="Arial"/>
          <w:sz w:val="20"/>
          <w:szCs w:val="20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internal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components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can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ve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hot.</w:t>
      </w:r>
      <w:r>
        <w:rPr>
          <w:rFonts w:ascii="Arial" w:hAnsi="Arial" w:cs="Arial" w:eastAsia="Arial"/>
          <w:sz w:val="20"/>
          <w:szCs w:val="20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Let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computer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cool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wn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be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conti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uing.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73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24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access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hard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first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batte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bottom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73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1.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Place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computer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clean,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sur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73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2.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Shut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computer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ait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thi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conti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uing.</w:t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73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3.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Disconnect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cord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other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connected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compute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</w:p>
    <w:p>
      <w:pPr>
        <w:jc w:val="left"/>
        <w:spacing w:after="0"/>
        <w:sectPr>
          <w:pgMar w:header="46" w:footer="230" w:top="480" w:bottom="420" w:left="600" w:right="620"/>
          <w:headerReference w:type="default" r:id="rId5"/>
          <w:footerReference w:type="default" r:id="rId6"/>
          <w:type w:val="continuous"/>
          <w:pgSz w:w="10980" w:h="14580"/>
        </w:sectPr>
      </w:pPr>
      <w:rPr/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40" w:lineRule="auto"/>
        <w:ind w:left="173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4.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Place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soft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cloth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front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ou.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(Figure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1A)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92" w:lineRule="auto"/>
        <w:ind w:left="2090" w:right="13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towel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cloth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protect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keyboard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display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PowerBook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you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flip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over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remove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battery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bottom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case.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Make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covers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large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enough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your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PowerBook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hangs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over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edge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table.</w:t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92" w:lineRule="auto"/>
        <w:ind w:left="2090" w:right="105" w:firstLine="-36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5.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displ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open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angle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reater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90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carefully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flip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erBook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flat,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fully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sure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displ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hangs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edge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rests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lightly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(Figure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1B)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26" w:lineRule="exact"/>
        <w:ind w:left="209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Important: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Do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not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open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display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farther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than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angle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shown.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4" w:after="0" w:line="240" w:lineRule="auto"/>
        <w:ind w:left="173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Figure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6" w:lineRule="exact"/>
        <w:ind w:left="1843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118.438004pt;margin-top:9.184881pt;width:227.061116pt;height:160.928014pt;mso-position-horizontal-relative:page;mso-position-vertical-relative:paragraph;z-index:-2833" coordorigin="2369,184" coordsize="4541,3219">
            <v:shape style="position:absolute;left:2369;top:184;width:4541;height:3219" type="#_x0000_t75">
              <v:imagedata r:id="rId10" o:title=""/>
            </v:shape>
            <v:group style="position:absolute;left:6442;top:2590;width:43;height:38" coordorigin="6442,2590" coordsize="43,38">
              <v:shape style="position:absolute;left:6442;top:2590;width:43;height:38" coordorigin="6442,2590" coordsize="43,38" path="m6485,2590l6474,2599,6458,2612,6442,2629e" filled="f" stroked="t" strokeweight=".25pt" strokecolor="#000000">
                <v:path arrowok="t"/>
              </v:shape>
            </v:group>
            <v:group style="position:absolute;left:6300;top:2692;width:48;height:13" coordorigin="6300,2692" coordsize="48,13">
              <v:shape style="position:absolute;left:6300;top:2692;width:48;height:13" coordorigin="6300,2692" coordsize="48,13" path="m6300,2705l6319,2700,6332,2696,6348,2692e" filled="f" stroked="t" strokeweight=".25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</w:p>
    <w:p>
      <w:pPr>
        <w:spacing w:before="0" w:after="0" w:line="179" w:lineRule="exact"/>
        <w:ind w:left="4822" w:right="4731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B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4" w:after="0" w:line="292" w:lineRule="auto"/>
        <w:ind w:left="2090" w:right="101" w:firstLine="-36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6.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batte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sliding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batte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latch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left.</w:t>
      </w:r>
      <w:r>
        <w:rPr>
          <w:rFonts w:ascii="Arial" w:hAnsi="Arial" w:cs="Arial" w:eastAsia="Arial"/>
          <w:sz w:val="20"/>
          <w:szCs w:val="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sure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retu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latch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fully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ight.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(Figure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2)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09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Removing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battery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prevent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you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accidentally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turning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computer.</w:t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92" w:lineRule="auto"/>
        <w:ind w:left="2090" w:right="648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Warning: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Removing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battery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before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shutting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down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your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computer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may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result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data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loss.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73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118.440575pt;margin-top:17.999847pt;width:266.013426pt;height:162.523029pt;mso-position-horizontal-relative:page;mso-position-vertical-relative:paragraph;z-index:-2832" coordorigin="2369,360" coordsize="5320,3250">
            <v:group style="position:absolute;left:2439;top:2102;width:5074;height:928" coordorigin="2439,2102" coordsize="5074,928">
              <v:shape style="position:absolute;left:2439;top:2102;width:5074;height:928" coordorigin="2439,2102" coordsize="5074,928" path="m2439,3031l3163,2898,3814,2779,4397,2672,4915,2578,5372,2494,5772,2421,6119,2357,6417,2303,6669,2257,6879,2218,7050,2187,7188,2162,7295,2142,7376,2127,7472,2110,7512,2102,7513,2102e" filled="f" stroked="t" strokeweight=".35pt" strokecolor="#999999">
                <v:path arrowok="t"/>
              </v:shape>
            </v:group>
            <v:group style="position:absolute;left:2378;top:2344;width:5305;height:970" coordorigin="2378,2344" coordsize="5305,970">
              <v:shape style="position:absolute;left:2378;top:2344;width:5305;height:970" coordorigin="2378,2344" coordsize="5305,970" path="m2378,3314l7683,2344e" filled="f" stroked="t" strokeweight=".6pt" strokecolor="#999999">
                <v:path arrowok="t"/>
              </v:shape>
            </v:group>
            <v:group style="position:absolute;left:2373;top:380;width:4387;height:3080" coordorigin="2373,380" coordsize="4387,3080">
              <v:shape style="position:absolute;left:2373;top:380;width:4387;height:3080" coordorigin="2373,380" coordsize="4387,3080" path="m6760,2780l2959,2780,2966,2800,2972,2820,2984,2880,2989,2940,2991,2980,2990,3000,2987,3060,2977,3120,2956,3180,2940,3220,2932,3240,2910,3300,2906,3340,2908,3360,2928,3420,2948,3460,3205,3460,3241,3440,3394,3440,3431,3420,3502,3420,3534,3400,3594,3400,3626,3380,3659,3380,3694,3360,3806,3360,3845,3340,3886,3340,3968,3320,4052,3320,4094,3300,4137,3300,4179,3280,4261,3280,4302,3260,4342,3260,4381,3240,4543,3200,4626,3200,4668,3180,4710,3180,4752,3160,4794,3160,4836,3140,4878,3140,4920,3120,4962,3120,5004,3100,5087,3100,5128,3080,5169,3080,5259,3060,5361,3040,5416,3020,5472,3020,5531,3000,5590,3000,5650,2980,5709,2980,5828,2940,5886,2940,5942,2920,5996,2920,6047,2900,6096,2900,6141,2880,6182,2880,6219,2860,6255,2860,6293,2840,6375,2840,6418,2820,6505,2820,6550,2800,6721,2800,6760,2780e" filled="t" fillcolor="#FFFFFF" stroked="f">
                <v:path arrowok="t"/>
                <v:fill/>
              </v:shape>
              <v:shape style="position:absolute;left:2373;top:380;width:4387;height:3080" coordorigin="2373,380" coordsize="4387,3080" path="m6138,480l5365,480,5337,500,5223,500,5195,520,5006,520,4989,540,4869,540,4813,560,4667,560,4646,580,4589,580,4571,600,4497,600,4477,620,4322,620,4297,640,4162,640,4136,660,4026,660,4011,680,3945,680,3922,700,3657,700,3619,720,3452,720,3409,740,3284,740,3245,760,3142,760,3114,780,3016,780,2997,800,2938,800,2917,820,2856,820,2838,840,2656,840,2636,860,2555,860,2535,880,2496,880,2477,900,2440,900,2431,920,2429,920,2433,940,2441,960,2451,960,2461,980,2468,1000,2392,1020,2382,1040,2373,1040,2377,1080,2380,1080,2386,1100,2395,1140,2407,1160,2458,1280,2466,1280,2482,1320,2522,1420,2538,1440,2563,1500,2589,1560,2597,1580,2605,1600,2624,1660,2639,1720,2651,1780,2659,1820,2663,1840,2677,1900,2692,1940,2699,1980,2708,2000,2716,2040,2724,2060,2733,2080,2742,2120,2769,2200,2778,2240,2787,2260,2795,2300,2804,2320,2813,2360,2821,2380,2829,2420,2837,2440,2844,2480,2848,2500,2855,2520,2859,2540,2874,2600,2899,2660,2926,2720,2935,2740,2943,2760,2951,2780,6866,2780,6896,2760,6964,2760,6980,2740,6995,2740,7009,2720,7022,2720,7034,2700,7046,2680,7056,2680,7082,2620,7102,2540,7107,2520,7112,2500,7116,2480,7119,2440,7122,2420,7124,2380,7126,2360,7126,2340,7122,2280,7109,2220,7092,2160,7086,2140,7080,2120,7074,2120,7064,2080,7059,2080,7053,2060,7045,2060,7037,2040,7006,1980,6958,1900,6946,1880,6934,1860,6923,1840,6902,1820,6872,1760,6808,1680,6795,1660,6758,1600,6726,1540,6718,1540,6711,1520,6705,1500,6700,1500,6693,1480,6685,1480,6677,1460,6647,1400,6636,1380,6625,1360,6602,1320,6591,1300,6561,1240,6537,1180,6530,1160,6523,1140,6514,1120,6504,1120,6493,1100,6456,1040,6415,980,6373,920,6359,900,6319,840,6283,780,6237,700,6226,680,6215,660,6204,640,6193,600,6183,580,6173,560,6163,540,6154,520,6146,500,6138,480e" filled="t" fillcolor="#FFFFFF" stroked="f">
                <v:path arrowok="t"/>
                <v:fill/>
              </v:shape>
              <v:shape style="position:absolute;left:2373;top:380;width:4387;height:3080" coordorigin="2373,380" coordsize="4387,3080" path="m6115,420l5691,420,5588,440,5561,460,5478,460,5450,480,6131,480,6125,460,6119,440,6115,420e" filled="t" fillcolor="#FFFFFF" stroked="f">
                <v:path arrowok="t"/>
                <v:fill/>
              </v:shape>
              <v:shape style="position:absolute;left:2373;top:380;width:4387;height:3080" coordorigin="2373,380" coordsize="4387,3080" path="m6091,380l5944,380,5925,400,5793,400,5769,420,6111,420,6100,400,6091,380e" filled="t" fillcolor="#FFFFFF" stroked="f">
                <v:path arrowok="t"/>
                <v:fill/>
              </v:shape>
            </v:group>
            <v:group style="position:absolute;left:2373;top:364;width:4753;height:3096" coordorigin="2373,364" coordsize="4753,3096">
              <v:shape style="position:absolute;left:2373;top:364;width:4753;height:3096" coordorigin="2373,364" coordsize="4753,3096" path="m6062,369l6080,364,6091,366,6100,380,6111,409,6115,419,6119,431,6146,495,6173,555,6204,621,6237,689,6272,754,6307,813,6345,870,6387,929,6401,948,6415,967,6456,1025,6493,1082,6523,1137,6544,1191,6552,1211,6581,1272,6613,1334,6647,1393,6667,1429,6677,1445,6705,1498,6711,1510,6718,1522,6758,1586,6795,1642,6835,1700,6847,1719,6883,1771,6923,1834,6958,1891,6994,1951,7027,2008,7059,2068,7069,2090,7074,2103,7098,2168,7114,2228,7124,2297,7126,2347,7124,2377,7116,2462,7102,2538,7082,2605,7056,2661,7009,2716,6945,2747,6866,2763,6798,2772,6721,2781,6637,2790,6594,2794,6505,2804,6418,2816,6334,2829,6255,2844,6182,2862,6141,2872,6047,2893,5942,2916,5828,2939,5769,2951,5709,2963,5650,2974,5590,2986,5531,2997,5416,3019,5308,3039,5212,3057,5169,3065,5128,3073,5046,3089,4962,3106,4878,3124,4794,3143,4710,3161,4626,3181,4543,3200,4462,3219,4421,3228,4342,3247,4261,3264,4179,3280,4094,3294,4010,3308,3927,3321,3886,3327,3806,3340,3730,3353,3659,3366,3594,3381,3564,3388,3534,3395,3467,3409,3394,3420,3317,3430,3241,3439,3170,3445,3105,3451,3031,3456,2989,3459,2980,3460,2928,3416,2908,3358,2906,3336,2907,3312,2924,3246,2948,3190,2956,3172,2982,3099,2989,3035,2991,2973,2990,2953,2984,2877,2972,2818,2951,2761,2917,2691,2908,2673,2899,2656,2874,2594,2855,2519,2852,2501,2848,2482,2829,2402,2813,2341,2795,2282,2778,2223,2760,2165,2751,2137,2742,2108,2716,2023,2692,1937,2672,1860,2659,1801,2655,1782,2651,1763,2634,1686,2612,1610,2589,1550,2563,1492,2538,1437,2506,1367,2498,1350,2466,1279,2407,1147,2395,1123,2386,1098,2380,1077,2377,1065,2373,1038,2382,1023,2392,1017,2468,996,2461,977,2451,960,2441,944,2433,930,2429,918,2431,907,2440,898,2515,869,2575,853,2636,842,2714,832,2761,829,2781,827,2856,817,2896,807,2917,801,2978,787,3053,772,3071,769,3142,756,3208,746,3284,736,3366,727,3452,718,3537,710,3619,703,3694,697,3759,694,3810,693,3840,692,3922,682,3981,670,3999,666,4011,663,4086,649,4162,638,4244,627,4322,618,4389,611,4434,607,4456,605,4516,595,4589,577,4607,573,4667,559,4734,550,4794,543,4851,536,4869,534,4945,526,4952,525,4959,524,5028,517,5094,512,5139,508,5167,506,5252,496,5337,483,5422,468,5506,452,5588,436,5666,420,5691,414,5769,400,5840,390,5905,383,5980,377,5996,375,6012,374,6027,373,6041,371,6054,370,6062,369xe" filled="f" stroked="t" strokeweight=".4pt" strokecolor="#999999">
                <v:path arrowok="t"/>
              </v:shape>
            </v:group>
            <v:group style="position:absolute;left:2461;top:950;width:629;height:2483" coordorigin="2461,950" coordsize="629,2483">
              <v:shape style="position:absolute;left:2461;top:950;width:629;height:2483" coordorigin="2461,950" coordsize="629,2483" path="m2461,950l2491,1015,2514,1078,2535,1143,2555,1214,2568,1275,2581,1335,2585,1354,2589,1374,2603,1434,2617,1493,2634,1552,2655,1610,2663,1629,2670,1648,2690,1704,2714,1780,2731,1838,2747,1896,2760,1957,2769,2017,2773,2036,2790,2113,2807,2158,2818,2184,2850,2263,2880,2341,2908,2418,2934,2495,2959,2572,2982,2650,2998,2708,3003,2727,3008,2747,3030,2823,3052,2884,3059,2904,3082,2979,3090,3051,3088,3069,3085,3087,3081,3108,3076,3128,3073,3148,3069,3169,3066,3189,3063,3209,3060,3230,3045,3307,3020,3379,2999,3418,2989,3433e" filled="f" stroked="t" strokeweight=".35pt" strokecolor="#999999">
                <v:path arrowok="t"/>
              </v:shape>
            </v:group>
            <v:group style="position:absolute;left:2986;top:3371;width:34;height:24" coordorigin="2986,3371" coordsize="34,24">
              <v:shape style="position:absolute;left:2986;top:3371;width:34;height:24" coordorigin="2986,3371" coordsize="34,24" path="m3020,3371l3002,3381,2986,3394e" filled="f" stroked="t" strokeweight=".25pt" strokecolor="#999999">
                <v:path arrowok="t"/>
              </v:shape>
            </v:group>
            <v:group style="position:absolute;left:3793;top:684;width:115;height:29" coordorigin="3793,684" coordsize="115,29">
              <v:shape style="position:absolute;left:3793;top:684;width:115;height:29" coordorigin="3793,684" coordsize="115,29" path="m3908,684l3890,691,3870,695,3849,699,3828,702,3809,706,3793,712e" filled="f" stroked="t" strokeweight=".25pt" strokecolor="#999999">
                <v:path arrowok="t"/>
              </v:shape>
            </v:group>
            <v:group style="position:absolute;left:4443;top:581;width:198;height:27" coordorigin="4443,581" coordsize="198,27">
              <v:shape style="position:absolute;left:4443;top:581;width:198;height:27" coordorigin="4443,581" coordsize="198,27" path="m4443,608l4508,602,4581,592,4625,585,4641,581e" filled="f" stroked="t" strokeweight=".25pt" strokecolor="#999999">
                <v:path arrowok="t"/>
              </v:shape>
            </v:group>
            <v:group style="position:absolute;left:6539;top:1177;width:33;height:119" coordorigin="6539,1177" coordsize="33,119">
              <v:shape style="position:absolute;left:6539;top:1177;width:33;height:119" coordorigin="6539,1177" coordsize="33,119" path="m6539,1177l6557,1259,6564,1280,6572,1296e" filled="f" stroked="t" strokeweight=".25pt" strokecolor="#999999">
                <v:path arrowok="t"/>
              </v:shape>
            </v:group>
            <v:group style="position:absolute;left:2665;top:1631;width:54;height:130" coordorigin="2665,1631" coordsize="54,130">
              <v:shape style="position:absolute;left:2665;top:1631;width:54;height:130" coordorigin="2665,1631" coordsize="54,130" path="m2665,1631l2670,1648,2678,1667,2687,1686,2697,1706,2706,1725,2714,1744,2719,1761e" filled="f" stroked="t" strokeweight=".25pt" strokecolor="#999999">
                <v:path arrowok="t"/>
              </v:shape>
            </v:group>
            <v:group style="position:absolute;left:2844;top:2398;width:12;height:120" coordorigin="2844,2398" coordsize="12,120">
              <v:shape style="position:absolute;left:2844;top:2398;width:12;height:120" coordorigin="2844,2398" coordsize="12,120" path="m2844,2398l2850,2475,2853,2498,2856,2518e" filled="f" stroked="t" strokeweight=".25pt" strokecolor="#999999">
                <v:path arrowok="t"/>
              </v:shape>
            </v:group>
            <v:group style="position:absolute;left:2468;top:996;width:29;height:32" coordorigin="2468,996" coordsize="29,32">
              <v:shape style="position:absolute;left:2468;top:996;width:29;height:32" coordorigin="2468,996" coordsize="29,32" path="m2468,996l2477,1015,2480,1028,2497,1025e" filled="f" stroked="t" strokeweight=".4pt" strokecolor="#999999">
                <v:path arrowok="t"/>
              </v:shape>
            </v:group>
            <v:group style="position:absolute;left:3008;top:3288;width:38;height:15" coordorigin="3008,3288" coordsize="38,15">
              <v:shape style="position:absolute;left:3008;top:3288;width:38;height:15" coordorigin="3008,3288" coordsize="38,15" path="m3045,3288l3026,3295,3008,3303e" filled="f" stroked="t" strokeweight=".25pt" strokecolor="#999999">
                <v:path arrowok="t"/>
              </v:shape>
            </v:group>
            <v:group style="position:absolute;left:2673;top:1018;width:4244;height:2042" coordorigin="2673,1018" coordsize="4244,2042">
              <v:shape style="position:absolute;left:2673;top:1018;width:4244;height:2042" coordorigin="2673,1018" coordsize="4244,2042" path="m2699,1018l2680,1025,2673,1034,2675,1051,2956,1900,2976,1849,2985,1848,2994,1894,2994,1914,3251,2692,3248,2736,3345,3028,3355,3051,3365,3060,3383,3059,3953,2954,3973,2945,3978,2929,3982,2892,6479,2426,6487,2440,6496,2456,6496,2474,6899,2405,6917,2394,6914,2381e" filled="f" stroked="t" strokeweight=".25pt" strokecolor="#000000">
                <v:path arrowok="t"/>
              </v:shape>
              <v:shape style="position:absolute;left:2679;top:755;width:3989;height:2350" type="#_x0000_t75">
                <v:imagedata r:id="rId11" o:title=""/>
              </v:shape>
            </v:group>
            <v:group style="position:absolute;left:2660;top:570;width:4268;height:2616" coordorigin="2660,570" coordsize="4268,2616">
              <v:shape style="position:absolute;left:2660;top:570;width:4268;height:2616" coordorigin="2660,570" coordsize="4268,2616" path="m6909,2348l6912,2307,6604,1737,6595,1737,6599,1716,6460,1453,6454,1438,6426,1439,6419,1437,5984,636,5986,608,5965,575,5956,576,5951,609,5932,576,5923,577,5918,571,5903,570,5432,635,5425,649,5245,674,5235,663,4683,740,4680,758,4592,770,4585,761,4262,804,4251,816,3982,853,3974,838,3957,841,3830,858,3830,845,3823,842,3654,866,3648,866,3638,885,3097,960,3097,943,3089,939,2907,964,2903,970,2899,988,2722,1013,2690,1024,2677,1040,2662,1134,2660,1155,2666,1170,3304,3140,3316,3164,3327,3179,3338,3185,3355,3186,3379,3182,6856,2528,6879,2523,6882,2508,6920,2423,6928,2394,6927,2377,6909,2348xe" filled="f" stroked="t" strokeweight=".6pt" strokecolor="#000000">
                <v:path arrowok="t"/>
              </v:shape>
            </v:group>
            <v:group style="position:absolute;left:6496;top:2348;width:413;height:116" coordorigin="6496,2348" coordsize="413,116">
              <v:shape style="position:absolute;left:6496;top:2348;width:413;height:116" coordorigin="6496,2348" coordsize="413,116" path="m6496,2463l6906,2384,6909,2348e" filled="f" stroked="t" strokeweight=".25pt" strokecolor="#000000">
                <v:path arrowok="t"/>
              </v:shape>
            </v:group>
            <v:group style="position:absolute;left:6496;top:2423;width:427;height:96" coordorigin="6496,2423" coordsize="427,96">
              <v:shape style="position:absolute;left:6496;top:2423;width:427;height:96" coordorigin="6496,2423" coordsize="427,96" path="m6496,2485l6496,2499,6498,2519,6524,2514,6892,2445,6915,2438,6923,2423e" filled="f" stroked="t" strokeweight=".25pt" strokecolor="#000000">
                <v:path arrowok="t"/>
              </v:shape>
            </v:group>
            <v:group style="position:absolute;left:6803;top:2467;width:58;height:53" coordorigin="6803,2467" coordsize="58,53">
              <v:shape style="position:absolute;left:6803;top:2467;width:58;height:53" coordorigin="6803,2467" coordsize="58,53" path="m6858,2491l6846,2509,6829,2520,6808,2516,6803,2502,6814,2480,6830,2467,6853,2468,6860,2480,6858,2491xe" filled="f" stroked="t" strokeweight=".25pt" strokecolor="#000000">
                <v:path arrowok="t"/>
              </v:shape>
            </v:group>
            <v:group style="position:absolute;left:4006;top:2462;width:2459;height:601" coordorigin="4006,2462" coordsize="2459,601">
              <v:shape style="position:absolute;left:4006;top:2462;width:2459;height:601" coordorigin="4006,2462" coordsize="2459,601" path="m6454,2462l4021,2916,4026,2934,4031,2957,4027,2972,4009,3043,4006,3063,6400,2615,6456,2539,6455,2539,6458,2533,6464,2506,6462,2484,6457,2468,6454,2462e" filled="t" fillcolor="#E5E5E5" stroked="f">
                <v:path arrowok="t"/>
                <v:fill/>
              </v:shape>
              <v:shape style="position:absolute;left:4006;top:2462;width:2459;height:601" coordorigin="4006,2462" coordsize="2459,601" path="m6463,2524l6455,2539,6456,2539,6463,2524e" filled="t" fillcolor="#E5E5E5" stroked="f">
                <v:path arrowok="t"/>
                <v:fill/>
              </v:shape>
            </v:group>
            <v:group style="position:absolute;left:4006;top:2462;width:2459;height:601" coordorigin="4006,2462" coordsize="2459,601">
              <v:shape style="position:absolute;left:4006;top:2462;width:2459;height:601" coordorigin="4006,2462" coordsize="2459,601" path="m6400,2615l6422,2600,6433,2582,6463,2524,6455,2539,6458,2533,6464,2506,6462,2484,6457,2468,6454,2462,4021,2916,4026,2934,4031,2957,4027,2972,4009,3043,4006,3063,4021,3062e" filled="f" stroked="t" strokeweight=".25pt" strokecolor="#000000">
                <v:path arrowok="t"/>
              </v:shape>
            </v:group>
            <v:group style="position:absolute;left:3446;top:3087;width:133;height:61" coordorigin="3446,3087" coordsize="133,61">
              <v:shape style="position:absolute;left:3446;top:3087;width:133;height:61" coordorigin="3446,3087" coordsize="133,61" path="m3579,3106l3570,3120,3552,3132,3529,3140,3484,3148,3459,3147,3446,3138,3453,3119,3469,3104,3489,3096,3540,3087,3564,3087,3578,3097,3579,3106xe" filled="f" stroked="t" strokeweight=".25pt" strokecolor="#000000">
                <v:path arrowok="t"/>
              </v:shape>
            </v:group>
            <v:group style="position:absolute;left:4059;top:1870;width:333;height:407" coordorigin="4059,1870" coordsize="333,407">
              <v:shape style="position:absolute;left:4059;top:1870;width:333;height:407" coordorigin="4059,1870" coordsize="333,407" path="m4059,1878l4113,1870,4134,1870,4141,1878,4214,1932,4221,1942,4291,1931,4306,1931,4312,1944,4389,2136,4393,2152,4374,2159,4319,2168,4281,2255,4280,2262,4259,2267,4218,2277e" filled="f" stroked="t" strokeweight=".25pt" strokecolor="#000000">
                <v:path arrowok="t"/>
              </v:shape>
            </v:group>
            <v:group style="position:absolute;left:4207;top:1942;width:112;height:230" coordorigin="4207,1942" coordsize="112,230">
              <v:shape style="position:absolute;left:4207;top:1942;width:112;height:230" coordorigin="4207,1942" coordsize="112,230" path="m4221,1942l4207,1948,4215,1964,4293,2161,4296,2172,4309,2170,4319,2168e" filled="f" stroked="t" strokeweight=".25pt" strokecolor="#000000">
                <v:path arrowok="t"/>
              </v:shape>
            </v:group>
            <v:group style="position:absolute;left:3974;top:2349;width:313;height:2" coordorigin="3974,2349" coordsize="313,2">
              <v:shape style="position:absolute;left:3974;top:2349;width:313;height:2" coordorigin="3974,2349" coordsize="313,0" path="m3974,2349l4287,2349e" filled="f" stroked="t" strokeweight="1.666pt" strokecolor="#000000">
                <v:path arrowok="t"/>
              </v:shape>
            </v:group>
            <v:group style="position:absolute;left:3757;top:1893;width:150;height:8" coordorigin="3757,1893" coordsize="150,8">
              <v:shape style="position:absolute;left:3757;top:1893;width:150;height:8" coordorigin="3757,1893" coordsize="150,8" path="m3757,1901l3906,1893e" filled="f" stroked="t" strokeweight=".25pt" strokecolor="#000000">
                <v:path arrowok="t"/>
              </v:shape>
            </v:group>
            <v:group style="position:absolute;left:5839;top:1819;width:342;height:134" coordorigin="5839,1819" coordsize="342,134">
              <v:shape style="position:absolute;left:5839;top:1819;width:342;height:134" coordorigin="5839,1819" coordsize="342,134" path="m6166,1871l5849,1871,5854,1882,5886,1953,6181,1902,6166,1871e" filled="t" fillcolor="#FFFFFF" stroked="f">
                <v:path arrowok="t"/>
                <v:fill/>
              </v:shape>
              <v:shape style="position:absolute;left:5839;top:1819;width:342;height:134" coordorigin="5839,1819" coordsize="342,134" path="m6140,1819l6127,1821,5839,1871,6166,1871,6144,1826,6140,1819e" filled="t" fillcolor="#FFFFFF" stroked="f">
                <v:path arrowok="t"/>
                <v:fill/>
              </v:shape>
            </v:group>
            <v:group style="position:absolute;left:5839;top:1819;width:342;height:134" coordorigin="5839,1819" coordsize="342,134">
              <v:shape style="position:absolute;left:5839;top:1819;width:342;height:134" coordorigin="5839,1819" coordsize="342,134" path="m5839,1871l5849,1871,5854,1882,5886,1953,6181,1902,6144,1826,6140,1819,6127,1821,5839,1871xe" filled="f" stroked="t" strokeweight=".25pt" strokecolor="#000000">
                <v:path arrowok="t"/>
              </v:shape>
            </v:group>
            <v:group style="position:absolute;left:6203;top:1777;width:217;height:114" coordorigin="6203,1777" coordsize="217,114">
              <v:shape style="position:absolute;left:6203;top:1777;width:217;height:114" coordorigin="6203,1777" coordsize="217,114" path="m6378,1777l6365,1779,6203,1807,6211,1811,6216,1822,6246,1891,6420,1862,6380,1783,6378,1777e" filled="t" fillcolor="#FFFFFF" stroked="f">
                <v:path arrowok="t"/>
                <v:fill/>
              </v:shape>
            </v:group>
            <v:group style="position:absolute;left:6203;top:1777;width:217;height:114" coordorigin="6203,1777" coordsize="217,114">
              <v:shape style="position:absolute;left:6203;top:1777;width:217;height:114" coordorigin="6203,1777" coordsize="217,114" path="m6203,1807l6211,1811,6216,1822,6246,1891,6420,1862,6380,1783,6378,1777,6365,1779,6203,1807xe" filled="f" stroked="t" strokeweight=".25pt" strokecolor="#000000">
                <v:path arrowok="t"/>
              </v:shape>
            </v:group>
            <v:group style="position:absolute;left:5108;top:861;width:925;height:556" coordorigin="5108,861" coordsize="925,556">
              <v:shape style="position:absolute;left:5108;top:861;width:925;height:556" coordorigin="5108,861" coordsize="925,556" path="m5373,1372l5383,1396,5379,1405,5301,1417,5283,1416,5271,1400,5117,1076,5108,1066,5125,1062,5185,1052,5196,1057,5204,1041,5229,1038,5211,1001,5200,1002,5195,994,5214,990,5220,981,5216,974,5209,960,5201,947,5216,946,5803,861,5827,864,5840,877,5852,893,5842,883,5855,899,5874,895,5860,907,5859,918,5842,920,5829,924,5834,934,5838,947,5848,955,5860,954,5876,952,5876,939,5889,933,5885,953,5889,959,5872,963,5865,972,5867,979,5881,1002,5881,988,5896,985,5951,982,5973,983,5979,996,6033,1100,6023,1128,5741,1170,5730,1172,5725,1192,5718,1221,5709,1237,5695,1244,5670,1247,5650,1251,5635,1252,5619,1249,5595,1241,5581,1235,5578,1240,5543,1303e" filled="f" stroked="t" strokeweight=".25pt" strokecolor="#000000">
                <v:path arrowok="t"/>
              </v:shape>
            </v:group>
            <v:group style="position:absolute;left:5888;top:825;width:196;height:118" coordorigin="5888,825" coordsize="196,118">
              <v:shape style="position:absolute;left:5888;top:825;width:196;height:118" coordorigin="5888,825" coordsize="196,118" path="m6081,915l6084,920,6081,925,6075,926,5951,943,5945,944,5937,940,5934,935,5891,853,5888,848,5891,843,5897,842,6019,826,6026,825,6034,829,6037,834,6081,915xe" filled="f" stroked="t" strokeweight=".25pt" strokecolor="#000000">
                <v:path arrowok="t"/>
              </v:shape>
            </v:group>
            <v:group style="position:absolute;left:6127;top:1311;width:261;height:160" coordorigin="6127,1311" coordsize="261,160">
              <v:shape style="position:absolute;left:6127;top:1311;width:261;height:160" coordorigin="6127,1311" coordsize="261,160" path="m6196,1472l6130,1347,6127,1342,6129,1337,6136,1336,6300,1312,6306,1311,6314,1315,6317,1320,6388,1446e" filled="f" stroked="t" strokeweight=".25pt" strokecolor="#000000">
                <v:path arrowok="t"/>
              </v:shape>
            </v:group>
            <v:group style="position:absolute;left:6011;top:963;width:264;height:327" coordorigin="6011,963" coordsize="264,327">
              <v:shape style="position:absolute;left:6011;top:963;width:264;height:327" coordorigin="6011,963" coordsize="264,327" path="m6077,1104l6014,985,6011,980,6014,975,6020,974,6097,964,6104,963,6112,966,6115,972,6272,1263,6275,1268,6272,1273,6266,1274,6159,1289,6153,1290,6145,1286,6142,1281,6070,1150,6071,1146,6073,1138,6077,1104xe" filled="f" stroked="t" strokeweight=".25pt" strokecolor="#000000">
                <v:path arrowok="t"/>
              </v:shape>
            </v:group>
            <v:group style="position:absolute;left:5462;top:765;width:422;height:104" coordorigin="5462,765" coordsize="422,104">
              <v:shape style="position:absolute;left:5462;top:765;width:422;height:104" coordorigin="5462,765" coordsize="422,104" path="m5853,798l5860,782,5851,765,5874,801,5884,813,5870,815,5496,869,5480,869,5477,858,5462,829,5464,823,5469,828,5474,852,5853,798xe" filled="f" stroked="t" strokeweight=".25pt" strokecolor="#000000">
                <v:path arrowok="t"/>
              </v:shape>
            </v:group>
            <v:group style="position:absolute;left:4982;top:835;width:414;height:104" coordorigin="4982,835" coordsize="414,104">
              <v:shape style="position:absolute;left:4982;top:835;width:414;height:104" coordorigin="4982,835" coordsize="414,104" path="m5366,868l5379,852,5371,835,5389,871,5395,884,5384,886,5017,938,4997,938,4993,927,4982,898,4983,893,4990,899,4991,920,5366,868xe" filled="f" stroked="t" strokeweight=".25pt" strokecolor="#000000">
                <v:path arrowok="t"/>
              </v:shape>
            </v:group>
            <v:group style="position:absolute;left:4768;top:746;width:228;height:234" coordorigin="4768,746" coordsize="228,234">
              <v:shape style="position:absolute;left:4768;top:746;width:228;height:234" coordorigin="4768,746" coordsize="228,234" path="m4780,770l4768,772,4774,788,4860,969,4867,981,4876,979,4945,968,4962,965,4956,951,4923,875,4915,852,4933,850,4987,840,4996,841,4992,831,4956,756,4951,746,4942,748,4780,770xe" filled="f" stroked="t" strokeweight=".25pt" strokecolor="#000000">
                <v:path arrowok="t"/>
              </v:shape>
            </v:group>
            <v:group style="position:absolute;left:4999;top:606;width:705;height:220" coordorigin="4999,606" coordsize="705,220">
              <v:shape style="position:absolute;left:4999;top:606;width:705;height:220" coordorigin="4999,606" coordsize="705,220" path="m4999,695l5016,691,5026,713,5071,805,5078,826,5101,823,5687,738,5704,730,5698,715,5651,625,5646,606,5622,609e" filled="f" stroked="t" strokeweight=".25pt" strokecolor="#000000">
                <v:path arrowok="t"/>
              </v:shape>
            </v:group>
            <v:group style="position:absolute;left:5766;top:617;width:259;height:195" coordorigin="5766,617" coordsize="259,195">
              <v:shape style="position:absolute;left:5766;top:617;width:259;height:195" coordorigin="5766,617" coordsize="259,195" path="m5781,639l5766,640,5772,650,5803,710,5808,721,5826,717,5869,711,5878,710,5882,718,5928,804,5930,813,5943,811,6014,801,6024,797,6017,787,5932,632,5923,617,5907,620,5781,639xe" filled="f" stroked="t" strokeweight=".25pt" strokecolor="#000000">
                <v:path arrowok="t"/>
              </v:shape>
            </v:group>
            <v:group style="position:absolute;left:5135;top:637;width:449;height:97" coordorigin="5135,637" coordsize="449,97">
              <v:shape style="position:absolute;left:5135;top:637;width:449;height:97" coordorigin="5135,637" coordsize="449,97" path="m5432,637l5448,648,5557,654,5570,655,5575,660,5584,666,5572,676,5504,698,5249,732,5221,733,5203,733,5188,734,5170,734,5144,734,5140,729,5135,721,5143,712,5224,678,5236,663e" filled="f" stroked="t" strokeweight=".25pt" strokecolor="#000000">
                <v:path arrowok="t"/>
              </v:shape>
            </v:group>
            <v:group style="position:absolute;left:4356;top:1805;width:279;height:218" coordorigin="4356,1805" coordsize="279,218">
              <v:shape style="position:absolute;left:4356;top:1805;width:279;height:218" coordorigin="4356,1805" coordsize="279,218" path="m4356,1856l4358,1840,4562,1805,4635,1974,4634,1987,4423,2023,4356,1856xe" filled="f" stroked="t" strokeweight=".25pt" strokecolor="#000000">
                <v:path arrowok="t"/>
              </v:shape>
            </v:group>
            <v:group style="position:absolute;left:5346;top:2063;width:228;height:207" coordorigin="5346,2063" coordsize="228,207">
              <v:shape style="position:absolute;left:5346;top:2063;width:228;height:207" coordorigin="5346,2063" coordsize="228,207" path="m5346,2109l5347,2089,5497,2063,5574,2231,5573,2243,5420,2270,5346,2109xe" filled="f" stroked="t" strokeweight=".25pt" strokecolor="#000000">
                <v:path arrowok="t"/>
              </v:shape>
            </v:group>
            <v:group style="position:absolute;left:4774;top:1816;width:399;height:302" coordorigin="4774,1816" coordsize="399,302">
              <v:shape style="position:absolute;left:4774;top:1816;width:399;height:302" coordorigin="4774,1816" coordsize="399,302" path="m5058,1816l4774,1861,4883,2118,5174,2068,5058,1816xe" filled="f" stroked="t" strokeweight=".25pt" strokecolor="#000000">
                <v:path arrowok="t"/>
              </v:shape>
            </v:group>
            <v:group style="position:absolute;left:4808;top:1838;width:332;height:253" coordorigin="4808,1838" coordsize="332,253">
              <v:shape style="position:absolute;left:4808;top:1838;width:332;height:253" coordorigin="4808,1838" coordsize="332,253" path="m4823,1869l4808,1906,4876,2065,4923,2091,5122,2057,5140,2028,5060,1852,5014,1838,4823,1869xe" filled="f" stroked="t" strokeweight=".25pt" strokecolor="#000000">
                <v:path arrowok="t"/>
              </v:shape>
            </v:group>
            <v:group style="position:absolute;left:5171;top:2532;width:172;height:135" coordorigin="5171,2532" coordsize="172,135">
              <v:shape style="position:absolute;left:5171;top:2532;width:172;height:135" coordorigin="5171,2532" coordsize="172,135" path="m5194,2667l5183,2650,5175,2632,5171,2612,5172,2589,5225,2534,5247,2532,5269,2536,5322,2573,5343,2630,5343,2634,5342,2639e" filled="f" stroked="t" strokeweight=".25pt" strokecolor="#000000">
                <v:path arrowok="t"/>
              </v:shape>
            </v:group>
            <v:group style="position:absolute;left:5136;top:2480;width:255;height:149" coordorigin="5136,2480" coordsize="255,149">
              <v:shape style="position:absolute;left:5136;top:2480;width:255;height:149" coordorigin="5136,2480" coordsize="255,149" path="m5136,2551l5172,2501,5229,2480,5253,2483,5315,2508,5361,2552,5387,2608,5391,2629e" filled="f" stroked="t" strokeweight=".25pt" strokecolor="#000000">
                <v:path arrowok="t"/>
              </v:shape>
            </v:group>
            <v:group style="position:absolute;left:5106;top:2421;width:344;height:243" coordorigin="5106,2421" coordsize="344,243">
              <v:shape style="position:absolute;left:5106;top:2421;width:344;height:243" coordorigin="5106,2421" coordsize="344,243" path="m5450,2612l5450,2589,5388,2438,5380,2421,5360,2424,5120,2466,5106,2470,5112,2483,5172,2645,5172,2664,5450,2612xe" filled="f" stroked="t" strokeweight=".25pt" strokecolor="#000000">
                <v:path arrowok="t"/>
              </v:shape>
            </v:group>
            <v:group style="position:absolute;left:5098;top:2781;width:342;height:78" coordorigin="5098,2781" coordsize="342,78">
              <v:shape style="position:absolute;left:5098;top:2781;width:342;height:78" coordorigin="5098,2781" coordsize="342,78" path="m5098,2859l5105,2845,5127,2842,5415,2787,5438,2781,5441,2793e" filled="f" stroked="t" strokeweight=".25pt" strokecolor="#000000">
                <v:path arrowok="t"/>
              </v:shape>
            </v:group>
            <v:group style="position:absolute;left:5079;top:2723;width:376;height:127" coordorigin="5079,2723" coordsize="376,127">
              <v:shape style="position:absolute;left:5079;top:2723;width:376;height:127" coordorigin="5079,2723" coordsize="376,127" path="m5079,2850l5118,2789,5437,2726,5455,2723,5453,2739,5453,2759,5447,2777e" filled="f" stroked="t" strokeweight=".25pt" strokecolor="#000000">
                <v:path arrowok="t"/>
              </v:shape>
            </v:group>
            <v:group style="position:absolute;left:3264;top:2940;width:14;height:50" coordorigin="3264,2940" coordsize="14,50">
              <v:shape style="position:absolute;left:3264;top:2940;width:14;height:50" coordorigin="3264,2940" coordsize="14,50" path="m3278,2976l3278,2987,3275,2991,3271,2985,3267,2979,3264,2966,3264,2955,3264,2944,3267,2940,3271,2946,3274,2952,3278,2965,3278,2976xe" filled="f" stroked="t" strokeweight=".25pt" strokecolor="#000000">
                <v:path arrowok="t"/>
              </v:shape>
            </v:group>
            <v:group style="position:absolute;left:3169;top:2617;width:8;height:70" coordorigin="3169,2617" coordsize="8,70">
              <v:shape style="position:absolute;left:3169;top:2617;width:8;height:70" coordorigin="3169,2617" coordsize="8,70" path="m3173,2617l3169,2670,3170,2676,3172,2685,3174,2687,3178,2634,3177,2628,3176,2624,3174,2619,3173,2617e" filled="t" fillcolor="#000000" stroked="f">
                <v:path arrowok="t"/>
                <v:fill/>
              </v:shape>
            </v:group>
            <v:group style="position:absolute;left:3180;top:2652;width:8;height:70" coordorigin="3180,2652" coordsize="8,70">
              <v:shape style="position:absolute;left:3180;top:2652;width:8;height:70" coordorigin="3180,2652" coordsize="8,70" path="m3184,2652l3181,2703,3180,2705,3181,2711,3182,2715,3184,2720,3185,2722,3185,2720,3189,2669,3188,2664,3186,2654,3184,2652e" filled="t" fillcolor="#000000" stroked="f">
                <v:path arrowok="t"/>
                <v:fill/>
              </v:shape>
            </v:group>
            <v:group style="position:absolute;left:3192;top:2688;width:8;height:70" coordorigin="3192,2688" coordsize="8,70">
              <v:shape style="position:absolute;left:3192;top:2688;width:8;height:70" coordorigin="3192,2688" coordsize="8,70" path="m3196,2688l3192,2738,3192,2740,3192,2746,3195,2755,3196,2757,3196,2755,3200,2704,3199,2699,3197,2690,3196,2688e" filled="t" fillcolor="#000000" stroked="f">
                <v:path arrowok="t"/>
                <v:fill/>
              </v:shape>
            </v:group>
            <v:group style="position:absolute;left:3203;top:2723;width:8;height:70" coordorigin="3203,2723" coordsize="8,70">
              <v:shape style="position:absolute;left:3203;top:2723;width:8;height:70" coordorigin="3203,2723" coordsize="8,70" path="m3207,2723l3207,2725,3203,2773,3203,2776,3204,2781,3206,2791,3207,2792,3211,2740,3210,2734,3208,2725,3207,2723e" filled="t" fillcolor="#000000" stroked="f">
                <v:path arrowok="t"/>
                <v:fill/>
              </v:shape>
            </v:group>
            <v:group style="position:absolute;left:3214;top:2758;width:8;height:70" coordorigin="3214,2758" coordsize="8,70">
              <v:shape style="position:absolute;left:3214;top:2758;width:8;height:70" coordorigin="3214,2758" coordsize="8,70" path="m3218,2758l3214,2809,3214,2811,3215,2816,3217,2826,3218,2828,3222,2775,3222,2769,3219,2760,3218,2758e" filled="t" fillcolor="#000000" stroked="f">
                <v:path arrowok="t"/>
                <v:fill/>
              </v:shape>
            </v:group>
            <v:group style="position:absolute;left:3225;top:2793;width:8;height:70" coordorigin="3225,2793" coordsize="8,70">
              <v:shape style="position:absolute;left:3225;top:2793;width:8;height:70" coordorigin="3225,2793" coordsize="8,70" path="m3229,2793l3229,2795,3225,2844,3225,2846,3226,2852,3228,2861,3230,2863,3234,2810,3233,2804,3230,2795,3229,2793e" filled="t" fillcolor="#000000" stroked="f">
                <v:path arrowok="t"/>
                <v:fill/>
              </v:shape>
            </v:group>
            <v:group style="position:absolute;left:3236;top:2828;width:8;height:70" coordorigin="3236,2828" coordsize="8,70">
              <v:shape style="position:absolute;left:3236;top:2828;width:8;height:70" coordorigin="3236,2828" coordsize="8,70" path="m3240,2828l3236,2881,3237,2887,3238,2892,3240,2896,3241,2898,3245,2845,3244,2840,3242,2830,3240,2828e" filled="t" fillcolor="#000000" stroked="f">
                <v:path arrowok="t"/>
                <v:fill/>
              </v:shape>
            </v:group>
            <v:group style="position:absolute;left:3248;top:2864;width:8;height:70" coordorigin="3248,2864" coordsize="8,70">
              <v:shape style="position:absolute;left:3248;top:2864;width:8;height:70" coordorigin="3248,2864" coordsize="8,70" path="m3252,2864l3251,2866,3248,2914,3248,2916,3248,2922,3251,2931,3252,2933,3256,2883,3256,2881,3255,2875,3254,2870,3253,2866,3252,2864e" filled="t" fillcolor="#000000" stroked="f">
                <v:path arrowok="t"/>
                <v:fill/>
              </v:shape>
            </v:group>
            <v:group style="position:absolute;left:4522;top:1601;width:481;height:157" coordorigin="4522,1601" coordsize="481,157">
              <v:shape style="position:absolute;left:4522;top:1601;width:481;height:157" coordorigin="4522,1601" coordsize="481,157" path="m4981,1669l4566,1669,4584,1669,4601,1676,4656,1708,4725,1754,4739,1758,4991,1718,5003,1712,4993,1696,4981,1669e" filled="t" fillcolor="#FFFFFF" stroked="f">
                <v:path arrowok="t"/>
                <v:fill/>
              </v:shape>
              <v:shape style="position:absolute;left:4522;top:1601;width:481;height:157" coordorigin="4522,1601" coordsize="481,157" path="m4946,1601l4925,1602,4531,1663,4522,1672,4566,1669,4981,1669,4956,1615,4946,1601e" filled="t" fillcolor="#FFFFFF" stroked="f">
                <v:path arrowok="t"/>
                <v:fill/>
              </v:shape>
            </v:group>
            <v:group style="position:absolute;left:4522;top:1601;width:481;height:157" coordorigin="4522,1601" coordsize="481,157">
              <v:shape style="position:absolute;left:4522;top:1601;width:481;height:157" coordorigin="4522,1601" coordsize="481,157" path="m4566,1669l4637,1696,4692,1730,4725,1754,4739,1758,4991,1718,5003,1712,4993,1696,4956,1615,4946,1601,4925,1602,4555,1660,4531,1663,4522,1672,4566,1669xe" filled="f" stroked="t" strokeweight=".25pt" strokecolor="#000000">
                <v:path arrowok="t"/>
              </v:shape>
            </v:group>
            <v:group style="position:absolute;left:4705;top:1634;width:296;height:122" coordorigin="4705,1634" coordsize="296,122">
              <v:shape style="position:absolute;left:4705;top:1634;width:296;height:122" coordorigin="4705,1634" coordsize="296,122" path="m4999,1709l5001,1713,4999,1717,4994,1718,4747,1756,4743,1757,4738,1754,4736,1750,4707,1682,4705,1678,4707,1674,4711,1673,4955,1635,4959,1634,4964,1637,4966,1641,4999,1709xe" filled="f" stroked="t" strokeweight=".25pt" strokecolor="#000000">
                <v:path arrowok="t"/>
              </v:shape>
            </v:group>
            <v:group style="position:absolute;left:3291;top:1856;width:16;height:25" coordorigin="3291,1856" coordsize="16,25">
              <v:shape style="position:absolute;left:3291;top:1856;width:16;height:25" coordorigin="3291,1856" coordsize="16,25" path="m3291,1881l3306,1881,3305,1869,3300,1856e" filled="f" stroked="t" strokeweight=".25pt" strokecolor="#000000">
                <v:path arrowok="t"/>
              </v:shape>
            </v:group>
            <v:group style="position:absolute;left:3795;top:1777;width:18;height:28" coordorigin="3795,1777" coordsize="18,28">
              <v:shape style="position:absolute;left:3795;top:1777;width:18;height:28" coordorigin="3795,1777" coordsize="18,28" path="m3795,1805l3813,1803,3811,1790,3807,1777e" filled="f" stroked="t" strokeweight=".25pt" strokecolor="#000000">
                <v:path arrowok="t"/>
              </v:shape>
            </v:group>
            <v:group style="position:absolute;left:3416;top:1943;width:242;height:521" coordorigin="3416,1943" coordsize="242,521">
              <v:shape style="position:absolute;left:3416;top:1943;width:242;height:521" coordorigin="3416,1943" coordsize="242,521" path="m3457,1943l3434,1947,3416,1957,3418,1972,3465,2073,3476,2097,3504,2159,3529,2224,3555,2302,3577,2372,3597,2434,3605,2463,3658,2462,3640,2400,3618,2333,3596,2265,3571,2193,3544,2129,3511,2056,3477,1980,3463,1955,3457,1943e" filled="t" fillcolor="#FFFFFF" stroked="f">
                <v:path arrowok="t"/>
                <v:fill/>
              </v:shape>
            </v:group>
            <v:group style="position:absolute;left:3416;top:1943;width:242;height:521" coordorigin="3416,1943" coordsize="242,521">
              <v:shape style="position:absolute;left:3416;top:1943;width:242;height:521" coordorigin="3416,1943" coordsize="242,521" path="m3658,2462l3640,2400,3618,2333,3596,2265,3571,2193,3544,2129,3511,2056,3483,1994,3463,1955,3457,1943,3434,1947,3416,1957,3418,1972,3437,2011,3452,2045,3486,2117,3512,2179,3534,2240,3555,2302,3577,2372,3597,2434,3605,2463,3658,2462xe" filled="f" stroked="t" strokeweight=".25pt" strokecolor="#000000">
                <v:path arrowok="t"/>
              </v:shape>
            </v:group>
            <v:group style="position:absolute;left:2660;top:570;width:4270;height:2616" coordorigin="2660,570" coordsize="4270,2616">
              <v:shape style="position:absolute;left:2660;top:570;width:4270;height:2616" coordorigin="2660,570" coordsize="4270,2616" path="m6909,2347l6912,2307,6604,1737,6595,1737,6599,1715,6460,1453,6454,1438,6426,1439,6419,1437,5984,635,5986,608,5965,575,5956,576,5951,609,5932,576,5923,577,5918,571,5903,570,5432,635,5425,649,5245,674,5235,663,4683,739,4680,757,4592,769,4585,761,4262,804,4251,816,3982,853,3974,838,3957,840,3830,858,3830,844,3823,842,3654,865,3648,866,3638,885,3097,960,3097,943,3089,939,2907,964,2903,970,2899,988,2722,1012,2690,1024,2677,1040,2662,1134,2660,1154,2666,1170,3304,3140,3316,3164,3327,3178,3338,3185,3355,3186,3379,3182,6856,2528,6879,2522,6882,2508,6920,2421,6930,2393,6928,2377,6925,2371,6909,2347xe" filled="f" stroked="t" strokeweight=".6pt" strokecolor="#000000">
                <v:path arrowok="t"/>
              </v:shape>
              <v:shape style="position:absolute;left:2941;top:1862;width:4015;height:678" type="#_x0000_t75">
                <v:imagedata r:id="rId12" o:title=""/>
              </v:shape>
              <v:shape style="position:absolute;left:3170;top:2541;width:2724;height:557" type="#_x0000_t75">
                <v:imagedata r:id="rId13" o:title=""/>
              </v:shape>
            </v:group>
            <v:group style="position:absolute;left:2677;top:514;width:4279;height:2584" coordorigin="2677,514" coordsize="4279,2584">
              <v:shape style="position:absolute;left:2677;top:514;width:4279;height:2584" coordorigin="2677,514" coordsize="4279,2584" path="m6897,2438l6921,2435,6923,2420,6951,2342,5974,538,5938,514,5928,516,2723,948,2699,963,2687,985,2684,998,2679,1027,2677,1037,2677,1041,2677,1043,2677,1052,2678,1060,2683,1078,2966,1931,2978,1950,2986,1973,3179,2564,3183,2576,3180,2593,3330,3058,3379,3097,3398,3098,3410,3096,3971,2992,3992,2977,3997,2958,3996,2945,3993,2932,3989,2919,3987,2908,3984,2893,3997,2889,6468,2428,6481,2425,6486,2435,6495,2453,6497,2470,6498,2503,6507,2512,6897,2438xe" filled="f" stroked="t" strokeweight=".6pt" strokecolor="#000000">
                <v:path arrowok="t"/>
              </v:shape>
            </v:group>
            <v:group style="position:absolute;left:2699;top:971;width:4236;height:2033" coordorigin="2699,971" coordsize="4236,2033">
              <v:shape style="position:absolute;left:2699;top:971;width:4236;height:2033" coordorigin="2699,971" coordsize="4236,2033" path="m2715,971l2699,982,2706,997,3346,2972,3350,2993,3358,3003,3375,3005,3407,2999,6910,2341,6933,2335,6936,2321e" filled="f" stroked="t" strokeweight=".25pt" strokecolor="#000000">
                <v:path arrowok="t"/>
              </v:shape>
            </v:group>
            <v:group style="position:absolute;left:2734;top:810;width:1582;height:1093" coordorigin="2734,810" coordsize="1582,1093">
              <v:shape style="position:absolute;left:2734;top:810;width:1582;height:1093" coordorigin="2734,810" coordsize="1582,1093" path="m3951,810l3935,811,2751,971,2734,977,2742,997,3022,1860,3033,1886,3043,1899,3056,1903,3079,1901,3367,1853,3583,1853,3715,1833,3735,1821,3737,1804,3735,1795,4288,1706,4311,1695,4316,1678,4314,1664,3969,823,3951,810e" filled="t" fillcolor="#FFFFFF" stroked="f">
                <v:path arrowok="t"/>
                <v:fill/>
              </v:shape>
              <v:shape style="position:absolute;left:2734;top:810;width:1582;height:1093" coordorigin="2734,810" coordsize="1582,1093" path="m3583,1853l3367,1853,3384,1875,3406,1881,3583,1853e" filled="t" fillcolor="#FFFFFF" stroked="f">
                <v:path arrowok="t"/>
                <v:fill/>
              </v:shape>
            </v:group>
            <v:group style="position:absolute;left:2734;top:810;width:1582;height:1093" coordorigin="2734,810" coordsize="1582,1093">
              <v:shape style="position:absolute;left:2734;top:810;width:1582;height:1093" coordorigin="2734,810" coordsize="1582,1093" path="m3088,1899l3367,1853,3384,1875,3406,1881,3715,1833,3735,1821,3737,1804,3735,1795,4288,1706,4311,1695,4316,1678,4314,1664,3969,823,3951,810,3935,811,2751,971,2734,977,2742,997,3022,1860,3033,1886,3043,1899,3056,1903,3079,1901,3088,1899xe" filled="f" stroked="t" strokeweight=".5pt" strokecolor="#000000">
                <v:path arrowok="t"/>
              </v:shape>
            </v:group>
            <v:group style="position:absolute;left:3459;top:1782;width:274;height:86" coordorigin="3459,1782" coordsize="274,86">
              <v:shape style="position:absolute;left:3459;top:1782;width:274;height:86" coordorigin="3459,1782" coordsize="274,86" path="m3697,1782l3472,1818,3459,1829,3459,1850,3474,1864,3493,1868,3715,1833,3731,1822,3732,1803,3731,1800,3717,1785,3697,1782e" filled="t" fillcolor="#D0DBE9" stroked="f">
                <v:path arrowok="t"/>
                <v:fill/>
              </v:shape>
            </v:group>
            <v:group style="position:absolute;left:3459;top:1782;width:274;height:86" coordorigin="3459,1782" coordsize="274,86">
              <v:shape style="position:absolute;left:3459;top:1782;width:274;height:86" coordorigin="3459,1782" coordsize="274,86" path="m3732,1803l3731,1822,3715,1833,3493,1868,3474,1864,3459,1850,3459,1829,3472,1818,3697,1782,3717,1785,3731,1800,3732,1803xe" filled="f" stroked="t" strokeweight=".5pt" strokecolor="#000000">
                <v:path arrowok="t"/>
              </v:shape>
            </v:group>
            <v:group style="position:absolute;left:2745;top:972;width:50;height:38" coordorigin="2745,972" coordsize="50,38">
              <v:shape style="position:absolute;left:2745;top:972;width:50;height:38" coordorigin="2745,972" coordsize="50,38" path="m2780,972l2754,973,2745,982,2748,1002,2760,1010,2786,1009,2795,1000,2792,980,2780,972e" filled="t" fillcolor="#999999" stroked="f">
                <v:path arrowok="t"/>
                <v:fill/>
              </v:shape>
            </v:group>
            <v:group style="position:absolute;left:2745;top:972;width:50;height:38" coordorigin="2745,972" coordsize="50,38">
              <v:shape style="position:absolute;left:2745;top:972;width:50;height:38" coordorigin="2745,972" coordsize="50,38" path="m2794,990l2795,1000,2786,1009,2773,1009,2760,1010,2748,1002,2746,992,2745,982,2754,973,2767,973,2780,972,2792,980,2794,990xe" filled="f" stroked="t" strokeweight=".25pt" strokecolor="#000000">
                <v:path arrowok="t"/>
              </v:shape>
            </v:group>
            <v:group style="position:absolute;left:5906;top:537;width:50;height:35" coordorigin="5906,537" coordsize="50,35">
              <v:shape style="position:absolute;left:5906;top:537;width:50;height:35" coordorigin="5906,537" coordsize="50,35" path="m5941,537l5915,538,5906,546,5909,565,5921,572,5947,571,5956,563,5953,544,5941,537e" filled="t" fillcolor="#999999" stroked="f">
                <v:path arrowok="t"/>
                <v:fill/>
              </v:shape>
            </v:group>
            <v:group style="position:absolute;left:5906;top:537;width:50;height:35" coordorigin="5906,537" coordsize="50,35">
              <v:shape style="position:absolute;left:5906;top:537;width:50;height:35" coordorigin="5906,537" coordsize="50,35" path="m5955,554l5956,563,5947,571,5934,572,5921,572,5909,565,5907,555,5906,546,5915,538,5928,537,5941,537,5953,544,5955,554xe" filled="f" stroked="t" strokeweight=".25pt" strokecolor="#000000">
                <v:path arrowok="t"/>
              </v:shape>
            </v:group>
            <v:group style="position:absolute;left:3370;top:2941;width:50;height:38" coordorigin="3370,2941" coordsize="50,38">
              <v:shape style="position:absolute;left:3370;top:2941;width:50;height:38" coordorigin="3370,2941" coordsize="50,38" path="m3406,2941l3379,2942,3370,2951,3373,2971,3385,2979,3411,2978,3420,2969,3417,2949,3406,2941e" filled="t" fillcolor="#999999" stroked="f">
                <v:path arrowok="t"/>
                <v:fill/>
              </v:shape>
            </v:group>
            <v:group style="position:absolute;left:3370;top:2941;width:50;height:38" coordorigin="3370,2941" coordsize="50,38">
              <v:shape style="position:absolute;left:3370;top:2941;width:50;height:38" coordorigin="3370,2941" coordsize="50,38" path="m3419,2959l3420,2969,3411,2978,3398,2978,3385,2979,3373,2971,3371,2961,3370,2951,3379,2942,3392,2941,3406,2941,3417,2949,3419,2959xe" filled="f" stroked="t" strokeweight=".25pt" strokecolor="#000000">
                <v:path arrowok="t"/>
              </v:shape>
            </v:group>
            <v:group style="position:absolute;left:3527;top:2875;width:50;height:38" coordorigin="3527,2875" coordsize="50,38">
              <v:shape style="position:absolute;left:3527;top:2875;width:50;height:38" coordorigin="3527,2875" coordsize="50,38" path="m3562,2875l3536,2877,3527,2885,3530,2906,3542,2913,3568,2912,3577,2903,3574,2883,3562,2875e" filled="t" fillcolor="#FFFFFF" stroked="f">
                <v:path arrowok="t"/>
                <v:fill/>
              </v:shape>
            </v:group>
            <v:group style="position:absolute;left:3527;top:2875;width:50;height:38" coordorigin="3527,2875" coordsize="50,38">
              <v:shape style="position:absolute;left:3527;top:2875;width:50;height:38" coordorigin="3527,2875" coordsize="50,38" path="m3576,2893l3577,2903,3568,2912,3555,2913,3542,2913,3530,2906,3528,2895,3527,2885,3536,2877,3549,2876,3562,2875,3574,2883,3576,2893xe" filled="f" stroked="t" strokeweight=".25pt" strokecolor="#000000">
                <v:path arrowok="t"/>
              </v:shape>
            </v:group>
            <v:group style="position:absolute;left:4591;top:2682;width:50;height:38" coordorigin="4591,2682" coordsize="50,38">
              <v:shape style="position:absolute;left:4591;top:2682;width:50;height:38" coordorigin="4591,2682" coordsize="50,38" path="m4627,2682l4600,2683,4591,2692,4594,2712,4606,2720,4632,2718,4641,2710,4638,2690,4627,2682e" filled="t" fillcolor="#FFFFFF" stroked="f">
                <v:path arrowok="t"/>
                <v:fill/>
              </v:shape>
            </v:group>
            <v:group style="position:absolute;left:4591;top:2682;width:50;height:38" coordorigin="4591,2682" coordsize="50,38">
              <v:shape style="position:absolute;left:4591;top:2682;width:50;height:38" coordorigin="4591,2682" coordsize="50,38" path="m4640,2700l4641,2710,4632,2718,4619,2719,4606,2720,4594,2712,4592,2702,4591,2692,4600,2683,4613,2682,4627,2682,4638,2690,4640,2700xe" filled="f" stroked="t" strokeweight=".25pt" strokecolor="#000000">
                <v:path arrowok="t"/>
              </v:shape>
            </v:group>
            <v:group style="position:absolute;left:5655;top:2488;width:50;height:38" coordorigin="5655,2488" coordsize="50,38">
              <v:shape style="position:absolute;left:5655;top:2488;width:50;height:38" coordorigin="5655,2488" coordsize="50,38" path="m5691,2488l5665,2489,5655,2498,5658,2518,5670,2526,5696,2525,5706,2516,5703,2496,5691,2488e" filled="t" fillcolor="#FFFFFF" stroked="f">
                <v:path arrowok="t"/>
                <v:fill/>
              </v:shape>
            </v:group>
            <v:group style="position:absolute;left:5655;top:2488;width:50;height:38" coordorigin="5655,2488" coordsize="50,38">
              <v:shape style="position:absolute;left:5655;top:2488;width:50;height:38" coordorigin="5655,2488" coordsize="50,38" path="m5704,2506l5706,2516,5696,2525,5683,2526,5670,2526,5658,2518,5657,2508,5655,2498,5665,2489,5678,2489,5691,2488,5703,2496,5704,2506xe" filled="f" stroked="t" strokeweight=".25pt" strokecolor="#000000">
                <v:path arrowok="t"/>
              </v:shape>
            </v:group>
            <v:group style="position:absolute;left:4388;top:2133;width:50;height:38" coordorigin="4388,2133" coordsize="50,38">
              <v:shape style="position:absolute;left:4388;top:2133;width:50;height:38" coordorigin="4388,2133" coordsize="50,38" path="m4424,2133l4398,2134,4388,2143,4390,2153,4391,2163,4403,2171,4430,2170,4439,2161,4436,2141,4424,2133e" filled="t" fillcolor="#FFFFFF" stroked="f">
                <v:path arrowok="t"/>
                <v:fill/>
              </v:shape>
            </v:group>
            <v:group style="position:absolute;left:4388;top:2133;width:50;height:38" coordorigin="4388,2133" coordsize="50,38">
              <v:shape style="position:absolute;left:4388;top:2133;width:50;height:38" coordorigin="4388,2133" coordsize="50,38" path="m4437,2151l4439,2161,4430,2170,4416,2170,4403,2171,4391,2163,4390,2153,4388,2143,4398,2134,4411,2134,4424,2133,4436,2141,4437,2151xe" filled="f" stroked="t" strokeweight=".25pt" strokecolor="#000000">
                <v:path arrowok="t"/>
              </v:shape>
            </v:group>
            <v:group style="position:absolute;left:5453;top:1939;width:50;height:38" coordorigin="5453,1939" coordsize="50,38">
              <v:shape style="position:absolute;left:5453;top:1939;width:50;height:38" coordorigin="5453,1939" coordsize="50,38" path="m5488,1939l5462,1941,5453,1949,5454,1960,5456,1970,5468,1977,5494,1976,5503,1967,5500,1947,5488,1939e" filled="t" fillcolor="#FFFFFF" stroked="f">
                <v:path arrowok="t"/>
                <v:fill/>
              </v:shape>
            </v:group>
            <v:group style="position:absolute;left:5453;top:1939;width:50;height:38" coordorigin="5453,1939" coordsize="50,38">
              <v:shape style="position:absolute;left:5453;top:1939;width:50;height:38" coordorigin="5453,1939" coordsize="50,38" path="m5502,1957l5503,1967,5494,1976,5481,1977,5468,1977,5456,1970,5454,1960,5453,1949,5462,1941,5475,1940,5488,1939,5500,1947,5502,1957xe" filled="f" stroked="t" strokeweight=".25pt" strokecolor="#000000">
                <v:path arrowok="t"/>
              </v:shape>
            </v:group>
            <v:group style="position:absolute;left:5021;top:1580;width:51;height:38" coordorigin="5021,1580" coordsize="51,38">
              <v:shape style="position:absolute;left:5021;top:1580;width:51;height:38" coordorigin="5021,1580" coordsize="51,38" path="m5057,1580l5031,1581,5021,1590,5024,1610,5036,1618,5063,1617,5072,1608,5069,1588,5057,1580e" filled="t" fillcolor="#FFFFFF" stroked="f">
                <v:path arrowok="t"/>
                <v:fill/>
              </v:shape>
            </v:group>
            <v:group style="position:absolute;left:5021;top:1580;width:51;height:38" coordorigin="5021,1580" coordsize="51,38">
              <v:shape style="position:absolute;left:5021;top:1580;width:51;height:38" coordorigin="5021,1580" coordsize="51,38" path="m5070,1598l5072,1608,5063,1617,5049,1617,5036,1618,5024,1610,5023,1600,5021,1590,5031,1581,5044,1581,5057,1580,5069,1588,5070,1598xe" filled="f" stroked="t" strokeweight=".25pt" strokecolor="#000000">
                <v:path arrowok="t"/>
              </v:shape>
            </v:group>
            <v:group style="position:absolute;left:6537;top:1737;width:50;height:38" coordorigin="6537,1737" coordsize="50,38">
              <v:shape style="position:absolute;left:6537;top:1737;width:50;height:38" coordorigin="6537,1737" coordsize="50,38" path="m6573,1737l6546,1738,6537,1747,6539,1757,6540,1767,6552,1775,6578,1774,6588,1765,6585,1745,6573,1737e" filled="t" fillcolor="#FFFFFF" stroked="f">
                <v:path arrowok="t"/>
                <v:fill/>
              </v:shape>
            </v:group>
            <v:group style="position:absolute;left:6537;top:1737;width:50;height:38" coordorigin="6537,1737" coordsize="50,38">
              <v:shape style="position:absolute;left:6537;top:1737;width:50;height:38" coordorigin="6537,1737" coordsize="50,38" path="m6586,1755l6588,1765,6578,1774,6565,1774,6552,1775,6540,1767,6539,1757,6537,1747,6546,1738,6560,1738,6573,1737,6585,1745,6586,1755xe" filled="f" stroked="t" strokeweight=".25pt" strokecolor="#000000">
                <v:path arrowok="t"/>
              </v:shape>
            </v:group>
            <v:group style="position:absolute;left:6719;top:2295;width:50;height:38" coordorigin="6719,2295" coordsize="50,38">
              <v:shape style="position:absolute;left:6719;top:2295;width:50;height:38" coordorigin="6719,2295" coordsize="50,38" path="m6755,2295l6729,2296,6719,2305,6722,2325,6734,2333,6760,2331,6770,2323,6767,2302,6755,2295e" filled="t" fillcolor="#FFFFFF" stroked="f">
                <v:path arrowok="t"/>
                <v:fill/>
              </v:shape>
            </v:group>
            <v:group style="position:absolute;left:6719;top:2295;width:50;height:38" coordorigin="6719,2295" coordsize="50,38">
              <v:shape style="position:absolute;left:6719;top:2295;width:50;height:38" coordorigin="6719,2295" coordsize="50,38" path="m6768,2313l6770,2323,6760,2331,6747,2332,6734,2333,6722,2325,6721,2315,6719,2305,6729,2296,6742,2295,6755,2295,6767,2302,6768,2313xe" filled="f" stroked="t" strokeweight=".25pt" strokecolor="#000000">
                <v:path arrowok="t"/>
              </v:shape>
            </v:group>
            <v:group style="position:absolute;left:6871;top:2282;width:50;height:38" coordorigin="6871,2282" coordsize="50,38">
              <v:shape style="position:absolute;left:6871;top:2282;width:50;height:38" coordorigin="6871,2282" coordsize="50,38" path="m6907,2282l6881,2284,6871,2292,6874,2313,6886,2320,6912,2319,6922,2311,6919,2290,6907,2282e" filled="t" fillcolor="#999999" stroked="f">
                <v:path arrowok="t"/>
                <v:fill/>
              </v:shape>
            </v:group>
            <v:group style="position:absolute;left:6871;top:2282;width:50;height:38" coordorigin="6871,2282" coordsize="50,38">
              <v:shape style="position:absolute;left:6871;top:2282;width:50;height:38" coordorigin="6871,2282" coordsize="50,38" path="m6920,2300l6922,2311,6912,2319,6899,2320,6886,2320,6874,2313,6873,2302,6871,2292,6881,2284,6894,2283,6907,2282,6919,2290,6920,2300xe" filled="f" stroked="t" strokeweight=".25pt" strokecolor="#000000">
                <v:path arrowok="t"/>
              </v:shape>
            </v:group>
            <v:group style="position:absolute;left:2750;top:962;width:71;height:81" coordorigin="2750,962" coordsize="71,81">
              <v:shape style="position:absolute;left:2750;top:962;width:71;height:81" coordorigin="2750,962" coordsize="71,81" path="m2821,962l2802,964,2804,977,2806,986,2803,995,2793,1009,2772,1020,2750,1023,2757,1044e" filled="f" stroked="t" strokeweight=".35pt" strokecolor="#000000">
                <v:path arrowok="t"/>
              </v:shape>
            </v:group>
            <v:group style="position:absolute;left:3886;top:940;width:350;height:773" coordorigin="3886,940" coordsize="350,773">
              <v:shape style="position:absolute;left:3886;top:940;width:350;height:773" coordorigin="3886,940" coordsize="350,773" path="m3886,942l3918,940,3929,947,4236,1713e" filled="f" stroked="t" strokeweight=".25pt" strokecolor="#000000">
                <v:path arrowok="t"/>
              </v:shape>
            </v:group>
            <v:group style="position:absolute;left:2800;top:1009;width:97;height:2" coordorigin="2800,1009" coordsize="97,2">
              <v:shape style="position:absolute;left:2800;top:1009;width:97;height:2" coordorigin="2800,1009" coordsize="97,0" path="m2800,1009l2897,1009e" filled="f" stroked="t" strokeweight=".674pt" strokecolor="#000000">
                <v:path arrowok="t"/>
              </v:shape>
            </v:group>
            <v:group style="position:absolute;left:3825;top:851;width:477;height:851" coordorigin="3825,851" coordsize="477,851">
              <v:shape style="position:absolute;left:3825;top:851;width:477;height:851" coordorigin="3825,851" coordsize="477,851" path="m3825,873l3944,856,3952,855,3962,851,3970,867,4298,1672,4301,1693,4288,1702e" filled="f" stroked="t" strokeweight=".25pt" strokecolor="#000000">
                <v:path arrowok="t"/>
              </v:shape>
            </v:group>
            <v:group style="position:absolute;left:4139;top:1488;width:112;height:66" coordorigin="4139,1488" coordsize="112,66">
              <v:shape style="position:absolute;left:4139;top:1488;width:112;height:66" coordorigin="4139,1488" coordsize="112,66" path="m4232,1488l4139,1501,4143,1554,4251,1537,4232,1488e" filled="t" fillcolor="#FFFFFF" stroked="f">
                <v:path arrowok="t"/>
                <v:fill/>
              </v:shape>
            </v:group>
            <v:group style="position:absolute;left:3979;top:979;width:14;height:62" coordorigin="3979,979" coordsize="14,62">
              <v:shape style="position:absolute;left:3979;top:979;width:14;height:62" coordorigin="3979,979" coordsize="14,62" path="m3993,1021l3993,1034,3990,1041,3986,1035,3983,1029,3980,1012,3979,999,3979,985,3982,979,3986,985,3990,991,3993,1007,3993,1021xe" filled="f" stroked="t" strokeweight=".25pt" strokecolor="#000000">
                <v:path arrowok="t"/>
              </v:shape>
            </v:group>
            <v:group style="position:absolute;left:4231;top:1587;width:14;height:62" coordorigin="4231,1587" coordsize="14,62">
              <v:shape style="position:absolute;left:4231;top:1587;width:14;height:62" coordorigin="4231,1587" coordsize="14,62" path="m4245,1629l4245,1642,4242,1649,4239,1643,4235,1637,4232,1620,4232,1607,4231,1593,4234,1587,4238,1593,4242,1599,4245,1615,4245,1629xe" filled="f" stroked="t" strokeweight=".25pt" strokecolor="#000000">
                <v:path arrowok="t"/>
              </v:shape>
            </v:group>
            <v:group style="position:absolute;left:3630;top:876;width:2;height:105" coordorigin="3630,876" coordsize="2,105">
              <v:shape style="position:absolute;left:3630;top:876;width:2;height:105" coordorigin="3630,876" coordsize="0,105" path="m3630,876l3630,981e" filled="f" stroked="t" strokeweight=".639pt" strokecolor="#000000">
                <v:path arrowok="t"/>
              </v:shape>
            </v:group>
            <v:group style="position:absolute;left:3819;top:851;width:5;height:101" coordorigin="3819,851" coordsize="5,101">
              <v:shape style="position:absolute;left:3819;top:851;width:5;height:101" coordorigin="3819,851" coordsize="5,101" path="m3824,851l3819,951e" filled="f" stroked="t" strokeweight=".25pt" strokecolor="#000000">
                <v:path arrowok="t"/>
              </v:shape>
            </v:group>
            <v:group style="position:absolute;left:3374;top:1855;width:84;height:2" coordorigin="3374,1855" coordsize="84,2">
              <v:shape style="position:absolute;left:3374;top:1855;width:84;height:2" coordorigin="3374,1855" coordsize="84,0" path="m3374,1855l3458,1855e" filled="f" stroked="t" strokeweight=".825pt" strokecolor="#000000">
                <v:path arrowok="t"/>
              </v:shape>
            </v:group>
            <v:group style="position:absolute;left:2758;top:834;width:1572;height:867" coordorigin="2758,834" coordsize="1572,867">
              <v:shape style="position:absolute;left:2758;top:834;width:1572;height:867" coordorigin="2758,834" coordsize="1572,867" path="m3955,834l3929,840,2827,987,2821,988,2811,989,2809,998,2807,1003,2801,1013,2796,1019,2783,1023,2767,1026,2761,1040,2758,1046,2762,1051,2860,1355,3047,1666,3060,1685,3071,1697,3084,1701,3102,1700,3129,1694,4267,1513,4293,1498,4298,1482,4311,1376,4325,1373,4329,1358,4330,1336,4330,1330,4326,1324,3963,846,3955,834e" filled="t" fillcolor="#FFFFFF" stroked="f">
                <v:path arrowok="t"/>
                <v:fill/>
              </v:shape>
            </v:group>
            <v:group style="position:absolute;left:2758;top:834;width:1572;height:737" coordorigin="2758,834" coordsize="1572,737">
              <v:shape style="position:absolute;left:2758;top:834;width:1572;height:737" coordorigin="2758,834" coordsize="1572,737" path="m3955,834l3929,840,2827,987,2821,988,2811,989,2809,998,2807,1003,2801,1013,2796,1019,2783,1023,2767,1026,2761,1040,2758,1046,2762,1051,2778,1103,2780,1106,3045,1548,3057,1564,3069,1572,3088,1571,3387,1523,3386,1509,3411,1505,3730,1455,3784,1455,4298,1379,4303,1378,4307,1377,4311,1375,4314,1375,4325,1373,4329,1358,4330,1336,4330,1330,4326,1324,3963,846,3955,834e" filled="t" fillcolor="#D8D8D8" stroked="f">
                <v:path arrowok="t"/>
                <v:fill/>
              </v:shape>
              <v:shape style="position:absolute;left:2758;top:834;width:1572;height:737" coordorigin="2758,834" coordsize="1572,737" path="m3784,1455l3730,1455,3745,1461,3784,1455e" filled="t" fillcolor="#D8D8D8" stroked="f">
                <v:path arrowok="t"/>
                <v:fill/>
              </v:shape>
              <v:shape style="position:absolute;left:2758;top:834;width:1572;height:737" coordorigin="2758,834" coordsize="1572,737" path="m4314,1375l4311,1375,4311,1376,4314,1375e" filled="t" fillcolor="#D8D8D8" stroked="f">
                <v:path arrowok="t"/>
                <v:fill/>
              </v:shape>
            </v:group>
            <v:group style="position:absolute;left:2761;top:1043;width:1567;height:504" coordorigin="2761,1043" coordsize="1567,504">
              <v:shape style="position:absolute;left:2761;top:1043;width:1567;height:504" coordorigin="2761,1043" coordsize="1567,504" path="m2761,1043l3050,1523,3062,1540,3074,1547,3093,1547,3392,1499,3391,1485,3415,1480,3713,1435,3735,1431,3749,1437,4303,1354,4318,1352,4325,1347,4328,1342e" filled="f" stroked="t" strokeweight=".25pt" strokecolor="#000000">
                <v:path arrowok="t"/>
              </v:shape>
            </v:group>
            <v:group style="position:absolute;left:2780;top:1106;width:1544;height:465" coordorigin="2780,1106" coordsize="1544,465">
              <v:shape style="position:absolute;left:2780;top:1106;width:1544;height:465" coordorigin="2780,1106" coordsize="1544,465" path="m2780,1106l3045,1548,3057,1564,3069,1572,3088,1571,3387,1523,3386,1509,3411,1505,3708,1459,3730,1455,3745,1461,4298,1379,4313,1376,4320,1372,4323,1367e" filled="f" stroked="t" strokeweight=".35pt" strokecolor="#000000">
                <v:path arrowok="t"/>
              </v:shape>
            </v:group>
            <v:group style="position:absolute;left:2758;top:834;width:1572;height:867" coordorigin="2758,834" coordsize="1572,867">
              <v:shape style="position:absolute;left:2758;top:834;width:1572;height:867" coordorigin="2758,834" coordsize="1572,867" path="m2763,1035l2761,1040,2758,1046,2762,1051,2860,1355,3047,1666,3084,1701,3102,1700,3129,1694,4215,1522,4267,1513,4293,1498,4298,1482,4311,1376,4325,1373,4329,1358,4330,1336,4330,1330,4326,1324,3963,846,3955,834,3929,840,2827,987,2821,988,2811,989,2809,998,2807,1003,2804,1009,2801,1013,2796,1019,2783,1023,2767,1026,2763,1035xe" filled="f" stroked="t" strokeweight=".6pt" strokecolor="#000000">
                <v:path arrowok="t"/>
              </v:shape>
            </v:group>
            <v:group style="position:absolute;left:3065;top:1571;width:37;height:119" coordorigin="3065,1571" coordsize="37,119">
              <v:shape style="position:absolute;left:3065;top:1571;width:37;height:119" coordorigin="3065,1571" coordsize="37,119" path="m3065,1690l3090,1674,3096,1659,3102,1571e" filled="f" stroked="t" strokeweight=".25pt" strokecolor="#000000">
                <v:path arrowok="t"/>
              </v:shape>
            </v:group>
            <v:group style="position:absolute;left:3932;top:1428;width:273;height:138" coordorigin="3932,1428" coordsize="273,138">
              <v:shape style="position:absolute;left:3932;top:1428;width:273;height:138" coordorigin="3932,1428" coordsize="273,138" path="m4170,1530l4195,1514,4201,1499,4205,1428,3959,1465,3955,1536,3951,1559,3932,1566e" filled="f" stroked="t" strokeweight=".25pt" strokecolor="#000000">
                <v:path arrowok="t"/>
              </v:shape>
            </v:group>
            <v:group style="position:absolute;left:3708;top:877;width:69;height:33" coordorigin="3708,877" coordsize="69,33">
              <v:shape style="position:absolute;left:3708;top:877;width:69;height:33" coordorigin="3708,877" coordsize="69,33" path="m3756,877l3720,880,3708,888,3710,896,3713,904,3729,910,3765,907,3777,900,3772,883,3756,877e" filled="t" fillcolor="#FFFFFF" stroked="f">
                <v:path arrowok="t"/>
                <v:fill/>
              </v:shape>
            </v:group>
            <v:group style="position:absolute;left:3708;top:877;width:69;height:33" coordorigin="3708,877" coordsize="69,33">
              <v:shape style="position:absolute;left:3708;top:877;width:69;height:33" coordorigin="3708,877" coordsize="69,33" path="m3775,891l3777,900,3765,907,3747,909,3729,910,3713,904,3710,896,3708,888,3720,880,3738,879,3756,877,3772,883,3775,891xe" filled="f" stroked="t" strokeweight=".25pt" strokecolor="#000000">
                <v:path arrowok="t"/>
              </v:shape>
            </v:group>
            <v:group style="position:absolute;left:3796;top:881;width:19;height:9" coordorigin="3796,881" coordsize="19,9">
              <v:shape style="position:absolute;left:3796;top:881;width:19;height:9" coordorigin="3796,881" coordsize="19,9" path="m3814,885l3815,887,3812,889,3807,889,3802,889,3798,888,3797,886,3796,883,3800,881,3805,881,3809,881,3814,882,3814,885xe" filled="f" stroked="t" strokeweight=".25pt" strokecolor="#000000">
                <v:path arrowok="t"/>
              </v:shape>
            </v:group>
            <v:group style="position:absolute;left:3834;top:876;width:19;height:9" coordorigin="3834,876" coordsize="19,9">
              <v:shape style="position:absolute;left:3834;top:876;width:19;height:9" coordorigin="3834,876" coordsize="19,9" path="m3852,880l3853,882,3849,884,3845,884,3840,885,3835,883,3835,881,3834,878,3838,876,3842,876,3847,876,3852,877,3852,880xe" filled="f" stroked="t" strokeweight=".25pt" strokecolor="#000000">
                <v:path arrowok="t"/>
              </v:shape>
            </v:group>
            <v:group style="position:absolute;left:3872;top:871;width:19;height:9" coordorigin="3872,871" coordsize="19,9">
              <v:shape style="position:absolute;left:3872;top:871;width:19;height:9" coordorigin="3872,871" coordsize="19,9" path="m3890,875l3891,877,3887,879,3882,879,3877,880,3873,878,3873,876,3872,874,3875,872,3880,871,3885,871,3889,872,3890,875xe" filled="f" stroked="t" strokeweight=".25pt" strokecolor="#000000">
                <v:path arrowok="t"/>
              </v:shape>
            </v:group>
            <v:group style="position:absolute;left:3910;top:866;width:19;height:9" coordorigin="3910,866" coordsize="19,9">
              <v:shape style="position:absolute;left:3910;top:866;width:19;height:9" coordorigin="3910,866" coordsize="19,9" path="m3928,870l3928,872,3925,874,3920,874,3915,875,3911,873,3910,871,3910,869,3913,867,3918,866,3923,866,3927,868,3928,870xe" filled="f" stroked="t" strokeweight=".25pt" strokecolor="#000000">
                <v:path arrowok="t"/>
              </v:shape>
            </v:group>
            <v:group style="position:absolute;left:3496;top:1895;width:234;height:140" coordorigin="3496,1895" coordsize="234,140">
              <v:shape style="position:absolute;left:3496;top:1895;width:234;height:140" coordorigin="3496,1895" coordsize="234,140" path="m3583,1895l3496,1982,3640,2035,3625,1997,3730,1979,3712,1928,3596,1928,3583,1895e" filled="t" fillcolor="#8CA9C8" stroked="f">
                <v:path arrowok="t"/>
                <v:fill/>
              </v:shape>
              <v:shape style="position:absolute;left:3496;top:1895;width:234;height:140" coordorigin="3496,1895" coordsize="234,140" path="m3705,1909l3596,1928,3712,1928,3705,1909e" filled="t" fillcolor="#8CA9C8" stroked="f">
                <v:path arrowok="t"/>
                <v:fill/>
              </v:shape>
            </v:group>
            <v:group style="position:absolute;left:3496;top:1895;width:234;height:140" coordorigin="3496,1895" coordsize="234,140">
              <v:shape style="position:absolute;left:3496;top:1895;width:234;height:140" coordorigin="3496,1895" coordsize="234,140" path="m3596,1928l3583,1895,3496,1982,3640,2035,3625,1997,3730,1979,3705,1909,3596,1928xe" filled="f" stroked="t" strokeweight=".4pt" strokecolor="#8CA9C8">
                <v:path arrowok="t"/>
              </v:shape>
            </v:group>
            <v:group style="position:absolute;left:3419;top:1097;width:258;height:296" coordorigin="3419,1097" coordsize="258,296">
              <v:shape style="position:absolute;left:3419;top:1097;width:258;height:296" coordorigin="3419,1097" coordsize="258,296" path="m3677,1233l3519,1233,3484,1393,3646,1366,3677,1233e" filled="t" fillcolor="#8CA9C8" stroked="f">
                <v:path arrowok="t"/>
                <v:fill/>
              </v:shape>
              <v:shape style="position:absolute;left:3419;top:1097;width:258;height:296" coordorigin="3419,1097" coordsize="258,296" path="m3622,1097l3419,1249,3519,1233,3677,1233,3683,1208,3766,1195,3622,1097e" filled="t" fillcolor="#8CA9C8" stroked="f">
                <v:path arrowok="t"/>
                <v:fill/>
              </v:shape>
            </v:group>
            <v:group style="position:absolute;left:3419;top:1097;width:347;height:296" coordorigin="3419,1097" coordsize="347,296">
              <v:shape style="position:absolute;left:3419;top:1097;width:347;height:296" coordorigin="3419,1097" coordsize="347,296" path="m3646,1366l3484,1393,3519,1233,3419,1249,3622,1097,3766,1195,3683,1208,3646,1366xe" filled="f" stroked="t" strokeweight=".4pt" strokecolor="#8CA9C8">
                <v:path arrowok="t"/>
              </v:shape>
            </v:group>
            <v:group style="position:absolute;left:3483;top:1270;width:212;height:66" coordorigin="3483,1270" coordsize="212,66">
              <v:shape style="position:absolute;left:3483;top:1270;width:212;height:66" coordorigin="3483,1270" coordsize="212,66" path="m3483,1336l3695,1336,3695,1270,3483,1270,3483,1336xe" filled="t" fillcolor="#D8D8D8" stroked="f">
                <v:path arrowok="t"/>
                <v:fill/>
              </v:shape>
            </v:group>
            <v:group style="position:absolute;left:3476;top:1335;width:205;height:33" coordorigin="3476,1335" coordsize="205,33">
              <v:shape style="position:absolute;left:3476;top:1335;width:205;height:33" coordorigin="3476,1335" coordsize="205,33" path="m3476,1368l3681,1368,3681,1335,3476,1335,3476,1368xe" filled="t" fillcolor="#D8D8D8" stroked="f">
                <v:path arrowok="t"/>
                <v:fill/>
              </v:shape>
            </v:group>
            <v:group style="position:absolute;left:3957;top:1486;width:245;height:42" coordorigin="3957,1486" coordsize="245,42">
              <v:shape style="position:absolute;left:3957;top:1486;width:245;height:42" coordorigin="3957,1486" coordsize="245,42" path="m4202,1490l4185,1493,4163,1486,4162,1497,3994,1523,3972,1515,3970,1526,3957,1528e" filled="f" stroked="t" strokeweight=".25pt" strokecolor="#000000">
                <v:path arrowok="t"/>
              </v:shape>
            </v:group>
            <v:group style="position:absolute;left:3322;top:2627;width:3620;height:916" coordorigin="3322,2627" coordsize="3620,916">
              <v:shape style="position:absolute;left:3322;top:2627;width:3620;height:916" coordorigin="3322,2627" coordsize="3620,916" path="m6843,2627l3410,3267,3372,3297,3357,3307,3340,3326,3329,3355,3326,3378,3326,3392,3323,3425,3322,3543,6929,2968,6942,2665,6934,2646,6911,2642,6843,2627e" filled="t" fillcolor="#E0E0E0" stroked="f">
                <v:path arrowok="t"/>
                <v:fill/>
              </v:shape>
            </v:group>
            <v:group style="position:absolute;left:3324;top:2785;width:3606;height:719" coordorigin="3324,2785" coordsize="3606,719">
              <v:shape style="position:absolute;left:3324;top:2785;width:3606;height:719" coordorigin="3324,2785" coordsize="3606,719" path="m6931,2785l3324,3445,3324,3503,6931,2870,6931,2785e" filled="t" fillcolor="#E0E0E0" stroked="f">
                <v:path arrowok="t"/>
                <v:fill/>
              </v:shape>
            </v:group>
            <v:group style="position:absolute;left:3324;top:2798;width:3606;height:709" coordorigin="3324,2798" coordsize="3606,709">
              <v:shape style="position:absolute;left:3324;top:2798;width:3606;height:709" coordorigin="3324,2798" coordsize="3606,709" path="m6930,2798l3324,3448,3324,3507,6930,2883,6930,2798e" filled="t" fillcolor="#E1E1E1" stroked="f">
                <v:path arrowok="t"/>
                <v:fill/>
              </v:shape>
            </v:group>
            <v:group style="position:absolute;left:3324;top:2811;width:3605;height:699" coordorigin="3324,2811" coordsize="3605,699">
              <v:shape style="position:absolute;left:3324;top:2811;width:3605;height:699" coordorigin="3324,2811" coordsize="3605,699" path="m6929,2811l3324,3451,3324,3510,6929,2896,6929,2811e" filled="t" fillcolor="#E2E2E2" stroked="f">
                <v:path arrowok="t"/>
                <v:fill/>
              </v:shape>
            </v:group>
            <v:group style="position:absolute;left:3324;top:2825;width:3605;height:689" coordorigin="3324,2825" coordsize="3605,689">
              <v:shape style="position:absolute;left:3324;top:2825;width:3605;height:689" coordorigin="3324,2825" coordsize="3605,689" path="m6929,2825l3324,3455,3324,3514,6929,2910,6929,2825e" filled="t" fillcolor="#E3E3E3" stroked="f">
                <v:path arrowok="t"/>
                <v:fill/>
              </v:shape>
            </v:group>
            <v:group style="position:absolute;left:3324;top:2838;width:3604;height:679" coordorigin="3324,2838" coordsize="3604,679">
              <v:shape style="position:absolute;left:3324;top:2838;width:3604;height:679" coordorigin="3324,2838" coordsize="3604,679" path="m6928,2838l3324,3458,3324,3517,6928,2923,6928,2838e" filled="t" fillcolor="#E4E4E4" stroked="f">
                <v:path arrowok="t"/>
                <v:fill/>
              </v:shape>
            </v:group>
            <v:group style="position:absolute;left:3324;top:2851;width:3603;height:669" coordorigin="3324,2851" coordsize="3603,669">
              <v:shape style="position:absolute;left:3324;top:2851;width:3603;height:669" coordorigin="3324,2851" coordsize="3603,669" path="m6928,2851l3324,3461,3324,3520,6928,2936,6928,2851e" filled="t" fillcolor="#E5E5E5" stroked="f">
                <v:path arrowok="t"/>
                <v:fill/>
              </v:shape>
            </v:group>
            <v:group style="position:absolute;left:3324;top:2864;width:3603;height:659" coordorigin="3324,2864" coordsize="3603,659">
              <v:shape style="position:absolute;left:3324;top:2864;width:3603;height:659" coordorigin="3324,2864" coordsize="3603,659" path="m6927,2864l3324,3465,3324,3524,6927,2949,6927,2864e" filled="t" fillcolor="#E6E6E6" stroked="f">
                <v:path arrowok="t"/>
                <v:fill/>
              </v:shape>
            </v:group>
            <v:group style="position:absolute;left:3324;top:2878;width:3602;height:649" coordorigin="3324,2878" coordsize="3602,649">
              <v:shape style="position:absolute;left:3324;top:2878;width:3602;height:649" coordorigin="3324,2878" coordsize="3602,649" path="m6926,2878l3324,3468,3324,3527,6926,2963,6926,2878e" filled="t" fillcolor="#E7E7E7" stroked="f">
                <v:path arrowok="t"/>
                <v:fill/>
              </v:shape>
            </v:group>
            <v:group style="position:absolute;left:3324;top:2891;width:3601;height:639" coordorigin="3324,2891" coordsize="3601,639">
              <v:shape style="position:absolute;left:3324;top:2891;width:3601;height:639" coordorigin="3324,2891" coordsize="3601,639" path="m6926,2891l3324,3472,3324,3530,6926,2976,6926,2891e" filled="t" fillcolor="#E8E8E8" stroked="f">
                <v:path arrowok="t"/>
                <v:fill/>
              </v:shape>
            </v:group>
            <v:group style="position:absolute;left:3324;top:2904;width:3601;height:630" coordorigin="3324,2904" coordsize="3601,630">
              <v:shape style="position:absolute;left:3324;top:2904;width:3601;height:630" coordorigin="3324,2904" coordsize="3601,630" path="m6925,2904l3324,3475,3324,3534,6925,2989,6925,2904e" filled="t" fillcolor="#E9E9E9" stroked="f">
                <v:path arrowok="t"/>
                <v:fill/>
              </v:shape>
            </v:group>
            <v:group style="position:absolute;left:3324;top:2918;width:3600;height:620" coordorigin="3324,2918" coordsize="3600,620">
              <v:shape style="position:absolute;left:3324;top:2918;width:3600;height:620" coordorigin="3324,2918" coordsize="3600,620" path="m6924,2918l3324,3478,3324,3537,6924,3002,6924,2918e" filled="t" fillcolor="#EAEAEA" stroked="f">
                <v:path arrowok="t"/>
                <v:fill/>
              </v:shape>
            </v:group>
            <v:group style="position:absolute;left:3324;top:2931;width:3599;height:610" coordorigin="3324,2931" coordsize="3599,610">
              <v:shape style="position:absolute;left:3324;top:2931;width:3599;height:610" coordorigin="3324,2931" coordsize="3599,610" path="m6924,2931l3324,3482,3324,3540,6924,3016,6924,2931e" filled="t" fillcolor="#EBEBEB" stroked="f">
                <v:path arrowok="t"/>
                <v:fill/>
              </v:shape>
            </v:group>
            <v:group style="position:absolute;left:3324;top:2944;width:3599;height:600" coordorigin="3324,2944" coordsize="3599,600">
              <v:shape style="position:absolute;left:3324;top:2944;width:3599;height:600" coordorigin="3324,2944" coordsize="3599,600" path="m6923,2944l3324,3485,3324,3544,6923,3029,6923,2944e" filled="t" fillcolor="#ECECEC" stroked="f">
                <v:path arrowok="t"/>
                <v:fill/>
              </v:shape>
            </v:group>
            <v:group style="position:absolute;left:3324;top:2957;width:3598;height:590" coordorigin="3324,2957" coordsize="3598,590">
              <v:shape style="position:absolute;left:3324;top:2957;width:3598;height:590" coordorigin="3324,2957" coordsize="3598,590" path="m6923,2957l3324,3488,3324,3547,6923,3042,6923,2957e" filled="t" fillcolor="#EDEDED" stroked="f">
                <v:path arrowok="t"/>
                <v:fill/>
              </v:shape>
            </v:group>
            <v:group style="position:absolute;left:3324;top:2971;width:3598;height:580" coordorigin="3324,2971" coordsize="3598,580">
              <v:shape style="position:absolute;left:3324;top:2971;width:3598;height:580" coordorigin="3324,2971" coordsize="3598,580" path="m6922,2971l3324,3492,3324,3551,6922,3056,6922,2971e" filled="t" fillcolor="#EEEEEE" stroked="f">
                <v:path arrowok="t"/>
                <v:fill/>
              </v:shape>
            </v:group>
            <v:group style="position:absolute;left:3324;top:2984;width:3597;height:570" coordorigin="3324,2984" coordsize="3597,570">
              <v:shape style="position:absolute;left:3324;top:2984;width:3597;height:570" coordorigin="3324,2984" coordsize="3597,570" path="m6921,2984l3324,3495,3324,3554,6921,3069,6921,2984e" filled="t" fillcolor="#EFEFEF" stroked="f">
                <v:path arrowok="t"/>
                <v:fill/>
              </v:shape>
            </v:group>
            <v:group style="position:absolute;left:3324;top:2997;width:3596;height:560" coordorigin="3324,2997" coordsize="3596,560">
              <v:shape style="position:absolute;left:3324;top:2997;width:3596;height:560" coordorigin="3324,2997" coordsize="3596,560" path="m6921,2997l3324,3499,3324,3557,6921,3082,6921,2997e" filled="t" fillcolor="#F0F0F0" stroked="f">
                <v:path arrowok="t"/>
                <v:fill/>
              </v:shape>
            </v:group>
            <v:group style="position:absolute;left:3324;top:3010;width:3596;height:550" coordorigin="3324,3010" coordsize="3596,550">
              <v:shape style="position:absolute;left:3324;top:3010;width:3596;height:550" coordorigin="3324,3010" coordsize="3596,550" path="m6920,3010l3324,3502,3324,3561,6920,3095,6920,3010e" filled="t" fillcolor="#F1F1F1" stroked="f">
                <v:path arrowok="t"/>
                <v:fill/>
              </v:shape>
            </v:group>
            <v:group style="position:absolute;left:3324;top:3024;width:3595;height:540" coordorigin="3324,3024" coordsize="3595,540">
              <v:shape style="position:absolute;left:3324;top:3024;width:3595;height:540" coordorigin="3324,3024" coordsize="3595,540" path="m6919,3024l3324,3505,3324,3564,6919,3109,6919,3024e" filled="t" fillcolor="#F2F2F2" stroked="f">
                <v:path arrowok="t"/>
                <v:fill/>
              </v:shape>
            </v:group>
            <v:group style="position:absolute;left:3324;top:3037;width:3594;height:530" coordorigin="3324,3037" coordsize="3594,530">
              <v:shape style="position:absolute;left:3324;top:3037;width:3594;height:530" coordorigin="3324,3037" coordsize="3594,530" path="m6919,3037l3324,3509,3324,3567,6919,3122,6919,3037e" filled="t" fillcolor="#F3F3F3" stroked="f">
                <v:path arrowok="t"/>
                <v:fill/>
              </v:shape>
            </v:group>
            <v:group style="position:absolute;left:3324;top:3050;width:3594;height:521" coordorigin="3324,3050" coordsize="3594,521">
              <v:shape style="position:absolute;left:3324;top:3050;width:3594;height:521" coordorigin="3324,3050" coordsize="3594,521" path="m6918,3050l3324,3512,3324,3571,6918,3135,6918,3050e" filled="t" fillcolor="#F4F4F4" stroked="f">
                <v:path arrowok="t"/>
                <v:fill/>
              </v:shape>
            </v:group>
            <v:group style="position:absolute;left:3324;top:3064;width:3593;height:511" coordorigin="3324,3064" coordsize="3593,511">
              <v:shape style="position:absolute;left:3324;top:3064;width:3593;height:511" coordorigin="3324,3064" coordsize="3593,511" path="m6917,3064l3324,3515,3324,3574,6917,3149,6917,3064e" filled="t" fillcolor="#F5F5F5" stroked="f">
                <v:path arrowok="t"/>
                <v:fill/>
              </v:shape>
            </v:group>
            <v:group style="position:absolute;left:3324;top:3077;width:3592;height:501" coordorigin="3324,3077" coordsize="3592,501">
              <v:shape style="position:absolute;left:3324;top:3077;width:3592;height:501" coordorigin="3324,3077" coordsize="3592,501" path="m6917,3077l3324,3519,3324,3578,6917,3162,6917,3077e" filled="t" fillcolor="#F6F6F6" stroked="f">
                <v:path arrowok="t"/>
                <v:fill/>
              </v:shape>
            </v:group>
            <v:group style="position:absolute;left:3324;top:3090;width:3592;height:491" coordorigin="3324,3090" coordsize="3592,491">
              <v:shape style="position:absolute;left:3324;top:3090;width:3592;height:491" coordorigin="3324,3090" coordsize="3592,491" path="m6916,3090l3324,3522,3324,3581,6916,3175,6916,3090e" filled="t" fillcolor="#F7F7F7" stroked="f">
                <v:path arrowok="t"/>
                <v:fill/>
              </v:shape>
            </v:group>
            <v:group style="position:absolute;left:3324;top:3103;width:3591;height:481" coordorigin="3324,3103" coordsize="3591,481">
              <v:shape style="position:absolute;left:3324;top:3103;width:3591;height:481" coordorigin="3324,3103" coordsize="3591,481" path="m6916,3103l3324,3526,3324,3584,6916,3188,6916,3103e" filled="t" fillcolor="#F8F8F8" stroked="f">
                <v:path arrowok="t"/>
                <v:fill/>
              </v:shape>
            </v:group>
            <v:group style="position:absolute;left:3324;top:3117;width:3591;height:471" coordorigin="3324,3117" coordsize="3591,471">
              <v:shape style="position:absolute;left:3324;top:3117;width:3591;height:471" coordorigin="3324,3117" coordsize="3591,471" path="m6915,3117l3324,3529,3324,3588,6915,3202,6915,3117e" filled="t" fillcolor="#F9F9F9" stroked="f">
                <v:path arrowok="t"/>
                <v:fill/>
              </v:shape>
            </v:group>
            <v:group style="position:absolute;left:3324;top:3130;width:3590;height:461" coordorigin="3324,3130" coordsize="3590,461">
              <v:shape style="position:absolute;left:3324;top:3130;width:3590;height:461" coordorigin="3324,3130" coordsize="3590,461" path="m6914,3130l3324,3532,3324,3591,6914,3215,6914,3130e" filled="t" fillcolor="#FAFAFA" stroked="f">
                <v:path arrowok="t"/>
                <v:fill/>
              </v:shape>
            </v:group>
            <v:group style="position:absolute;left:3324;top:3143;width:3589;height:451" coordorigin="3324,3143" coordsize="3589,451">
              <v:shape style="position:absolute;left:3324;top:3143;width:3589;height:451" coordorigin="3324,3143" coordsize="3589,451" path="m6914,3143l3324,3536,3324,3594,6914,3228,6914,3143e" filled="t" fillcolor="#FAFAFA" stroked="f">
                <v:path arrowok="t"/>
                <v:fill/>
              </v:shape>
            </v:group>
            <v:group style="position:absolute;left:3324;top:3157;width:3589;height:441" coordorigin="3324,3157" coordsize="3589,441">
              <v:shape style="position:absolute;left:3324;top:3157;width:3589;height:441" coordorigin="3324,3157" coordsize="3589,441" path="m6913,3157l3324,3539,3324,3598,6913,3241,6913,3157e" filled="t" fillcolor="#FBFBFB" stroked="f">
                <v:path arrowok="t"/>
                <v:fill/>
              </v:shape>
            </v:group>
            <v:group style="position:absolute;left:3324;top:3170;width:3588;height:431" coordorigin="3324,3170" coordsize="3588,431">
              <v:shape style="position:absolute;left:3324;top:3170;width:3588;height:431" coordorigin="3324,3170" coordsize="3588,431" path="m6912,3170l3324,3542,3324,3601,6912,3255,6912,3170e" filled="t" fillcolor="#FCFCFC" stroked="f">
                <v:path arrowok="t"/>
                <v:fill/>
              </v:shape>
            </v:group>
            <v:group style="position:absolute;left:3324;top:3183;width:3587;height:422" coordorigin="3324,3183" coordsize="3587,422">
              <v:shape style="position:absolute;left:3324;top:3183;width:3587;height:422" coordorigin="3324,3183" coordsize="3587,422" path="m6912,3183l3324,3546,3324,3605,6912,3268,6912,3183e" filled="t" fillcolor="#FDFDFD" stroked="f">
                <v:path arrowok="t"/>
                <v:fill/>
              </v:shape>
            </v:group>
            <v:group style="position:absolute;left:3324;top:3196;width:3587;height:412" coordorigin="3324,3196" coordsize="3587,412">
              <v:shape style="position:absolute;left:3324;top:3196;width:3587;height:412" coordorigin="3324,3196" coordsize="3587,412" path="m6911,3196l3324,3549,3324,3608,6911,3281,6911,3196e" filled="t" fillcolor="#FFFFFF" stroked="f">
                <v:path arrowok="t"/>
                <v:fill/>
              </v:shape>
            </v:group>
            <v:group style="position:absolute;left:3322;top:3280;width:115;height:315" coordorigin="3322,3280" coordsize="115,315">
              <v:shape style="position:absolute;left:3322;top:3280;width:115;height:315" coordorigin="3322,3280" coordsize="115,315" path="m3322,3595l3323,3425,3326,3392,3326,3378,3329,3355,3340,3326,3357,3307,3372,3297,3436,3280e" filled="f" stroked="t" strokeweight=".6pt" strokecolor="#000000">
                <v:path arrowok="t"/>
              </v:shape>
            </v:group>
            <v:group style="position:absolute;left:6869;top:2640;width:73;height:812" coordorigin="6869,2640" coordsize="73,812">
              <v:shape style="position:absolute;left:6869;top:2640;width:73;height:812" coordorigin="6869,2640" coordsize="73,812" path="m6869,2640l6911,2642,6934,2646,6942,2665,6906,3452e" filled="f" stroked="t" strokeweight=".6pt" strokecolor="#000000">
                <v:path arrowok="t"/>
              </v:shape>
            </v:group>
            <v:group style="position:absolute;left:3365;top:2653;width:3579;height:916" coordorigin="3365,2653" coordsize="3579,916">
              <v:shape style="position:absolute;left:3365;top:2653;width:3579;height:916" coordorigin="3365,2653" coordsize="3579,916" path="m6944,2687l6936,2660,6920,2653,6907,2654,3415,3325,3368,3380,3367,3389,3365,3569e" filled="f" stroked="t" strokeweight=".25pt" strokecolor="#000000">
                <v:path arrowok="t"/>
              </v:shape>
            </v:group>
            <v:group style="position:absolute;left:3425;top:2499;width:3459;height:799" coordorigin="3425,2499" coordsize="3459,799">
              <v:shape style="position:absolute;left:3425;top:2499;width:3459;height:799" coordorigin="3425,2499" coordsize="3459,799" path="m3944,3015l3678,3063,3659,3070,3652,3080,3654,3103,3660,3135,3659,3147,3651,3161,3637,3164,3446,3202,3426,3212,3425,3233,3425,3257,3431,3268,3428,3285,3460,3285,3466,3298,3487,3294,4496,3100,3989,3100,3983,3095,3983,3067,3982,3054,3978,3041,3959,3020,3944,3015e" filled="t" fillcolor="#FFFFFF" stroked="f">
                <v:path arrowok="t"/>
                <v:fill/>
              </v:shape>
              <v:shape style="position:absolute;left:3425;top:2499;width:3459;height:799" coordorigin="3425,2499" coordsize="3459,799" path="m6734,2499l6721,2500,6488,2543,6469,2549,6464,2561,6468,2589,6473,2615,6468,2622,6462,2633,6449,2636,3989,3100,4496,3100,6863,2644,6871,2638,6882,2616,6883,2598,6872,2576,6762,2576,6763,2548,6761,2535,6753,2513,6734,2499e" filled="t" fillcolor="#FFFFFF" stroked="f">
                <v:path arrowok="t"/>
                <v:fill/>
              </v:shape>
              <v:shape style="position:absolute;left:3425;top:2499;width:3459;height:799" coordorigin="3425,2499" coordsize="3459,799" path="m6841,2562l6769,2575,6762,2576,6872,2576,6869,2571,6851,2563,6841,2562e" filled="t" fillcolor="#FFFFFF" stroked="f">
                <v:path arrowok="t"/>
                <v:fill/>
              </v:shape>
            </v:group>
            <v:group style="position:absolute;left:3425;top:2499;width:3459;height:799" coordorigin="3425,2499" coordsize="3459,799">
              <v:shape style="position:absolute;left:3425;top:2499;width:3459;height:799" coordorigin="3425,2499" coordsize="3459,799" path="m6871,2638l6882,2616,6883,2598,6869,2571,6851,2563,6841,2562,6769,2575,6762,2576,6763,2548,6761,2535,6753,2513,6734,2499,6721,2500,6488,2543,6469,2549,6464,2561,6468,2589,6473,2615,6468,2622,6462,2633,6449,2636,6441,2637,3989,3100,3983,3095,3983,3067,3982,3054,3978,3041,3959,3020,3944,3015,3678,3063,3659,3070,3652,3080,3654,3103,3660,3135,3659,3147,3651,3161,3637,3164,3446,3202,3426,3212,3425,3233,3425,3257,3431,3268,3428,3285,3460,3285,3466,3298,3487,3294,6863,2644,6871,2638xe" filled="f" stroked="t" strokeweight=".6pt" strokecolor="#000000">
                <v:path arrowok="t"/>
              </v:shape>
            </v:group>
            <v:group style="position:absolute;left:3969;top:3099;width:10;height:35" coordorigin="3969,3099" coordsize="10,35">
              <v:shape style="position:absolute;left:3969;top:3099;width:10;height:35" coordorigin="3969,3099" coordsize="10,35" path="m3980,3099l3980,3100,3979,3101,3979,3103,3974,3125,3969,3134e" filled="f" stroked="t" strokeweight=".25pt" strokecolor="#000000">
                <v:path arrowok="t"/>
              </v:shape>
            </v:group>
            <v:group style="position:absolute;left:3565;top:3179;width:26;height:97" coordorigin="3565,3179" coordsize="26,97">
              <v:shape style="position:absolute;left:3565;top:3179;width:26;height:97" coordorigin="3565,3179" coordsize="26,97" path="m3565,3179l3578,3188,3589,3207,3591,3239,3588,3259,3581,3269,3577,3276e" filled="f" stroked="t" strokeweight=".25pt" strokecolor="#000000">
                <v:path arrowok="t"/>
              </v:shape>
            </v:group>
            <v:group style="position:absolute;left:4024;top:3093;width:26;height:93" coordorigin="4024,3093" coordsize="26,93">
              <v:shape style="position:absolute;left:4024;top:3093;width:26;height:93" coordorigin="4024,3093" coordsize="26,93" path="m4024,3093l4036,3101,4047,3121,4050,3153,4048,3175,4042,3186e" filled="f" stroked="t" strokeweight=".25pt" strokecolor="#000000">
                <v:path arrowok="t"/>
              </v:shape>
            </v:group>
            <v:group style="position:absolute;left:3711;top:3182;width:43;height:28" coordorigin="3711,3182" coordsize="43,28">
              <v:shape style="position:absolute;left:3711;top:3182;width:43;height:28" coordorigin="3711,3182" coordsize="43,28" path="m3753,3193l3754,3186,3745,3182,3733,3183,3722,3185,3712,3192,3711,3199,3711,3206,3720,3210,3731,3208,3743,3206,3753,3199,3753,3193xe" filled="f" stroked="t" strokeweight=".25pt" strokecolor="#000000">
                <v:path arrowok="t"/>
              </v:shape>
            </v:group>
            <v:group style="position:absolute;left:3899;top:3145;width:43;height:28" coordorigin="3899,3145" coordsize="43,28">
              <v:shape style="position:absolute;left:3899;top:3145;width:43;height:28" coordorigin="3899,3145" coordsize="43,28" path="m3941,3156l3942,3149,3933,3145,3921,3147,3910,3149,3900,3156,3899,3162,3899,3169,3908,3173,3919,3172,3931,3170,3941,3163,3941,3156xe" filled="f" stroked="t" strokeweight=".25pt" strokecolor="#000000">
                <v:path arrowok="t"/>
              </v:shape>
            </v:group>
            <v:group style="position:absolute;left:6749;top:2578;width:10;height:33" coordorigin="6749,2578" coordsize="10,33">
              <v:shape style="position:absolute;left:6749;top:2578;width:10;height:33" coordorigin="6749,2578" coordsize="10,33" path="m6758,2578l6758,2580,6758,2581,6757,2583,6753,2603,6749,2611e" filled="f" stroked="t" strokeweight=".25pt" strokecolor="#000000">
                <v:path arrowok="t"/>
              </v:shape>
            </v:group>
            <v:group style="position:absolute;left:6386;top:2647;width:25;height:84" coordorigin="6386,2647" coordsize="25,84">
              <v:shape style="position:absolute;left:6386;top:2647;width:25;height:84" coordorigin="6386,2647" coordsize="25,84" path="m6386,2647l6399,2656,6409,2677,6411,2705,6409,2721,6406,2731e" filled="f" stroked="t" strokeweight=".25pt" strokecolor="#000000">
                <v:path arrowok="t"/>
              </v:shape>
            </v:group>
            <v:group style="position:absolute;left:6776;top:2573;width:25;height:84" coordorigin="6776,2573" coordsize="25,84">
              <v:shape style="position:absolute;left:6776;top:2573;width:25;height:84" coordorigin="6776,2573" coordsize="25,84" path="m6776,2573l6789,2582,6799,2603,6801,2631,6800,2647,6798,2657e" filled="f" stroked="t" strokeweight=".25pt" strokecolor="#000000">
                <v:path arrowok="t"/>
              </v:shape>
            </v:group>
            <v:group style="position:absolute;left:6524;top:2654;width:39;height:25" coordorigin="6524,2654" coordsize="39,25">
              <v:shape style="position:absolute;left:6524;top:2654;width:39;height:25" coordorigin="6524,2654" coordsize="39,25" path="m6562,2664l6562,2658,6554,2654,6544,2656,6533,2657,6525,2664,6524,2670,6524,2676,6532,2680,6542,2678,6552,2676,6561,2670,6562,2664xe" filled="f" stroked="t" strokeweight=".25pt" strokecolor="#000000">
                <v:path arrowok="t"/>
              </v:shape>
            </v:group>
            <v:group style="position:absolute;left:6684;top:2625;width:39;height:25" coordorigin="6684,2625" coordsize="39,25">
              <v:shape style="position:absolute;left:6684;top:2625;width:39;height:25" coordorigin="6684,2625" coordsize="39,25" path="m6723,2634l6723,2628,6715,2625,6705,2626,6694,2628,6685,2634,6685,2640,6684,2646,6692,2650,6703,2648,6713,2647,6722,2640,6723,2634xe" filled="f" stroked="t" strokeweight=".25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Figure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pgNumType w:start="2"/>
          <w:pgMar w:header="46" w:footer="230" w:top="480" w:bottom="420" w:left="600" w:right="620"/>
          <w:headerReference w:type="default" r:id="rId8"/>
          <w:footerReference w:type="default" r:id="rId9"/>
          <w:pgSz w:w="10980" w:h="14580"/>
        </w:sectPr>
      </w:pPr>
      <w:rPr/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40" w:lineRule="auto"/>
        <w:ind w:left="173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7.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Phillips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screwdriver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eight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bottom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case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scr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order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wn.</w:t>
      </w:r>
    </w:p>
    <w:p>
      <w:pPr>
        <w:spacing w:before="50" w:after="0" w:line="240" w:lineRule="auto"/>
        <w:ind w:left="209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(Figure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3)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92" w:lineRule="auto"/>
        <w:ind w:left="2090" w:right="179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Important: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avoid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damaging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case,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careful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screwdriver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does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slip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screw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head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during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removal.</w:t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26" w:lineRule="exact"/>
        <w:ind w:left="173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117.523003pt;margin-top:18.171822pt;width:271.504pt;height:162.500056pt;mso-position-horizontal-relative:page;mso-position-vertical-relative:paragraph;z-index:-2831" coordorigin="2350,363" coordsize="5430,3250">
            <v:group style="position:absolute;left:2359;top:2089;width:5246;height:960" coordorigin="2359,2089" coordsize="5246,960">
              <v:shape style="position:absolute;left:2359;top:2089;width:5246;height:960" coordorigin="2359,2089" coordsize="5246,960" path="m2359,3049l7604,2089e" filled="f" stroked="t" strokeweight=".35pt" strokecolor="#999999">
                <v:path arrowok="t"/>
              </v:shape>
            </v:group>
            <v:group style="position:absolute;left:2356;top:2331;width:5418;height:991" coordorigin="2356,2331" coordsize="5418,991">
              <v:shape style="position:absolute;left:2356;top:2331;width:5418;height:991" coordorigin="2356,2331" coordsize="5418,991" path="m2356,3322l7775,2331e" filled="f" stroked="t" strokeweight=".6pt" strokecolor="#999999">
                <v:path arrowok="t"/>
              </v:shape>
            </v:group>
            <v:group style="position:absolute;left:2367;top:383;width:4387;height:3080" coordorigin="2367,383" coordsize="4387,3080">
              <v:shape style="position:absolute;left:2367;top:383;width:4387;height:3080" coordorigin="2367,383" coordsize="4387,3080" path="m6755,2783l2953,2783,2960,2803,2966,2823,2978,2883,2984,2943,2985,2983,2985,3003,2982,3063,2972,3123,2951,3183,2934,3223,2926,3243,2905,3303,2901,3343,2903,3363,2922,3423,2942,3463,3199,3463,3236,3443,3388,3443,3425,3423,3496,3423,3529,3403,3589,3403,3620,3383,3653,3383,3688,3363,3800,3363,3840,3343,3880,3343,3963,3323,4047,3323,4089,3303,4131,3303,4173,3283,4256,3283,4296,3263,4336,3263,4376,3243,4538,3203,4621,3203,4662,3183,4704,3183,4746,3163,4788,3163,4830,3143,4872,3143,4914,3123,4956,3123,4998,3103,5082,3103,5123,3083,5164,3083,5253,3063,5355,3043,5410,3023,5467,3023,5525,3003,5584,3003,5644,2983,5704,2983,5822,2943,5880,2943,5936,2923,5990,2923,6041,2903,6090,2903,6135,2883,6177,2883,6214,2863,6250,2863,6288,2843,6370,2843,6412,2823,6500,2823,6544,2803,6715,2803,6755,2783e" filled="t" fillcolor="#FFFFFF" stroked="f">
                <v:path arrowok="t"/>
                <v:fill/>
              </v:shape>
              <v:shape style="position:absolute;left:2367;top:383;width:4387;height:3080" coordorigin="2367,383" coordsize="4387,3080" path="m6133,483l5360,483,5331,503,5218,503,5190,523,5000,523,4983,543,4864,543,4808,563,4662,563,4641,583,4583,583,4565,603,4491,603,4471,623,4317,623,4291,643,4156,643,4130,663,4020,663,4005,683,3939,683,3916,703,3652,703,3613,723,3446,723,3403,743,3278,743,3239,763,3137,763,3108,783,3011,783,2992,803,2933,803,2912,823,2850,823,2832,843,2651,843,2631,863,2550,863,2529,883,2490,883,2471,903,2435,903,2425,923,2424,923,2428,943,2436,963,2445,963,2455,983,2462,1003,2386,1023,2376,1043,2367,1043,2372,1083,2374,1083,2380,1103,2389,1143,2401,1163,2452,1283,2460,1283,2477,1323,2517,1423,2533,1443,2558,1503,2583,1563,2592,1583,2599,1603,2619,1663,2633,1723,2646,1783,2654,1823,2658,1843,2671,1903,2686,1943,2694,1983,2702,2003,2710,2043,2719,2063,2728,2083,2736,2123,2763,2203,2772,2243,2781,2263,2790,2303,2799,2323,2807,2363,2815,2383,2823,2423,2831,2443,2839,2483,2843,2503,2850,2523,2853,2543,2868,2603,2893,2663,2920,2723,2929,2743,2938,2763,2946,2783,6860,2783,6890,2763,6958,2763,6974,2743,6989,2743,7004,2723,7017,2723,7029,2703,7040,2683,7051,2683,7077,2623,7096,2543,7102,2523,7106,2503,7110,2483,7113,2443,7116,2423,7118,2383,7120,2363,7120,2343,7116,2283,7104,2223,7086,2163,7080,2143,7074,2123,7068,2123,7058,2083,7054,2083,7047,2063,7040,2063,7031,2043,7000,1983,6952,1903,6940,1883,6928,1863,6917,1843,6896,1823,6866,1763,6803,1683,6790,1663,6752,1603,6721,1543,6712,1543,6705,1523,6700,1503,6694,1503,6687,1483,6680,1483,6671,1463,6641,1403,6630,1383,6619,1363,6597,1323,6586,1303,6555,1243,6532,1183,6525,1163,6517,1143,6508,1123,6498,1123,6487,1103,6451,1043,6410,983,6367,923,6353,903,6313,843,6278,783,6232,703,6220,683,6209,663,6198,643,6188,603,6177,583,6167,563,6158,543,6149,523,6140,503,6133,483e" filled="t" fillcolor="#FFFFFF" stroked="f">
                <v:path arrowok="t"/>
                <v:fill/>
              </v:shape>
              <v:shape style="position:absolute;left:2367;top:383;width:4387;height:3080" coordorigin="2367,383" coordsize="4387,3080" path="m6109,423l5686,423,5582,443,5555,463,5473,463,5445,483,6126,483,6119,463,6114,443,6109,423e" filled="t" fillcolor="#FFFFFF" stroked="f">
                <v:path arrowok="t"/>
                <v:fill/>
              </v:shape>
              <v:shape style="position:absolute;left:2367;top:383;width:4387;height:3080" coordorigin="2367,383" coordsize="4387,3080" path="m6085,383l5938,383,5919,403,5788,403,5763,423,6105,423,6094,403,6085,383e" filled="t" fillcolor="#FFFFFF" stroked="f">
                <v:path arrowok="t"/>
                <v:fill/>
              </v:shape>
            </v:group>
            <v:group style="position:absolute;left:2367;top:367;width:4753;height:3096" coordorigin="2367,367" coordsize="4753,3096">
              <v:shape style="position:absolute;left:2367;top:367;width:4753;height:3096" coordorigin="2367,367" coordsize="4753,3096" path="m6057,372l6074,367,6085,370,6094,384,6105,412,6109,423,6114,435,6140,499,6167,559,6198,625,6232,692,6266,757,6301,816,6340,874,6382,932,6396,952,6410,971,6451,1029,6487,1085,6517,1140,6539,1195,6547,1214,6575,1276,6608,1338,6641,1397,6662,1432,6671,1449,6700,1502,6705,1513,6712,1526,6752,1590,6790,1646,6829,1703,6842,1722,6877,1774,6917,1838,6952,1895,6989,1954,7022,2011,7054,2071,7063,2094,7068,2107,7092,2172,7109,2232,7119,2300,7120,2350,7118,2380,7110,2465,7096,2542,7077,2609,7051,2664,7004,2720,6939,2751,6860,2766,6792,2775,6715,2784,6631,2793,6588,2798,6500,2808,6412,2819,6328,2832,6250,2848,6177,2866,6135,2876,6041,2897,5936,2919,5822,2943,5763,2954,5704,2966,5644,2978,5584,2989,5525,3001,5410,3022,5303,3043,5207,3060,5164,3068,5123,3076,5040,3092,4956,3110,4872,3127,4788,3146,4704,3165,4621,3184,4538,3203,4456,3222,4416,3232,4336,3250,4256,3267,4173,3283,4089,3298,4004,3311,3921,3324,3880,3331,3800,3344,3724,3357,3653,3370,3589,3384,3559,3391,3529,3399,3462,3412,3388,3424,3312,3434,3236,3442,3164,3449,3100,3454,3025,3460,2984,3462,2974,3463,2922,3419,2903,3362,2901,3339,2901,3315,2918,3250,2943,3193,2951,3175,2977,3103,2983,3038,2985,2976,2985,2956,2978,2880,2966,2822,2946,2765,2911,2694,2902,2677,2893,2659,2868,2597,2850,2523,2846,2504,2843,2486,2823,2405,2807,2345,2790,2285,2772,2227,2754,2169,2745,2140,2736,2112,2710,2026,2686,1941,2667,1864,2654,1805,2650,1786,2646,1766,2629,1690,2606,1613,2583,1554,2558,1495,2533,1441,2501,1371,2493,1353,2460,1283,2401,1150,2389,1126,2380,1101,2374,1080,2372,1068,2367,1042,2376,1026,2386,1020,2462,999,2455,981,2445,963,2436,948,2428,934,2424,921,2425,910,2435,901,2510,872,2570,857,2631,845,2709,836,2755,832,2776,830,2850,820,2891,810,2912,804,2973,790,3048,775,3066,772,3137,759,3203,749,3278,740,3361,730,3446,721,3531,713,3613,706,3688,701,3753,697,3805,696,3834,695,3916,686,3975,674,3993,669,4005,666,4081,652,4156,641,4238,630,4317,621,4383,614,4428,610,4451,608,4510,599,4583,581,4602,576,4662,563,4728,553,4789,546,4845,540,4864,538,4940,529,4947,528,4953,527,5022,521,5088,515,5134,512,5162,509,5246,499,5331,486,5417,472,5500,456,5582,439,5661,423,5686,418,5763,404,5834,394,5899,387,5974,380,5991,379,6006,378,6021,376,6035,375,6048,373,6057,372xe" filled="f" stroked="t" strokeweight=".4pt" strokecolor="#999999">
                <v:path arrowok="t"/>
              </v:shape>
            </v:group>
            <v:group style="position:absolute;left:2455;top:953;width:629;height:2483" coordorigin="2455,953" coordsize="629,2483">
              <v:shape style="position:absolute;left:2455;top:953;width:629;height:2483" coordorigin="2455,953" coordsize="629,2483" path="m2455,953l2485,1018,2508,1082,2529,1146,2549,1217,2563,1278,2576,1338,2580,1358,2584,1378,2597,1437,2612,1496,2629,1555,2650,1614,2657,1632,2664,1651,2684,1708,2709,1784,2726,1841,2741,1899,2754,1960,2764,2020,2767,2040,2784,2116,2802,2161,2813,2188,2844,2266,2874,2344,2902,2422,2929,2499,2954,2576,2977,2653,2993,2712,2998,2731,3003,2750,3024,2826,3046,2887,3054,2907,3077,2983,3084,3055,3083,3073,3080,3091,3075,3111,3071,3131,3067,3152,3064,3172,3061,3193,3058,3213,3055,3233,3040,3311,3014,3382,2994,3422,2984,3436e" filled="f" stroked="t" strokeweight=".35pt" strokecolor="#999999">
                <v:path arrowok="t"/>
              </v:shape>
            </v:group>
            <v:group style="position:absolute;left:2981;top:3374;width:34;height:24" coordorigin="2981,3374" coordsize="34,24">
              <v:shape style="position:absolute;left:2981;top:3374;width:34;height:24" coordorigin="2981,3374" coordsize="34,24" path="m3015,3374l2996,3385,2981,3398e" filled="f" stroked="t" strokeweight=".25pt" strokecolor="#999999">
                <v:path arrowok="t"/>
              </v:shape>
            </v:group>
            <v:group style="position:absolute;left:3787;top:687;width:115;height:29" coordorigin="3787,687" coordsize="115,29">
              <v:shape style="position:absolute;left:3787;top:687;width:115;height:29" coordorigin="3787,687" coordsize="115,29" path="m3902,687l3885,694,3864,699,3843,702,3822,705,3803,709,3787,716e" filled="f" stroked="t" strokeweight=".25pt" strokecolor="#999999">
                <v:path arrowok="t"/>
              </v:shape>
            </v:group>
            <v:group style="position:absolute;left:4437;top:585;width:198;height:27" coordorigin="4437,585" coordsize="198,27">
              <v:shape style="position:absolute;left:4437;top:585;width:198;height:27" coordorigin="4437,585" coordsize="198,27" path="m4437,612l4502,606,4576,596,4619,588,4636,585e" filled="f" stroked="t" strokeweight=".25pt" strokecolor="#999999">
                <v:path arrowok="t"/>
              </v:shape>
            </v:group>
            <v:group style="position:absolute;left:2659;top:1635;width:54;height:130" coordorigin="2659,1635" coordsize="54,130">
              <v:shape style="position:absolute;left:2659;top:1635;width:54;height:130" coordorigin="2659,1635" coordsize="54,130" path="m2659,1635l2665,1652,2672,1670,2681,1690,2691,1709,2700,1729,2708,1748,2714,1765e" filled="f" stroked="t" strokeweight=".25pt" strokecolor="#999999">
                <v:path arrowok="t"/>
              </v:shape>
            </v:group>
            <v:group style="position:absolute;left:2839;top:2401;width:12;height:120" coordorigin="2839,2401" coordsize="12,120">
              <v:shape style="position:absolute;left:2839;top:2401;width:12;height:120" coordorigin="2839,2401" coordsize="12,120" path="m2839,2401l2845,2478,2848,2501,2851,2521e" filled="f" stroked="t" strokeweight=".25pt" strokecolor="#999999">
                <v:path arrowok="t"/>
              </v:shape>
            </v:group>
            <v:group style="position:absolute;left:2462;top:999;width:29;height:32" coordorigin="2462,999" coordsize="29,32">
              <v:shape style="position:absolute;left:2462;top:999;width:29;height:32" coordorigin="2462,999" coordsize="29,32" path="m2462,999l2471,1019,2475,1032,2491,1029e" filled="f" stroked="t" strokeweight=".4pt" strokecolor="#999999">
                <v:path arrowok="t"/>
              </v:shape>
            </v:group>
            <v:group style="position:absolute;left:3002;top:3292;width:38;height:15" coordorigin="3002,3292" coordsize="38,15">
              <v:shape style="position:absolute;left:3002;top:3292;width:38;height:15" coordorigin="3002,3292" coordsize="38,15" path="m3040,3292l3021,3299,3002,3307e" filled="f" stroked="t" strokeweight=".25pt" strokecolor="#999999">
                <v:path arrowok="t"/>
              </v:shape>
            </v:group>
            <v:group style="position:absolute;left:2667;top:1022;width:4244;height:2042" coordorigin="2667,1022" coordsize="4244,2042">
              <v:shape style="position:absolute;left:2667;top:1022;width:4244;height:2042" coordorigin="2667,1022" coordsize="4244,2042" path="m2694,1022l2675,1029,2667,1037,2669,1055,2950,1903,2970,1853,2980,1852,2989,1897,2988,1918,3245,2696,3242,2739,3340,3032,3350,3055,3360,3064,3377,3063,3947,2957,3967,2948,3972,2933,3976,2895,6473,2429,6481,2443,6490,2459,6491,2477,6894,2409,6911,2397,6908,2384e" filled="f" stroked="t" strokeweight=".25pt" strokecolor="#000000">
                <v:path arrowok="t"/>
              </v:shape>
              <v:shape style="position:absolute;left:2674;top:759;width:3989;height:2350" type="#_x0000_t75">
                <v:imagedata r:id="rId15" o:title=""/>
              </v:shape>
            </v:group>
            <v:group style="position:absolute;left:3088;top:943;width:544;height:2" coordorigin="3088,943" coordsize="544,2">
              <v:shape style="position:absolute;left:3088;top:943;width:544;height:2" coordorigin="3088,943" coordsize="544,0" path="m3088,943l3632,943e" filled="f" stroked="t" strokeweight="4.135pt" strokecolor="#000000">
                <v:path arrowok="t"/>
              </v:shape>
            </v:group>
            <v:group style="position:absolute;left:2655;top:573;width:4268;height:2616" coordorigin="2655,573" coordsize="4268,2616">
              <v:shape style="position:absolute;left:2655;top:573;width:4268;height:2616" coordorigin="2655,573" coordsize="4268,2616" path="m6903,2351l6907,2310,6599,1741,6590,1741,6594,1719,6454,1457,6448,1441,6421,1442,6413,1441,5979,639,5981,612,5960,579,5950,580,5946,612,5927,579,5917,580,5912,574,5898,573,5426,639,5420,653,5240,678,5230,666,4678,743,4674,761,4586,773,4580,764,4257,807,4246,820,3976,857,3968,841,3952,844,3824,862,3824,848,3817,845,3648,869,3643,870,3633,888,3091,964,3091,947,3084,943,2902,968,2898,973,2894,991,2716,1016,2685,1028,2672,1044,2656,1138,2655,1158,2661,1173,3298,3143,3311,3167,3321,3182,3333,3189,3349,3189,3374,3186,6851,2531,6873,2526,6876,2511,6915,2427,6923,2397,6921,2380,6903,2351xe" filled="f" stroked="t" strokeweight=".6pt" strokecolor="#000000">
                <v:path arrowok="t"/>
              </v:shape>
            </v:group>
            <v:group style="position:absolute;left:6490;top:2351;width:413;height:116" coordorigin="6490,2351" coordsize="413,116">
              <v:shape style="position:absolute;left:6490;top:2351;width:413;height:116" coordorigin="6490,2351" coordsize="413,116" path="m6490,2467l6900,2387,6903,2351e" filled="f" stroked="t" strokeweight=".25pt" strokecolor="#000000">
                <v:path arrowok="t"/>
              </v:shape>
            </v:group>
            <v:group style="position:absolute;left:6490;top:2426;width:427;height:96" coordorigin="6490,2426" coordsize="427,96">
              <v:shape style="position:absolute;left:6490;top:2426;width:427;height:96" coordorigin="6490,2426" coordsize="427,96" path="m6490,2488l6490,2503,6493,2522,6518,2517,6887,2448,6909,2441,6917,2426e" filled="f" stroked="t" strokeweight=".25pt" strokecolor="#000000">
                <v:path arrowok="t"/>
              </v:shape>
            </v:group>
            <v:group style="position:absolute;left:6797;top:2470;width:58;height:53" coordorigin="6797,2470" coordsize="58,53">
              <v:shape style="position:absolute;left:6797;top:2470;width:58;height:53" coordorigin="6797,2470" coordsize="58,53" path="m6853,2494l6841,2512,6823,2524,6802,2520,6797,2505,6809,2483,6824,2470,6847,2472,6855,2484,6853,2494xe" filled="f" stroked="t" strokeweight=".25pt" strokecolor="#000000">
                <v:path arrowok="t"/>
              </v:shape>
            </v:group>
            <v:group style="position:absolute;left:3441;top:3090;width:133;height:61" coordorigin="3441,3090" coordsize="133,61">
              <v:shape style="position:absolute;left:3441;top:3090;width:133;height:61" coordorigin="3441,3090" coordsize="133,61" path="m3573,3109l3564,3124,3547,3136,3524,3143,3478,3151,3454,3151,3441,3141,3448,3122,3463,3108,3483,3099,3535,3090,3559,3091,3572,3100,3573,3109xe" filled="f" stroked="t" strokeweight=".25pt" strokecolor="#000000">
                <v:path arrowok="t"/>
              </v:shape>
            </v:group>
            <v:group style="position:absolute;left:4054;top:1874;width:333;height:407" coordorigin="4054,1874" coordsize="333,407">
              <v:shape style="position:absolute;left:4054;top:1874;width:333;height:407" coordorigin="4054,1874" coordsize="333,407" path="m4054,1881l4107,1874,4128,1874,4136,1882,4208,1936,4215,1945,4286,1935,4301,1934,4307,1948,4384,2139,4387,2156,4369,2162,4314,2171,4275,2258,4274,2265,4254,2271,4212,2280e" filled="f" stroked="t" strokeweight=".25pt" strokecolor="#000000">
                <v:path arrowok="t"/>
              </v:shape>
            </v:group>
            <v:group style="position:absolute;left:4202;top:1945;width:112;height:230" coordorigin="4202,1945" coordsize="112,230">
              <v:shape style="position:absolute;left:4202;top:1945;width:112;height:230" coordorigin="4202,1945" coordsize="112,230" path="m4215,1945l4202,1952,4210,1967,4288,2164,4290,2175,4303,2173,4314,2171e" filled="f" stroked="t" strokeweight=".25pt" strokecolor="#000000">
                <v:path arrowok="t"/>
              </v:shape>
            </v:group>
            <v:group style="position:absolute;left:3968;top:2352;width:313;height:2" coordorigin="3968,2352" coordsize="313,2">
              <v:shape style="position:absolute;left:3968;top:2352;width:313;height:2" coordorigin="3968,2352" coordsize="313,0" path="m3968,2352l4281,2352e" filled="f" stroked="t" strokeweight="1.664pt" strokecolor="#000000">
                <v:path arrowok="t"/>
              </v:shape>
            </v:group>
            <v:group style="position:absolute;left:3751;top:1897;width:150;height:8" coordorigin="3751,1897" coordsize="150,8">
              <v:shape style="position:absolute;left:3751;top:1897;width:150;height:8" coordorigin="3751,1897" coordsize="150,8" path="m3751,1904l3901,1897e" filled="f" stroked="t" strokeweight=".25pt" strokecolor="#000000">
                <v:path arrowok="t"/>
              </v:shape>
            </v:group>
            <v:group style="position:absolute;left:5833;top:1822;width:342;height:134" coordorigin="5833,1822" coordsize="342,134">
              <v:shape style="position:absolute;left:5833;top:1822;width:342;height:134" coordorigin="5833,1822" coordsize="342,134" path="m6160,1874l5844,1874,5848,1885,5880,1957,6176,1906,6160,1874e" filled="t" fillcolor="#FFFFFF" stroked="f">
                <v:path arrowok="t"/>
                <v:fill/>
              </v:shape>
              <v:shape style="position:absolute;left:5833;top:1822;width:342;height:134" coordorigin="5833,1822" coordsize="342,134" path="m6135,1822l6122,1824,5833,1874,6160,1874,6139,1830,6135,1822e" filled="t" fillcolor="#FFFFFF" stroked="f">
                <v:path arrowok="t"/>
                <v:fill/>
              </v:shape>
            </v:group>
            <v:group style="position:absolute;left:5833;top:1822;width:342;height:134" coordorigin="5833,1822" coordsize="342,134">
              <v:shape style="position:absolute;left:5833;top:1822;width:342;height:134" coordorigin="5833,1822" coordsize="342,134" path="m5833,1874l5844,1874,5848,1885,5880,1957,6176,1906,6139,1830,6135,1822,6122,1824,5833,1874xe" filled="f" stroked="t" strokeweight=".25pt" strokecolor="#000000">
                <v:path arrowok="t"/>
              </v:shape>
            </v:group>
            <v:group style="position:absolute;left:6198;top:1781;width:217;height:114" coordorigin="6198,1781" coordsize="217,114">
              <v:shape style="position:absolute;left:6198;top:1781;width:217;height:114" coordorigin="6198,1781" coordsize="217,114" path="m6372,1781l6360,1782,6198,1811,6206,1814,6210,1826,6241,1895,6415,1866,6374,1787,6372,1781e" filled="t" fillcolor="#FFFFFF" stroked="f">
                <v:path arrowok="t"/>
                <v:fill/>
              </v:shape>
            </v:group>
            <v:group style="position:absolute;left:6198;top:1781;width:217;height:114" coordorigin="6198,1781" coordsize="217,114">
              <v:shape style="position:absolute;left:6198;top:1781;width:217;height:114" coordorigin="6198,1781" coordsize="217,114" path="m6198,1811l6206,1814,6210,1826,6241,1895,6415,1866,6374,1787,6372,1781,6360,1782,6198,1811xe" filled="f" stroked="t" strokeweight=".25pt" strokecolor="#000000">
                <v:path arrowok="t"/>
              </v:shape>
            </v:group>
            <v:group style="position:absolute;left:5103;top:865;width:925;height:556" coordorigin="5103,865" coordsize="925,556">
              <v:shape style="position:absolute;left:5103;top:865;width:925;height:556" coordorigin="5103,865" coordsize="925,556" path="m5368,1375l5378,1399,5373,1408,5296,1420,5278,1420,5265,1404,5111,1079,5103,1069,5120,1065,5179,1055,5190,1060,5199,1044,5223,1042,5206,1004,5195,1005,5190,997,5209,993,5215,985,5210,977,5204,964,5196,950,5211,949,5797,865,5821,867,5834,880,5846,897,5836,886,5849,902,5868,898,5854,910,5853,921,5837,923,5823,928,5828,937,5833,951,5843,959,5854,958,5871,956,5870,943,5883,936,5880,956,5883,962,5866,966,5860,975,5861,982,5876,1006,5875,991,5890,989,5945,986,5968,986,5974,999,6028,1103,6018,1132,5735,1173,5724,1175,5720,1195,5712,1224,5704,1240,5689,1247,5665,1251,5644,1255,5629,1255,5613,1252,5590,1244,5575,1238,5572,1243,5537,1307e" filled="f" stroked="t" strokeweight=".25pt" strokecolor="#000000">
                <v:path arrowok="t"/>
              </v:shape>
            </v:group>
            <v:group style="position:absolute;left:5883;top:829;width:196;height:118" coordorigin="5883,829" coordsize="196,118">
              <v:shape style="position:absolute;left:5883;top:829;width:196;height:118" coordorigin="5883,829" coordsize="196,118" path="m6075,918l6079,923,6076,928,6069,929,5946,946,5939,947,5931,944,5928,938,5886,857,5883,852,5885,847,5892,846,6014,830,6020,829,6028,832,6031,837,6075,918xe" filled="f" stroked="t" strokeweight=".25pt" strokecolor="#000000">
                <v:path arrowok="t"/>
              </v:shape>
            </v:group>
            <v:group style="position:absolute;left:6121;top:1315;width:261;height:160" coordorigin="6121,1315" coordsize="261,160">
              <v:shape style="position:absolute;left:6121;top:1315;width:261;height:160" coordorigin="6121,1315" coordsize="261,160" path="m6191,1475l6124,1351,6121,1345,6124,1340,6130,1340,6294,1316,6301,1315,6308,1318,6312,1323,6382,1449e" filled="f" stroked="t" strokeweight=".25pt" strokecolor="#000000">
                <v:path arrowok="t"/>
              </v:shape>
            </v:group>
            <v:group style="position:absolute;left:6005;top:966;width:264;height:327" coordorigin="6005,966" coordsize="264,327">
              <v:shape style="position:absolute;left:6005;top:966;width:264;height:327" coordorigin="6005,966" coordsize="264,327" path="m6071,1107l6008,989,6005,984,6008,979,6015,978,6092,967,6098,966,6106,970,6109,975,6266,1266,6270,1271,6267,1276,6260,1277,6154,1292,6147,1293,6139,1290,6136,1285,6065,1154,6065,1150,6067,1142,6071,1107xe" filled="f" stroked="t" strokeweight=".25pt" strokecolor="#000000">
                <v:path arrowok="t"/>
              </v:shape>
            </v:group>
            <v:group style="position:absolute;left:5457;top:768;width:422;height:104" coordorigin="5457,768" coordsize="422,104">
              <v:shape style="position:absolute;left:5457;top:768;width:422;height:104" coordorigin="5457,768" coordsize="422,104" path="m5847,802l5854,786,5846,768,5868,804,5879,816,5864,819,5491,872,5474,872,5471,861,5457,832,5458,827,5464,831,5469,855,5847,802xe" filled="f" stroked="t" strokeweight=".25pt" strokecolor="#000000">
                <v:path arrowok="t"/>
              </v:shape>
            </v:group>
            <v:group style="position:absolute;left:4976;top:838;width:414;height:104" coordorigin="4976,838" coordsize="414,104">
              <v:shape style="position:absolute;left:4976;top:838;width:414;height:104" coordorigin="4976,838" coordsize="414,104" path="m5361,871l5374,855,5365,838,5383,875,5390,887,5379,889,5011,942,4991,942,4988,930,4976,901,4978,896,4984,903,4985,924,5361,871xe" filled="f" stroked="t" strokeweight=".25pt" strokecolor="#000000">
                <v:path arrowok="t"/>
              </v:shape>
            </v:group>
            <v:group style="position:absolute;left:4762;top:750;width:228;height:234" coordorigin="4762,750" coordsize="228,234">
              <v:shape style="position:absolute;left:4762;top:750;width:228;height:234" coordorigin="4762,750" coordsize="228,234" path="m4774,774l4762,775,4769,791,4854,973,4862,984,4870,982,4939,972,4957,968,4951,954,4917,879,4910,856,4928,853,4981,844,4991,845,4986,835,4951,760,4946,750,4936,752,4774,774xe" filled="f" stroked="t" strokeweight=".25pt" strokecolor="#000000">
                <v:path arrowok="t"/>
              </v:shape>
            </v:group>
            <v:group style="position:absolute;left:4993;top:610;width:705;height:220" coordorigin="4993,610" coordsize="705,220">
              <v:shape style="position:absolute;left:4993;top:610;width:705;height:220" coordorigin="4993,610" coordsize="705,220" path="m4993,699l5010,695,5021,716,5066,808,5072,830,5096,826,5681,742,5698,733,5692,719,5645,628,5640,610,5616,612e" filled="f" stroked="t" strokeweight=".25pt" strokecolor="#000000">
                <v:path arrowok="t"/>
              </v:shape>
            </v:group>
            <v:group style="position:absolute;left:5760;top:621;width:259;height:195" coordorigin="5760,621" coordsize="259,195">
              <v:shape style="position:absolute;left:5760;top:621;width:259;height:195" coordorigin="5760,621" coordsize="259,195" path="m5775,642l5760,643,5766,654,5798,713,5802,725,5821,721,5863,714,5873,714,5876,721,5923,808,5925,816,5938,815,6009,804,6019,801,6011,790,5926,635,5918,621,5901,624,5775,642xe" filled="f" stroked="t" strokeweight=".25pt" strokecolor="#000000">
                <v:path arrowok="t"/>
              </v:shape>
            </v:group>
            <v:group style="position:absolute;left:5129;top:640;width:449;height:97" coordorigin="5129,640" coordsize="449,97">
              <v:shape style="position:absolute;left:5129;top:640;width:449;height:97" coordorigin="5129,640" coordsize="449,97" path="m5426,640l5442,651,5552,658,5564,659,5569,663,5578,670,5567,680,5498,701,5243,735,5216,736,5198,737,5183,737,5165,737,5139,737,5134,733,5129,724,5137,715,5218,682,5231,666e" filled="f" stroked="t" strokeweight=".25pt" strokecolor="#000000">
                <v:path arrowok="t"/>
              </v:shape>
            </v:group>
            <v:group style="position:absolute;left:4350;top:1809;width:279;height:218" coordorigin="4350,1809" coordsize="279,218">
              <v:shape style="position:absolute;left:4350;top:1809;width:279;height:218" coordorigin="4350,1809" coordsize="279,218" path="m4350,1859l4353,1843,4556,1809,4629,1977,4628,1990,4417,2027,4350,1859xe" filled="f" stroked="t" strokeweight=".25pt" strokecolor="#000000">
                <v:path arrowok="t"/>
              </v:shape>
            </v:group>
            <v:group style="position:absolute;left:5340;top:2067;width:228;height:207" coordorigin="5340,2067" coordsize="228,207">
              <v:shape style="position:absolute;left:5340;top:2067;width:228;height:207" coordorigin="5340,2067" coordsize="228,207" path="m5340,2113l5342,2092,5491,2067,5568,2234,5567,2247,5415,2274,5340,2113xe" filled="f" stroked="t" strokeweight=".25pt" strokecolor="#000000">
                <v:path arrowok="t"/>
              </v:shape>
            </v:group>
            <v:group style="position:absolute;left:4769;top:1819;width:399;height:302" coordorigin="4769,1819" coordsize="399,302">
              <v:shape style="position:absolute;left:4769;top:1819;width:399;height:302" coordorigin="4769,1819" coordsize="399,302" path="m5052,1819l4769,1864,4877,2121,5168,2071,5052,1819xe" filled="f" stroked="t" strokeweight=".25pt" strokecolor="#000000">
                <v:path arrowok="t"/>
              </v:shape>
            </v:group>
            <v:group style="position:absolute;left:4802;top:1841;width:332;height:253" coordorigin="4802,1841" coordsize="332,253">
              <v:shape style="position:absolute;left:4802;top:1841;width:332;height:253" coordorigin="4802,1841" coordsize="332,253" path="m4818,1872l4802,1910,4870,2068,4918,2094,5116,2060,5134,2032,5055,1856,5008,1841,4818,1872xe" filled="f" stroked="t" strokeweight=".25pt" strokecolor="#000000">
                <v:path arrowok="t"/>
              </v:shape>
            </v:group>
            <v:group style="position:absolute;left:5166;top:2535;width:172;height:135" coordorigin="5166,2535" coordsize="172,135">
              <v:shape style="position:absolute;left:5166;top:2535;width:172;height:135" coordorigin="5166,2535" coordsize="172,135" path="m5189,2670l5177,2654,5169,2635,5166,2615,5167,2593,5220,2537,5241,2535,5263,2539,5316,2576,5337,2633,5337,2638,5337,2642e" filled="f" stroked="t" strokeweight=".25pt" strokecolor="#000000">
                <v:path arrowok="t"/>
              </v:shape>
            </v:group>
            <v:group style="position:absolute;left:5130;top:2484;width:255;height:149" coordorigin="5130,2484" coordsize="255,149">
              <v:shape style="position:absolute;left:5130;top:2484;width:255;height:149" coordorigin="5130,2484" coordsize="255,149" path="m5130,2554l5166,2504,5223,2484,5247,2487,5310,2512,5355,2555,5381,2612,5385,2632e" filled="f" stroked="t" strokeweight=".25pt" strokecolor="#000000">
                <v:path arrowok="t"/>
              </v:shape>
            </v:group>
            <v:group style="position:absolute;left:5101;top:2425;width:344;height:243" coordorigin="5101,2425" coordsize="344,243">
              <v:shape style="position:absolute;left:5101;top:2425;width:344;height:243" coordorigin="5101,2425" coordsize="344,243" path="m5444,2615l5445,2593,5383,2441,5374,2425,5355,2428,5114,2470,5101,2474,5106,2486,5166,2648,5166,2667,5444,2615xe" filled="f" stroked="t" strokeweight=".25pt" strokecolor="#000000">
                <v:path arrowok="t"/>
              </v:shape>
            </v:group>
            <v:group style="position:absolute;left:5093;top:2785;width:342;height:78" coordorigin="5093,2785" coordsize="342,78">
              <v:shape style="position:absolute;left:5093;top:2785;width:342;height:78" coordorigin="5093,2785" coordsize="342,78" path="m5093,2863l5099,2849,5122,2845,5410,2790,5432,2785,5435,2796e" filled="f" stroked="t" strokeweight=".25pt" strokecolor="#000000">
                <v:path arrowok="t"/>
              </v:shape>
            </v:group>
            <v:group style="position:absolute;left:5073;top:2726;width:376;height:127" coordorigin="5073,2726" coordsize="376,127">
              <v:shape style="position:absolute;left:5073;top:2726;width:376;height:127" coordorigin="5073,2726" coordsize="376,127" path="m5073,2854l5113,2793,5431,2730,5449,2726,5447,2742,5447,2762,5442,2780e" filled="f" stroked="t" strokeweight=".25pt" strokecolor="#000000">
                <v:path arrowok="t"/>
              </v:shape>
            </v:group>
            <v:group style="position:absolute;left:3258;top:2944;width:14;height:50" coordorigin="3258,2944" coordsize="14,50">
              <v:shape style="position:absolute;left:3258;top:2944;width:14;height:50" coordorigin="3258,2944" coordsize="14,50" path="m3272,2980l3272,2990,3269,2994,3265,2988,3262,2983,3258,2969,3258,2958,3258,2948,3261,2944,3265,2950,3269,2956,3272,2969,3272,2980xe" filled="f" stroked="t" strokeweight=".25pt" strokecolor="#000000">
                <v:path arrowok="t"/>
              </v:shape>
            </v:group>
            <v:group style="position:absolute;left:3164;top:2621;width:8;height:70" coordorigin="3164,2621" coordsize="8,70">
              <v:shape style="position:absolute;left:3164;top:2621;width:8;height:70" coordorigin="3164,2621" coordsize="8,70" path="m3168,2621l3164,2673,3164,2679,3167,2688,3168,2690,3172,2637,3171,2632,3169,2622,3168,2621e" filled="t" fillcolor="#000000" stroked="f">
                <v:path arrowok="t"/>
                <v:fill/>
              </v:shape>
            </v:group>
            <v:group style="position:absolute;left:3175;top:2656;width:8;height:70" coordorigin="3175,2656" coordsize="8,70">
              <v:shape style="position:absolute;left:3175;top:2656;width:8;height:70" coordorigin="3175,2656" coordsize="8,70" path="m3179,2656l3175,2709,3176,2714,3178,2724,3179,2725,3179,2723,3183,2673,3182,2667,3181,2662,3180,2658,3179,2656e" filled="t" fillcolor="#000000" stroked="f">
                <v:path arrowok="t"/>
                <v:fill/>
              </v:shape>
            </v:group>
            <v:group style="position:absolute;left:3186;top:2691;width:8;height:70" coordorigin="3186,2691" coordsize="8,70">
              <v:shape style="position:absolute;left:3186;top:2691;width:8;height:70" coordorigin="3186,2691" coordsize="8,70" path="m3190,2691l3190,2693,3186,2744,3187,2749,3189,2759,3190,2761,3194,2708,3194,2702,3191,2693,3190,2691e" filled="t" fillcolor="#000000" stroked="f">
                <v:path arrowok="t"/>
                <v:fill/>
              </v:shape>
            </v:group>
            <v:group style="position:absolute;left:3197;top:2726;width:8;height:70" coordorigin="3197,2726" coordsize="8,70">
              <v:shape style="position:absolute;left:3197;top:2726;width:8;height:70" coordorigin="3197,2726" coordsize="8,70" path="m3201,2726l3197,2779,3198,2785,3200,2794,3202,2796,3206,2743,3205,2737,3202,2728,3201,2726e" filled="t" fillcolor="#000000" stroked="f">
                <v:path arrowok="t"/>
                <v:fill/>
              </v:shape>
            </v:group>
            <v:group style="position:absolute;left:3208;top:2761;width:8;height:70" coordorigin="3208,2761" coordsize="8,70">
              <v:shape style="position:absolute;left:3208;top:2761;width:8;height:70" coordorigin="3208,2761" coordsize="8,70" path="m3212,2761l3212,2764,3209,2812,3208,2814,3209,2820,3212,2829,3213,2831,3217,2778,3216,2773,3214,2763,3212,2761e" filled="t" fillcolor="#000000" stroked="f">
                <v:path arrowok="t"/>
                <v:fill/>
              </v:shape>
            </v:group>
            <v:group style="position:absolute;left:3220;top:2797;width:8;height:70" coordorigin="3220,2797" coordsize="8,70">
              <v:shape style="position:absolute;left:3220;top:2797;width:8;height:70" coordorigin="3220,2797" coordsize="8,70" path="m3224,2797l3220,2849,3220,2855,3223,2864,3224,2866,3228,2816,3228,2814,3227,2808,3226,2803,3225,2799,3224,2797e" filled="t" fillcolor="#000000" stroked="f">
                <v:path arrowok="t"/>
                <v:fill/>
              </v:shape>
            </v:group>
            <v:group style="position:absolute;left:3231;top:2832;width:8;height:70" coordorigin="3231,2832" coordsize="8,70">
              <v:shape style="position:absolute;left:3231;top:2832;width:8;height:70" coordorigin="3231,2832" coordsize="8,70" path="m3235,2832l3231,2885,3232,2890,3233,2895,3234,2900,3235,2902,3239,2851,3239,2849,3238,2843,3237,2838,3236,2834,3235,2832e" filled="t" fillcolor="#000000" stroked="f">
                <v:path arrowok="t"/>
                <v:fill/>
              </v:shape>
            </v:group>
            <v:group style="position:absolute;left:3242;top:2867;width:8;height:70" coordorigin="3242,2867" coordsize="8,70">
              <v:shape style="position:absolute;left:3242;top:2867;width:8;height:70" coordorigin="3242,2867" coordsize="8,70" path="m3246,2867l3246,2869,3242,2920,3243,2926,3245,2935,3246,2937,3250,2886,3250,2884,3250,2878,3247,2869,3246,2867e" filled="t" fillcolor="#000000" stroked="f">
                <v:path arrowok="t"/>
                <v:fill/>
              </v:shape>
            </v:group>
            <v:group style="position:absolute;left:4516;top:1604;width:481;height:157" coordorigin="4516,1604" coordsize="481,157">
              <v:shape style="position:absolute;left:4516;top:1604;width:481;height:157" coordorigin="4516,1604" coordsize="481,157" path="m4975,1672l4560,1672,4570,1673,4594,1679,4650,1711,4719,1758,4733,1761,4986,1721,4997,1715,4987,1699,4975,1672e" filled="t" fillcolor="#FFFFFF" stroked="f">
                <v:path arrowok="t"/>
                <v:fill/>
              </v:shape>
              <v:shape style="position:absolute;left:4516;top:1604;width:481;height:157" coordorigin="4516,1604" coordsize="481,157" path="m4941,1604l4920,1606,4525,1666,4516,1675,4560,1672,4975,1672,4951,1618,4941,1604e" filled="t" fillcolor="#FFFFFF" stroked="f">
                <v:path arrowok="t"/>
                <v:fill/>
              </v:shape>
            </v:group>
            <v:group style="position:absolute;left:4516;top:1604;width:481;height:157" coordorigin="4516,1604" coordsize="481,157">
              <v:shape style="position:absolute;left:4516;top:1604;width:481;height:157" coordorigin="4516,1604" coordsize="481,157" path="m4560,1672l4631,1699,4686,1733,4719,1758,4733,1761,4986,1721,4997,1715,4987,1699,4951,1618,4941,1604,4920,1606,4549,1663,4525,1666,4516,1675,4560,1672xe" filled="f" stroked="t" strokeweight=".25pt" strokecolor="#000000">
                <v:path arrowok="t"/>
              </v:shape>
            </v:group>
            <v:group style="position:absolute;left:4699;top:1638;width:296;height:122" coordorigin="4699,1638" coordsize="296,122">
              <v:shape style="position:absolute;left:4699;top:1638;width:296;height:122" coordorigin="4699,1638" coordsize="296,122" path="m4993,1713l4995,1717,4993,1721,4989,1721,4742,1759,4737,1760,4732,1757,4730,1753,4701,1685,4699,1681,4701,1678,4705,1677,4949,1638,4953,1638,4958,1641,4961,1645,4993,1713xe" filled="f" stroked="t" strokeweight=".25pt" strokecolor="#000000">
                <v:path arrowok="t"/>
              </v:shape>
            </v:group>
            <v:group style="position:absolute;left:3285;top:1859;width:16;height:25" coordorigin="3285,1859" coordsize="16,25">
              <v:shape style="position:absolute;left:3285;top:1859;width:16;height:25" coordorigin="3285,1859" coordsize="16,25" path="m3285,1884l3301,1885,3299,1872,3295,1859e" filled="f" stroked="t" strokeweight=".25pt" strokecolor="#000000">
                <v:path arrowok="t"/>
              </v:shape>
            </v:group>
            <v:group style="position:absolute;left:3790;top:1781;width:18;height:28" coordorigin="3790,1781" coordsize="18,28">
              <v:shape style="position:absolute;left:3790;top:1781;width:18;height:28" coordorigin="3790,1781" coordsize="18,28" path="m3790,1808l3807,1806,3805,1794,3801,1781e" filled="f" stroked="t" strokeweight=".25pt" strokecolor="#000000">
                <v:path arrowok="t"/>
              </v:shape>
            </v:group>
            <v:group style="position:absolute;left:3410;top:1946;width:242;height:521" coordorigin="3410,1946" coordsize="242,521">
              <v:shape style="position:absolute;left:3410;top:1946;width:242;height:521" coordorigin="3410,1946" coordsize="242,521" path="m3451,1946l3429,1951,3410,1960,3413,1975,3460,2077,3471,2101,3499,2162,3523,2227,3550,2306,3572,2375,3591,2437,3600,2467,3653,2466,3634,2404,3613,2337,3590,2268,3565,2197,3538,2132,3506,2059,3471,1984,3457,1959,3451,1946e" filled="t" fillcolor="#FFFFFF" stroked="f">
                <v:path arrowok="t"/>
                <v:fill/>
              </v:shape>
            </v:group>
            <v:group style="position:absolute;left:3410;top:1946;width:242;height:521" coordorigin="3410,1946" coordsize="242,521">
              <v:shape style="position:absolute;left:3410;top:1946;width:242;height:521" coordorigin="3410,1946" coordsize="242,521" path="m3653,2466l3634,2404,3613,2337,3590,2268,3565,2197,3538,2132,3506,2059,3478,1998,3457,1959,3451,1946,3429,1951,3410,1960,3413,1975,3431,2015,3447,2049,3480,2120,3507,2182,3529,2244,3550,2306,3572,2375,3591,2437,3600,2467,3653,2466xe" filled="f" stroked="t" strokeweight=".25pt" strokecolor="#000000">
                <v:path arrowok="t"/>
              </v:shape>
            </v:group>
            <v:group style="position:absolute;left:3999;top:2465;width:2459;height:601" coordorigin="3999,2465" coordsize="2459,601">
              <v:shape style="position:absolute;left:3999;top:2465;width:2459;height:601" coordorigin="3999,2465" coordsize="2459,601" path="m6447,2465l4014,2919,4019,2937,4024,2960,4021,2976,4002,3046,3999,3066,6393,2618,6449,2542,6449,2542,6451,2536,6458,2509,6456,2487,6450,2471,6447,2465e" filled="t" fillcolor="#E5E5E5" stroked="f">
                <v:path arrowok="t"/>
                <v:fill/>
              </v:shape>
              <v:shape style="position:absolute;left:3999;top:2465;width:2459;height:601" coordorigin="3999,2465" coordsize="2459,601" path="m6457,2527l6449,2542,6449,2542,6457,2527e" filled="t" fillcolor="#E5E5E5" stroked="f">
                <v:path arrowok="t"/>
                <v:fill/>
              </v:shape>
            </v:group>
            <v:group style="position:absolute;left:3999;top:2465;width:2459;height:601" coordorigin="3999,2465" coordsize="2459,601">
              <v:shape style="position:absolute;left:3999;top:2465;width:2459;height:601" coordorigin="3999,2465" coordsize="2459,601" path="m6393,2618l6415,2603,6426,2585,6457,2527,6449,2542,6451,2536,6458,2509,6456,2487,6450,2471,6447,2465,4014,2919,4019,2937,4024,2960,4021,2976,4002,3046,3999,3066,4014,3065e" filled="f" stroked="t" strokeweight=".25pt" strokecolor="#000000">
                <v:path arrowok="t"/>
              </v:shape>
            </v:group>
            <v:group style="position:absolute;left:2655;top:573;width:4270;height:2616" coordorigin="2655,573" coordsize="4270,2616">
              <v:shape style="position:absolute;left:2655;top:573;width:4270;height:2616" coordorigin="2655,573" coordsize="4270,2616" path="m6903,2351l6907,2310,6599,1741,6590,1740,6594,1719,6454,1456,6448,1441,6421,1442,6413,1440,5979,639,5981,611,5960,578,5950,579,5946,612,5927,579,5917,580,5912,574,5898,573,5426,639,5420,652,5240,677,5230,666,4678,743,4674,761,4586,773,4580,764,4257,807,4246,820,3976,857,3968,841,3952,844,3824,862,3824,848,3817,845,3648,869,3643,870,3633,888,3091,964,3091,947,3084,943,2902,967,2898,973,2894,991,2716,1016,2685,1028,2672,1043,2656,1138,2655,1158,2661,1173,3298,3143,3311,3167,3321,3182,3333,3189,3349,3189,3374,3185,6851,2531,6873,2526,6876,2511,6914,2425,6924,2396,6923,2380,6919,2375,6903,2351xe" filled="f" stroked="t" strokeweight=".6pt" strokecolor="#000000">
                <v:path arrowok="t"/>
              </v:shape>
              <v:shape style="position:absolute;left:2671;top:518;width:3653;height:670" type="#_x0000_t75">
                <v:imagedata r:id="rId16" o:title=""/>
              </v:shape>
              <v:shape style="position:absolute;left:2936;top:1866;width:4015;height:678" type="#_x0000_t75">
                <v:imagedata r:id="rId17" o:title=""/>
              </v:shape>
              <v:shape style="position:absolute;left:3164;top:2544;width:2724;height:557" type="#_x0000_t75">
                <v:imagedata r:id="rId18" o:title=""/>
              </v:shape>
            </v:group>
            <v:group style="position:absolute;left:2671;top:518;width:4279;height:2584" coordorigin="2671,518" coordsize="4279,2584">
              <v:shape style="position:absolute;left:2671;top:518;width:4279;height:2584" coordorigin="2671,518" coordsize="4279,2584" path="m6892,2442l6913,2442,6915,2426,6945,2345,5968,542,5932,518,5923,519,2717,951,2693,966,2682,988,2678,1002,2674,1031,2672,1040,2671,1044,2672,1047,2671,1055,2672,1064,2678,1081,2960,1934,2973,1953,2981,1977,3174,2568,3177,2579,3175,2596,3324,3062,3373,3100,3393,3101,3404,3100,3965,2995,3986,2981,3992,2962,3990,2948,3988,2935,3983,2922,3981,2912,3978,2897,3992,2892,6463,2431,6476,2428,6481,2438,6490,2457,6491,2473,6490,2508,6495,2520,6508,2517,6892,2442xe" filled="f" stroked="t" strokeweight=".6pt" strokecolor="#000000">
                <v:path arrowok="t"/>
              </v:shape>
            </v:group>
            <v:group style="position:absolute;left:2694;top:975;width:4235;height:2033" coordorigin="2694,975" coordsize="4235,2033">
              <v:shape style="position:absolute;left:2694;top:975;width:4235;height:2033" coordorigin="2694,975" coordsize="4235,2033" path="m2709,975l2694,985,2700,1001,3340,2976,3345,2997,3353,3007,3370,3008,3402,3002,6903,2346,6926,2341,6929,2326e" filled="f" stroked="t" strokeweight=".25pt" strokecolor="#000000">
                <v:path arrowok="t"/>
              </v:shape>
            </v:group>
            <v:group style="position:absolute;left:2729;top:814;width:1582;height:1093" coordorigin="2729,814" coordsize="1582,1093">
              <v:shape style="position:absolute;left:2729;top:814;width:1582;height:1093" coordorigin="2729,814" coordsize="1582,1093" path="m3945,814l3930,815,2746,975,2729,980,2737,1001,3017,1863,3027,1889,3037,1903,3051,1907,3073,1904,3362,1857,3577,1857,3710,1836,3730,1824,3732,1808,3729,1798,4283,1710,4305,1698,4311,1682,4309,1667,3963,827,3945,814e" filled="t" fillcolor="#FFFFFF" stroked="f">
                <v:path arrowok="t"/>
                <v:fill/>
              </v:shape>
              <v:shape style="position:absolute;left:2729;top:814;width:1582;height:1093" coordorigin="2729,814" coordsize="1582,1093" path="m3577,1857l3362,1857,3379,1878,3400,1884,3577,1857e" filled="t" fillcolor="#FFFFFF" stroked="f">
                <v:path arrowok="t"/>
                <v:fill/>
              </v:shape>
            </v:group>
            <v:group style="position:absolute;left:2729;top:814;width:1582;height:1093" coordorigin="2729,814" coordsize="1582,1093">
              <v:shape style="position:absolute;left:2729;top:814;width:1582;height:1093" coordorigin="2729,814" coordsize="1582,1093" path="m3082,1902l3362,1857,3379,1878,3400,1884,3710,1836,3730,1824,3732,1808,3729,1798,4283,1710,4305,1698,4311,1682,4309,1667,3963,827,3945,814,3930,815,2746,975,2729,980,2737,1001,3017,1863,3027,1889,3037,1903,3051,1907,3073,1904,3082,1902xe" filled="f" stroked="t" strokeweight=".5pt" strokecolor="#000000">
                <v:path arrowok="t"/>
              </v:shape>
            </v:group>
            <v:group style="position:absolute;left:3453;top:1785;width:274;height:86" coordorigin="3453,1785" coordsize="274,86">
              <v:shape style="position:absolute;left:3453;top:1785;width:274;height:86" coordorigin="3453,1785" coordsize="274,86" path="m3692,1785l3466,1821,3453,1833,3454,1854,3468,1868,3488,1872,3710,1836,3726,1826,3727,1807,3725,1803,3711,1789,3692,1785e" filled="t" fillcolor="#FFFFFF" stroked="f">
                <v:path arrowok="t"/>
                <v:fill/>
              </v:shape>
            </v:group>
            <v:group style="position:absolute;left:3453;top:1785;width:274;height:86" coordorigin="3453,1785" coordsize="274,86">
              <v:shape style="position:absolute;left:3453;top:1785;width:274;height:86" coordorigin="3453,1785" coordsize="274,86" path="m3727,1807l3726,1826,3710,1836,3488,1872,3468,1868,3454,1854,3453,1833,3466,1821,3692,1785,3711,1789,3725,1803,3727,1807xe" filled="f" stroked="t" strokeweight=".35pt" strokecolor="#000000">
                <v:path arrowok="t"/>
              </v:shape>
            </v:group>
            <v:group style="position:absolute;left:2739;top:975;width:50;height:38" coordorigin="2739,975" coordsize="50,38">
              <v:shape style="position:absolute;left:2739;top:975;width:50;height:38" coordorigin="2739,975" coordsize="50,38" path="m2775,975l2749,977,2739,985,2742,1006,2754,1013,2780,1012,2790,1003,2787,983,2775,975e" filled="t" fillcolor="#999999" stroked="f">
                <v:path arrowok="t"/>
                <v:fill/>
              </v:shape>
            </v:group>
            <v:group style="position:absolute;left:2739;top:975;width:50;height:38" coordorigin="2739,975" coordsize="50,38">
              <v:shape style="position:absolute;left:2739;top:975;width:50;height:38" coordorigin="2739,975" coordsize="50,38" path="m2788,993l2790,1003,2780,1012,2767,1013,2754,1013,2742,1006,2741,995,2739,985,2749,977,2762,976,2775,975,2787,983,2788,993xe" filled="f" stroked="t" strokeweight=".25pt" strokecolor="#000000">
                <v:path arrowok="t"/>
              </v:shape>
            </v:group>
            <v:group style="position:absolute;left:5900;top:540;width:50;height:35" coordorigin="5900,540" coordsize="50,35">
              <v:shape style="position:absolute;left:5900;top:540;width:50;height:35" coordorigin="5900,540" coordsize="50,35" path="m5936,540l5910,541,5900,549,5903,568,5915,576,5941,574,5951,566,5949,557,5948,547,5936,540e" filled="t" fillcolor="#999999" stroked="f">
                <v:path arrowok="t"/>
                <v:fill/>
              </v:shape>
            </v:group>
            <v:group style="position:absolute;left:5900;top:540;width:50;height:35" coordorigin="5900,540" coordsize="50,35">
              <v:shape style="position:absolute;left:5900;top:540;width:50;height:35" coordorigin="5900,540" coordsize="50,35" path="m5949,557l5951,566,5941,574,5928,575,5915,576,5903,568,5902,559,5900,549,5910,541,5923,541,5936,540,5948,547,5949,557xe" filled="f" stroked="t" strokeweight=".25pt" strokecolor="#000000">
                <v:path arrowok="t"/>
              </v:shape>
            </v:group>
            <v:group style="position:absolute;left:3364;top:2944;width:50;height:38" coordorigin="3364,2944" coordsize="50,38">
              <v:shape style="position:absolute;left:3364;top:2944;width:50;height:38" coordorigin="3364,2944" coordsize="50,38" path="m3400,2944l3374,2945,3364,2954,3367,2974,3379,2982,3405,2981,3415,2972,3412,2952,3400,2944e" filled="t" fillcolor="#999999" stroked="f">
                <v:path arrowok="t"/>
                <v:fill/>
              </v:shape>
            </v:group>
            <v:group style="position:absolute;left:3364;top:2944;width:50;height:38" coordorigin="3364,2944" coordsize="50,38">
              <v:shape style="position:absolute;left:3364;top:2944;width:50;height:38" coordorigin="3364,2944" coordsize="50,38" path="m3413,2962l3415,2972,3405,2981,3392,2982,3379,2982,3367,2974,3366,2964,3364,2954,3374,2945,3387,2945,3400,2944,3412,2952,3413,2962xe" filled="f" stroked="t" strokeweight=".25pt" strokecolor="#000000">
                <v:path arrowok="t"/>
              </v:shape>
            </v:group>
            <v:group style="position:absolute;left:3521;top:2879;width:50;height:38" coordorigin="3521,2879" coordsize="50,38">
              <v:shape style="position:absolute;left:3521;top:2879;width:50;height:38" coordorigin="3521,2879" coordsize="50,38" path="m3557,2879l3531,2880,3521,2889,3524,2909,3536,2917,3562,2915,3572,2907,3569,2886,3557,2879e" filled="t" fillcolor="#000000" stroked="f">
                <v:path arrowok="t"/>
                <v:fill/>
              </v:shape>
            </v:group>
            <v:group style="position:absolute;left:4585;top:2685;width:50;height:38" coordorigin="4585,2685" coordsize="50,38">
              <v:shape style="position:absolute;left:4585;top:2685;width:50;height:38" coordorigin="4585,2685" coordsize="50,38" path="m4621,2685l4595,2686,4585,2695,4587,2705,4588,2715,4600,2723,4627,2722,4636,2713,4633,2693,4621,2685e" filled="t" fillcolor="#000000" stroked="f">
                <v:path arrowok="t"/>
                <v:fill/>
              </v:shape>
            </v:group>
            <v:group style="position:absolute;left:5650;top:2492;width:50;height:38" coordorigin="5650,2492" coordsize="50,38">
              <v:shape style="position:absolute;left:5650;top:2492;width:50;height:38" coordorigin="5650,2492" coordsize="50,38" path="m5685,2492l5659,2493,5650,2502,5653,2522,5665,2530,5691,2528,5700,2520,5697,2499,5685,2492e" filled="t" fillcolor="#000000" stroked="f">
                <v:path arrowok="t"/>
                <v:fill/>
              </v:shape>
            </v:group>
            <v:group style="position:absolute;left:4383;top:2136;width:50;height:38" coordorigin="4383,2136" coordsize="50,38">
              <v:shape style="position:absolute;left:4383;top:2136;width:50;height:38" coordorigin="4383,2136" coordsize="50,38" path="m4418,2136l4392,2138,4383,2146,4384,2157,4386,2167,4398,2174,4424,2173,4433,2164,4430,2144,4418,2136e" filled="t" fillcolor="#000000" stroked="f">
                <v:path arrowok="t"/>
                <v:fill/>
              </v:shape>
            </v:group>
            <v:group style="position:absolute;left:5447;top:1943;width:50;height:38" coordorigin="5447,1943" coordsize="50,38">
              <v:shape style="position:absolute;left:5447;top:1943;width:50;height:38" coordorigin="5447,1943" coordsize="50,38" path="m5483,1943l5456,1944,5447,1953,5450,1973,5462,1981,5488,1980,5498,1971,5494,1951,5483,1943e" filled="t" fillcolor="#000000" stroked="f">
                <v:path arrowok="t"/>
                <v:fill/>
              </v:shape>
            </v:group>
            <v:group style="position:absolute;left:5016;top:1584;width:50;height:38" coordorigin="5016,1584" coordsize="50,38">
              <v:shape style="position:absolute;left:5016;top:1584;width:50;height:38" coordorigin="5016,1584" coordsize="50,38" path="m5051,1584l5025,1585,5016,1593,5019,1614,5031,1621,5057,1620,5066,1612,5063,1591,5051,1584e" filled="t" fillcolor="#000000" stroked="f">
                <v:path arrowok="t"/>
                <v:fill/>
              </v:shape>
            </v:group>
            <v:group style="position:absolute;left:6532;top:1740;width:50;height:38" coordorigin="6532,1740" coordsize="50,38">
              <v:shape style="position:absolute;left:6532;top:1740;width:50;height:38" coordorigin="6532,1740" coordsize="50,38" path="m6567,1740l6541,1742,6532,1750,6535,1771,6546,1778,6573,1777,6582,1768,6579,1748,6567,1740e" filled="t" fillcolor="#000000" stroked="f">
                <v:path arrowok="t"/>
                <v:fill/>
              </v:shape>
            </v:group>
            <v:group style="position:absolute;left:6714;top:2298;width:50;height:38" coordorigin="6714,2298" coordsize="50,38">
              <v:shape style="position:absolute;left:6714;top:2298;width:50;height:38" coordorigin="6714,2298" coordsize="50,38" path="m6749,2298l6723,2299,6714,2308,6717,2328,6729,2336,6755,2335,6764,2326,6761,2306,6749,2298e" filled="t" fillcolor="#000000" stroked="f">
                <v:path arrowok="t"/>
                <v:fill/>
              </v:shape>
            </v:group>
            <v:group style="position:absolute;left:6864;top:2286;width:50;height:38" coordorigin="6864,2286" coordsize="50,38">
              <v:shape style="position:absolute;left:6864;top:2286;width:50;height:38" coordorigin="6864,2286" coordsize="50,38" path="m6900,2286l6874,2288,6864,2296,6867,2317,6879,2324,6905,2323,6915,2315,6913,2304,6912,2294,6900,2286e" filled="t" fillcolor="#999999" stroked="f">
                <v:path arrowok="t"/>
                <v:fill/>
              </v:shape>
            </v:group>
            <v:group style="position:absolute;left:6864;top:2286;width:50;height:38" coordorigin="6864,2286" coordsize="50,38">
              <v:shape style="position:absolute;left:6864;top:2286;width:50;height:38" coordorigin="6864,2286" coordsize="50,38" path="m6913,2304l6915,2315,6905,2323,6892,2324,6879,2324,6867,2317,6866,2306,6864,2296,6874,2288,6887,2287,6900,2286,6912,2294,6913,2304xe" filled="f" stroked="t" strokeweight=".25pt" strokecolor="#000000">
                <v:path arrowok="t"/>
              </v:shape>
            </v:group>
            <v:group style="position:absolute;left:2745;top:966;width:71;height:81" coordorigin="2745,966" coordsize="71,81">
              <v:shape style="position:absolute;left:2745;top:966;width:71;height:81" coordorigin="2745,966" coordsize="71,81" path="m2816,966l2796,967,2798,981,2800,989,2797,998,2788,1012,2766,1023,2745,1026,2751,1047e" filled="f" stroked="t" strokeweight=".35pt" strokecolor="#000000">
                <v:path arrowok="t"/>
              </v:shape>
            </v:group>
            <v:group style="position:absolute;left:3928;top:960;width:303;height:756" coordorigin="3928,960" coordsize="303,756">
              <v:shape style="position:absolute;left:3928;top:960;width:303;height:756" coordorigin="3928,960" coordsize="303,756" path="m3928,960l4230,1716e" filled="f" stroked="t" strokeweight=".25pt" strokecolor="#000000">
                <v:path arrowok="t"/>
              </v:shape>
            </v:group>
            <v:group style="position:absolute;left:2777;top:950;width:1453;height:760" coordorigin="2777,950" coordsize="1453,760">
              <v:shape style="position:absolute;left:2777;top:950;width:1453;height:760" coordorigin="2777,950" coordsize="1453,760" path="m2777,1113l3884,952,3916,950,3927,957,4230,1710e" filled="f" stroked="t" strokeweight=".25pt" strokecolor="#000000">
                <v:path arrowok="t"/>
              </v:shape>
            </v:group>
            <v:group style="position:absolute;left:2890;top:1000;width:2;height:96" coordorigin="2890,1000" coordsize="2,96">
              <v:shape style="position:absolute;left:2890;top:1000;width:2;height:96" coordorigin="2890,1000" coordsize="0,96" path="m2890,1000l2890,1097e" filled="f" stroked="t" strokeweight=".564pt" strokecolor="#000000">
                <v:path arrowok="t"/>
              </v:shape>
            </v:group>
            <v:group style="position:absolute;left:3083;top:979;width:6;height:87" coordorigin="3083,979" coordsize="6,87">
              <v:shape style="position:absolute;left:3083;top:979;width:6;height:87" coordorigin="3083,979" coordsize="6,87" path="m3089,979l3083,1066e" filled="f" stroked="t" strokeweight=".25pt" strokecolor="#000000">
                <v:path arrowok="t"/>
              </v:shape>
            </v:group>
            <v:group style="position:absolute;left:2795;top:1012;width:100;height:2" coordorigin="2795,1012" coordsize="100,2">
              <v:shape style="position:absolute;left:2795;top:1012;width:100;height:2" coordorigin="2795,1012" coordsize="100,0" path="m2795,1012l2895,1012e" filled="f" stroked="t" strokeweight=".717pt" strokecolor="#000000">
                <v:path arrowok="t"/>
              </v:shape>
            </v:group>
            <v:group style="position:absolute;left:3819;top:855;width:477;height:851" coordorigin="3819,855" coordsize="477,851">
              <v:shape style="position:absolute;left:3819;top:855;width:477;height:851" coordorigin="3819,855" coordsize="477,851" path="m3819,876l3939,859,3946,859,3956,855,3964,871,4293,1675,4296,1696,4282,1706e" filled="f" stroked="t" strokeweight=".25pt" strokecolor="#000000">
                <v:path arrowok="t"/>
              </v:shape>
            </v:group>
            <v:group style="position:absolute;left:2895;top:955;width:194;height:47" coordorigin="2895,955" coordsize="194,47">
              <v:shape style="position:absolute;left:2895;top:955;width:194;height:47" coordorigin="2895,955" coordsize="194,47" path="m3089,981l3090,965,3081,955,2904,979,2900,984,2895,1002e" filled="f" stroked="t" strokeweight=".25pt" strokecolor="#000000">
                <v:path arrowok="t"/>
              </v:shape>
            </v:group>
            <v:group style="position:absolute;left:3632;top:856;width:190;height:46" coordorigin="3632,856" coordsize="190,46">
              <v:shape style="position:absolute;left:3632;top:856;width:190;height:46" coordorigin="3632,856" coordsize="190,46" path="m3822,872l3821,866,3813,856,3648,879,3643,880,3632,902e" filled="f" stroked="t" strokeweight=".25pt" strokecolor="#000000">
                <v:path arrowok="t"/>
              </v:shape>
            </v:group>
            <v:group style="position:absolute;left:3627;top:901;width:2;height:90" coordorigin="3627,901" coordsize="2,90">
              <v:shape style="position:absolute;left:3627;top:901;width:2;height:90" coordorigin="3627,901" coordsize="0,90" path="m3627,901l3627,991e" filled="f" stroked="t" strokeweight=".535pt" strokecolor="#000000">
                <v:path arrowok="t"/>
              </v:shape>
            </v:group>
            <v:group style="position:absolute;left:3817;top:867;width:5;height:94" coordorigin="3817,867" coordsize="5,94">
              <v:shape style="position:absolute;left:3817;top:867;width:5;height:94" coordorigin="3817,867" coordsize="5,94" path="m3821,867l3817,961e" filled="f" stroked="t" strokeweight=".25pt" strokecolor="#000000">
                <v:path arrowok="t"/>
              </v:shape>
            </v:group>
            <v:group style="position:absolute;left:3974;top:982;width:14;height:62" coordorigin="3974,982" coordsize="14,62">
              <v:shape style="position:absolute;left:3974;top:982;width:14;height:62" coordorigin="3974,982" coordsize="14,62" path="m3988,1024l3988,1038,3985,1044,3981,1038,3977,1032,3974,1016,3974,1002,3974,988,3977,982,3980,988,3984,994,3987,1010,3988,1024xe" filled="f" stroked="t" strokeweight=".25pt" strokecolor="#000000">
                <v:path arrowok="t"/>
              </v:shape>
            </v:group>
            <v:group style="position:absolute;left:4226;top:1590;width:14;height:62" coordorigin="4226,1590" coordsize="14,62">
              <v:shape style="position:absolute;left:4226;top:1590;width:14;height:62" coordorigin="4226,1590" coordsize="14,62" path="m4240,1632l4240,1646,4237,1652,4233,1646,4229,1640,4226,1624,4226,1610,4226,1596,4229,1590,4233,1596,4236,1602,4240,1618,4240,1632xe" filled="f" stroked="t" strokeweight=".25pt" strokecolor="#000000">
                <v:path arrowok="t"/>
              </v:shape>
            </v:group>
            <v:group style="position:absolute;left:3317;top:2630;width:3620;height:916" coordorigin="3317,2630" coordsize="3620,916">
              <v:shape style="position:absolute;left:3317;top:2630;width:3620;height:916" coordorigin="3317,2630" coordsize="3620,916" path="m6838,2630l3405,3270,3367,3300,3352,3310,3334,3329,3324,3358,3321,3381,3321,3395,3318,3428,3317,3546,6924,2971,6937,2668,6929,2649,6906,2645,6838,2630e" filled="t" fillcolor="#E0E0E0" stroked="f">
                <v:path arrowok="t"/>
                <v:fill/>
              </v:shape>
            </v:group>
            <v:group style="position:absolute;left:3319;top:2788;width:3606;height:719" coordorigin="3319,2788" coordsize="3606,719">
              <v:shape style="position:absolute;left:3319;top:2788;width:3606;height:719" coordorigin="3319,2788" coordsize="3606,719" path="m6926,2788l3319,3448,3319,3506,6926,2873,6926,2788e" filled="t" fillcolor="#E0E0E0" stroked="f">
                <v:path arrowok="t"/>
                <v:fill/>
              </v:shape>
            </v:group>
            <v:group style="position:absolute;left:3319;top:2801;width:3606;height:709" coordorigin="3319,2801" coordsize="3606,709">
              <v:shape style="position:absolute;left:3319;top:2801;width:3606;height:709" coordorigin="3319,2801" coordsize="3606,709" path="m6925,2801l3319,3451,3319,3510,6925,2886,6925,2801e" filled="t" fillcolor="#E1E1E1" stroked="f">
                <v:path arrowok="t"/>
                <v:fill/>
              </v:shape>
            </v:group>
            <v:group style="position:absolute;left:3319;top:2814;width:3605;height:699" coordorigin="3319,2814" coordsize="3605,699">
              <v:shape style="position:absolute;left:3319;top:2814;width:3605;height:699" coordorigin="3319,2814" coordsize="3605,699" path="m6924,2814l3319,3454,3319,3513,6924,2899,6924,2814e" filled="t" fillcolor="#E2E2E2" stroked="f">
                <v:path arrowok="t"/>
                <v:fill/>
              </v:shape>
            </v:group>
            <v:group style="position:absolute;left:3319;top:2828;width:3605;height:689" coordorigin="3319,2828" coordsize="3605,689">
              <v:shape style="position:absolute;left:3319;top:2828;width:3605;height:689" coordorigin="3319,2828" coordsize="3605,689" path="m6924,2828l3319,3458,3319,3517,6924,2912,6924,2828e" filled="t" fillcolor="#E3E3E3" stroked="f">
                <v:path arrowok="t"/>
                <v:fill/>
              </v:shape>
            </v:group>
            <v:group style="position:absolute;left:3319;top:2841;width:3604;height:679" coordorigin="3319,2841" coordsize="3604,679">
              <v:shape style="position:absolute;left:3319;top:2841;width:3604;height:679" coordorigin="3319,2841" coordsize="3604,679" path="m6923,2841l3319,3461,3319,3520,6923,2926,6923,2841e" filled="t" fillcolor="#E4E4E4" stroked="f">
                <v:path arrowok="t"/>
                <v:fill/>
              </v:shape>
            </v:group>
            <v:group style="position:absolute;left:3319;top:2854;width:3603;height:669" coordorigin="3319,2854" coordsize="3603,669">
              <v:shape style="position:absolute;left:3319;top:2854;width:3603;height:669" coordorigin="3319,2854" coordsize="3603,669" path="m6922,2854l3319,3464,3319,3523,6922,2939,6922,2854e" filled="t" fillcolor="#E5E5E5" stroked="f">
                <v:path arrowok="t"/>
                <v:fill/>
              </v:shape>
            </v:group>
            <v:group style="position:absolute;left:3319;top:2867;width:3603;height:659" coordorigin="3319,2867" coordsize="3603,659">
              <v:shape style="position:absolute;left:3319;top:2867;width:3603;height:659" coordorigin="3319,2867" coordsize="3603,659" path="m6922,2867l3319,3468,3319,3527,6922,2952,6922,2867e" filled="t" fillcolor="#E6E6E6" stroked="f">
                <v:path arrowok="t"/>
                <v:fill/>
              </v:shape>
            </v:group>
            <v:group style="position:absolute;left:3319;top:2881;width:3602;height:649" coordorigin="3319,2881" coordsize="3602,649">
              <v:shape style="position:absolute;left:3319;top:2881;width:3602;height:649" coordorigin="3319,2881" coordsize="3602,649" path="m6921,2881l3319,3471,3319,3530,6921,2966,6921,2881e" filled="t" fillcolor="#E7E7E7" stroked="f">
                <v:path arrowok="t"/>
                <v:fill/>
              </v:shape>
            </v:group>
            <v:group style="position:absolute;left:3319;top:2894;width:3601;height:639" coordorigin="3319,2894" coordsize="3601,639">
              <v:shape style="position:absolute;left:3319;top:2894;width:3601;height:639" coordorigin="3319,2894" coordsize="3601,639" path="m6920,2894l3319,3475,3319,3533,6920,2979,6920,2894e" filled="t" fillcolor="#E8E8E8" stroked="f">
                <v:path arrowok="t"/>
                <v:fill/>
              </v:shape>
            </v:group>
            <v:group style="position:absolute;left:3319;top:2907;width:3601;height:630" coordorigin="3319,2907" coordsize="3601,630">
              <v:shape style="position:absolute;left:3319;top:2907;width:3601;height:630" coordorigin="3319,2907" coordsize="3601,630" path="m6920,2907l3319,3478,3319,3537,6920,2992,6920,2907e" filled="t" fillcolor="#E9E9E9" stroked="f">
                <v:path arrowok="t"/>
                <v:fill/>
              </v:shape>
            </v:group>
            <v:group style="position:absolute;left:3319;top:2920;width:3600;height:620" coordorigin="3319,2920" coordsize="3600,620">
              <v:shape style="position:absolute;left:3319;top:2920;width:3600;height:620" coordorigin="3319,2920" coordsize="3600,620" path="m6919,2920l3319,3481,3319,3540,6919,3005,6919,2920e" filled="t" fillcolor="#EAEAEA" stroked="f">
                <v:path arrowok="t"/>
                <v:fill/>
              </v:shape>
            </v:group>
            <v:group style="position:absolute;left:3319;top:2934;width:3599;height:610" coordorigin="3319,2934" coordsize="3599,610">
              <v:shape style="position:absolute;left:3319;top:2934;width:3599;height:610" coordorigin="3319,2934" coordsize="3599,610" path="m6919,2934l3319,3485,3319,3543,6919,3019,6919,2934e" filled="t" fillcolor="#EBEBEB" stroked="f">
                <v:path arrowok="t"/>
                <v:fill/>
              </v:shape>
            </v:group>
            <v:group style="position:absolute;left:3319;top:2947;width:3599;height:600" coordorigin="3319,2947" coordsize="3599,600">
              <v:shape style="position:absolute;left:3319;top:2947;width:3599;height:600" coordorigin="3319,2947" coordsize="3599,600" path="m6918,2947l3319,3488,3319,3547,6918,3032,6918,2947e" filled="t" fillcolor="#ECECEC" stroked="f">
                <v:path arrowok="t"/>
                <v:fill/>
              </v:shape>
            </v:group>
            <v:group style="position:absolute;left:3319;top:2960;width:3598;height:590" coordorigin="3319,2960" coordsize="3598,590">
              <v:shape style="position:absolute;left:3319;top:2960;width:3598;height:590" coordorigin="3319,2960" coordsize="3598,590" path="m6917,2960l3319,3491,3319,3550,6917,3045,6917,2960e" filled="t" fillcolor="#EDEDED" stroked="f">
                <v:path arrowok="t"/>
                <v:fill/>
              </v:shape>
            </v:group>
            <v:group style="position:absolute;left:3319;top:2974;width:3598;height:580" coordorigin="3319,2974" coordsize="3598,580">
              <v:shape style="position:absolute;left:3319;top:2974;width:3598;height:580" coordorigin="3319,2974" coordsize="3598,580" path="m6917,2974l3319,3495,3319,3554,6917,3059,6917,2974e" filled="t" fillcolor="#EEEEEE" stroked="f">
                <v:path arrowok="t"/>
                <v:fill/>
              </v:shape>
            </v:group>
            <v:group style="position:absolute;left:3319;top:2987;width:3597;height:570" coordorigin="3319,2987" coordsize="3597,570">
              <v:shape style="position:absolute;left:3319;top:2987;width:3597;height:570" coordorigin="3319,2987" coordsize="3597,570" path="m6916,2987l3319,3498,3319,3557,6916,3072,6916,2987e" filled="t" fillcolor="#EFEFEF" stroked="f">
                <v:path arrowok="t"/>
                <v:fill/>
              </v:shape>
            </v:group>
            <v:group style="position:absolute;left:3319;top:3000;width:3596;height:560" coordorigin="3319,3000" coordsize="3596,560">
              <v:shape style="position:absolute;left:3319;top:3000;width:3596;height:560" coordorigin="3319,3000" coordsize="3596,560" path="m6915,3000l3319,3502,3319,3560,6915,3085,6915,3000e" filled="t" fillcolor="#F0F0F0" stroked="f">
                <v:path arrowok="t"/>
                <v:fill/>
              </v:shape>
            </v:group>
            <v:group style="position:absolute;left:3319;top:3013;width:3596;height:550" coordorigin="3319,3013" coordsize="3596,550">
              <v:shape style="position:absolute;left:3319;top:3013;width:3596;height:550" coordorigin="3319,3013" coordsize="3596,550" path="m6915,3013l3319,3505,3319,3564,6915,3098,6915,3013e" filled="t" fillcolor="#F1F1F1" stroked="f">
                <v:path arrowok="t"/>
                <v:fill/>
              </v:shape>
            </v:group>
            <v:group style="position:absolute;left:3319;top:3027;width:3595;height:540" coordorigin="3319,3027" coordsize="3595,540">
              <v:shape style="position:absolute;left:3319;top:3027;width:3595;height:540" coordorigin="3319,3027" coordsize="3595,540" path="m6914,3027l3319,3508,3319,3567,6914,3112,6914,3027e" filled="t" fillcolor="#F2F2F2" stroked="f">
                <v:path arrowok="t"/>
                <v:fill/>
              </v:shape>
            </v:group>
            <v:group style="position:absolute;left:3319;top:3040;width:3594;height:530" coordorigin="3319,3040" coordsize="3594,530">
              <v:shape style="position:absolute;left:3319;top:3040;width:3594;height:530" coordorigin="3319,3040" coordsize="3594,530" path="m6914,3040l3319,3512,3319,3570,6914,3125,6914,3040e" filled="t" fillcolor="#F3F3F3" stroked="f">
                <v:path arrowok="t"/>
                <v:fill/>
              </v:shape>
            </v:group>
            <v:group style="position:absolute;left:3319;top:3053;width:3594;height:521" coordorigin="3319,3053" coordsize="3594,521">
              <v:shape style="position:absolute;left:3319;top:3053;width:3594;height:521" coordorigin="3319,3053" coordsize="3594,521" path="m6913,3053l3319,3515,3319,3574,6913,3138,6913,3053e" filled="t" fillcolor="#F4F4F4" stroked="f">
                <v:path arrowok="t"/>
                <v:fill/>
              </v:shape>
            </v:group>
            <v:group style="position:absolute;left:3319;top:3067;width:3593;height:511" coordorigin="3319,3067" coordsize="3593,511">
              <v:shape style="position:absolute;left:3319;top:3067;width:3593;height:511" coordorigin="3319,3067" coordsize="3593,511" path="m6912,3067l3319,3518,3319,3577,6912,3151,6912,3067e" filled="t" fillcolor="#F5F5F5" stroked="f">
                <v:path arrowok="t"/>
                <v:fill/>
              </v:shape>
            </v:group>
            <v:group style="position:absolute;left:3319;top:3080;width:3592;height:501" coordorigin="3319,3080" coordsize="3592,501">
              <v:shape style="position:absolute;left:3319;top:3080;width:3592;height:501" coordorigin="3319,3080" coordsize="3592,501" path="m6912,3080l3319,3522,3319,3581,6912,3165,6912,3080e" filled="t" fillcolor="#F6F6F6" stroked="f">
                <v:path arrowok="t"/>
                <v:fill/>
              </v:shape>
            </v:group>
            <v:group style="position:absolute;left:3319;top:3093;width:3592;height:491" coordorigin="3319,3093" coordsize="3592,491">
              <v:shape style="position:absolute;left:3319;top:3093;width:3592;height:491" coordorigin="3319,3093" coordsize="3592,491" path="m6911,3093l3319,3525,3319,3584,6911,3178,6911,3093e" filled="t" fillcolor="#F7F7F7" stroked="f">
                <v:path arrowok="t"/>
                <v:fill/>
              </v:shape>
            </v:group>
            <v:group style="position:absolute;left:3319;top:3106;width:3591;height:481" coordorigin="3319,3106" coordsize="3591,481">
              <v:shape style="position:absolute;left:3319;top:3106;width:3591;height:481" coordorigin="3319,3106" coordsize="3591,481" path="m6910,3106l3319,3529,3319,3587,6910,3191,6910,3106e" filled="t" fillcolor="#F8F8F8" stroked="f">
                <v:path arrowok="t"/>
                <v:fill/>
              </v:shape>
            </v:group>
            <v:group style="position:absolute;left:3319;top:3120;width:3591;height:471" coordorigin="3319,3120" coordsize="3591,471">
              <v:shape style="position:absolute;left:3319;top:3120;width:3591;height:471" coordorigin="3319,3120" coordsize="3591,471" path="m6910,3120l3319,3532,3319,3591,6910,3205,6910,3120e" filled="t" fillcolor="#F9F9F9" stroked="f">
                <v:path arrowok="t"/>
                <v:fill/>
              </v:shape>
            </v:group>
            <v:group style="position:absolute;left:3319;top:3133;width:3590;height:461" coordorigin="3319,3133" coordsize="3590,461">
              <v:shape style="position:absolute;left:3319;top:3133;width:3590;height:461" coordorigin="3319,3133" coordsize="3590,461" path="m6909,3133l3319,3535,3319,3594,6909,3218,6909,3133e" filled="t" fillcolor="#FAFAFA" stroked="f">
                <v:path arrowok="t"/>
                <v:fill/>
              </v:shape>
            </v:group>
            <v:group style="position:absolute;left:3319;top:3146;width:3589;height:451" coordorigin="3319,3146" coordsize="3589,451">
              <v:shape style="position:absolute;left:3319;top:3146;width:3589;height:451" coordorigin="3319,3146" coordsize="3589,451" path="m6908,3146l3319,3539,3319,3597,6908,3231,6908,3146e" filled="t" fillcolor="#FAFAFA" stroked="f">
                <v:path arrowok="t"/>
                <v:fill/>
              </v:shape>
            </v:group>
            <v:group style="position:absolute;left:3319;top:3160;width:3589;height:441" coordorigin="3319,3160" coordsize="3589,441">
              <v:shape style="position:absolute;left:3319;top:3160;width:3589;height:441" coordorigin="3319,3160" coordsize="3589,441" path="m6908,3160l3319,3542,3319,3601,6908,3244,6908,3160e" filled="t" fillcolor="#FBFBFB" stroked="f">
                <v:path arrowok="t"/>
                <v:fill/>
              </v:shape>
            </v:group>
            <v:group style="position:absolute;left:3319;top:3173;width:3588;height:431" coordorigin="3319,3173" coordsize="3588,431">
              <v:shape style="position:absolute;left:3319;top:3173;width:3588;height:431" coordorigin="3319,3173" coordsize="3588,431" path="m6907,3173l3319,3545,3319,3604,6907,3258,6907,3173e" filled="t" fillcolor="#FCFCFC" stroked="f">
                <v:path arrowok="t"/>
                <v:fill/>
              </v:shape>
            </v:group>
            <v:group style="position:absolute;left:3319;top:3186;width:3587;height:421" coordorigin="3319,3186" coordsize="3587,421">
              <v:shape style="position:absolute;left:3319;top:3186;width:3587;height:421" coordorigin="3319,3186" coordsize="3587,421" path="m6907,3186l3319,3549,3319,3608,6907,3271,6907,3186e" filled="t" fillcolor="#FDFDFD" stroked="f">
                <v:path arrowok="t"/>
                <v:fill/>
              </v:shape>
            </v:group>
            <v:group style="position:absolute;left:3319;top:3199;width:3587;height:412" coordorigin="3319,3199" coordsize="3587,412">
              <v:shape style="position:absolute;left:3319;top:3199;width:3587;height:412" coordorigin="3319,3199" coordsize="3587,412" path="m6906,3199l3319,3552,3319,3611,6906,3284,6906,3199e" filled="t" fillcolor="#FFFFFF" stroked="f">
                <v:path arrowok="t"/>
                <v:fill/>
              </v:shape>
            </v:group>
            <v:group style="position:absolute;left:3317;top:3283;width:115;height:315" coordorigin="3317,3283" coordsize="115,315">
              <v:shape style="position:absolute;left:3317;top:3283;width:115;height:315" coordorigin="3317,3283" coordsize="115,315" path="m3317,3598l3318,3428,3321,3395,3321,3381,3324,3358,3334,3329,3352,3310,3367,3300,3431,3283e" filled="f" stroked="t" strokeweight=".6pt" strokecolor="#000000">
                <v:path arrowok="t"/>
              </v:shape>
            </v:group>
            <v:group style="position:absolute;left:6864;top:2643;width:73;height:812" coordorigin="6864,2643" coordsize="73,812">
              <v:shape style="position:absolute;left:6864;top:2643;width:73;height:812" coordorigin="6864,2643" coordsize="73,812" path="m6864,2643l6906,2645,6929,2649,6937,2668,6901,3455e" filled="f" stroked="t" strokeweight=".6pt" strokecolor="#000000">
                <v:path arrowok="t"/>
              </v:shape>
            </v:group>
            <v:group style="position:absolute;left:3360;top:2656;width:3579;height:916" coordorigin="3360,2656" coordsize="3579,916">
              <v:shape style="position:absolute;left:3360;top:2656;width:3579;height:916" coordorigin="3360,2656" coordsize="3579,916" path="m6939,2690l6931,2663,6915,2656,6902,2657,3410,3328,3363,3383,3362,3392,3360,3572e" filled="f" stroked="t" strokeweight=".25pt" strokecolor="#000000">
                <v:path arrowok="t"/>
              </v:shape>
            </v:group>
            <v:group style="position:absolute;left:3419;top:2502;width:3459;height:799" coordorigin="3419,2502" coordsize="3459,799">
              <v:shape style="position:absolute;left:3419;top:2502;width:3459;height:799" coordorigin="3419,2502" coordsize="3459,799" path="m3938,3018l3673,3066,3653,3073,3646,3083,3649,3106,3655,3138,3654,3150,3646,3164,3632,3167,3441,3205,3421,3215,3420,3236,3419,3260,3425,3271,3423,3288,3455,3288,3461,3301,3482,3297,4491,3102,3983,3102,3978,3098,3978,3070,3976,3057,3973,3044,3953,3023,3938,3018e" filled="t" fillcolor="#FFFFFF" stroked="f">
                <v:path arrowok="t"/>
                <v:fill/>
              </v:shape>
              <v:shape style="position:absolute;left:3419;top:2502;width:3459;height:799" coordorigin="3419,2502" coordsize="3459,799" path="m6729,2502l6716,2503,6483,2546,6464,2552,6459,2564,6463,2592,6468,2618,6463,2625,6457,2636,6444,2639,3983,3102,4491,3102,6857,2647,6865,2641,6877,2619,6878,2601,6866,2579,6757,2579,6758,2551,6756,2538,6748,2516,6729,2502e" filled="t" fillcolor="#FFFFFF" stroked="f">
                <v:path arrowok="t"/>
                <v:fill/>
              </v:shape>
              <v:shape style="position:absolute;left:3419;top:2502;width:3459;height:799" coordorigin="3419,2502" coordsize="3459,799" path="m6835,2565l6764,2578,6757,2579,6866,2579,6864,2574,6846,2566,6835,2565e" filled="t" fillcolor="#FFFFFF" stroked="f">
                <v:path arrowok="t"/>
                <v:fill/>
              </v:shape>
            </v:group>
            <v:group style="position:absolute;left:3419;top:2502;width:3459;height:799" coordorigin="3419,2502" coordsize="3459,799">
              <v:shape style="position:absolute;left:3419;top:2502;width:3459;height:799" coordorigin="3419,2502" coordsize="3459,799" path="m6865,2641l6877,2619,6878,2601,6864,2574,6846,2566,6835,2565,6764,2578,6757,2579,6758,2551,6756,2538,6748,2516,6729,2502,6716,2503,6483,2546,6464,2552,6459,2564,6463,2592,6468,2618,6463,2625,6457,2636,6444,2639,6435,2640,3983,3102,3978,3098,3978,3070,3976,3057,3973,3044,3953,3023,3938,3018,3673,3066,3653,3073,3646,3083,3649,3106,3655,3138,3654,3150,3646,3164,3632,3167,3441,3205,3421,3215,3420,3236,3419,3260,3425,3271,3423,3288,3455,3288,3461,3301,3482,3297,6857,2647,6865,2641xe" filled="f" stroked="t" strokeweight=".6pt" strokecolor="#000000">
                <v:path arrowok="t"/>
              </v:shape>
            </v:group>
            <v:group style="position:absolute;left:3964;top:3102;width:10;height:35" coordorigin="3964,3102" coordsize="10,35">
              <v:shape style="position:absolute;left:3964;top:3102;width:10;height:35" coordorigin="3964,3102" coordsize="10,35" path="m3975,3102l3974,3103,3974,3104,3974,3106,3969,3128,3964,3137e" filled="f" stroked="t" strokeweight=".25pt" strokecolor="#000000">
                <v:path arrowok="t"/>
              </v:shape>
            </v:group>
            <v:group style="position:absolute;left:3560;top:3182;width:26;height:97" coordorigin="3560,3182" coordsize="26,97">
              <v:shape style="position:absolute;left:3560;top:3182;width:26;height:97" coordorigin="3560,3182" coordsize="26,97" path="m3560,3182l3573,3191,3584,3210,3586,3242,3583,3262,3576,3272,3571,3279e" filled="f" stroked="t" strokeweight=".25pt" strokecolor="#000000">
                <v:path arrowok="t"/>
              </v:shape>
            </v:group>
            <v:group style="position:absolute;left:4018;top:3096;width:26;height:93" coordorigin="4018,3096" coordsize="26,93">
              <v:shape style="position:absolute;left:4018;top:3096;width:26;height:93" coordorigin="4018,3096" coordsize="26,93" path="m4018,3096l4031,3104,4041,3124,4045,3156,4043,3178,4036,3189e" filled="f" stroked="t" strokeweight=".25pt" strokecolor="#000000">
                <v:path arrowok="t"/>
              </v:shape>
            </v:group>
            <v:group style="position:absolute;left:3705;top:3185;width:43;height:28" coordorigin="3705,3185" coordsize="43,28">
              <v:shape style="position:absolute;left:3705;top:3185;width:43;height:28" coordorigin="3705,3185" coordsize="43,28" path="m3748,3195l3748,3189,3740,3185,3728,3186,3716,3188,3706,3195,3706,3202,3705,3209,3714,3213,3726,3211,3737,3209,3747,3202,3748,3195xe" filled="f" stroked="t" strokeweight=".25pt" strokecolor="#000000">
                <v:path arrowok="t"/>
              </v:shape>
            </v:group>
            <v:group style="position:absolute;left:3893;top:3148;width:43;height:28" coordorigin="3893,3148" coordsize="43,28">
              <v:shape style="position:absolute;left:3893;top:3148;width:43;height:28" coordorigin="3893,3148" coordsize="43,28" path="m3936,3159l3937,3152,3928,3148,3916,3150,3904,3152,3895,3159,3894,3165,3893,3172,3902,3176,3914,3175,3926,3173,3935,3166,3936,3159xe" filled="f" stroked="t" strokeweight=".25pt" strokecolor="#000000">
                <v:path arrowok="t"/>
              </v:shape>
            </v:group>
            <v:group style="position:absolute;left:6743;top:2581;width:10;height:33" coordorigin="6743,2581" coordsize="10,33">
              <v:shape style="position:absolute;left:6743;top:2581;width:10;height:33" coordorigin="6743,2581" coordsize="10,33" path="m6753,2581l6753,2583,6752,2584,6752,2586,6748,2606,6743,2614e" filled="f" stroked="t" strokeweight=".25pt" strokecolor="#000000">
                <v:path arrowok="t"/>
              </v:shape>
            </v:group>
            <v:group style="position:absolute;left:6381;top:2650;width:25;height:84" coordorigin="6381,2650" coordsize="25,84">
              <v:shape style="position:absolute;left:6381;top:2650;width:25;height:84" coordorigin="6381,2650" coordsize="25,84" path="m6381,2650l6394,2659,6403,2680,6406,2708,6404,2724,6401,2734e" filled="f" stroked="t" strokeweight=".25pt" strokecolor="#000000">
                <v:path arrowok="t"/>
              </v:shape>
            </v:group>
            <v:group style="position:absolute;left:6771;top:2576;width:25;height:84" coordorigin="6771,2576" coordsize="25,84">
              <v:shape style="position:absolute;left:6771;top:2576;width:25;height:84" coordorigin="6771,2576" coordsize="25,84" path="m6771,2576l6784,2585,6793,2606,6796,2634,6794,2650,6793,2660e" filled="f" stroked="t" strokeweight=".25pt" strokecolor="#000000">
                <v:path arrowok="t"/>
              </v:shape>
            </v:group>
            <v:group style="position:absolute;left:6518;top:2657;width:39;height:25" coordorigin="6518,2657" coordsize="39,25">
              <v:shape style="position:absolute;left:6518;top:2657;width:39;height:25" coordorigin="6518,2657" coordsize="39,25" path="m6557,2667l6557,2661,6549,2657,6539,2659,6528,2660,6519,2667,6519,2673,6518,2679,6526,2682,6537,2681,6547,2679,6556,2673,6557,2667xe" filled="f" stroked="t" strokeweight=".25pt" strokecolor="#000000">
                <v:path arrowok="t"/>
              </v:shape>
            </v:group>
            <v:group style="position:absolute;left:6679;top:2628;width:39;height:25" coordorigin="6679,2628" coordsize="39,25">
              <v:shape style="position:absolute;left:6679;top:2628;width:39;height:25" coordorigin="6679,2628" coordsize="39,25" path="m6717,2637l6718,2631,6710,2628,6699,2629,6689,2631,6680,2637,6680,2643,6679,2649,6687,2653,6697,2651,6708,2650,6717,2643,6717,2637xe" filled="f" stroked="t" strokeweight=".25pt" strokecolor="#000000">
                <v:path arrowok="t"/>
              </v:shape>
            </v:group>
            <v:group style="position:absolute;left:3368;top:1858;width:84;height:2" coordorigin="3368,1858" coordsize="84,2">
              <v:shape style="position:absolute;left:3368;top:1858;width:84;height:2" coordorigin="3368,1858" coordsize="84,0" path="m3368,1858l3452,1858e" filled="f" stroked="t" strokeweight=".826pt" strokecolor="#000000">
                <v:path arrowok="t"/>
              </v:shape>
            </v:group>
            <v:group style="position:absolute;left:3539;top:2505;width:6;height:358" coordorigin="3539,2505" coordsize="6,358">
              <v:shape style="position:absolute;left:3539;top:2505;width:6;height:358" coordorigin="3539,2505" coordsize="6,358" path="m3539,2505l3545,2863e" filled="f" stroked="t" strokeweight=".8pt" strokecolor="#FFFFFF">
                <v:path arrowok="t"/>
                <v:stroke dashstyle="dash"/>
              </v:shape>
            </v:group>
            <v:group style="position:absolute;left:4605;top:2314;width:6;height:358" coordorigin="4605,2314" coordsize="6,358">
              <v:shape style="position:absolute;left:4605;top:2314;width:6;height:358" coordorigin="4605,2314" coordsize="6,358" path="m4605,2314l4610,2672e" filled="f" stroked="t" strokeweight=".8pt" strokecolor="#FFFFFF">
                <v:path arrowok="t"/>
                <v:stroke dashstyle="dash"/>
              </v:shape>
            </v:group>
            <v:group style="position:absolute;left:5666;top:2120;width:6;height:358" coordorigin="5666,2120" coordsize="6,358">
              <v:shape style="position:absolute;left:5666;top:2120;width:6;height:358" coordorigin="5666,2120" coordsize="6,358" path="m5666,2120l5672,2478e" filled="f" stroked="t" strokeweight=".8pt" strokecolor="#FFFFFF">
                <v:path arrowok="t"/>
                <v:stroke dashstyle="dash"/>
              </v:shape>
            </v:group>
            <v:group style="position:absolute;left:4399;top:1765;width:6;height:358" coordorigin="4399,1765" coordsize="6,358">
              <v:shape style="position:absolute;left:4399;top:1765;width:6;height:358" coordorigin="4399,1765" coordsize="6,358" path="m4399,1765l4405,2122e" filled="f" stroked="t" strokeweight=".8pt" strokecolor="#FFFFFF">
                <v:path arrowok="t"/>
                <v:stroke dashstyle="dash"/>
              </v:shape>
            </v:group>
            <v:group style="position:absolute;left:5465;top:1576;width:6;height:358" coordorigin="5465,1576" coordsize="6,358">
              <v:shape style="position:absolute;left:5465;top:1576;width:6;height:358" coordorigin="5465,1576" coordsize="6,358" path="m5465,1576l5471,1934e" filled="f" stroked="t" strokeweight=".8pt" strokecolor="#FFFFFF">
                <v:path arrowok="t"/>
                <v:stroke dashstyle="dash"/>
              </v:shape>
            </v:group>
            <v:group style="position:absolute;left:5033;top:1213;width:6;height:358" coordorigin="5033,1213" coordsize="6,358">
              <v:shape style="position:absolute;left:5033;top:1213;width:6;height:358" coordorigin="5033,1213" coordsize="6,358" path="m5033,1213l5039,1571e" filled="f" stroked="t" strokeweight=".8pt" strokecolor="#FFFFFF">
                <v:path arrowok="t"/>
                <v:stroke dashstyle="dash"/>
              </v:shape>
            </v:group>
            <v:group style="position:absolute;left:6483;top:1064;width:134;height:292" coordorigin="6483,1064" coordsize="134,292">
              <v:shape style="position:absolute;left:6483;top:1064;width:134;height:292" coordorigin="6483,1064" coordsize="134,292" path="m6509,1064l6490,1122,6483,1161,6484,1186,6487,1206,6492,1224,6498,1240,6502,1265,6524,1331,6569,1357,6584,1354,6596,1336,6600,1317,6597,1299,6589,1285,6567,1274,6553,1265,6546,1257,6545,1251,6548,1245,6555,1240,6564,1235,6574,1231,6584,1225,6616,1154,6617,1134,6615,1116,6609,1100,6594,1083,6577,1072,6560,1067,6520,1067,6509,1064e" filled="t" fillcolor="#FFFFFF" stroked="f">
                <v:path arrowok="t"/>
                <v:fill/>
              </v:shape>
              <v:shape style="position:absolute;left:6483;top:1064;width:134;height:292" coordorigin="6483,1064" coordsize="134,292" path="m6539,1064l6520,1067,6560,1067,6558,1066,6539,1064e" filled="t" fillcolor="#FFFFFF" stroked="f">
                <v:path arrowok="t"/>
                <v:fill/>
              </v:shape>
            </v:group>
            <v:group style="position:absolute;left:6548;top:1375;width:6;height:358" coordorigin="6548,1375" coordsize="6,358">
              <v:shape style="position:absolute;left:6548;top:1375;width:6;height:358" coordorigin="6548,1375" coordsize="6,358" path="m6548,1375l6554,1732e" filled="f" stroked="t" strokeweight=".8pt" strokecolor="#FFFFFF">
                <v:path arrowok="t"/>
                <v:stroke dashstyle="dash"/>
              </v:shape>
            </v:group>
            <v:group style="position:absolute;left:6732;top:1931;width:6;height:358" coordorigin="6732,1931" coordsize="6,358">
              <v:shape style="position:absolute;left:6732;top:1931;width:6;height:358" coordorigin="6732,1931" coordsize="6,358" path="m6732,1931l6738,2289e" filled="f" stroked="t" strokeweight=".8pt" strokecolor="#FFFFFF">
                <v:path arrowok="t"/>
                <v:stroke dashstyle="dash"/>
              </v:shape>
            </v:group>
            <v:group style="position:absolute;left:3539;top:2505;width:6;height:358" coordorigin="3539,2505" coordsize="6,358">
              <v:shape style="position:absolute;left:3539;top:2505;width:6;height:358" coordorigin="3539,2505" coordsize="6,358" path="m3539,2505l3545,2863e" filled="f" stroked="t" strokeweight="1.2pt" strokecolor="#8CA9C8">
                <v:path arrowok="t"/>
                <v:stroke dashstyle="dash"/>
              </v:shape>
            </v:group>
            <v:group style="position:absolute;left:3528;top:2457;width:23;height:57" coordorigin="3528,2457" coordsize="23,57">
              <v:shape style="position:absolute;left:3528;top:2457;width:23;height:57" coordorigin="3528,2457" coordsize="23,57" path="m3551,2457l3528,2458,3528,2505,3529,2510,3535,2514,3547,2513,3552,2509,3551,2505,3551,2457e" filled="t" fillcolor="#FFFFFF" stroked="f">
                <v:path arrowok="t"/>
                <v:fill/>
              </v:shape>
            </v:group>
            <v:group style="position:absolute;left:3528;top:2457;width:23;height:57" coordorigin="3528,2457" coordsize="23,57">
              <v:shape style="position:absolute;left:3528;top:2457;width:23;height:57" coordorigin="3528,2457" coordsize="23,57" path="m3528,2458l3528,2505,3529,2510,3535,2514,3541,2513,3547,2513,3552,2509,3551,2504,3551,2457e" filled="f" stroked="t" strokeweight=".5pt" strokecolor="#000000">
                <v:path arrowok="t"/>
              </v:shape>
            </v:group>
            <v:group style="position:absolute;left:3514;top:2433;width:51;height:38" coordorigin="3514,2433" coordsize="51,38">
              <v:shape style="position:absolute;left:3514;top:2433;width:51;height:38" coordorigin="3514,2433" coordsize="51,38" path="m3549,2433l3523,2434,3514,2443,3517,2463,3529,2471,3555,2470,3564,2461,3561,2441,3549,2433e" filled="t" fillcolor="#FFFFFF" stroked="f">
                <v:path arrowok="t"/>
                <v:fill/>
              </v:shape>
            </v:group>
            <v:group style="position:absolute;left:3514;top:2433;width:51;height:38" coordorigin="3514,2433" coordsize="51,38">
              <v:shape style="position:absolute;left:3514;top:2433;width:51;height:38" coordorigin="3514,2433" coordsize="51,38" path="m3563,2451l3564,2461,3555,2470,3542,2470,3529,2471,3517,2463,3515,2453,3514,2443,3523,2434,3536,2434,3549,2433,3561,2441,3563,2451xe" filled="f" stroked="t" strokeweight=".5pt" strokecolor="#000000">
                <v:path arrowok="t"/>
              </v:shape>
            </v:group>
            <v:group style="position:absolute;left:4605;top:2314;width:6;height:358" coordorigin="4605,2314" coordsize="6,358">
              <v:shape style="position:absolute;left:4605;top:2314;width:6;height:358" coordorigin="4605,2314" coordsize="6,358" path="m4605,2314l4610,2672e" filled="f" stroked="t" strokeweight="1.2pt" strokecolor="#8CA9C8">
                <v:path arrowok="t"/>
                <v:stroke dashstyle="dash"/>
              </v:shape>
            </v:group>
            <v:group style="position:absolute;left:4594;top:2266;width:23;height:57" coordorigin="4594,2266" coordsize="23,57">
              <v:shape style="position:absolute;left:4594;top:2266;width:23;height:57" coordorigin="4594,2266" coordsize="23,57" path="m4617,2266l4594,2267,4594,2314,4595,2319,4601,2322,4613,2322,4618,2318,4617,2314,4617,2266e" filled="t" fillcolor="#FFFFFF" stroked="f">
                <v:path arrowok="t"/>
                <v:fill/>
              </v:shape>
            </v:group>
            <v:group style="position:absolute;left:4594;top:2266;width:23;height:57" coordorigin="4594,2266" coordsize="23,57">
              <v:shape style="position:absolute;left:4594;top:2266;width:23;height:57" coordorigin="4594,2266" coordsize="23,57" path="m4594,2267l4594,2314,4595,2319,4601,2322,4607,2322,4613,2322,4618,2318,4617,2313,4617,2266e" filled="f" stroked="t" strokeweight=".5pt" strokecolor="#000000">
                <v:path arrowok="t"/>
              </v:shape>
            </v:group>
            <v:group style="position:absolute;left:4578;top:2240;width:50;height:38" coordorigin="4578,2240" coordsize="50,38">
              <v:shape style="position:absolute;left:4578;top:2240;width:50;height:38" coordorigin="4578,2240" coordsize="50,38" path="m4614,2240l4587,2241,4578,2250,4581,2270,4593,2277,4619,2276,4629,2268,4625,2247,4614,2240e" filled="t" fillcolor="#FFFFFF" stroked="f">
                <v:path arrowok="t"/>
                <v:fill/>
              </v:shape>
            </v:group>
            <v:group style="position:absolute;left:4578;top:2240;width:50;height:38" coordorigin="4578,2240" coordsize="50,38">
              <v:shape style="position:absolute;left:4578;top:2240;width:50;height:38" coordorigin="4578,2240" coordsize="50,38" path="m4627,2257l4629,2268,4619,2276,4606,2277,4593,2277,4581,2270,4580,2260,4578,2250,4587,2241,4601,2240,4614,2240,4625,2247,4627,2257xe" filled="f" stroked="t" strokeweight=".5pt" strokecolor="#000000">
                <v:path arrowok="t"/>
              </v:shape>
            </v:group>
            <v:group style="position:absolute;left:5666;top:2120;width:6;height:358" coordorigin="5666,2120" coordsize="6,358">
              <v:shape style="position:absolute;left:5666;top:2120;width:6;height:358" coordorigin="5666,2120" coordsize="6,358" path="m5666,2120l5672,2478e" filled="f" stroked="t" strokeweight="1.2pt" strokecolor="#8CA9C8">
                <v:path arrowok="t"/>
                <v:stroke dashstyle="dash"/>
              </v:shape>
            </v:group>
            <v:group style="position:absolute;left:5655;top:2072;width:23;height:57" coordorigin="5655,2072" coordsize="23,57">
              <v:shape style="position:absolute;left:5655;top:2072;width:23;height:57" coordorigin="5655,2072" coordsize="23,57" path="m5678,2072l5655,2073,5655,2120,5656,2125,5662,2128,5674,2128,5679,2124,5678,2120,5678,2072e" filled="t" fillcolor="#FFFFFF" stroked="f">
                <v:path arrowok="t"/>
                <v:fill/>
              </v:shape>
            </v:group>
            <v:group style="position:absolute;left:5655;top:2072;width:23;height:57" coordorigin="5655,2072" coordsize="23,57">
              <v:shape style="position:absolute;left:5655;top:2072;width:23;height:57" coordorigin="5655,2072" coordsize="23,57" path="m5655,2073l5655,2120,5656,2125,5662,2128,5668,2128,5674,2128,5679,2124,5678,2119,5678,2072e" filled="f" stroked="t" strokeweight=".5pt" strokecolor="#000000">
                <v:path arrowok="t"/>
              </v:shape>
            </v:group>
            <v:group style="position:absolute;left:5642;top:2046;width:51;height:38" coordorigin="5642,2046" coordsize="51,38">
              <v:shape style="position:absolute;left:5642;top:2046;width:51;height:38" coordorigin="5642,2046" coordsize="51,38" path="m5678,2046l5652,2047,5642,2056,5644,2066,5645,2076,5657,2084,5683,2083,5693,2074,5690,2054,5678,2046e" filled="t" fillcolor="#FFFFFF" stroked="f">
                <v:path arrowok="t"/>
                <v:fill/>
              </v:shape>
            </v:group>
            <v:group style="position:absolute;left:5642;top:2046;width:51;height:38" coordorigin="5642,2046" coordsize="51,38">
              <v:shape style="position:absolute;left:5642;top:2046;width:51;height:38" coordorigin="5642,2046" coordsize="51,38" path="m5691,2064l5693,2074,5683,2083,5670,2083,5657,2084,5645,2076,5644,2066,5642,2056,5652,2047,5665,2047,5678,2046,5690,2054,5691,2064xe" filled="f" stroked="t" strokeweight=".5pt" strokecolor="#000000">
                <v:path arrowok="t"/>
              </v:shape>
            </v:group>
            <v:group style="position:absolute;left:4399;top:1765;width:6;height:358" coordorigin="4399,1765" coordsize="6,358">
              <v:shape style="position:absolute;left:4399;top:1765;width:6;height:358" coordorigin="4399,1765" coordsize="6,358" path="m4399,1765l4405,2122e" filled="f" stroked="t" strokeweight="1.2pt" strokecolor="#8CA9C8">
                <v:path arrowok="t"/>
                <v:stroke dashstyle="dash"/>
              </v:shape>
            </v:group>
            <v:group style="position:absolute;left:4389;top:1716;width:23;height:57" coordorigin="4389,1716" coordsize="23,57">
              <v:shape style="position:absolute;left:4389;top:1716;width:23;height:57" coordorigin="4389,1716" coordsize="23,57" path="m4411,1716l4389,1717,4389,1765,4389,1769,4395,1773,4408,1773,4412,1768,4412,1765,4411,1716e" filled="t" fillcolor="#FFFFFF" stroked="f">
                <v:path arrowok="t"/>
                <v:fill/>
              </v:shape>
            </v:group>
            <v:group style="position:absolute;left:4389;top:1716;width:23;height:57" coordorigin="4389,1716" coordsize="23,57">
              <v:shape style="position:absolute;left:4389;top:1716;width:23;height:57" coordorigin="4389,1716" coordsize="23,57" path="m4389,1717l4389,1765,4389,1769,4395,1773,4401,1773,4408,1773,4412,1768,4411,1764,4411,1716e" filled="f" stroked="t" strokeweight=".5pt" strokecolor="#000000">
                <v:path arrowok="t"/>
              </v:shape>
            </v:group>
            <v:group style="position:absolute;left:4375;top:1691;width:51;height:38" coordorigin="4375,1691" coordsize="51,38">
              <v:shape style="position:absolute;left:4375;top:1691;width:51;height:38" coordorigin="4375,1691" coordsize="51,38" path="m4411,1691l4385,1692,4375,1701,4379,1721,4390,1729,4417,1727,4426,1719,4423,1698,4411,1691e" filled="t" fillcolor="#FFFFFF" stroked="f">
                <v:path arrowok="t"/>
                <v:fill/>
              </v:shape>
            </v:group>
            <v:group style="position:absolute;left:4375;top:1691;width:51;height:38" coordorigin="4375,1691" coordsize="51,38">
              <v:shape style="position:absolute;left:4375;top:1691;width:51;height:38" coordorigin="4375,1691" coordsize="51,38" path="m4424,1709l4426,1719,4417,1727,4404,1728,4390,1729,4379,1721,4377,1711,4375,1701,4385,1692,4398,1691,4411,1691,4423,1698,4424,1709xe" filled="f" stroked="t" strokeweight=".5pt" strokecolor="#000000">
                <v:path arrowok="t"/>
              </v:shape>
            </v:group>
            <v:group style="position:absolute;left:5465;top:1576;width:6;height:358" coordorigin="5465,1576" coordsize="6,358">
              <v:shape style="position:absolute;left:5465;top:1576;width:6;height:358" coordorigin="5465,1576" coordsize="6,358" path="m5465,1576l5471,1934e" filled="f" stroked="t" strokeweight="1.2pt" strokecolor="#8CA9C8">
                <v:path arrowok="t"/>
                <v:stroke dashstyle="dash"/>
              </v:shape>
            </v:group>
            <v:group style="position:absolute;left:5454;top:1528;width:23;height:57" coordorigin="5454,1528" coordsize="23,57">
              <v:shape style="position:absolute;left:5454;top:1528;width:23;height:57" coordorigin="5454,1528" coordsize="23,57" path="m5477,1528l5454,1529,5454,1576,5455,1581,5461,1585,5474,1584,5478,1580,5477,1576,5477,1528e" filled="t" fillcolor="#FFFFFF" stroked="f">
                <v:path arrowok="t"/>
                <v:fill/>
              </v:shape>
            </v:group>
            <v:group style="position:absolute;left:5454;top:1528;width:23;height:57" coordorigin="5454,1528" coordsize="23,57">
              <v:shape style="position:absolute;left:5454;top:1528;width:23;height:57" coordorigin="5454,1528" coordsize="23,57" path="m5454,1529l5454,1576,5455,1581,5461,1585,5467,1584,5474,1584,5478,1580,5477,1575,5477,1528e" filled="f" stroked="t" strokeweight=".5pt" strokecolor="#000000">
                <v:path arrowok="t"/>
              </v:shape>
            </v:group>
            <v:group style="position:absolute;left:5440;top:1497;width:51;height:38" coordorigin="5440,1497" coordsize="51,38">
              <v:shape style="position:absolute;left:5440;top:1497;width:51;height:38" coordorigin="5440,1497" coordsize="51,38" path="m5475,1497l5449,1498,5440,1507,5443,1527,5455,1535,5481,1534,5490,1525,5489,1515,5487,1505,5475,1497e" filled="t" fillcolor="#FFFFFF" stroked="f">
                <v:path arrowok="t"/>
                <v:fill/>
              </v:shape>
            </v:group>
            <v:group style="position:absolute;left:5440;top:1497;width:51;height:38" coordorigin="5440,1497" coordsize="51,38">
              <v:shape style="position:absolute;left:5440;top:1497;width:51;height:38" coordorigin="5440,1497" coordsize="51,38" path="m5489,1515l5490,1525,5481,1534,5468,1535,5455,1535,5443,1527,5441,1517,5440,1507,5449,1498,5462,1498,5475,1497,5487,1505,5489,1515xe" filled="f" stroked="t" strokeweight=".5pt" strokecolor="#000000">
                <v:path arrowok="t"/>
              </v:shape>
            </v:group>
            <v:group style="position:absolute;left:5033;top:1213;width:6;height:358" coordorigin="5033,1213" coordsize="6,358">
              <v:shape style="position:absolute;left:5033;top:1213;width:6;height:358" coordorigin="5033,1213" coordsize="6,358" path="m5033,1213l5039,1571e" filled="f" stroked="t" strokeweight="1.2pt" strokecolor="#8CA9C8">
                <v:path arrowok="t"/>
                <v:stroke dashstyle="dash"/>
              </v:shape>
            </v:group>
            <v:group style="position:absolute;left:5022;top:1165;width:23;height:57" coordorigin="5022,1165" coordsize="23,57">
              <v:shape style="position:absolute;left:5022;top:1165;width:23;height:57" coordorigin="5022,1165" coordsize="23,57" path="m5045,1165l5022,1166,5022,1213,5023,1218,5029,1221,5041,1221,5046,1217,5045,1213,5045,1165e" filled="t" fillcolor="#FFFFFF" stroked="f">
                <v:path arrowok="t"/>
                <v:fill/>
              </v:shape>
            </v:group>
            <v:group style="position:absolute;left:5022;top:1165;width:23;height:57" coordorigin="5022,1165" coordsize="23,57">
              <v:shape style="position:absolute;left:5022;top:1165;width:23;height:57" coordorigin="5022,1165" coordsize="23,57" path="m5022,1166l5022,1213,5023,1218,5029,1221,5035,1221,5041,1221,5046,1217,5045,1212,5045,1165e" filled="f" stroked="t" strokeweight=".5pt" strokecolor="#000000">
                <v:path arrowok="t"/>
              </v:shape>
            </v:group>
            <v:group style="position:absolute;left:5008;top:1138;width:50;height:38" coordorigin="5008,1138" coordsize="50,38">
              <v:shape style="position:absolute;left:5008;top:1138;width:50;height:38" coordorigin="5008,1138" coordsize="50,38" path="m5044,1138l5018,1139,5008,1148,5012,1168,5023,1176,5050,1175,5059,1166,5056,1146,5044,1138e" filled="t" fillcolor="#FFFFFF" stroked="f">
                <v:path arrowok="t"/>
                <v:fill/>
              </v:shape>
            </v:group>
            <v:group style="position:absolute;left:5008;top:1138;width:50;height:38" coordorigin="5008,1138" coordsize="50,38">
              <v:shape style="position:absolute;left:5008;top:1138;width:50;height:38" coordorigin="5008,1138" coordsize="50,38" path="m5057,1156l5059,1166,5050,1175,5037,1175,5023,1176,5012,1168,5010,1158,5008,1148,5018,1139,5031,1138,5044,1138,5056,1146,5057,1156xe" filled="f" stroked="t" strokeweight=".5pt" strokecolor="#000000">
                <v:path arrowok="t"/>
              </v:shape>
            </v:group>
            <v:group style="position:absolute;left:6548;top:1375;width:6;height:358" coordorigin="6548,1375" coordsize="6,358">
              <v:shape style="position:absolute;left:6548;top:1375;width:6;height:358" coordorigin="6548,1375" coordsize="6,358" path="m6548,1375l6554,1732e" filled="f" stroked="t" strokeweight="1.2pt" strokecolor="#8CA9C8">
                <v:path arrowok="t"/>
                <v:stroke dashstyle="dash"/>
              </v:shape>
            </v:group>
            <v:group style="position:absolute;left:6538;top:1326;width:24;height:57" coordorigin="6538,1326" coordsize="24,57">
              <v:shape style="position:absolute;left:6538;top:1326;width:24;height:57" coordorigin="6538,1326" coordsize="24,57" path="m6561,1326l6538,1327,6538,1374,6539,1379,6544,1383,6557,1382,6562,1378,6561,1374,6561,1326e" filled="t" fillcolor="#FFFFFF" stroked="f">
                <v:path arrowok="t"/>
                <v:fill/>
              </v:shape>
            </v:group>
            <v:group style="position:absolute;left:6538;top:1326;width:24;height:57" coordorigin="6538,1326" coordsize="24,57">
              <v:shape style="position:absolute;left:6538;top:1326;width:24;height:57" coordorigin="6538,1326" coordsize="24,57" path="m6538,1327l6538,1374,6539,1379,6544,1383,6551,1383,6557,1382,6562,1378,6561,1373,6561,1326e" filled="f" stroked="t" strokeweight=".5pt" strokecolor="#000000">
                <v:path arrowok="t"/>
              </v:shape>
            </v:group>
            <v:group style="position:absolute;left:6524;top:1295;width:50;height:38" coordorigin="6524,1295" coordsize="50,38">
              <v:shape style="position:absolute;left:6524;top:1295;width:50;height:38" coordorigin="6524,1295" coordsize="50,38" path="m6560,1295l6534,1296,6524,1305,6527,1325,6539,1333,6565,1331,6575,1323,6572,1302,6560,1295e" filled="t" fillcolor="#FFFFFF" stroked="f">
                <v:path arrowok="t"/>
                <v:fill/>
              </v:shape>
            </v:group>
            <v:group style="position:absolute;left:6524;top:1295;width:50;height:38" coordorigin="6524,1295" coordsize="50,38">
              <v:shape style="position:absolute;left:6524;top:1295;width:50;height:38" coordorigin="6524,1295" coordsize="50,38" path="m6573,1313l6575,1323,6565,1331,6552,1332,6539,1333,6527,1325,6526,1315,6524,1305,6534,1296,6547,1295,6560,1295,6572,1302,6573,1313xe" filled="f" stroked="t" strokeweight=".5pt" strokecolor="#000000">
                <v:path arrowok="t"/>
              </v:shape>
            </v:group>
            <v:group style="position:absolute;left:6732;top:1931;width:6;height:358" coordorigin="6732,1931" coordsize="6,358">
              <v:shape style="position:absolute;left:6732;top:1931;width:6;height:358" coordorigin="6732,1931" coordsize="6,358" path="m6732,1931l6738,2289e" filled="f" stroked="t" strokeweight="1.2pt" strokecolor="#8CA9C8">
                <v:path arrowok="t"/>
                <v:stroke dashstyle="dash"/>
              </v:shape>
            </v:group>
            <v:group style="position:absolute;left:6722;top:1883;width:24;height:57" coordorigin="6722,1883" coordsize="24,57">
              <v:shape style="position:absolute;left:6722;top:1883;width:24;height:57" coordorigin="6722,1883" coordsize="24,57" path="m6745,1883l6722,1884,6722,1931,6723,1936,6728,1940,6741,1939,6745,1935,6745,1931,6745,1883e" filled="t" fillcolor="#FFFFFF" stroked="f">
                <v:path arrowok="t"/>
                <v:fill/>
              </v:shape>
            </v:group>
            <v:group style="position:absolute;left:6722;top:1883;width:24;height:57" coordorigin="6722,1883" coordsize="24,57">
              <v:shape style="position:absolute;left:6722;top:1883;width:24;height:57" coordorigin="6722,1883" coordsize="24,57" path="m6722,1884l6722,1931,6723,1936,6728,1940,6735,1939,6741,1939,6745,1935,6745,1930,6745,1883e" filled="f" stroked="t" strokeweight=".5pt" strokecolor="#000000">
                <v:path arrowok="t"/>
              </v:shape>
            </v:group>
            <v:group style="position:absolute;left:6706;top:1852;width:50;height:38" coordorigin="6706,1852" coordsize="50,38">
              <v:shape style="position:absolute;left:6706;top:1852;width:50;height:38" coordorigin="6706,1852" coordsize="50,38" path="m6742,1852l6716,1854,6706,1862,6710,1883,6721,1890,6748,1889,6757,1880,6754,1860,6742,1852e" filled="t" fillcolor="#FFFFFF" stroked="f">
                <v:path arrowok="t"/>
                <v:fill/>
              </v:shape>
            </v:group>
            <v:group style="position:absolute;left:6706;top:1852;width:50;height:38" coordorigin="6706,1852" coordsize="50,38">
              <v:shape style="position:absolute;left:6706;top:1852;width:50;height:38" coordorigin="6706,1852" coordsize="50,38" path="m6755,1870l6757,1880,6748,1889,6734,1890,6721,1890,6710,1883,6708,1872,6706,1862,6716,1854,6729,1853,6742,1852,6754,1860,6755,1870x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Figure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3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42" w:after="0" w:line="156" w:lineRule="exact"/>
        <w:ind w:left="4357" w:right="5237"/>
        <w:jc w:val="center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100"/>
          <w:position w:val="-2"/>
        </w:rPr>
        <w:t>1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spacing w:before="0" w:after="0" w:line="139" w:lineRule="exact"/>
        <w:ind w:left="5868" w:right="3726"/>
        <w:jc w:val="center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100"/>
        </w:rPr>
        <w:t>4</w:t>
      </w:r>
    </w:p>
    <w:p>
      <w:pPr>
        <w:spacing w:before="64" w:after="0" w:line="240" w:lineRule="auto"/>
        <w:ind w:left="4792" w:right="4803"/>
        <w:jc w:val="center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100"/>
        </w:rPr>
        <w:t>3</w:t>
      </w:r>
    </w:p>
    <w:p>
      <w:pPr>
        <w:spacing w:before="12" w:after="0" w:line="240" w:lineRule="auto"/>
        <w:ind w:left="3723" w:right="5871"/>
        <w:jc w:val="center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100"/>
        </w:rPr>
        <w:t>2</w:t>
      </w:r>
    </w:p>
    <w:p>
      <w:pPr>
        <w:spacing w:before="0" w:after="0" w:line="160" w:lineRule="exact"/>
        <w:ind w:left="6062" w:right="3532"/>
        <w:jc w:val="center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100"/>
        </w:rPr>
        <w:t>5</w:t>
      </w:r>
    </w:p>
    <w:p>
      <w:pPr>
        <w:spacing w:before="17" w:after="0" w:line="240" w:lineRule="auto"/>
        <w:ind w:left="4988" w:right="4607"/>
        <w:jc w:val="center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100"/>
        </w:rPr>
        <w:t>8</w:t>
      </w:r>
    </w:p>
    <w:p>
      <w:pPr>
        <w:spacing w:before="28" w:after="0" w:line="240" w:lineRule="auto"/>
        <w:ind w:left="3926" w:right="5668"/>
        <w:jc w:val="center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100"/>
        </w:rPr>
        <w:t>7</w:t>
      </w:r>
    </w:p>
    <w:p>
      <w:pPr>
        <w:spacing w:before="22" w:after="0" w:line="168" w:lineRule="exact"/>
        <w:ind w:left="2895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6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4" w:after="0" w:line="292" w:lineRule="auto"/>
        <w:ind w:left="1730" w:right="27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Note:</w:t>
      </w:r>
      <w:r>
        <w:rPr>
          <w:rFonts w:ascii="Arial" w:hAnsi="Arial" w:cs="Arial" w:eastAsia="Arial"/>
          <w:sz w:val="20"/>
          <w:szCs w:val="20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oll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steps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disengage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left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ight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sides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bottom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500" w:lineRule="auto"/>
        <w:ind w:left="2090" w:right="2102" w:firstLine="-36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8.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Carefully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slide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bottom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ou.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(Figure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4)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Important: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push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rubber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feet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bottom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case.</w:t>
      </w:r>
    </w:p>
    <w:p>
      <w:pPr>
        <w:spacing w:before="7" w:after="0" w:line="240" w:lineRule="auto"/>
        <w:ind w:left="173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118.473999pt;margin-top:18.620836pt;width:338.846pt;height:181.303951pt;mso-position-horizontal-relative:page;mso-position-vertical-relative:paragraph;z-index:-2830" coordorigin="2369,372" coordsize="6777,3626">
            <v:group style="position:absolute;left:3718;top:2294;width:4173;height:764" coordorigin="3718,2294" coordsize="4173,764">
              <v:shape style="position:absolute;left:3718;top:2294;width:4173;height:764" coordorigin="3718,2294" coordsize="4173,764" path="m3718,3058l7891,2294e" filled="f" stroked="t" strokeweight=".35pt" strokecolor="#999999">
                <v:path arrowok="t"/>
              </v:shape>
            </v:group>
            <v:group style="position:absolute;left:3716;top:2604;width:3975;height:727" coordorigin="3716,2604" coordsize="3975,727">
              <v:shape style="position:absolute;left:3716;top:2604;width:3975;height:727" coordorigin="3716,2604" coordsize="3975,727" path="m3716,3331l7690,2604e" filled="f" stroked="t" strokeweight=".6pt" strokecolor="#999999">
                <v:path arrowok="t"/>
              </v:shape>
            </v:group>
            <v:group style="position:absolute;left:3726;top:392;width:4387;height:3080" coordorigin="3726,392" coordsize="4387,3080">
              <v:shape style="position:absolute;left:3726;top:392;width:4387;height:3080" coordorigin="3726,392" coordsize="4387,3080" path="m8114,2792l4313,2792,4320,2812,4326,2832,4338,2892,4343,2952,4344,2992,4344,3012,4341,3072,4331,3132,4310,3192,4293,3232,4285,3252,4264,3312,4260,3352,4262,3372,4282,3432,4301,3472,4558,3472,4595,3452,4747,3452,4785,3432,4855,3432,4888,3412,4948,3412,4979,3392,5013,3392,5047,3372,5159,3372,5199,3352,5239,3352,5322,3332,5406,3332,5448,3312,5490,3312,5532,3292,5615,3292,5656,3272,5695,3272,5735,3252,5897,3212,5980,3212,6022,3192,6063,3192,6105,3172,6147,3172,6190,3152,6232,3152,6274,3132,6316,3132,6357,3112,6441,3112,6482,3092,6523,3092,6612,3072,6715,3052,6769,3032,6826,3032,6884,3012,6943,3012,7003,2992,7063,2992,7181,2952,7239,2952,7295,2932,7349,2932,7401,2912,7449,2912,7494,2892,7536,2892,7573,2872,7609,2872,7647,2852,7729,2852,7771,2832,7859,2832,7903,2812,8074,2812,8114,2792e" filled="t" fillcolor="#FFFFFF" stroked="f">
                <v:path arrowok="t"/>
                <v:fill/>
              </v:shape>
              <v:shape style="position:absolute;left:3726;top:392;width:4387;height:3080" coordorigin="3726,392" coordsize="4387,3080" path="m7492,492l6719,492,6691,512,6577,512,6549,532,6359,532,6342,552,6223,552,6167,572,6021,572,6000,592,5942,592,5924,612,5851,612,5831,632,5676,632,5651,652,5516,652,5489,672,5380,672,5364,692,5298,692,5275,712,5011,712,4973,732,4805,732,4762,752,4637,752,4599,772,4496,772,4468,792,4370,792,4351,812,4292,812,4271,832,4210,832,4192,852,4010,852,3990,872,3909,872,3889,892,3849,892,3830,912,3794,912,3784,932,3783,932,3787,952,3795,972,3805,972,3814,992,3822,1012,3745,1032,3735,1052,3726,1052,3731,1092,3734,1092,3740,1112,3749,1152,3761,1172,3811,1292,3820,1292,3836,1332,3876,1432,3892,1452,3917,1512,3942,1572,3951,1592,3959,1612,3978,1672,3993,1732,4005,1792,4013,1832,4017,1852,4030,1912,4045,1952,4053,1992,4061,2012,4070,2052,4078,2072,4087,2092,4096,2132,4122,2212,4131,2252,4140,2272,4149,2312,4158,2332,4166,2372,4175,2392,4183,2432,4190,2452,4198,2492,4202,2512,4209,2532,4213,2552,4227,2612,4252,2672,4280,2732,4288,2752,4297,2772,4305,2792,8220,2792,8249,2772,8317,2772,8332,2752,8343,2752,8350,2732,8353,2712,8354,2712,8353,2692,8349,2672,8343,2652,8336,2612,8328,2592,8310,2552,8301,2512,8292,2492,8283,2452,8276,2432,8270,2392,8266,2372,8264,2332,8263,2272,8256,2212,8241,2152,8223,2092,8217,2072,8211,2052,8206,2052,8201,2032,8201,2032,8205,2012,8210,1992,8218,1992,8226,1972,8236,1952,8245,1932,8253,1932,8260,1912,8265,1892,8268,1872,8268,1852,8264,1832,8256,1832,8246,1812,8213,1752,8162,1692,8149,1672,8111,1612,8080,1552,8072,1552,8065,1532,8059,1512,8053,1512,8047,1492,8039,1492,8030,1472,8000,1412,7989,1392,7978,1372,7956,1332,7945,1312,7915,1252,7891,1192,7884,1172,7876,1152,7867,1132,7857,1132,7847,1112,7810,1052,7769,992,7727,932,7713,912,7673,852,7637,792,7591,712,7580,692,7568,672,7557,652,7547,612,7536,592,7526,572,7517,552,7508,532,7500,512,7492,492e" filled="t" fillcolor="#FFFFFF" stroked="f">
                <v:path arrowok="t"/>
                <v:fill/>
              </v:shape>
              <v:shape style="position:absolute;left:3726;top:392;width:4387;height:3080" coordorigin="3726,392" coordsize="4387,3080" path="m7468,432l7045,432,6941,452,6914,472,6832,472,6804,492,7485,492,7478,472,7473,452,7468,432e" filled="t" fillcolor="#FFFFFF" stroked="f">
                <v:path arrowok="t"/>
                <v:fill/>
              </v:shape>
              <v:shape style="position:absolute;left:3726;top:392;width:4387;height:3080" coordorigin="3726,392" coordsize="4387,3080" path="m7444,392l7297,392,7278,412,7147,412,7122,432,7464,432,7453,412,7444,392e" filled="t" fillcolor="#FFFFFF" stroked="f">
                <v:path arrowok="t"/>
                <v:fill/>
              </v:shape>
            </v:group>
            <v:group style="position:absolute;left:3726;top:376;width:4628;height:3096" coordorigin="3726,376" coordsize="4628,3096">
              <v:shape style="position:absolute;left:3726;top:376;width:4628;height:3096" coordorigin="3726,376" coordsize="4628,3096" path="m7416,381l7433,376,7444,379,7453,393,7464,421,7468,432,7473,444,7500,508,7526,568,7557,634,7591,701,7626,766,7660,825,7699,883,7741,941,7755,961,7769,980,7810,1038,7847,1094,7876,1149,7898,1204,7906,1223,7934,1284,7967,1346,8000,1406,8021,1441,8030,1458,8059,1511,8065,1522,8072,1535,8111,1599,8149,1655,8188,1712,8201,1731,8236,1783,8268,1847,8268,1864,8265,1881,8236,1945,8226,1960,8218,1975,8210,1989,8205,2002,8201,2014,8201,2026,8206,2038,8211,2052,8217,2067,8241,2137,8256,2199,8263,2268,8264,2292,8264,2324,8266,2355,8276,2417,8292,2477,8319,2561,8328,2587,8349,2656,8354,2695,8353,2711,8299,2760,8220,2775,8151,2784,8074,2793,7991,2802,7947,2807,7859,2817,7771,2828,7687,2841,7609,2857,7536,2875,7494,2885,7401,2906,7295,2928,7181,2952,7123,2963,7063,2975,7003,2987,6943,2998,6884,3010,6769,3031,6662,3052,6566,3069,6523,3077,6482,3085,6399,3101,6316,3118,6232,3136,6147,3155,6063,3174,5980,3193,5897,3212,5815,3231,5775,3241,5695,3259,5615,3276,5532,3292,5448,3307,5364,3320,5280,3333,5239,3340,5159,3353,5084,3365,5013,3379,4948,3393,4918,3400,4888,3408,4821,3421,4747,3433,4671,3443,4595,3451,4523,3458,4459,3463,4384,3468,4343,3471,4333,3472,4282,3428,4262,3371,4260,3348,4260,3324,4277,3259,4302,3202,4310,3184,4336,3111,4342,3047,4344,2985,4344,2965,4338,2889,4326,2831,4305,2774,4271,2703,4261,2686,4252,2668,4227,2606,4209,2532,4205,2513,4202,2495,4183,2414,4166,2354,4149,2294,4131,2236,4113,2178,4105,2149,4096,2121,4070,2035,4045,1950,4026,1873,4013,1814,4009,1794,4005,1775,3988,1699,3966,1622,3942,1563,3917,1504,3892,1450,3860,1380,3852,1362,3820,1292,3761,1159,3749,1135,3740,1110,3734,1089,3731,1077,3726,1051,3735,1035,3745,1029,3822,1008,3814,990,3805,972,3795,957,3787,943,3783,930,3784,919,3794,910,3869,881,3929,866,3990,854,4068,845,4114,841,4135,839,4210,829,4250,819,4271,813,4332,799,4407,784,4425,781,4496,768,4562,758,4637,749,4720,739,4805,730,4891,722,4973,715,5048,710,5112,706,5164,705,5193,704,5275,695,5334,683,5352,678,5364,675,5440,661,5516,650,5597,639,5676,630,5742,623,5788,619,5810,617,5870,608,5942,590,5961,585,6021,572,6088,562,6148,555,6204,549,6223,547,6299,538,6306,537,6313,536,6382,530,6447,524,6493,521,6521,518,6605,508,6691,495,6776,481,6860,465,6941,448,7020,432,7045,427,7122,413,7194,403,7258,396,7333,389,7350,388,7366,387,7381,385,7395,384,7408,382,7416,381xe" filled="f" stroked="t" strokeweight=".4pt" strokecolor="#999999">
                <v:path arrowok="t"/>
              </v:shape>
            </v:group>
            <v:group style="position:absolute;left:3814;top:962;width:629;height:2483" coordorigin="3814,962" coordsize="629,2483">
              <v:shape style="position:absolute;left:3814;top:962;width:629;height:2483" coordorigin="3814,962" coordsize="629,2483" path="m3814,962l3844,1027,3867,1091,3888,1155,3908,1226,3922,1287,3935,1347,3939,1367,3943,1387,3956,1446,3971,1505,3988,1564,4009,1623,4016,1641,4023,1660,4043,1717,4068,1793,4085,1850,4101,1908,4113,1969,4123,2029,4126,2049,4144,2125,4161,2170,4172,2197,4204,2275,4233,2353,4261,2431,4288,2508,4313,2585,4336,2662,4352,2721,4357,2740,4362,2759,4384,2835,4405,2896,4413,2916,4436,2992,4444,3064,4442,3082,4439,3100,4434,3120,4430,3140,4426,3161,4423,3181,4420,3202,4417,3222,4414,3242,4399,3320,4374,3391,4353,3431,4343,3445e" filled="f" stroked="t" strokeweight=".35pt" strokecolor="#999999">
                <v:path arrowok="t"/>
              </v:shape>
            </v:group>
            <v:group style="position:absolute;left:4340;top:3383;width:34;height:24" coordorigin="4340,3383" coordsize="34,24">
              <v:shape style="position:absolute;left:4340;top:3383;width:34;height:24" coordorigin="4340,3383" coordsize="34,24" path="m4374,3383l4355,3394,4340,3407e" filled="f" stroked="t" strokeweight=".25pt" strokecolor="#999999">
                <v:path arrowok="t"/>
              </v:shape>
            </v:group>
            <v:group style="position:absolute;left:5146;top:696;width:115;height:29" coordorigin="5146,696" coordsize="115,29">
              <v:shape style="position:absolute;left:5146;top:696;width:115;height:29" coordorigin="5146,696" coordsize="115,29" path="m5261,696l5244,703,5224,708,5202,711,5181,714,5162,718,5146,725e" filled="f" stroked="t" strokeweight=".25pt" strokecolor="#999999">
                <v:path arrowok="t"/>
              </v:shape>
            </v:group>
            <v:group style="position:absolute;left:5796;top:594;width:198;height:27" coordorigin="5796,594" coordsize="198,27">
              <v:shape style="position:absolute;left:5796;top:594;width:198;height:27" coordorigin="5796,594" coordsize="198,27" path="m5796,621l5861,615,5935,605,5978,597,5995,594e" filled="f" stroked="t" strokeweight=".25pt" strokecolor="#999999">
                <v:path arrowok="t"/>
              </v:shape>
            </v:group>
            <v:group style="position:absolute;left:7893;top:1189;width:33;height:119" coordorigin="7893,1189" coordsize="33,119">
              <v:shape style="position:absolute;left:7893;top:1189;width:33;height:119" coordorigin="7893,1189" coordsize="33,119" path="m7893,1189l7910,1272,7918,1293,7925,1309e" filled="f" stroked="t" strokeweight=".25pt" strokecolor="#999999">
                <v:path arrowok="t"/>
              </v:shape>
            </v:group>
            <v:group style="position:absolute;left:4018;top:1644;width:54;height:130" coordorigin="4018,1644" coordsize="54,130">
              <v:shape style="position:absolute;left:4018;top:1644;width:54;height:130" coordorigin="4018,1644" coordsize="54,130" path="m4018,1644l4024,1661,4031,1679,4041,1699,4050,1718,4059,1738,4067,1757,4073,1774e" filled="f" stroked="t" strokeweight=".25pt" strokecolor="#999999">
                <v:path arrowok="t"/>
              </v:shape>
            </v:group>
            <v:group style="position:absolute;left:4198;top:2410;width:12;height:120" coordorigin="4198,2410" coordsize="12,120">
              <v:shape style="position:absolute;left:4198;top:2410;width:12;height:120" coordorigin="4198,2410" coordsize="12,120" path="m4198,2410l4204,2487,4207,2510,4210,2530e" filled="f" stroked="t" strokeweight=".25pt" strokecolor="#999999">
                <v:path arrowok="t"/>
              </v:shape>
            </v:group>
            <v:group style="position:absolute;left:3822;top:1008;width:29;height:32" coordorigin="3822,1008" coordsize="29,32">
              <v:shape style="position:absolute;left:3822;top:1008;width:29;height:32" coordorigin="3822,1008" coordsize="29,32" path="m3822,1008l3831,1028,3834,1041,3850,1038e" filled="f" stroked="t" strokeweight=".4pt" strokecolor="#999999">
                <v:path arrowok="t"/>
              </v:shape>
            </v:group>
            <v:group style="position:absolute;left:4361;top:3301;width:38;height:15" coordorigin="4361,3301" coordsize="38,15">
              <v:shape style="position:absolute;left:4361;top:3301;width:38;height:15" coordorigin="4361,3301" coordsize="38,15" path="m4399,3301l4380,3308,4361,3316e" filled="f" stroked="t" strokeweight=".25pt" strokecolor="#999999">
                <v:path arrowok="t"/>
              </v:shape>
            </v:group>
            <v:group style="position:absolute;left:4331;top:3068;width:21;height:57" coordorigin="4331,3068" coordsize="21,57">
              <v:shape style="position:absolute;left:4331;top:3068;width:21;height:57" coordorigin="4331,3068" coordsize="21,57" path="m4352,3068l4344,3085,4337,3105,4331,3125e" filled="f" stroked="t" strokeweight=".25pt" strokecolor="#999999">
                <v:path arrowok="t"/>
              </v:shape>
            </v:group>
            <v:group style="position:absolute;left:4036;top:1062;width:4234;height:2007" coordorigin="4036,1062" coordsize="4234,2007">
              <v:shape style="position:absolute;left:4036;top:1062;width:4234;height:2007" coordorigin="4036,1062" coordsize="4234,2007" path="m4063,1062l4044,1068,4036,1077,4039,1095,4310,1912,4330,1862,4339,1861,4348,1906,4348,1927,4604,2705,4699,3041,4735,3069,5306,2966,5327,2957,5331,2942,5335,2904,7832,2438,7840,2452,7849,2468,7850,2486,8253,2417,8270,2406,8267,2393e" filled="f" stroked="t" strokeweight=".25pt" strokecolor="#000000">
                <v:path arrowok="t"/>
              </v:shape>
              <v:shape style="position:absolute;left:4043;top:767;width:3979;height:2350" type="#_x0000_t75">
                <v:imagedata r:id="rId19" o:title=""/>
              </v:shape>
            </v:group>
            <v:group style="position:absolute;left:4448;top:952;width:544;height:2" coordorigin="4448,952" coordsize="544,2">
              <v:shape style="position:absolute;left:4448;top:952;width:544;height:2" coordorigin="4448,952" coordsize="544,0" path="m4448,952l4992,952e" filled="f" stroked="t" strokeweight="4.135pt" strokecolor="#000000">
                <v:path arrowok="t"/>
              </v:shape>
            </v:group>
            <v:group style="position:absolute;left:4024;top:582;width:4258;height:2616" coordorigin="4024,582" coordsize="4258,2616">
              <v:shape style="position:absolute;left:4024;top:582;width:4258;height:2616" coordorigin="4024,582" coordsize="4258,2616" path="m8263,2360l8266,2319,7958,1750,7949,1750,7953,1728,7814,1466,7808,1450,7780,1451,7773,1450,7338,648,7340,621,7319,587,7310,589,7305,621,7286,588,7276,589,7271,583,7257,582,6786,648,6779,662,6599,687,6589,675,6037,752,6033,770,5946,782,5939,773,5616,816,5605,829,5336,866,5328,850,5311,853,5183,871,5183,857,5176,854,5007,878,5002,879,4992,897,4450,973,4451,956,4443,952,4261,977,4257,982,4253,1000,4086,1056,4054,1068,4041,1083,4026,1178,4024,1198,4030,1213,4657,3152,4670,3176,4680,3191,4692,3198,4708,3198,4733,3194,8210,2540,8233,2535,8236,2520,8274,2436,8282,2406,8281,2389,8263,2360xe" filled="f" stroked="t" strokeweight=".6pt" strokecolor="#000000">
                <v:path arrowok="t"/>
              </v:shape>
            </v:group>
            <v:group style="position:absolute;left:7850;top:2360;width:413;height:116" coordorigin="7850,2360" coordsize="413,116">
              <v:shape style="position:absolute;left:7850;top:2360;width:413;height:116" coordorigin="7850,2360" coordsize="413,116" path="m7850,2476l8260,2396,8263,2360e" filled="f" stroked="t" strokeweight=".25pt" strokecolor="#000000">
                <v:path arrowok="t"/>
              </v:shape>
            </v:group>
            <v:group style="position:absolute;left:7849;top:2435;width:427;height:96" coordorigin="7849,2435" coordsize="427,96">
              <v:shape style="position:absolute;left:7849;top:2435;width:427;height:96" coordorigin="7849,2435" coordsize="427,96" path="m7849,2497l7849,2512,7852,2531,7877,2526,8246,2457,8268,2450,8277,2435e" filled="f" stroked="t" strokeweight=".25pt" strokecolor="#000000">
                <v:path arrowok="t"/>
              </v:shape>
            </v:group>
            <v:group style="position:absolute;left:8156;top:2479;width:58;height:53" coordorigin="8156,2479" coordsize="58,53">
              <v:shape style="position:absolute;left:8156;top:2479;width:58;height:53" coordorigin="8156,2479" coordsize="58,53" path="m8212,2503l8200,2521,8182,2533,8162,2529,8156,2514,8168,2492,8184,2479,8206,2481,8214,2493,8212,2503xe" filled="f" stroked="t" strokeweight=".25pt" strokecolor="#000000">
                <v:path arrowok="t"/>
              </v:shape>
            </v:group>
            <v:group style="position:absolute;left:4800;top:3099;width:133;height:61" coordorigin="4800,3099" coordsize="133,61">
              <v:shape style="position:absolute;left:4800;top:3099;width:133;height:61" coordorigin="4800,3099" coordsize="133,61" path="m4932,3118l4924,3133,4906,3145,4883,3152,4837,3160,4813,3160,4800,3150,4807,3131,4822,3117,4843,3108,4894,3099,4918,3100,4931,3109,4932,3118xe" filled="f" stroked="t" strokeweight=".25pt" strokecolor="#000000">
                <v:path arrowok="t"/>
              </v:shape>
            </v:group>
            <v:group style="position:absolute;left:5413;top:1883;width:333;height:407" coordorigin="5413,1883" coordsize="333,407">
              <v:shape style="position:absolute;left:5413;top:1883;width:333;height:407" coordorigin="5413,1883" coordsize="333,407" path="m5413,1890l5466,1883,5487,1883,5495,1891,5568,1945,5574,1954,5645,1944,5660,1943,5666,1957,5743,2148,5746,2165,5728,2171,5673,2180,5634,2267,5634,2274,5613,2280,5572,2289e" filled="f" stroked="t" strokeweight=".25pt" strokecolor="#000000">
                <v:path arrowok="t"/>
              </v:shape>
            </v:group>
            <v:group style="position:absolute;left:5561;top:1954;width:112;height:230" coordorigin="5561,1954" coordsize="112,230">
              <v:shape style="position:absolute;left:5561;top:1954;width:112;height:230" coordorigin="5561,1954" coordsize="112,230" path="m5574,1954l5561,1961,5569,1976,5647,2173,5649,2184,5663,2182,5673,2180e" filled="f" stroked="t" strokeweight=".25pt" strokecolor="#000000">
                <v:path arrowok="t"/>
              </v:shape>
            </v:group>
            <v:group style="position:absolute;left:5328;top:2361;width:313;height:2" coordorigin="5328,2361" coordsize="313,2">
              <v:shape style="position:absolute;left:5328;top:2361;width:313;height:2" coordorigin="5328,2361" coordsize="313,0" path="m5328,2361l5641,2361e" filled="f" stroked="t" strokeweight="1.664pt" strokecolor="#000000">
                <v:path arrowok="t"/>
              </v:shape>
            </v:group>
            <v:group style="position:absolute;left:5110;top:1906;width:150;height:8" coordorigin="5110,1906" coordsize="150,8">
              <v:shape style="position:absolute;left:5110;top:1906;width:150;height:8" coordorigin="5110,1906" coordsize="150,8" path="m5110,1913l5260,1906e" filled="f" stroked="t" strokeweight=".25pt" strokecolor="#000000">
                <v:path arrowok="t"/>
              </v:shape>
            </v:group>
            <v:group style="position:absolute;left:7193;top:1831;width:342;height:134" coordorigin="7193,1831" coordsize="342,134">
              <v:shape style="position:absolute;left:7193;top:1831;width:342;height:134" coordorigin="7193,1831" coordsize="342,134" path="m7520,1883l7203,1883,7207,1894,7240,1966,7535,1915,7520,1883e" filled="t" fillcolor="#FFFFFF" stroked="f">
                <v:path arrowok="t"/>
                <v:fill/>
              </v:shape>
              <v:shape style="position:absolute;left:7193;top:1831;width:342;height:134" coordorigin="7193,1831" coordsize="342,134" path="m7494,1831l7481,1833,7193,1883,7520,1883,7498,1838,7494,1831e" filled="t" fillcolor="#FFFFFF" stroked="f">
                <v:path arrowok="t"/>
                <v:fill/>
              </v:shape>
            </v:group>
            <v:group style="position:absolute;left:7193;top:1831;width:342;height:134" coordorigin="7193,1831" coordsize="342,134">
              <v:shape style="position:absolute;left:7193;top:1831;width:342;height:134" coordorigin="7193,1831" coordsize="342,134" path="m7193,1883l7203,1883,7207,1894,7240,1966,7535,1915,7498,1838,7494,1831,7481,1833,7193,1883xe" filled="f" stroked="t" strokeweight=".25pt" strokecolor="#000000">
                <v:path arrowok="t"/>
              </v:shape>
            </v:group>
            <v:group style="position:absolute;left:7557;top:1790;width:217;height:114" coordorigin="7557,1790" coordsize="217,114">
              <v:shape style="position:absolute;left:7557;top:1790;width:217;height:114" coordorigin="7557,1790" coordsize="217,114" path="m7731,1790l7719,1791,7557,1820,7565,1823,7570,1835,7600,1904,7774,1875,7734,1795,7731,1790e" filled="t" fillcolor="#FFFFFF" stroked="f">
                <v:path arrowok="t"/>
                <v:fill/>
              </v:shape>
            </v:group>
            <v:group style="position:absolute;left:7557;top:1790;width:217;height:114" coordorigin="7557,1790" coordsize="217,114">
              <v:shape style="position:absolute;left:7557;top:1790;width:217;height:114" coordorigin="7557,1790" coordsize="217,114" path="m7557,1820l7565,1823,7570,1835,7600,1904,7774,1875,7734,1795,7731,1790,7719,1791,7557,1820xe" filled="f" stroked="t" strokeweight=".25pt" strokecolor="#000000">
                <v:path arrowok="t"/>
              </v:shape>
            </v:group>
            <v:group style="position:absolute;left:6462;top:874;width:925;height:556" coordorigin="6462,874" coordsize="925,556">
              <v:shape style="position:absolute;left:6462;top:874;width:925;height:556" coordorigin="6462,874" coordsize="925,556" path="m6727,1384l6737,1408,6732,1417,6655,1429,6637,1429,6625,1413,6470,1088,6462,1078,6479,1074,6539,1064,6549,1069,6558,1053,6582,1051,6565,1013,6554,1014,6549,1006,6568,1002,6574,994,6569,986,6563,973,6555,959,6570,958,7157,874,7180,876,7193,889,7206,905,7195,895,7209,911,7227,907,7214,919,7213,930,7196,932,7183,937,7187,946,7192,960,7202,968,7213,967,7230,965,7229,952,7243,945,7239,965,7242,971,7225,975,7219,984,7220,991,7235,1015,7234,1000,7249,998,7305,995,7327,995,7333,1008,7387,1112,7377,1141,7095,1182,7083,1184,7079,1204,7071,1233,7063,1249,7049,1256,7024,1260,7003,1264,6988,1264,6972,1261,6949,1253,6935,1247,6931,1252,6896,1316e" filled="f" stroked="t" strokeweight=".25pt" strokecolor="#000000">
                <v:path arrowok="t"/>
              </v:shape>
            </v:group>
            <v:group style="position:absolute;left:7242;top:838;width:196;height:118" coordorigin="7242,838" coordsize="196,118">
              <v:shape style="position:absolute;left:7242;top:838;width:196;height:118" coordorigin="7242,838" coordsize="196,118" path="m7435,927l7438,932,7435,937,7429,938,7305,955,7298,956,7291,953,7287,947,7245,866,7242,861,7245,856,7251,855,7373,838,7379,838,7387,841,7390,846,7435,927xe" filled="f" stroked="t" strokeweight=".25pt" strokecolor="#000000">
                <v:path arrowok="t"/>
              </v:shape>
            </v:group>
            <v:group style="position:absolute;left:7480;top:1324;width:261;height:160" coordorigin="7480,1324" coordsize="261,160">
              <v:shape style="position:absolute;left:7480;top:1324;width:261;height:160" coordorigin="7480,1324" coordsize="261,160" path="m7550,1484l7483,1359,7480,1354,7483,1349,7489,1349,7653,1325,7660,1324,7668,1327,7671,1332,7741,1458e" filled="f" stroked="t" strokeweight=".25pt" strokecolor="#000000">
                <v:path arrowok="t"/>
              </v:shape>
            </v:group>
            <v:group style="position:absolute;left:7365;top:975;width:264;height:327" coordorigin="7365,975" coordsize="264,327">
              <v:shape style="position:absolute;left:7365;top:975;width:264;height:327" coordorigin="7365,975" coordsize="264,327" path="m7431,1116l7368,998,7365,993,7367,988,7374,987,7451,976,7457,975,7465,979,7468,984,7626,1275,7629,1280,7626,1285,7620,1286,7513,1301,7506,1302,7499,1299,7496,1294,7424,1163,7424,1159,7426,1151,7431,1116xe" filled="f" stroked="t" strokeweight=".25pt" strokecolor="#000000">
                <v:path arrowok="t"/>
              </v:shape>
            </v:group>
            <v:group style="position:absolute;left:6816;top:777;width:422;height:104" coordorigin="6816,777" coordsize="422,104">
              <v:shape style="position:absolute;left:6816;top:777;width:422;height:104" coordorigin="6816,777" coordsize="422,104" path="m7206,811l7213,795,7205,777,7227,813,7238,825,7223,828,6850,881,6834,881,6830,870,6816,841,6818,835,6823,840,6828,864,7206,811xe" filled="f" stroked="t" strokeweight=".25pt" strokecolor="#000000">
                <v:path arrowok="t"/>
              </v:shape>
            </v:group>
            <v:group style="position:absolute;left:6335;top:847;width:414;height:104" coordorigin="6335,847" coordsize="414,104">
              <v:shape style="position:absolute;left:6335;top:847;width:414;height:104" coordorigin="6335,847" coordsize="414,104" path="m6720,880l6733,864,6724,847,6742,884,6749,896,6738,898,6371,951,6350,951,6347,939,6335,910,6337,905,6344,912,6345,933,6720,880xe" filled="f" stroked="t" strokeweight=".25pt" strokecolor="#000000">
                <v:path arrowok="t"/>
              </v:shape>
            </v:group>
            <v:group style="position:absolute;left:6122;top:759;width:228;height:234" coordorigin="6122,759" coordsize="228,234">
              <v:shape style="position:absolute;left:6122;top:759;width:228;height:234" coordorigin="6122,759" coordsize="228,234" path="m6134,783l6122,784,6128,800,6213,982,6221,993,6229,991,6299,980,6316,977,6310,963,6277,888,6269,865,6287,862,6340,853,6350,854,6345,844,6310,769,6305,759,6295,761,6134,783xe" filled="f" stroked="t" strokeweight=".25pt" strokecolor="#000000">
                <v:path arrowok="t"/>
              </v:shape>
            </v:group>
            <v:group style="position:absolute;left:6353;top:619;width:705;height:220" coordorigin="6353,619" coordsize="705,220">
              <v:shape style="position:absolute;left:6353;top:619;width:705;height:220" coordorigin="6353,619" coordsize="705,220" path="m6353,708l6370,704,6380,725,6425,817,6431,838,6455,835,7041,751,7058,742,7051,728,7005,637,6999,619,6976,621e" filled="f" stroked="t" strokeweight=".25pt" strokecolor="#000000">
                <v:path arrowok="t"/>
              </v:shape>
            </v:group>
            <v:group style="position:absolute;left:7119;top:630;width:259;height:195" coordorigin="7119,630" coordsize="259,195">
              <v:shape style="position:absolute;left:7119;top:630;width:259;height:195" coordorigin="7119,630" coordsize="259,195" path="m7135,651l7119,652,7125,663,7157,722,7162,734,7180,730,7222,723,7232,723,7236,730,7282,817,7284,825,7297,823,7368,813,7378,810,7370,799,7286,644,7277,630,7260,633,7135,651xe" filled="f" stroked="t" strokeweight=".25pt" strokecolor="#000000">
                <v:path arrowok="t"/>
              </v:shape>
            </v:group>
            <v:group style="position:absolute;left:6489;top:649;width:449;height:97" coordorigin="6489,649" coordsize="449,97">
              <v:shape style="position:absolute;left:6489;top:649;width:449;height:97" coordorigin="6489,649" coordsize="449,97" path="m6785,649l6801,660,6911,667,6923,668,6928,672,6938,678,6926,689,6858,710,6602,744,6575,745,6557,746,6542,746,6524,746,6498,746,6493,742,6489,733,6496,724,6578,691,6590,675e" filled="f" stroked="t" strokeweight=".25pt" strokecolor="#000000">
                <v:path arrowok="t"/>
              </v:shape>
            </v:group>
            <v:group style="position:absolute;left:5709;top:1818;width:279;height:218" coordorigin="5709,1818" coordsize="279,218">
              <v:shape style="position:absolute;left:5709;top:1818;width:279;height:218" coordorigin="5709,1818" coordsize="279,218" path="m5709,1868l5712,1852,5915,1818,5988,1986,5987,1999,5777,2036,5709,1868xe" filled="f" stroked="t" strokeweight=".25pt" strokecolor="#000000">
                <v:path arrowok="t"/>
              </v:shape>
            </v:group>
            <v:group style="position:absolute;left:6699;top:2075;width:228;height:207" coordorigin="6699,2075" coordsize="228,207">
              <v:shape style="position:absolute;left:6699;top:2075;width:228;height:207" coordorigin="6699,2075" coordsize="228,207" path="m6699,2122l6701,2101,6851,2075,6927,2243,6926,2256,6774,2283,6699,2122xe" filled="f" stroked="t" strokeweight=".25pt" strokecolor="#000000">
                <v:path arrowok="t"/>
              </v:shape>
            </v:group>
            <v:group style="position:absolute;left:6128;top:1828;width:399;height:302" coordorigin="6128,1828" coordsize="399,302">
              <v:shape style="position:absolute;left:6128;top:1828;width:399;height:302" coordorigin="6128,1828" coordsize="399,302" path="m6411,1828l6128,1873,6237,2130,6527,2080,6411,1828xe" filled="f" stroked="t" strokeweight=".25pt" strokecolor="#000000">
                <v:path arrowok="t"/>
              </v:shape>
            </v:group>
            <v:group style="position:absolute;left:6162;top:1850;width:332;height:253" coordorigin="6162,1850" coordsize="332,253">
              <v:shape style="position:absolute;left:6162;top:1850;width:332;height:253" coordorigin="6162,1850" coordsize="332,253" path="m6177,1881l6162,1919,6229,2077,6277,2103,6476,2069,6494,2041,6414,1865,6367,1850,6177,1881xe" filled="f" stroked="t" strokeweight=".25pt" strokecolor="#000000">
                <v:path arrowok="t"/>
              </v:shape>
            </v:group>
            <v:group style="position:absolute;left:6525;top:2544;width:172;height:135" coordorigin="6525,2544" coordsize="172,135">
              <v:shape style="position:absolute;left:6525;top:2544;width:172;height:135" coordorigin="6525,2544" coordsize="172,135" path="m6548,2679l6537,2663,6529,2644,6525,2624,6526,2602,6579,2546,6600,2544,6623,2548,6675,2585,6696,2642,6696,2647,6696,2651e" filled="f" stroked="t" strokeweight=".25pt" strokecolor="#000000">
                <v:path arrowok="t"/>
              </v:shape>
            </v:group>
            <v:group style="position:absolute;left:6490;top:2493;width:255;height:149" coordorigin="6490,2493" coordsize="255,149">
              <v:shape style="position:absolute;left:6490;top:2493;width:255;height:149" coordorigin="6490,2493" coordsize="255,149" path="m6490,2563l6525,2513,6582,2493,6606,2496,6669,2521,6715,2564,6741,2621,6744,2641e" filled="f" stroked="t" strokeweight=".25pt" strokecolor="#000000">
                <v:path arrowok="t"/>
              </v:shape>
            </v:group>
            <v:group style="position:absolute;left:6460;top:2434;width:344;height:243" coordorigin="6460,2434" coordsize="344,243">
              <v:shape style="position:absolute;left:6460;top:2434;width:344;height:243" coordorigin="6460,2434" coordsize="344,243" path="m6803,2624l6804,2602,6742,2450,6733,2434,6714,2437,6473,2479,6460,2483,6466,2495,6525,2657,6525,2676,6803,2624xe" filled="f" stroked="t" strokeweight=".25pt" strokecolor="#000000">
                <v:path arrowok="t"/>
              </v:shape>
            </v:group>
            <v:group style="position:absolute;left:4617;top:2953;width:14;height:50" coordorigin="4617,2953" coordsize="14,50">
              <v:shape style="position:absolute;left:4617;top:2953;width:14;height:50" coordorigin="4617,2953" coordsize="14,50" path="m4631,2989l4631,2999,4628,3003,4625,2997,4621,2992,4618,2978,4618,2967,4617,2957,4620,2953,4624,2959,4628,2965,4631,2978,4631,2989xe" filled="f" stroked="t" strokeweight=".25pt" strokecolor="#000000">
                <v:path arrowok="t"/>
              </v:shape>
            </v:group>
            <v:group style="position:absolute;left:4523;top:2630;width:8;height:70" coordorigin="4523,2630" coordsize="8,70">
              <v:shape style="position:absolute;left:4523;top:2630;width:8;height:70" coordorigin="4523,2630" coordsize="8,70" path="m4527,2630l4523,2682,4524,2688,4526,2697,4527,2699,4531,2646,4530,2641,4529,2636,4528,2631,4527,2630e" filled="t" fillcolor="#000000" stroked="f">
                <v:path arrowok="t"/>
                <v:fill/>
              </v:shape>
            </v:group>
            <v:group style="position:absolute;left:4534;top:2665;width:8;height:70" coordorigin="4534,2665" coordsize="8,70">
              <v:shape style="position:absolute;left:4534;top:2665;width:8;height:70" coordorigin="4534,2665" coordsize="8,70" path="m4538,2665l4534,2718,4535,2723,4537,2733,4538,2734,4539,2732,4542,2682,4542,2676,4539,2667,4538,2665e" filled="t" fillcolor="#000000" stroked="f">
                <v:path arrowok="t"/>
                <v:fill/>
              </v:shape>
            </v:group>
            <v:group style="position:absolute;left:4545;top:2700;width:8;height:70" coordorigin="4545,2700" coordsize="8,70">
              <v:shape style="position:absolute;left:4545;top:2700;width:8;height:70" coordorigin="4545,2700" coordsize="8,70" path="m4549,2700l4545,2753,4546,2758,4547,2763,4548,2768,4550,2770,4550,2767,4554,2717,4553,2711,4550,2702,4549,2700e" filled="t" fillcolor="#000000" stroked="f">
                <v:path arrowok="t"/>
                <v:fill/>
              </v:shape>
            </v:group>
            <v:group style="position:absolute;left:4556;top:2735;width:8;height:70" coordorigin="4556,2735" coordsize="8,70">
              <v:shape style="position:absolute;left:4556;top:2735;width:8;height:70" coordorigin="4556,2735" coordsize="8,70" path="m4560,2735l4556,2788,4557,2794,4560,2803,4561,2805,4565,2754,4565,2752,4564,2746,4562,2737,4560,2735e" filled="t" fillcolor="#000000" stroked="f">
                <v:path arrowok="t"/>
                <v:fill/>
              </v:shape>
            </v:group>
            <v:group style="position:absolute;left:4568;top:2770;width:8;height:70" coordorigin="4568,2770" coordsize="8,70">
              <v:shape style="position:absolute;left:4568;top:2770;width:8;height:70" coordorigin="4568,2770" coordsize="8,70" path="m4572,2770l4571,2773,4568,2821,4568,2823,4568,2829,4571,2838,4572,2840,4576,2787,4575,2782,4573,2772,4572,2770e" filled="t" fillcolor="#000000" stroked="f">
                <v:path arrowok="t"/>
                <v:fill/>
              </v:shape>
            </v:group>
            <v:group style="position:absolute;left:4579;top:2806;width:8;height:70" coordorigin="4579,2806" coordsize="8,70">
              <v:shape style="position:absolute;left:4579;top:2806;width:8;height:70" coordorigin="4579,2806" coordsize="8,70" path="m4583,2806l4579,2858,4580,2864,4582,2873,4583,2875,4587,2825,4587,2823,4586,2817,4584,2808,4583,2806e" filled="t" fillcolor="#000000" stroked="f">
                <v:path arrowok="t"/>
                <v:fill/>
              </v:shape>
            </v:group>
            <v:group style="position:absolute;left:4590;top:2841;width:8;height:70" coordorigin="4590,2841" coordsize="8,70">
              <v:shape style="position:absolute;left:4590;top:2841;width:8;height:70" coordorigin="4590,2841" coordsize="8,70" path="m4594,2841l4590,2894,4591,2899,4593,2909,4594,2911,4598,2860,4598,2858,4598,2852,4596,2847,4595,2843,4594,2841e" filled="t" fillcolor="#000000" stroked="f">
                <v:path arrowok="t"/>
                <v:fill/>
              </v:shape>
            </v:group>
            <v:group style="position:absolute;left:4601;top:2876;width:8;height:70" coordorigin="4601,2876" coordsize="8,70">
              <v:shape style="position:absolute;left:4601;top:2876;width:8;height:70" coordorigin="4601,2876" coordsize="8,70" path="m4605,2876l4605,2878,4601,2929,4602,2935,4604,2944,4606,2946,4610,2893,4609,2887,4606,2878,4605,2876e" filled="t" fillcolor="#000000" stroked="f">
                <v:path arrowok="t"/>
                <v:fill/>
              </v:shape>
            </v:group>
            <v:group style="position:absolute;left:5876;top:1613;width:481;height:157" coordorigin="5876,1613" coordsize="481,157">
              <v:shape style="position:absolute;left:5876;top:1613;width:481;height:157" coordorigin="5876,1613" coordsize="481,157" path="m6334,1681l5920,1681,5938,1681,5955,1688,6010,1720,6079,1767,6093,1770,6345,1730,6356,1724,6347,1708,6334,1681e" filled="t" fillcolor="#FFFFFF" stroked="f">
                <v:path arrowok="t"/>
                <v:fill/>
              </v:shape>
              <v:shape style="position:absolute;left:5876;top:1613;width:481;height:157" coordorigin="5876,1613" coordsize="481,157" path="m6300,1613l6279,1615,5885,1675,5876,1684,5920,1681,6334,1681,6310,1627,6300,1613e" filled="t" fillcolor="#FFFFFF" stroked="f">
                <v:path arrowok="t"/>
                <v:fill/>
              </v:shape>
            </v:group>
            <v:group style="position:absolute;left:5876;top:1613;width:481;height:157" coordorigin="5876,1613" coordsize="481,157">
              <v:shape style="position:absolute;left:5876;top:1613;width:481;height:157" coordorigin="5876,1613" coordsize="481,157" path="m5920,1681l5991,1708,6045,1742,6079,1767,6093,1770,6345,1730,6356,1724,6347,1708,6310,1627,6300,1613,6279,1615,5908,1672,5885,1675,5876,1684,5920,1681xe" filled="f" stroked="t" strokeweight=".25pt" strokecolor="#000000">
                <v:path arrowok="t"/>
              </v:shape>
            </v:group>
            <v:group style="position:absolute;left:6058;top:1647;width:296;height:122" coordorigin="6058,1647" coordsize="296,122">
              <v:shape style="position:absolute;left:6058;top:1647;width:296;height:122" coordorigin="6058,1647" coordsize="296,122" path="m6352,1722l6354,1726,6352,1730,6348,1730,6101,1768,6096,1769,6091,1766,6089,1762,6060,1694,6058,1690,6060,1687,6065,1686,6308,1647,6313,1647,6318,1649,6320,1654,6352,1722xe" filled="f" stroked="t" strokeweight=".25pt" strokecolor="#000000">
                <v:path arrowok="t"/>
              </v:shape>
            </v:group>
            <v:group style="position:absolute;left:4644;top:1868;width:16;height:25" coordorigin="4644,1868" coordsize="16,25">
              <v:shape style="position:absolute;left:4644;top:1868;width:16;height:25" coordorigin="4644,1868" coordsize="16,25" path="m4644,1893l4660,1894,4658,1881,4654,1868e" filled="f" stroked="t" strokeweight=".25pt" strokecolor="#000000">
                <v:path arrowok="t"/>
              </v:shape>
            </v:group>
            <v:group style="position:absolute;left:5149;top:1790;width:18;height:28" coordorigin="5149,1790" coordsize="18,28">
              <v:shape style="position:absolute;left:5149;top:1790;width:18;height:28" coordorigin="5149,1790" coordsize="18,28" path="m5149,1817l5166,1815,5165,1803,5160,1790e" filled="f" stroked="t" strokeweight=".25pt" strokecolor="#000000">
                <v:path arrowok="t"/>
              </v:shape>
            </v:group>
            <v:group style="position:absolute;left:4770;top:1955;width:242;height:521" coordorigin="4770,1955" coordsize="242,521">
              <v:shape style="position:absolute;left:4770;top:1955;width:242;height:521" coordorigin="4770,1955" coordsize="242,521" path="m4810,1955l4788,1960,4770,1969,4772,1984,4806,2057,4830,2110,4858,2171,4882,2236,4909,2315,4931,2384,4950,2446,4959,2476,5012,2475,4993,2413,4972,2346,4949,2277,4925,2206,4897,2141,4865,2068,4830,1993,4817,1968,4810,1955e" filled="t" fillcolor="#FFFFFF" stroked="f">
                <v:path arrowok="t"/>
                <v:fill/>
              </v:shape>
            </v:group>
            <v:group style="position:absolute;left:4770;top:1955;width:242;height:521" coordorigin="4770,1955" coordsize="242,521">
              <v:shape style="position:absolute;left:4770;top:1955;width:242;height:521" coordorigin="4770,1955" coordsize="242,521" path="m5012,2475l4993,2413,4972,2346,4949,2277,4925,2206,4897,2141,4865,2068,4837,2007,4817,1968,4810,1955,4788,1960,4770,1969,4772,1984,4790,2024,4806,2057,4839,2129,4866,2191,4888,2253,4909,2315,4931,2384,4950,2446,4959,2476,5012,2475xe" filled="f" stroked="t" strokeweight=".25pt" strokecolor="#000000">
                <v:path arrowok="t"/>
              </v:shape>
            </v:group>
            <v:group style="position:absolute;left:5367;top:2478;width:2459;height:601" coordorigin="5367,2478" coordsize="2459,601">
              <v:shape style="position:absolute;left:5367;top:2478;width:2459;height:601" coordorigin="5367,2478" coordsize="2459,601" path="m7815,2478l5382,2932,5387,2950,5392,2973,5389,2988,5370,3059,5367,3079,7761,2631,7817,2555,7817,2555,7819,2549,7826,2522,7824,2500,7818,2484,7815,2478e" filled="t" fillcolor="#E5E5E5" stroked="f">
                <v:path arrowok="t"/>
                <v:fill/>
              </v:shape>
              <v:shape style="position:absolute;left:5367;top:2478;width:2459;height:601" coordorigin="5367,2478" coordsize="2459,601" path="m7825,2540l7817,2555,7817,2555,7825,2540e" filled="t" fillcolor="#E5E5E5" stroked="f">
                <v:path arrowok="t"/>
                <v:fill/>
              </v:shape>
            </v:group>
            <v:group style="position:absolute;left:5367;top:2478;width:2459;height:601" coordorigin="5367,2478" coordsize="2459,601">
              <v:shape style="position:absolute;left:5367;top:2478;width:2459;height:601" coordorigin="5367,2478" coordsize="2459,601" path="m7761,2631l7783,2616,7794,2598,7825,2540,7817,2555,7819,2549,7826,2522,7824,2500,7818,2484,7815,2478,5382,2932,5387,2950,5392,2973,5389,2988,5370,3059,5367,3079,5382,3078e" filled="f" stroked="t" strokeweight=".25pt" strokecolor="#000000">
                <v:path arrowok="t"/>
              </v:shape>
            </v:group>
            <v:group style="position:absolute;left:6452;top:2794;width:342;height:78" coordorigin="6452,2794" coordsize="342,78">
              <v:shape style="position:absolute;left:6452;top:2794;width:342;height:78" coordorigin="6452,2794" coordsize="342,78" path="m6452,2872l6458,2858,6481,2854,6769,2799,6792,2794,6794,2805e" filled="f" stroked="t" strokeweight=".25pt" strokecolor="#000000">
                <v:path arrowok="t"/>
              </v:shape>
            </v:group>
            <v:group style="position:absolute;left:6432;top:2735;width:376;height:127" coordorigin="6432,2735" coordsize="376,127">
              <v:shape style="position:absolute;left:6432;top:2735;width:376;height:127" coordorigin="6432,2735" coordsize="376,127" path="m6432,2863l6472,2802,6791,2739,6808,2735,6806,2751,6806,2771,6801,2789e" filled="f" stroked="t" strokeweight=".25pt" strokecolor="#000000">
                <v:path arrowok="t"/>
              </v:shape>
            </v:group>
            <v:group style="position:absolute;left:4024;top:582;width:4260;height:2616" coordorigin="4024,582" coordsize="4260,2616">
              <v:shape style="position:absolute;left:4024;top:582;width:4260;height:2616" coordorigin="4024,582" coordsize="4260,2616" path="m8263,2360l8266,2319,7958,1750,7949,1749,7953,1728,7814,1465,7808,1450,7780,1451,7773,1449,7338,648,7340,620,7319,587,7310,588,7305,621,7286,588,7276,589,7271,583,7257,582,6786,648,6779,661,6599,686,6589,675,6037,752,6033,770,5946,782,5939,773,5616,816,5605,829,5336,866,5328,850,5311,853,5183,871,5183,857,5176,854,5007,878,5002,879,4992,897,4450,973,4451,955,4443,952,4261,976,4257,982,4253,1000,4086,1056,4054,1067,4041,1083,4026,1177,4024,1198,4030,1213,4657,3152,4670,3176,4680,3191,4692,3198,4708,3198,4733,3194,8210,2540,8233,2535,8236,2520,8274,2434,8284,2405,8282,2389,8279,2384,8263,2360xe" filled="f" stroked="t" strokeweight=".6pt" strokecolor="#000000">
                <v:path arrowok="t"/>
              </v:shape>
              <v:shape style="position:absolute;left:4070;top:1196;width:3988;height:678" type="#_x0000_t75">
                <v:imagedata r:id="rId20" o:title=""/>
              </v:shape>
              <v:shape style="position:absolute;left:4295;top:1874;width:4015;height:678" type="#_x0000_t75">
                <v:imagedata r:id="rId21" o:title=""/>
              </v:shape>
              <v:shape style="position:absolute;left:4523;top:2552;width:2730;height:558" type="#_x0000_t75">
                <v:imagedata r:id="rId22" o:title=""/>
              </v:shape>
            </v:group>
            <v:group style="position:absolute;left:4030;top:527;width:4280;height:2584" coordorigin="4030,527" coordsize="4280,2584">
              <v:shape style="position:absolute;left:4030;top:527;width:4280;height:2584" coordorigin="4030,527" coordsize="4280,2584" path="m8300,2312l7328,551,7309,531,7291,527,7282,528,4076,960,4038,1011,4031,1052,4030,1058,4030,1067,4031,1073,4037,1090,4319,1943,4332,1962,4340,1986,4533,2577,4536,2588,4534,2605,4684,3071,4732,3109,4752,3110,4763,3109,5324,3004,5345,2990,5351,2971,5350,2957,5347,2944,5343,2931,5341,2921,5338,2906,5351,2901,7822,2440,7835,2437,7840,2447,7849,2466,7850,2482,8265,2414,8285,2414,8288,2398,8305,2354,8310,2337,8304,2320,8300,2312xe" filled="f" stroked="t" strokeweight=".6pt" strokecolor="#000000">
                <v:path arrowok="t"/>
              </v:shape>
            </v:group>
            <v:group style="position:absolute;left:4053;top:984;width:4235;height:2033" coordorigin="4053,984" coordsize="4235,2033">
              <v:shape style="position:absolute;left:4053;top:984;width:4235;height:2033" coordorigin="4053,984" coordsize="4235,2033" path="m4068,984l4053,994,4059,1010,4700,2985,4704,3006,4712,3016,4729,3017,4761,3011,8262,2360,8285,2354,8288,2340e" filled="f" stroked="t" strokeweight=".25pt" strokecolor="#000000">
                <v:path arrowok="t"/>
              </v:shape>
            </v:group>
            <v:group style="position:absolute;left:4088;top:823;width:1582;height:1093" coordorigin="4088,823" coordsize="1582,1093">
              <v:shape style="position:absolute;left:4088;top:823;width:1582;height:1093" coordorigin="4088,823" coordsize="1582,1093" path="m5305,823l5289,824,4105,984,4088,989,4096,1010,4376,1872,4387,1898,4396,1912,4410,1916,4433,1913,4721,1866,4936,1866,5069,1845,5089,1833,5091,1817,5088,1807,5642,1719,5664,1707,5670,1691,5668,1676,5323,836,5305,823e" filled="t" fillcolor="#FFFFFF" stroked="f">
                <v:path arrowok="t"/>
                <v:fill/>
              </v:shape>
              <v:shape style="position:absolute;left:4088;top:823;width:1582;height:1093" coordorigin="4088,823" coordsize="1582,1093" path="m4936,1866l4721,1866,4738,1887,4759,1893,4936,1866e" filled="t" fillcolor="#FFFFFF" stroked="f">
                <v:path arrowok="t"/>
                <v:fill/>
              </v:shape>
            </v:group>
            <v:group style="position:absolute;left:4088;top:823;width:1582;height:1093" coordorigin="4088,823" coordsize="1582,1093">
              <v:shape style="position:absolute;left:4088;top:823;width:1582;height:1093" coordorigin="4088,823" coordsize="1582,1093" path="m4441,1911l4721,1866,4738,1887,4759,1893,5069,1845,5089,1833,5091,1817,5088,1807,5642,1719,5664,1707,5670,1691,5668,1676,5323,836,5305,823,5289,824,4105,984,4088,989,4096,1010,4376,1872,4387,1898,4396,1912,4410,1916,4433,1913,4441,1911xe" filled="f" stroked="t" strokeweight=".5pt" strokecolor="#000000">
                <v:path arrowok="t"/>
              </v:shape>
            </v:group>
            <v:group style="position:absolute;left:4812;top:1794;width:274;height:86" coordorigin="4812,1794" coordsize="274,86">
              <v:shape style="position:absolute;left:4812;top:1794;width:274;height:86" coordorigin="4812,1794" coordsize="274,86" path="m5051,1794l4825,1830,4812,1842,4813,1862,4827,1877,4847,1881,5069,1845,5085,1835,5086,1816,5085,1812,5070,1798,5051,1794e" filled="t" fillcolor="#FFFFFF" stroked="f">
                <v:path arrowok="t"/>
                <v:fill/>
              </v:shape>
            </v:group>
            <v:group style="position:absolute;left:4812;top:1794;width:274;height:86" coordorigin="4812,1794" coordsize="274,86">
              <v:shape style="position:absolute;left:4812;top:1794;width:274;height:86" coordorigin="4812,1794" coordsize="274,86" path="m5086,1816l5085,1835,5069,1845,4847,1881,4827,1877,4813,1862,4812,1842,4825,1830,5051,1794,5070,1798,5085,1812,5086,1816xe" filled="f" stroked="t" strokeweight=".35pt" strokecolor="#000000">
                <v:path arrowok="t"/>
              </v:shape>
            </v:group>
            <v:group style="position:absolute;left:4099;top:984;width:50;height:38" coordorigin="4099,984" coordsize="50,38">
              <v:shape style="position:absolute;left:4099;top:984;width:50;height:38" coordorigin="4099,984" coordsize="50,38" path="m4134,984l4108,986,4099,994,4102,1014,4113,1022,4140,1021,4149,1012,4146,992,4134,984e" filled="t" fillcolor="#999999" stroked="f">
                <v:path arrowok="t"/>
                <v:fill/>
              </v:shape>
            </v:group>
            <v:group style="position:absolute;left:4099;top:984;width:50;height:38" coordorigin="4099,984" coordsize="50,38">
              <v:shape style="position:absolute;left:4099;top:984;width:50;height:38" coordorigin="4099,984" coordsize="50,38" path="m4147,1002l4149,1012,4140,1021,4126,1022,4113,1022,4102,1014,4100,1004,4099,994,4108,986,4121,985,4134,984,4146,992,4147,1002xe" filled="f" stroked="t" strokeweight=".25pt" strokecolor="#000000">
                <v:path arrowok="t"/>
              </v:shape>
            </v:group>
            <v:group style="position:absolute;left:7259;top:549;width:50;height:35" coordorigin="7259,549" coordsize="50,35">
              <v:shape style="position:absolute;left:7259;top:549;width:50;height:35" coordorigin="7259,549" coordsize="50,35" path="m7295,549l7269,550,7259,558,7262,577,7274,585,7300,583,7310,575,7308,566,7307,556,7295,549e" filled="t" fillcolor="#999999" stroked="f">
                <v:path arrowok="t"/>
                <v:fill/>
              </v:shape>
            </v:group>
            <v:group style="position:absolute;left:7259;top:549;width:50;height:35" coordorigin="7259,549" coordsize="50,35">
              <v:shape style="position:absolute;left:7259;top:549;width:50;height:35" coordorigin="7259,549" coordsize="50,35" path="m7308,566l7310,575,7300,583,7287,584,7274,585,7262,577,7261,568,7259,558,7269,550,7282,550,7295,549,7307,556,7308,566xe" filled="f" stroked="t" strokeweight=".25pt" strokecolor="#000000">
                <v:path arrowok="t"/>
              </v:shape>
            </v:group>
            <v:group style="position:absolute;left:4724;top:2953;width:50;height:38" coordorigin="4724,2953" coordsize="50,38">
              <v:shape style="position:absolute;left:4724;top:2953;width:50;height:38" coordorigin="4724,2953" coordsize="50,38" path="m4759,2953l4733,2954,4724,2963,4727,2983,4738,2991,4765,2990,4774,2981,4771,2961,4759,2953e" filled="t" fillcolor="#999999" stroked="f">
                <v:path arrowok="t"/>
                <v:fill/>
              </v:shape>
            </v:group>
            <v:group style="position:absolute;left:4724;top:2953;width:50;height:38" coordorigin="4724,2953" coordsize="50,38">
              <v:shape style="position:absolute;left:4724;top:2953;width:50;height:38" coordorigin="4724,2953" coordsize="50,38" path="m4773,2971l4774,2981,4765,2990,4752,2991,4738,2991,4727,2983,4725,2973,4724,2963,4733,2954,4746,2954,4759,2953,4771,2961,4773,2971xe" filled="f" stroked="t" strokeweight=".25pt" strokecolor="#000000">
                <v:path arrowok="t"/>
              </v:shape>
            </v:group>
            <v:group style="position:absolute;left:5945;top:2694;width:50;height:38" coordorigin="5945,2694" coordsize="50,38">
              <v:shape style="position:absolute;left:5945;top:2694;width:50;height:38" coordorigin="5945,2694" coordsize="50,38" path="m5980,2694l5954,2695,5945,2704,5946,2714,5948,2724,5959,2732,5986,2731,5995,2722,5992,2702,5980,2694e" filled="t" fillcolor="#000000" stroked="f">
                <v:path arrowok="t"/>
                <v:fill/>
              </v:shape>
            </v:group>
            <v:group style="position:absolute;left:7009;top:2501;width:50;height:38" coordorigin="7009,2501" coordsize="50,38">
              <v:shape style="position:absolute;left:7009;top:2501;width:50;height:38" coordorigin="7009,2501" coordsize="50,38" path="m7044,2501l7018,2502,7009,2511,7012,2531,7024,2539,7050,2537,7059,2529,7056,2508,7044,2501e" filled="t" fillcolor="#000000" stroked="f">
                <v:path arrowok="t"/>
                <v:fill/>
              </v:shape>
            </v:group>
            <v:group style="position:absolute;left:5742;top:2145;width:50;height:38" coordorigin="5742,2145" coordsize="50,38">
              <v:shape style="position:absolute;left:5742;top:2145;width:50;height:38" coordorigin="5742,2145" coordsize="50,38" path="m5778,2145l5751,2147,5742,2155,5744,2165,5745,2176,5757,2183,5783,2182,5792,2173,5789,2153,5778,2145e" filled="t" fillcolor="#000000" stroked="f">
                <v:path arrowok="t"/>
                <v:fill/>
              </v:shape>
            </v:group>
            <v:group style="position:absolute;left:6375;top:1593;width:50;height:38" coordorigin="6375,1593" coordsize="50,38">
              <v:shape style="position:absolute;left:6375;top:1593;width:50;height:38" coordorigin="6375,1593" coordsize="50,38" path="m6411,1593l6384,1594,6375,1602,6378,1623,6390,1630,6416,1629,6426,1620,6422,1600,6411,1593e" filled="t" fillcolor="#000000" stroked="f">
                <v:path arrowok="t"/>
                <v:fill/>
              </v:shape>
            </v:group>
            <v:group style="position:absolute;left:7891;top:1749;width:50;height:38" coordorigin="7891,1749" coordsize="50,38">
              <v:shape style="position:absolute;left:7891;top:1749;width:50;height:38" coordorigin="7891,1749" coordsize="50,38" path="m7926,1749l7900,1751,7891,1759,7894,1780,7906,1787,7932,1786,7941,1777,7938,1757,7926,1749e" filled="t" fillcolor="#000000" stroked="f">
                <v:path arrowok="t"/>
                <v:fill/>
              </v:shape>
            </v:group>
            <v:group style="position:absolute;left:8073;top:2307;width:50;height:38" coordorigin="8073,2307" coordsize="50,38">
              <v:shape style="position:absolute;left:8073;top:2307;width:50;height:38" coordorigin="8073,2307" coordsize="50,38" path="m8109,2307l8082,2308,8073,2317,8076,2337,8088,2345,8114,2344,8123,2335,8120,2315,8109,2307e" filled="t" fillcolor="#000000" stroked="f">
                <v:path arrowok="t"/>
                <v:fill/>
              </v:shape>
            </v:group>
            <v:group style="position:absolute;left:8223;top:2300;width:50;height:38" coordorigin="8223,2300" coordsize="50,38">
              <v:shape style="position:absolute;left:8223;top:2300;width:50;height:38" coordorigin="8223,2300" coordsize="50,38" path="m8259,2300l8233,2301,8223,2310,8226,2330,8238,2338,8264,2337,8274,2328,8271,2308,8259,2300e" filled="t" fillcolor="#999999" stroked="f">
                <v:path arrowok="t"/>
                <v:fill/>
              </v:shape>
            </v:group>
            <v:group style="position:absolute;left:8223;top:2300;width:50;height:38" coordorigin="8223,2300" coordsize="50,38">
              <v:shape style="position:absolute;left:8223;top:2300;width:50;height:38" coordorigin="8223,2300" coordsize="50,38" path="m8272,2318l8274,2328,8264,2337,8251,2337,8238,2338,8226,2330,8225,2320,8223,2310,8233,2301,8246,2300,8259,2300,8271,2308,8272,2318xe" filled="f" stroked="t" strokeweight=".25pt" strokecolor="#000000">
                <v:path arrowok="t"/>
              </v:shape>
            </v:group>
            <v:group style="position:absolute;left:4104;top:975;width:71;height:81" coordorigin="4104,975" coordsize="71,81">
              <v:shape style="position:absolute;left:4104;top:975;width:71;height:81" coordorigin="4104,975" coordsize="71,81" path="m4175,975l4156,976,4157,989,4160,998,4156,1007,4147,1021,4125,1032,4104,1035,4111,1056e" filled="f" stroked="t" strokeweight=".35pt" strokecolor="#000000">
                <v:path arrowok="t"/>
              </v:shape>
            </v:group>
            <v:group style="position:absolute;left:5287;top:969;width:303;height:756" coordorigin="5287,969" coordsize="303,756">
              <v:shape style="position:absolute;left:5287;top:969;width:303;height:756" coordorigin="5287,969" coordsize="303,756" path="m5287,969l5590,1725e" filled="f" stroked="t" strokeweight=".25pt" strokecolor="#000000">
                <v:path arrowok="t"/>
              </v:shape>
            </v:group>
            <v:group style="position:absolute;left:4599;top:959;width:990;height:760" coordorigin="4599,959" coordsize="990,760">
              <v:shape style="position:absolute;left:4599;top:959;width:990;height:760" coordorigin="4599,959" coordsize="990,760" path="m4599,1054l5243,961,5275,959,5286,966,5589,1719e" filled="f" stroked="t" strokeweight=".25pt" strokecolor="#000000">
                <v:path arrowok="t"/>
              </v:shape>
            </v:group>
            <v:group style="position:absolute;left:4136;top:1094;width:382;height:2" coordorigin="4136,1094" coordsize="382,2">
              <v:shape style="position:absolute;left:4136;top:1094;width:382;height:2" coordorigin="4136,1094" coordsize="382,0" path="m4136,1094l4519,1094e" filled="f" stroked="t" strokeweight="2.78pt" strokecolor="#000000">
                <v:path arrowok="t"/>
              </v:shape>
            </v:group>
            <v:group style="position:absolute;left:4249;top:1009;width:2;height:96" coordorigin="4249,1009" coordsize="2,96">
              <v:shape style="position:absolute;left:4249;top:1009;width:2;height:96" coordorigin="4249,1009" coordsize="0,96" path="m4249,1009l4249,1106e" filled="f" stroked="t" strokeweight=".564pt" strokecolor="#000000">
                <v:path arrowok="t"/>
              </v:shape>
            </v:group>
            <v:group style="position:absolute;left:4442;top:1035;width:3;height:40" coordorigin="4442,1035" coordsize="3,40">
              <v:shape style="position:absolute;left:4442;top:1035;width:3;height:40" coordorigin="4442,1035" coordsize="3,40" path="m4445,1035l4442,1075e" filled="f" stroked="t" strokeweight=".25pt" strokecolor="#000000">
                <v:path arrowok="t"/>
              </v:shape>
            </v:group>
            <v:group style="position:absolute;left:4154;top:1021;width:100;height:2" coordorigin="4154,1021" coordsize="100,2">
              <v:shape style="position:absolute;left:4154;top:1021;width:100;height:2" coordorigin="4154,1021" coordsize="100,0" path="m4154,1021l4254,1021e" filled="f" stroked="t" strokeweight=".717pt" strokecolor="#000000">
                <v:path arrowok="t"/>
              </v:shape>
            </v:group>
            <v:group style="position:absolute;left:5178;top:864;width:477;height:851" coordorigin="5178,864" coordsize="477,851">
              <v:shape style="position:absolute;left:5178;top:864;width:477;height:851" coordorigin="5178,864" coordsize="477,851" path="m5178,885l5298,868,5306,868,5316,864,5323,880,5652,1684,5655,1705,5641,1715e" filled="f" stroked="t" strokeweight=".25pt" strokecolor="#000000">
                <v:path arrowok="t"/>
              </v:shape>
            </v:group>
            <v:group style="position:absolute;left:4255;top:968;width:155;height:43" coordorigin="4255,968" coordsize="155,43">
              <v:shape style="position:absolute;left:4255;top:968;width:155;height:43" coordorigin="4255,968" coordsize="155,43" path="m4410,968l4263,988,4259,993,4255,1011e" filled="f" stroked="t" strokeweight=".25pt" strokecolor="#000000">
                <v:path arrowok="t"/>
              </v:shape>
            </v:group>
            <v:group style="position:absolute;left:4991;top:865;width:190;height:46" coordorigin="4991,865" coordsize="190,46">
              <v:shape style="position:absolute;left:4991;top:865;width:190;height:46" coordorigin="4991,865" coordsize="190,46" path="m5181,881l5181,875,5173,865,5007,888,5002,889,4991,911e" filled="f" stroked="t" strokeweight=".25pt" strokecolor="#000000">
                <v:path arrowok="t"/>
              </v:shape>
            </v:group>
            <v:group style="position:absolute;left:4986;top:910;width:2;height:90" coordorigin="4986,910" coordsize="2,90">
              <v:shape style="position:absolute;left:4986;top:910;width:2;height:90" coordorigin="4986,910" coordsize="0,90" path="m4986,910l4986,1000e" filled="f" stroked="t" strokeweight=".534pt" strokecolor="#000000">
                <v:path arrowok="t"/>
              </v:shape>
            </v:group>
            <v:group style="position:absolute;left:5176;top:876;width:5;height:94" coordorigin="5176,876" coordsize="5,94">
              <v:shape style="position:absolute;left:5176;top:876;width:5;height:94" coordorigin="5176,876" coordsize="5,94" path="m5181,876l5176,970e" filled="f" stroked="t" strokeweight=".25pt" strokecolor="#000000">
                <v:path arrowok="t"/>
              </v:shape>
            </v:group>
            <v:group style="position:absolute;left:5333;top:991;width:14;height:62" coordorigin="5333,991" coordsize="14,62">
              <v:shape style="position:absolute;left:5333;top:991;width:14;height:62" coordorigin="5333,991" coordsize="14,62" path="m5347,1033l5347,1047,5344,1053,5340,1047,5336,1041,5333,1025,5333,1011,5333,997,5336,991,5340,997,5343,1003,5347,1019,5347,1033xe" filled="f" stroked="t" strokeweight=".25pt" strokecolor="#000000">
                <v:path arrowok="t"/>
              </v:shape>
            </v:group>
            <v:group style="position:absolute;left:5585;top:1599;width:14;height:62" coordorigin="5585,1599" coordsize="14,62">
              <v:shape style="position:absolute;left:5585;top:1599;width:14;height:62" coordorigin="5585,1599" coordsize="14,62" path="m5599,1641l5599,1655,5596,1661,5592,1655,5589,1649,5585,1633,5585,1619,5585,1605,5588,1599,5592,1605,5596,1611,5599,1627,5599,1641xe" filled="f" stroked="t" strokeweight=".25pt" strokecolor="#000000">
                <v:path arrowok="t"/>
              </v:shape>
            </v:group>
            <v:group style="position:absolute;left:4676;top:2639;width:3620;height:916" coordorigin="4676,2639" coordsize="3620,916">
              <v:shape style="position:absolute;left:4676;top:2639;width:3620;height:916" coordorigin="4676,2639" coordsize="3620,916" path="m8197,2639l4764,3279,4726,3309,4711,3319,4694,3338,4683,3367,4680,3390,4680,3404,4677,3437,4676,3555,8283,2980,8296,2677,8288,2658,8265,2654,8197,2639e" filled="t" fillcolor="#E0E0E0" stroked="f">
                <v:path arrowok="t"/>
                <v:fill/>
              </v:shape>
            </v:group>
            <v:group style="position:absolute;left:4678;top:2797;width:3606;height:719" coordorigin="4678,2797" coordsize="3606,719">
              <v:shape style="position:absolute;left:4678;top:2797;width:3606;height:719" coordorigin="4678,2797" coordsize="3606,719" path="m8285,2797l4678,3457,4678,3515,8285,2882,8285,2797e" filled="t" fillcolor="#E0E0E0" stroked="f">
                <v:path arrowok="t"/>
                <v:fill/>
              </v:shape>
            </v:group>
            <v:group style="position:absolute;left:4678;top:2812;width:3606;height:709" coordorigin="4678,2812" coordsize="3606,709">
              <v:shape style="position:absolute;left:4678;top:2812;width:3606;height:709" coordorigin="4678,2812" coordsize="3606,709" path="m8284,2812l4678,3462,4678,3521,8284,2897,8284,2812e" filled="t" fillcolor="#E1E1E1" stroked="f">
                <v:path arrowok="t"/>
                <v:fill/>
              </v:shape>
            </v:group>
            <v:group style="position:absolute;left:4678;top:2828;width:3605;height:699" coordorigin="4678,2828" coordsize="3605,699">
              <v:shape style="position:absolute;left:4678;top:2828;width:3605;height:699" coordorigin="4678,2828" coordsize="3605,699" path="m8283,2828l4678,3468,4678,3527,8283,2913,8283,2828e" filled="t" fillcolor="#E2E2E2" stroked="f">
                <v:path arrowok="t"/>
                <v:fill/>
              </v:shape>
            </v:group>
            <v:group style="position:absolute;left:4678;top:2844;width:3604;height:689" coordorigin="4678,2844" coordsize="3604,689">
              <v:shape style="position:absolute;left:4678;top:2844;width:3604;height:689" coordorigin="4678,2844" coordsize="3604,689" path="m8283,2844l4678,3474,4678,3533,8283,2929,8283,2844e" filled="t" fillcolor="#E3E3E3" stroked="f">
                <v:path arrowok="t"/>
                <v:fill/>
              </v:shape>
            </v:group>
            <v:group style="position:absolute;left:4678;top:2859;width:3604;height:679" coordorigin="4678,2859" coordsize="3604,679">
              <v:shape style="position:absolute;left:4678;top:2859;width:3604;height:679" coordorigin="4678,2859" coordsize="3604,679" path="m8282,2859l4678,3479,4678,3538,8282,2944,8282,2859e" filled="t" fillcolor="#E4E4E4" stroked="f">
                <v:path arrowok="t"/>
                <v:fill/>
              </v:shape>
            </v:group>
            <v:group style="position:absolute;left:4678;top:2875;width:3603;height:669" coordorigin="4678,2875" coordsize="3603,669">
              <v:shape style="position:absolute;left:4678;top:2875;width:3603;height:669" coordorigin="4678,2875" coordsize="3603,669" path="m8282,2875l4678,3485,4678,3544,8282,2960,8282,2875e" filled="t" fillcolor="#E5E5E5" stroked="f">
                <v:path arrowok="t"/>
                <v:fill/>
              </v:shape>
            </v:group>
            <v:group style="position:absolute;left:4678;top:2891;width:3603;height:659" coordorigin="4678,2891" coordsize="3603,659">
              <v:shape style="position:absolute;left:4678;top:2891;width:3603;height:659" coordorigin="4678,2891" coordsize="3603,659" path="m8281,2891l4678,3491,4678,3550,8281,2975,8281,2891e" filled="t" fillcolor="#E6E6E6" stroked="f">
                <v:path arrowok="t"/>
                <v:fill/>
              </v:shape>
            </v:group>
            <v:group style="position:absolute;left:4678;top:2906;width:3602;height:649" coordorigin="4678,2906" coordsize="3602,649">
              <v:shape style="position:absolute;left:4678;top:2906;width:3602;height:649" coordorigin="4678,2906" coordsize="3602,649" path="m8280,2906l4678,3497,4678,3556,8280,2991,8280,2906e" filled="t" fillcolor="#E7E7E7" stroked="f">
                <v:path arrowok="t"/>
                <v:fill/>
              </v:shape>
            </v:group>
            <v:group style="position:absolute;left:4678;top:2922;width:3601;height:639" coordorigin="4678,2922" coordsize="3601,639">
              <v:shape style="position:absolute;left:4678;top:2922;width:3601;height:639" coordorigin="4678,2922" coordsize="3601,639" path="m8280,2922l4678,3502,4678,3561,8280,3007,8280,2922e" filled="t" fillcolor="#E8E8E8" stroked="f">
                <v:path arrowok="t"/>
                <v:fill/>
              </v:shape>
            </v:group>
            <v:group style="position:absolute;left:4678;top:2937;width:3601;height:630" coordorigin="4678,2937" coordsize="3601,630">
              <v:shape style="position:absolute;left:4678;top:2937;width:3601;height:630" coordorigin="4678,2937" coordsize="3601,630" path="m8279,2937l4678,3508,4678,3567,8279,3022,8279,2937e" filled="t" fillcolor="#E9E9E9" stroked="f">
                <v:path arrowok="t"/>
                <v:fill/>
              </v:shape>
            </v:group>
            <v:group style="position:absolute;left:4678;top:2953;width:3600;height:620" coordorigin="4678,2953" coordsize="3600,620">
              <v:shape style="position:absolute;left:4678;top:2953;width:3600;height:620" coordorigin="4678,2953" coordsize="3600,620" path="m8278,2953l4678,3514,4678,3573,8278,3038,8278,2953e" filled="t" fillcolor="#EAEAEA" stroked="f">
                <v:path arrowok="t"/>
                <v:fill/>
              </v:shape>
            </v:group>
            <v:group style="position:absolute;left:4678;top:2969;width:3599;height:610" coordorigin="4678,2969" coordsize="3599,610">
              <v:shape style="position:absolute;left:4678;top:2969;width:3599;height:610" coordorigin="4678,2969" coordsize="3599,610" path="m8278,2969l4678,3520,4678,3578,8278,3054,8278,2969e" filled="t" fillcolor="#EBEBEB" stroked="f">
                <v:path arrowok="t"/>
                <v:fill/>
              </v:shape>
            </v:group>
            <v:group style="position:absolute;left:4678;top:2984;width:3599;height:600" coordorigin="4678,2984" coordsize="3599,600">
              <v:shape style="position:absolute;left:4678;top:2984;width:3599;height:600" coordorigin="4678,2984" coordsize="3599,600" path="m8277,2984l4678,3525,4678,3584,8277,3069,8277,2984e" filled="t" fillcolor="#ECECEC" stroked="f">
                <v:path arrowok="t"/>
                <v:fill/>
              </v:shape>
            </v:group>
            <v:group style="position:absolute;left:4678;top:3000;width:3598;height:590" coordorigin="4678,3000" coordsize="3598,590">
              <v:shape style="position:absolute;left:4678;top:3000;width:3598;height:590" coordorigin="4678,3000" coordsize="3598,590" path="m8276,3000l4678,3531,4678,3590,8276,3085,8276,3000e" filled="t" fillcolor="#EDEDED" stroked="f">
                <v:path arrowok="t"/>
                <v:fill/>
              </v:shape>
            </v:group>
            <v:group style="position:absolute;left:4678;top:3016;width:3598;height:580" coordorigin="4678,3016" coordsize="3598,580">
              <v:shape style="position:absolute;left:4678;top:3016;width:3598;height:580" coordorigin="4678,3016" coordsize="3598,580" path="m8276,3016l4678,3537,4678,3596,8276,3101,8276,3016e" filled="t" fillcolor="#EEEEEE" stroked="f">
                <v:path arrowok="t"/>
                <v:fill/>
              </v:shape>
            </v:group>
            <v:group style="position:absolute;left:4678;top:3031;width:3597;height:570" coordorigin="4678,3031" coordsize="3597,570">
              <v:shape style="position:absolute;left:4678;top:3031;width:3597;height:570" coordorigin="4678,3031" coordsize="3597,570" path="m8275,3031l4678,3543,4678,3601,8275,3116,8275,3031e" filled="t" fillcolor="#EFEFEF" stroked="f">
                <v:path arrowok="t"/>
                <v:fill/>
              </v:shape>
            </v:group>
            <v:group style="position:absolute;left:4678;top:3047;width:3596;height:560" coordorigin="4678,3047" coordsize="3596,560">
              <v:shape style="position:absolute;left:4678;top:3047;width:3596;height:560" coordorigin="4678,3047" coordsize="3596,560" path="m8275,3047l4678,3548,4678,3607,8275,3132,8275,3047e" filled="t" fillcolor="#F0F0F0" stroked="f">
                <v:path arrowok="t"/>
                <v:fill/>
              </v:shape>
            </v:group>
            <v:group style="position:absolute;left:4678;top:3063;width:3596;height:550" coordorigin="4678,3063" coordsize="3596,550">
              <v:shape style="position:absolute;left:4678;top:3063;width:3596;height:550" coordorigin="4678,3063" coordsize="3596,550" path="m8274,3063l4678,3554,4678,3613,8274,3148,8274,3063e" filled="t" fillcolor="#F1F1F1" stroked="f">
                <v:path arrowok="t"/>
                <v:fill/>
              </v:shape>
            </v:group>
            <v:group style="position:absolute;left:4678;top:3078;width:3595;height:540" coordorigin="4678,3078" coordsize="3595,540">
              <v:shape style="position:absolute;left:4678;top:3078;width:3595;height:540" coordorigin="4678,3078" coordsize="3595,540" path="m8273,3078l4678,3560,4678,3619,8273,3163,8273,3078e" filled="t" fillcolor="#F2F2F2" stroked="f">
                <v:path arrowok="t"/>
                <v:fill/>
              </v:shape>
            </v:group>
            <v:group style="position:absolute;left:4678;top:3094;width:3594;height:530" coordorigin="4678,3094" coordsize="3594,530">
              <v:shape style="position:absolute;left:4678;top:3094;width:3594;height:530" coordorigin="4678,3094" coordsize="3594,530" path="m8273,3094l4678,3566,4678,3624,8273,3179,8273,3094e" filled="t" fillcolor="#F3F3F3" stroked="f">
                <v:path arrowok="t"/>
                <v:fill/>
              </v:shape>
            </v:group>
            <v:group style="position:absolute;left:4678;top:3110;width:3594;height:521" coordorigin="4678,3110" coordsize="3594,521">
              <v:shape style="position:absolute;left:4678;top:3110;width:3594;height:521" coordorigin="4678,3110" coordsize="3594,521" path="m8272,3110l4678,3571,4678,3630,8272,3194,8272,3110e" filled="t" fillcolor="#F4F4F4" stroked="f">
                <v:path arrowok="t"/>
                <v:fill/>
              </v:shape>
            </v:group>
            <v:group style="position:absolute;left:4678;top:3125;width:3593;height:511" coordorigin="4678,3125" coordsize="3593,511">
              <v:shape style="position:absolute;left:4678;top:3125;width:3593;height:511" coordorigin="4678,3125" coordsize="3593,511" path="m8271,3125l4678,3577,4678,3636,8271,3210,8271,3125e" filled="t" fillcolor="#F5F5F5" stroked="f">
                <v:path arrowok="t"/>
                <v:fill/>
              </v:shape>
            </v:group>
            <v:group style="position:absolute;left:4678;top:3141;width:3592;height:501" coordorigin="4678,3141" coordsize="3592,501">
              <v:shape style="position:absolute;left:4678;top:3141;width:3592;height:501" coordorigin="4678,3141" coordsize="3592,501" path="m8271,3141l4678,3583,4678,3642,8271,3226,8271,3141e" filled="t" fillcolor="#F6F6F6" stroked="f">
                <v:path arrowok="t"/>
                <v:fill/>
              </v:shape>
            </v:group>
            <v:group style="position:absolute;left:4678;top:3157;width:3592;height:491" coordorigin="4678,3157" coordsize="3592,491">
              <v:shape style="position:absolute;left:4678;top:3157;width:3592;height:491" coordorigin="4678,3157" coordsize="3592,491" path="m8270,3157l4678,3589,4678,3647,8270,3241,8270,3157e" filled="t" fillcolor="#F7F7F7" stroked="f">
                <v:path arrowok="t"/>
                <v:fill/>
              </v:shape>
            </v:group>
            <v:group style="position:absolute;left:4678;top:3172;width:3591;height:481" coordorigin="4678,3172" coordsize="3591,481">
              <v:shape style="position:absolute;left:4678;top:3172;width:3591;height:481" coordorigin="4678,3172" coordsize="3591,481" path="m8270,3172l4678,3594,4678,3653,8270,3257,8270,3172e" filled="t" fillcolor="#F8F8F8" stroked="f">
                <v:path arrowok="t"/>
                <v:fill/>
              </v:shape>
            </v:group>
            <v:group style="position:absolute;left:4678;top:3188;width:3591;height:471" coordorigin="4678,3188" coordsize="3591,471">
              <v:shape style="position:absolute;left:4678;top:3188;width:3591;height:471" coordorigin="4678,3188" coordsize="3591,471" path="m8269,3188l4678,3600,4678,3659,8269,3273,8269,3188e" filled="t" fillcolor="#F9F9F9" stroked="f">
                <v:path arrowok="t"/>
                <v:fill/>
              </v:shape>
            </v:group>
            <v:group style="position:absolute;left:4678;top:3203;width:3590;height:461" coordorigin="4678,3203" coordsize="3590,461">
              <v:shape style="position:absolute;left:4678;top:3203;width:3590;height:461" coordorigin="4678,3203" coordsize="3590,461" path="m8268,3203l4678,3606,4678,3665,8268,3288,8268,3203e" filled="t" fillcolor="#FAFAFA" stroked="f">
                <v:path arrowok="t"/>
                <v:fill/>
              </v:shape>
            </v:group>
            <v:group style="position:absolute;left:4678;top:3219;width:3589;height:451" coordorigin="4678,3219" coordsize="3589,451">
              <v:shape style="position:absolute;left:4678;top:3219;width:3589;height:451" coordorigin="4678,3219" coordsize="3589,451" path="m8268,3219l4678,3612,4678,3670,8268,3304,8268,3219e" filled="t" fillcolor="#FAFAFA" stroked="f">
                <v:path arrowok="t"/>
                <v:fill/>
              </v:shape>
            </v:group>
            <v:group style="position:absolute;left:4678;top:3235;width:3589;height:441" coordorigin="4678,3235" coordsize="3589,441">
              <v:shape style="position:absolute;left:4678;top:3235;width:3589;height:441" coordorigin="4678,3235" coordsize="3589,441" path="m8267,3235l4678,3617,4678,3676,8267,3320,8267,3235e" filled="t" fillcolor="#FBFBFB" stroked="f">
                <v:path arrowok="t"/>
                <v:fill/>
              </v:shape>
            </v:group>
            <v:group style="position:absolute;left:4678;top:3250;width:3588;height:431" coordorigin="4678,3250" coordsize="3588,431">
              <v:shape style="position:absolute;left:4678;top:3250;width:3588;height:431" coordorigin="4678,3250" coordsize="3588,431" path="m8266,3250l4678,3623,4678,3682,8266,3335,8266,3250e" filled="t" fillcolor="#FCFCFC" stroked="f">
                <v:path arrowok="t"/>
                <v:fill/>
              </v:shape>
            </v:group>
            <v:group style="position:absolute;left:4678;top:3266;width:3587;height:422" coordorigin="4678,3266" coordsize="3587,422">
              <v:shape style="position:absolute;left:4678;top:3266;width:3587;height:422" coordorigin="4678,3266" coordsize="3587,422" path="m8266,3266l4678,3629,4678,3687,8266,3351,8266,3266e" filled="t" fillcolor="#FDFDFD" stroked="f">
                <v:path arrowok="t"/>
                <v:fill/>
              </v:shape>
            </v:group>
            <v:group style="position:absolute;left:4678;top:3282;width:3587;height:412" coordorigin="4678,3282" coordsize="3587,412">
              <v:shape style="position:absolute;left:4678;top:3282;width:3587;height:412" coordorigin="4678,3282" coordsize="3587,412" path="m8265,3282l4678,3634,4678,3693,8265,3367,8265,3282e" filled="t" fillcolor="#FFFFFF" stroked="f">
                <v:path arrowok="t"/>
                <v:fill/>
              </v:shape>
            </v:group>
            <v:group style="position:absolute;left:4676;top:3292;width:115;height:315" coordorigin="4676,3292" coordsize="115,315">
              <v:shape style="position:absolute;left:4676;top:3292;width:115;height:315" coordorigin="4676,3292" coordsize="115,315" path="m4676,3607l4677,3437,4680,3404,4680,3390,4683,3367,4694,3338,4711,3319,4726,3309,4790,3292e" filled="f" stroked="t" strokeweight=".6pt" strokecolor="#000000">
                <v:path arrowok="t"/>
              </v:shape>
            </v:group>
            <v:group style="position:absolute;left:8223;top:2652;width:73;height:970" coordorigin="8223,2652" coordsize="73,970">
              <v:shape style="position:absolute;left:8223;top:2652;width:73;height:970" coordorigin="8223,2652" coordsize="73,970" path="m8223,2652l8265,2654,8288,2658,8296,2677,8250,3622e" filled="f" stroked="t" strokeweight=".6pt" strokecolor="#000000">
                <v:path arrowok="t"/>
              </v:shape>
            </v:group>
            <v:group style="position:absolute;left:4719;top:2665;width:3579;height:916" coordorigin="4719,2665" coordsize="3579,916">
              <v:shape style="position:absolute;left:4719;top:2665;width:3579;height:916" coordorigin="4719,2665" coordsize="3579,916" path="m8298,2699l8290,2672,8274,2665,8261,2666,4769,3337,4722,3392,4721,3401,4719,3581e" filled="f" stroked="t" strokeweight=".25pt" strokecolor="#000000">
                <v:path arrowok="t"/>
              </v:shape>
            </v:group>
            <v:group style="position:absolute;left:4779;top:2511;width:3459;height:799" coordorigin="4779,2511" coordsize="3459,799">
              <v:shape style="position:absolute;left:4779;top:2511;width:3459;height:799" coordorigin="4779,2511" coordsize="3459,799" path="m5297,3027l5032,3075,5013,3082,5006,3092,5008,3115,5014,3147,5013,3159,5005,3173,4991,3176,4800,3214,4780,3224,4779,3245,4779,3269,4785,3280,4782,3297,4814,3297,4820,3310,4841,3305,5850,3111,5343,3111,5337,3107,5337,3079,5336,3066,5332,3053,5313,3032,5297,3027e" filled="t" fillcolor="#FFFFFF" stroked="f">
                <v:path arrowok="t"/>
                <v:fill/>
              </v:shape>
              <v:shape style="position:absolute;left:4779;top:2511;width:3459;height:799" coordorigin="4779,2511" coordsize="3459,799" path="m8088,2511l8075,2512,7842,2555,7823,2561,7818,2573,7822,2601,7827,2627,7822,2634,7816,2645,7803,2648,5343,3111,5850,3111,8217,2656,8225,2650,8236,2628,8237,2610,8226,2588,8116,2588,8117,2560,8115,2547,8107,2525,8088,2511e" filled="t" fillcolor="#FFFFFF" stroked="f">
                <v:path arrowok="t"/>
                <v:fill/>
              </v:shape>
              <v:shape style="position:absolute;left:4779;top:2511;width:3459;height:799" coordorigin="4779,2511" coordsize="3459,799" path="m8195,2574l8123,2587,8116,2588,8226,2588,8223,2583,8205,2575,8195,2574e" filled="t" fillcolor="#FFFFFF" stroked="f">
                <v:path arrowok="t"/>
                <v:fill/>
              </v:shape>
            </v:group>
            <v:group style="position:absolute;left:4779;top:2511;width:3459;height:799" coordorigin="4779,2511" coordsize="3459,799">
              <v:shape style="position:absolute;left:4779;top:2511;width:3459;height:799" coordorigin="4779,2511" coordsize="3459,799" path="m8225,2650l8236,2628,8237,2610,8223,2583,8205,2575,8195,2574,8123,2587,8116,2588,8117,2560,8115,2547,8107,2525,8088,2511,8075,2512,7842,2555,7823,2561,7818,2573,7822,2601,7827,2627,7822,2634,7816,2645,7803,2648,7795,2649,5343,3111,5337,3107,5337,3079,5336,3066,5332,3053,5313,3032,5297,3027,5032,3075,5013,3082,5006,3092,5008,3115,5014,3147,5013,3159,5005,3173,4991,3176,4800,3214,4780,3224,4779,3245,4779,3269,4785,3280,4782,3297,4814,3297,4820,3310,4841,3305,8217,2656,8225,2650xe" filled="f" stroked="t" strokeweight=".6pt" strokecolor="#000000">
                <v:path arrowok="t"/>
              </v:shape>
              <v:shape style="position:absolute;left:4101;top:387;width:5046;height:3611" type="#_x0000_t75">
                <v:imagedata r:id="rId23" o:title=""/>
              </v:shape>
            </v:group>
            <v:group style="position:absolute;left:4727;top:1867;width:84;height:2" coordorigin="4727,1867" coordsize="84,2">
              <v:shape style="position:absolute;left:4727;top:1867;width:84;height:2" coordorigin="4727,1867" coordsize="84,0" path="m4727,1867l4811,1867e" filled="f" stroked="t" strokeweight=".825pt" strokecolor="#000000">
                <v:path arrowok="t"/>
              </v:shape>
            </v:group>
            <v:group style="position:absolute;left:2735;top:918;width:147;height:681" coordorigin="2735,918" coordsize="147,681">
              <v:shape style="position:absolute;left:2735;top:918;width:147;height:681" coordorigin="2735,918" coordsize="147,681" path="m2833,918l2775,944,2737,1114,2735,1138,2737,1153,2882,1599e" filled="f" stroked="t" strokeweight=".6pt" strokecolor="#000000">
                <v:path arrowok="t"/>
              </v:shape>
            </v:group>
            <v:group style="position:absolute;left:2729;top:637;width:736;height:969" coordorigin="2729,637" coordsize="736,969">
              <v:shape style="position:absolute;left:2729;top:637;width:736;height:969" coordorigin="2729,637" coordsize="736,969" path="m3436,637l2803,722,2747,778,2733,850,2731,871,2729,880,2963,1605,2999,1606,3013,1605,3029,1603,3049,1600,3091,1593,2834,802,2833,776,2843,763,3466,677,3436,637e" filled="t" fillcolor="#E0E0E0" stroked="f">
                <v:path arrowok="t"/>
                <v:fill/>
              </v:shape>
            </v:group>
            <v:group style="position:absolute;left:2729;top:637;width:736;height:969" coordorigin="2729,637" coordsize="736,969">
              <v:shape style="position:absolute;left:2729;top:637;width:736;height:969" coordorigin="2729,637" coordsize="736,969" path="m3091,1593l2834,802,2833,776,2843,763,3466,677,3436,637,2803,722,2747,778,2741,805,2733,850,2731,864,2731,871,2729,880,2729,895,2734,914,2963,1605,2983,1606,2999,1606,3013,1605,3029,1603,3049,1600,3076,1596,3091,1593xe" filled="f" stroked="t" strokeweight=".5pt" strokecolor="#000000">
                <v:path arrowok="t"/>
              </v:shape>
            </v:group>
            <v:group style="position:absolute;left:2770;top:761;width:265;height:841" coordorigin="2770,761" coordsize="265,841">
              <v:shape style="position:absolute;left:2770;top:761;width:265;height:841" coordorigin="2770,761" coordsize="265,841" path="m2790,761l2772,775,2770,787,3035,1601e" filled="f" stroked="t" strokeweight=".25pt" strokecolor="#000000">
                <v:path arrowok="t"/>
              </v:shape>
            </v:group>
            <v:group style="position:absolute;left:2841;top:765;width:76;height:55" coordorigin="2841,765" coordsize="76,55">
              <v:shape style="position:absolute;left:2841;top:765;width:76;height:55" coordorigin="2841,765" coordsize="76,55" path="m2862,765l2845,777,2841,796,2850,809,2868,818,2895,820,2912,808,2917,790,2916,788,2907,774,2889,766,2862,765e" filled="t" fillcolor="#999999" stroked="f">
                <v:path arrowok="t"/>
                <v:fill/>
              </v:shape>
            </v:group>
            <v:group style="position:absolute;left:2841;top:765;width:76;height:55" coordorigin="2841,765" coordsize="76,55">
              <v:shape style="position:absolute;left:2841;top:765;width:76;height:55" coordorigin="2841,765" coordsize="76,55" path="m2917,790l2912,808,2895,820,2868,818,2850,809,2841,796,2845,777,2862,765,2889,766,2907,774,2916,788,2917,790xe" filled="f" stroked="t" strokeweight=".25pt" strokecolor="#000000">
                <v:path arrowok="t"/>
              </v:shape>
            </v:group>
            <v:group style="position:absolute;left:2852;top:746;width:109;height:124" coordorigin="2852,746" coordsize="109,124">
              <v:shape style="position:absolute;left:2852;top:746;width:109;height:124" coordorigin="2852,746" coordsize="109,124" path="m2961,746l2935,751,2933,768,2936,784,2887,837,2860,842,2852,851,2856,870e" filled="f" stroked="t" strokeweight=".35pt" strokecolor="#000000">
                <v:path arrowok="t"/>
              </v:shape>
            </v:group>
            <v:group style="position:absolute;left:2880;top:798;width:628;height:2" coordorigin="2880,798" coordsize="628,2">
              <v:shape style="position:absolute;left:2880;top:798;width:628;height:2" coordorigin="2880,798" coordsize="628,0" path="m2880,798l3508,798e" filled="f" stroked="t" strokeweight="4.03pt" strokecolor="#000000">
                <v:path arrowok="t"/>
              </v:shape>
            </v:group>
            <v:group style="position:absolute;left:3071;top:729;width:330;height:227" coordorigin="3071,729" coordsize="330,227">
              <v:shape style="position:absolute;left:3071;top:729;width:330;height:227" coordorigin="3071,729" coordsize="330,227" path="m3387,729l3102,767,3090,788,3089,802,3071,956,3390,907,3400,767,3401,745,3387,729e" filled="t" fillcolor="#FFFFFF" stroked="f">
                <v:path arrowok="t"/>
                <v:fill/>
              </v:shape>
            </v:group>
            <v:group style="position:absolute;left:3071;top:729;width:330;height:227" coordorigin="3071,729" coordsize="330,227">
              <v:shape style="position:absolute;left:3071;top:729;width:330;height:227" coordorigin="3071,729" coordsize="330,227" path="m3071,956l3089,802,3090,788,3102,767,3387,729,3401,745,3400,767,3390,907e" filled="f" stroked="t" strokeweight=".25pt" strokecolor="#000000">
                <v:path arrowok="t"/>
              </v:shape>
            </v:group>
            <v:group style="position:absolute;left:2899;top:934;width:657;height:2" coordorigin="2899,934" coordsize="657,2">
              <v:shape style="position:absolute;left:2899;top:934;width:657;height:2" coordorigin="2899,934" coordsize="657,0" path="m2899,934l3556,934e" filled="f" stroked="t" strokeweight="4.777pt" strokecolor="#000000">
                <v:path arrowok="t"/>
              </v:shape>
            </v:group>
            <v:group style="position:absolute;left:2683;top:531;width:218;height:170" coordorigin="2683,531" coordsize="218,170">
              <v:shape style="position:absolute;left:2683;top:531;width:218;height:170" coordorigin="2683,531" coordsize="218,170" path="m2887,636l2755,636,2776,701,2901,682,2887,636e" filled="t" fillcolor="#8CA9C8" stroked="f">
                <v:path arrowok="t"/>
                <v:fill/>
              </v:shape>
              <v:shape style="position:absolute;left:2683;top:531;width:218;height:170" coordorigin="2683,531" coordsize="218,170" path="m2786,531l2683,645,2755,636,2887,636,2881,615,2956,608,2786,531e" filled="t" fillcolor="#8CA9C8" stroked="f">
                <v:path arrowok="t"/>
                <v:fill/>
              </v:shape>
            </v:group>
            <v:group style="position:absolute;left:2376;top:414;width:1191;height:1191" coordorigin="2376,414" coordsize="1191,1191">
              <v:shape style="position:absolute;left:2376;top:414;width:1191;height:1191" coordorigin="2376,414" coordsize="1191,1191" path="m3567,1010l3559,1106,3537,1198,3501,1283,3452,1361,3393,1431,3323,1490,3245,1539,3160,1575,3068,1597,2972,1605,2923,1603,2829,1588,2740,1558,2658,1516,2584,1462,2520,1397,2466,1323,2423,1241,2394,1153,2378,1058,2376,1010,2378,961,2394,867,2423,778,2466,696,2520,622,2584,558,2658,504,2740,461,2829,432,2923,416,2972,414,3021,416,3115,432,3204,461,3285,504,3359,558,3424,622,3478,696,3520,778,3550,867,3565,961,3567,1010xe" filled="f" stroked="t" strokeweight=".35pt" strokecolor="#FFFFFF">
                <v:path arrowok="t"/>
              </v:shape>
            </v:group>
            <v:group style="position:absolute;left:2376;top:414;width:1191;height:1191" coordorigin="2376,414" coordsize="1191,1191">
              <v:shape style="position:absolute;left:2376;top:414;width:1191;height:1191" coordorigin="2376,414" coordsize="1191,1191" path="m3567,1010l3559,1106,3537,1198,3501,1283,3452,1361,3393,1431,3323,1490,3245,1539,3160,1575,3068,1597,2972,1605,2923,1603,2829,1588,2740,1558,2658,1516,2584,1462,2520,1397,2466,1323,2423,1241,2394,1153,2378,1058,2376,1010,2378,961,2394,867,2423,778,2466,696,2520,622,2584,558,2658,504,2740,461,2829,432,2923,416,2972,414,3021,416,3115,432,3204,461,3285,504,3359,558,3424,622,3478,696,3520,778,3550,867,3565,961,3567,1010xe" filled="f" stroked="t" strokeweight=".7pt" strokecolor="#8CA9C8">
                <v:path arrowok="t"/>
              </v:shape>
            </v:group>
            <v:group style="position:absolute;left:3605;top:1042;width:385;height:70" coordorigin="3605,1042" coordsize="385,70">
              <v:shape style="position:absolute;left:3605;top:1042;width:385;height:70" coordorigin="3605,1042" coordsize="385,70" path="m3605,1112l3990,1112,3990,1042,3605,1042,3605,1112xe" filled="t" fillcolor="#FFFFFF" stroked="f">
                <v:path arrowok="t"/>
                <v:fill/>
              </v:shape>
            </v:group>
            <v:group style="position:absolute;left:3605;top:1042;width:385;height:70" coordorigin="3605,1042" coordsize="385,70">
              <v:shape style="position:absolute;left:3605;top:1042;width:385;height:70" coordorigin="3605,1042" coordsize="385,70" path="m3605,1112l3990,1112,3990,1042,3605,1042,3605,1112xe" filled="t" fillcolor="#8CA9C8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Figure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4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pgMar w:header="46" w:footer="230" w:top="480" w:bottom="420" w:left="600" w:right="620"/>
          <w:headerReference w:type="default" r:id="rId14"/>
          <w:pgSz w:w="10980" w:h="14580"/>
        </w:sectPr>
      </w:pPr>
      <w:rPr/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500" w:lineRule="auto"/>
        <w:ind w:left="1730" w:right="3512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117.942001pt;margin-top:43.870865pt;width:280.666pt;height:162.50001pt;mso-position-horizontal-relative:page;mso-position-vertical-relative:paragraph;z-index:-2829" coordorigin="2359,877" coordsize="5613,3250">
            <v:group style="position:absolute;left:6540;top:2582;width:1188;height:217" coordorigin="6540,2582" coordsize="1188,217">
              <v:shape style="position:absolute;left:6540;top:2582;width:1188;height:217" coordorigin="6540,2582" coordsize="1188,217" path="m6540,2799l7728,2582e" filled="f" stroked="t" strokeweight=".35pt" strokecolor="#999999">
                <v:path arrowok="t"/>
              </v:shape>
            </v:group>
            <v:group style="position:absolute;left:2367;top:2799;width:4173;height:764" coordorigin="2367,2799" coordsize="4173,764">
              <v:shape style="position:absolute;left:2367;top:2799;width:4173;height:764" coordorigin="2367,2799" coordsize="4173,764" path="m2367,3563l6540,2799e" filled="f" stroked="t" strokeweight=".35pt" strokecolor="#999999">
                <v:path arrowok="t"/>
              </v:shape>
            </v:group>
            <v:group style="position:absolute;left:6339;top:2812;width:1627;height:297" coordorigin="6339,2812" coordsize="1627,297">
              <v:shape style="position:absolute;left:6339;top:2812;width:1627;height:297" coordorigin="6339,2812" coordsize="1627,297" path="m6339,3109l7966,2812e" filled="f" stroked="t" strokeweight=".6pt" strokecolor="#999999">
                <v:path arrowok="t"/>
              </v:shape>
            </v:group>
            <v:group style="position:absolute;left:2365;top:3109;width:3974;height:727" coordorigin="2365,3109" coordsize="3974,727">
              <v:shape style="position:absolute;left:2365;top:3109;width:3974;height:727" coordorigin="2365,3109" coordsize="3974,727" path="m2365,3836l6339,3109e" filled="f" stroked="t" strokeweight=".6pt" strokecolor="#999999">
                <v:path arrowok="t"/>
              </v:shape>
            </v:group>
            <v:group style="position:absolute;left:2376;top:897;width:4387;height:3080" coordorigin="2376,897" coordsize="4387,3080">
              <v:shape style="position:absolute;left:2376;top:897;width:4387;height:3080" coordorigin="2376,897" coordsize="4387,3080" path="m6763,3297l2962,3297,2969,3317,2975,3337,2987,3397,2992,3457,2993,3497,2993,3517,2990,3577,2980,3637,2959,3697,2943,3737,2934,3757,2913,3817,2909,3857,2911,3877,2931,3937,2951,3977,3208,3977,3244,3957,3396,3957,3434,3937,3505,3937,3537,3917,3597,3917,3629,3897,3662,3897,3697,3877,3809,3877,3848,3857,3888,3857,3971,3837,4055,3837,4097,3817,4139,3817,4181,3797,4264,3797,4305,3777,4345,3777,4384,3757,4546,3717,4629,3717,4671,3697,4713,3697,4755,3677,4797,3677,4839,3657,4881,3657,4923,3637,4965,3637,5007,3617,5090,3617,5131,3597,5172,3597,5262,3577,5364,3557,5419,3537,5475,3537,5533,3517,5593,3517,5652,3497,5712,3497,5831,3457,5888,3457,5944,3437,5998,3437,6050,3417,6098,3417,6144,3397,6185,3397,6222,3377,6258,3377,6296,3357,6378,3357,6421,3337,6508,3337,6552,3317,6723,3317,6763,3297e" filled="t" fillcolor="#FFFFFF" stroked="f">
                <v:path arrowok="t"/>
                <v:fill/>
              </v:shape>
              <v:shape style="position:absolute;left:2376;top:897;width:4387;height:3080" coordorigin="2376,897" coordsize="4387,3080" path="m6141,997l5368,997,5340,1017,5226,1017,5198,1037,5008,1037,4992,1057,4872,1057,4816,1077,4670,1077,4649,1097,4592,1097,4573,1117,4500,1117,4480,1137,4325,1137,4300,1157,4165,1157,4138,1177,4029,1177,4014,1197,3948,1197,3925,1217,3660,1217,3622,1237,3455,1237,3412,1257,3287,1257,3248,1277,3145,1277,3117,1297,3019,1297,3000,1317,2941,1317,2920,1337,2859,1337,2841,1357,2659,1357,2639,1377,2558,1377,2538,1397,2499,1397,2479,1417,2443,1417,2434,1437,2432,1437,2436,1457,2444,1477,2454,1477,2463,1497,2471,1517,2394,1537,2384,1557,2376,1557,2380,1597,2383,1597,2389,1617,2398,1657,2410,1677,2461,1797,2469,1797,2485,1837,2525,1937,2541,1957,2566,2017,2591,2077,2600,2097,2608,2117,2627,2177,2642,2237,2654,2297,2662,2337,2666,2357,2680,2417,2694,2457,2702,2497,2710,2517,2719,2557,2727,2577,2736,2597,2745,2637,2772,2717,2781,2757,2789,2777,2798,2817,2807,2837,2815,2877,2824,2897,2832,2937,2840,2957,2847,2997,2851,3017,2858,3037,2862,3057,2876,3117,2902,3177,2929,3237,2938,3257,2946,3277,2954,3297,6869,3297,6899,3277,6967,3277,6983,3257,6997,3257,7011,3237,7023,3237,7053,3177,7076,3117,7091,3057,7095,3017,7098,2997,7101,2957,7103,2937,7106,2897,7107,2877,7109,2837,7109,2817,7100,2757,7085,2697,7067,2637,7061,2617,7055,2597,7044,2577,7038,2557,7031,2557,7023,2537,7014,2517,6984,2457,6938,2377,6927,2357,6915,2337,6905,2337,6896,2317,6863,2257,6811,2197,6798,2177,6760,2117,6729,2057,6721,2057,6714,2037,6708,2017,6703,2017,6696,1997,6688,1997,6679,1977,6649,1917,6638,1897,6627,1877,6605,1837,6594,1817,6564,1757,6540,1697,6533,1677,6525,1657,6516,1637,6507,1637,6496,1617,6459,1557,6418,1497,6376,1437,6362,1417,6322,1357,6286,1297,6240,1217,6229,1197,6218,1177,6207,1157,6196,1117,6186,1097,6176,1077,6166,1057,6157,1037,6149,1017,6141,997e" filled="t" fillcolor="#FFFFFF" stroked="f">
                <v:path arrowok="t"/>
                <v:fill/>
              </v:shape>
              <v:shape style="position:absolute;left:2376;top:897;width:4387;height:3080" coordorigin="2376,897" coordsize="4387,3080" path="m6117,937l5694,937,5591,957,5564,977,5481,977,5453,997,6134,997,6128,977,6122,957,6117,937e" filled="t" fillcolor="#FFFFFF" stroked="f">
                <v:path arrowok="t"/>
                <v:fill/>
              </v:shape>
              <v:shape style="position:absolute;left:2376;top:897;width:4387;height:3080" coordorigin="2376,897" coordsize="4387,3080" path="m6093,897l5947,897,5927,917,5796,917,5772,937,6114,937,6102,917,6093,897e" filled="t" fillcolor="#FFFFFF" stroked="f">
                <v:path arrowok="t"/>
                <v:fill/>
              </v:shape>
            </v:group>
            <v:group style="position:absolute;left:2376;top:881;width:4734;height:3096" coordorigin="2376,881" coordsize="4734,3096">
              <v:shape style="position:absolute;left:2376;top:881;width:4734;height:3096" coordorigin="2376,881" coordsize="4734,3096" path="m6065,886l6082,881,6093,884,6102,898,6114,926,6117,936,6122,949,6149,1013,6176,1073,6207,1139,6240,1206,6275,1271,6309,1330,6348,1388,6390,1446,6404,1466,6418,1485,6459,1543,6496,1599,6525,1654,6547,1709,6555,1728,6584,1790,6616,1852,6649,1911,6670,1946,6679,1963,6708,2016,6714,2027,6721,2040,6760,2104,6798,2160,6837,2217,6850,2236,6885,2288,6927,2354,6961,2412,6994,2472,7023,2526,7049,2582,7055,2595,7079,2661,7096,2720,7107,2787,7109,2835,7107,2866,7103,2927,7095,3013,7081,3089,7062,3154,7023,3220,6967,3259,6899,3275,6836,3285,6763,3294,6682,3303,6640,3307,6596,3312,6508,3322,6421,3333,6336,3346,6258,3362,6185,3380,6144,3390,6050,3411,5944,3433,5831,3457,5772,3468,5712,3480,5652,3492,5593,3503,5533,3515,5419,3536,5311,3557,5215,3574,5172,3582,5131,3590,5048,3606,4965,3623,4881,3641,4797,3660,4713,3679,4629,3698,4546,3717,4465,3736,4424,3746,4345,3764,4264,3781,4181,3797,4097,3812,4013,3825,3929,3838,3888,3845,3809,3858,3733,3870,3662,3884,3597,3898,3567,3905,3537,3913,3470,3926,3396,3938,3320,3948,3244,3956,3173,3963,3108,3968,3033,3974,2992,3976,2982,3977,2931,3933,2911,3876,2909,3853,2910,3829,2927,3764,2951,3707,2959,3689,2985,3616,2992,3552,2993,3490,2993,3470,2987,3394,2975,3336,2954,3279,2920,3208,2911,3191,2902,3173,2876,3111,2858,3037,2855,3018,2851,3000,2832,2919,2815,2859,2798,2799,2781,2741,2763,2683,2754,2654,2745,2626,2719,2540,2694,2455,2675,2378,2662,2319,2658,2300,2654,2280,2637,2204,2615,2127,2591,2068,2566,2009,2541,1955,2509,1885,2501,1867,2469,1797,2410,1664,2398,1640,2389,1615,2383,1594,2380,1582,2376,1556,2384,1540,2394,1534,2471,1513,2463,1495,2454,1477,2444,1462,2436,1448,2432,1435,2434,1424,2443,1415,2518,1386,2578,1371,2639,1359,2717,1350,2763,1346,2784,1344,2859,1334,2899,1324,2920,1318,2981,1304,3056,1289,3074,1286,3145,1273,3211,1263,3287,1254,3369,1244,3455,1235,3540,1227,3622,1220,3697,1215,3762,1211,3813,1210,3842,1209,3925,1200,3984,1188,4001,1183,4014,1180,4089,1166,4165,1155,4246,1144,4325,1135,4392,1128,4437,1124,4459,1122,4519,1113,4592,1095,4610,1090,4670,1077,4737,1067,4797,1060,4854,1054,4872,1052,4948,1043,4955,1042,4962,1041,5031,1035,5097,1029,5142,1026,5170,1023,5254,1013,5340,1000,5425,986,5509,970,5591,953,5669,937,5694,932,5772,918,5843,908,5907,901,5982,894,5999,893,6015,892,6030,890,6044,889,6057,887,6065,886xe" filled="f" stroked="t" strokeweight=".4pt" strokecolor="#999999">
                <v:path arrowok="t"/>
              </v:shape>
            </v:group>
            <v:group style="position:absolute;left:2463;top:1467;width:629;height:2483" coordorigin="2463,1467" coordsize="629,2483">
              <v:shape style="position:absolute;left:2463;top:1467;width:629;height:2483" coordorigin="2463,1467" coordsize="629,2483" path="m2463,1467l2493,1532,2517,1596,2537,1660,2557,1731,2571,1792,2584,1852,2588,1872,2592,1892,2605,1951,2620,2010,2637,2069,2658,2128,2665,2146,2672,2165,2693,2222,2717,2298,2734,2355,2750,2413,2763,2474,2772,2534,2775,2554,2793,2630,2810,2675,2821,2702,2853,2780,2883,2858,2911,2936,2937,3013,2962,3090,2985,3167,3001,3226,3006,3245,3011,3264,3033,3340,3055,3401,3062,3421,3085,3497,3093,3569,3091,3587,3088,3605,3083,3625,3079,3645,3075,3666,3072,3686,3069,3707,3066,3727,3063,3747,3048,3825,3023,3896,3002,3936,2992,3950e" filled="f" stroked="t" strokeweight=".35pt" strokecolor="#999999">
                <v:path arrowok="t"/>
              </v:shape>
            </v:group>
            <v:group style="position:absolute;left:2989;top:3888;width:34;height:24" coordorigin="2989,3888" coordsize="34,24">
              <v:shape style="position:absolute;left:2989;top:3888;width:34;height:24" coordorigin="2989,3888" coordsize="34,24" path="m3023,3888l3004,3899,2989,3912e" filled="f" stroked="t" strokeweight=".25pt" strokecolor="#999999">
                <v:path arrowok="t"/>
              </v:shape>
            </v:group>
            <v:group style="position:absolute;left:3796;top:1201;width:115;height:29" coordorigin="3796,1201" coordsize="115,29">
              <v:shape style="position:absolute;left:3796;top:1201;width:115;height:29" coordorigin="3796,1201" coordsize="115,29" path="m3911,1201l3893,1208,3873,1213,3852,1216,3831,1219,3811,1223,3796,1230e" filled="f" stroked="t" strokeweight=".25pt" strokecolor="#999999">
                <v:path arrowok="t"/>
              </v:shape>
            </v:group>
            <v:group style="position:absolute;left:4446;top:1099;width:198;height:27" coordorigin="4446,1099" coordsize="198,27">
              <v:shape style="position:absolute;left:4446;top:1099;width:198;height:27" coordorigin="4446,1099" coordsize="198,27" path="m4446,1126l4510,1120,4584,1110,4627,1102,4644,1099e" filled="f" stroked="t" strokeweight=".25pt" strokecolor="#999999">
                <v:path arrowok="t"/>
              </v:shape>
            </v:group>
            <v:group style="position:absolute;left:6542;top:1695;width:32;height:119" coordorigin="6542,1695" coordsize="32,119">
              <v:shape style="position:absolute;left:6542;top:1695;width:32;height:119" coordorigin="6542,1695" coordsize="32,119" path="m6542,1695l6559,1777,6567,1798,6574,1814e" filled="f" stroked="t" strokeweight=".25pt" strokecolor="#999999">
                <v:path arrowok="t"/>
              </v:shape>
            </v:group>
            <v:group style="position:absolute;left:2668;top:2149;width:54;height:130" coordorigin="2668,2149" coordsize="54,130">
              <v:shape style="position:absolute;left:2668;top:2149;width:54;height:130" coordorigin="2668,2149" coordsize="54,130" path="m2668,2149l2673,2166,2681,2184,2690,2204,2699,2223,2709,2243,2717,2262,2722,2279e" filled="f" stroked="t" strokeweight=".25pt" strokecolor="#999999">
                <v:path arrowok="t"/>
              </v:shape>
            </v:group>
            <v:group style="position:absolute;left:2847;top:2915;width:12;height:120" coordorigin="2847,2915" coordsize="12,120">
              <v:shape style="position:absolute;left:2847;top:2915;width:12;height:120" coordorigin="2847,2915" coordsize="12,120" path="m2847,2915l2853,2992,2856,3015,2859,3035e" filled="f" stroked="t" strokeweight=".25pt" strokecolor="#999999">
                <v:path arrowok="t"/>
              </v:shape>
            </v:group>
            <v:group style="position:absolute;left:2471;top:1513;width:29;height:32" coordorigin="2471,1513" coordsize="29,32">
              <v:shape style="position:absolute;left:2471;top:1513;width:29;height:32" coordorigin="2471,1513" coordsize="29,32" path="m2471,1513l2480,1533,2483,1546,2499,1543e" filled="f" stroked="t" strokeweight=".4pt" strokecolor="#999999">
                <v:path arrowok="t"/>
              </v:shape>
            </v:group>
            <v:group style="position:absolute;left:3011;top:3806;width:38;height:15" coordorigin="3011,3806" coordsize="38,15">
              <v:shape style="position:absolute;left:3011;top:3806;width:38;height:15" coordorigin="3011,3806" coordsize="38,15" path="m3048,3806l3029,3813,3011,3821e" filled="f" stroked="t" strokeweight=".25pt" strokecolor="#999999">
                <v:path arrowok="t"/>
              </v:shape>
            </v:group>
            <v:group style="position:absolute;left:2685;top:1555;width:284;height:834" coordorigin="2685,1555" coordsize="284,834">
              <v:shape style="position:absolute;left:2685;top:1555;width:284;height:834" coordorigin="2685,1555" coordsize="284,834" path="m2685,1586l2694,1558,2708,1555,2708,1583,2775,1782,2777,1798,2827,1941,2839,1939,2847,1966,2846,1978,2924,2210,2925,2262,2968,2389e" filled="f" stroked="t" strokeweight=".25pt" strokecolor="#000000">
                <v:path arrowok="t"/>
              </v:shape>
            </v:group>
            <v:group style="position:absolute;left:2958;top:2412;width:1046;height:1208" coordorigin="2958,2412" coordsize="1046,1208">
              <v:shape style="position:absolute;left:2958;top:2412;width:1046;height:1208" coordorigin="2958,2412" coordsize="1046,1208" path="m3985,3409l3992,3433,3996,3448,4004,3478,4004,3494,3994,3503,3414,3614,3386,3619,3333,3576,3183,3111,3185,3093,3182,3082,2991,2499,2988,2486,2978,2462,2958,2412e" filled="f" stroked="t" strokeweight=".25pt" strokecolor="#000000">
                <v:path arrowok="t"/>
              </v:shape>
            </v:group>
            <v:group style="position:absolute;left:2998;top:2589;width:164;height:515" coordorigin="2998,2589" coordsize="164,515">
              <v:shape style="position:absolute;left:2998;top:2589;width:164;height:515" coordorigin="2998,2589" coordsize="164,515" path="m3160,3099l3157,3103,3153,3104,3152,3101,3000,2634,2998,2615,3000,2594,3003,2589,3006,2589,3007,2592,3162,3067,3161,3074,3163,3095,3160,3099xe" filled="f" stroked="t" strokeweight=".25pt" strokecolor="#000000">
                <v:path arrowok="t"/>
              </v:shape>
            </v:group>
            <v:group style="position:absolute;left:3995;top:2975;width:2483;height:607" coordorigin="3995,2975" coordsize="2483,607">
              <v:shape style="position:absolute;left:3995;top:2975;width:2483;height:607" coordorigin="3995,2975" coordsize="2483,607" path="m6468,2975l4010,3434,4015,3452,4020,3476,4017,3491,3998,3563,3995,3582,6413,3130,6470,3053,6469,3053,6472,3048,6478,3021,6477,2998,6471,2982,6468,2975e" filled="t" fillcolor="#E0E0E0" stroked="f">
                <v:path arrowok="t"/>
                <v:fill/>
              </v:shape>
              <v:shape style="position:absolute;left:3995;top:2975;width:2483;height:607" coordorigin="3995,2975" coordsize="2483,607" path="m6477,3038l6469,3053,6470,3053,6477,3038e" filled="t" fillcolor="#E0E0E0" stroked="f">
                <v:path arrowok="t"/>
                <v:fill/>
              </v:shape>
            </v:group>
            <v:group style="position:absolute;left:3995;top:2975;width:2483;height:607" coordorigin="3995,2975" coordsize="2483,607">
              <v:shape style="position:absolute;left:3995;top:2975;width:2483;height:607" coordorigin="3995,2975" coordsize="2483,607" path="m6413,3130l6435,3115,6446,3097,6477,3038,6469,3053,6472,3048,6478,3021,6477,2998,6471,2982,6468,2975,4010,3434,4015,3452,4020,3476,4017,3491,3998,3563,3995,3582,4010,3582e" filled="f" stroked="t" strokeweight=".25pt" strokecolor="#000000">
                <v:path arrowok="t"/>
              </v:shape>
            </v:group>
            <v:group style="position:absolute;left:2663;top:1087;width:4268;height:2616" coordorigin="2663,1087" coordsize="4268,2616">
              <v:shape style="position:absolute;left:2663;top:1087;width:4268;height:2616" coordorigin="2663,1087" coordsize="4268,2616" path="m6912,2865l6915,2824,6607,2255,6598,2255,6602,2233,6463,1971,6457,1955,6429,1956,6422,1955,5987,1153,5989,1126,5968,1093,5959,1094,5954,1126,5935,1093,5926,1094,5921,1088,5906,1087,5435,1153,5428,1167,5248,1192,5238,1180,4686,1257,4682,1275,4595,1287,4588,1278,4265,1321,4254,1334,3985,1371,3977,1355,3960,1358,3833,1376,3832,1362,3826,1359,3657,1383,3651,1384,3641,1402,3100,1478,3100,1461,3092,1457,2910,1482,2906,1487,2902,1505,2725,1530,2693,1542,2680,1558,2665,1652,2663,1672,2669,1687,3307,3657,3319,3681,3329,3696,3341,3703,3357,3703,3382,3699,6859,3045,6882,3040,6885,3025,6923,2941,6931,2911,6930,2894,6912,2865xe" filled="f" stroked="t" strokeweight=".6pt" strokecolor="#000000">
                <v:path arrowok="t"/>
              </v:shape>
            </v:group>
            <v:group style="position:absolute;left:6499;top:2865;width:413;height:116" coordorigin="6499,2865" coordsize="413,116">
              <v:shape style="position:absolute;left:6499;top:2865;width:413;height:116" coordorigin="6499,2865" coordsize="413,116" path="m6499,2981l6909,2901,6912,2865e" filled="f" stroked="t" strokeweight=".25pt" strokecolor="#000000">
                <v:path arrowok="t"/>
              </v:shape>
            </v:group>
            <v:group style="position:absolute;left:6498;top:2940;width:427;height:96" coordorigin="6498,2940" coordsize="427,96">
              <v:shape style="position:absolute;left:6498;top:2940;width:427;height:96" coordorigin="6498,2940" coordsize="427,96" path="m6498,3002l6499,3017,6501,3036,6526,3031,6895,2962,6918,2955,6926,2940e" filled="f" stroked="t" strokeweight=".25pt" strokecolor="#000000">
                <v:path arrowok="t"/>
              </v:shape>
            </v:group>
            <v:group style="position:absolute;left:6806;top:2984;width:58;height:53" coordorigin="6806,2984" coordsize="58,53">
              <v:shape style="position:absolute;left:6806;top:2984;width:58;height:53" coordorigin="6806,2984" coordsize="58,53" path="m6861,3008l6849,3026,6832,3038,6811,3034,6806,3019,6817,2997,6833,2984,6856,2986,6863,2998,6861,3008xe" filled="f" stroked="t" strokeweight=".25pt" strokecolor="#000000">
                <v:path arrowok="t"/>
              </v:shape>
              <v:shape style="position:absolute;left:2703;top:1121;width:3967;height:2547" type="#_x0000_t75">
                <v:imagedata r:id="rId25" o:title=""/>
              </v:shape>
            </v:group>
            <v:group style="position:absolute;left:2676;top:1536;width:4244;height:2042" coordorigin="2676,1536" coordsize="4244,2042">
              <v:shape style="position:absolute;left:2676;top:1536;width:4244;height:2042" coordorigin="2676,1536" coordsize="4244,2042" path="m2702,1536l2683,1542,2676,1551,2678,1569,2959,2417,2979,2367,2988,2366,2997,2411,2997,2432,3253,3210,3251,3253,3348,3546,3358,3569,3368,3578,3385,3577,3955,3471,3976,3462,3980,3447,3985,3409,6481,2943,6489,2957,6498,2973,6499,2991,6902,2922,6919,2911,6916,2898e" filled="f" stroked="t" strokeweight=".25pt" strokecolor="#000000">
                <v:path arrowok="t"/>
              </v:shape>
            </v:group>
            <v:group style="position:absolute;left:3325;top:3144;width:3620;height:916" coordorigin="3325,3144" coordsize="3620,916">
              <v:shape style="position:absolute;left:3325;top:3144;width:3620;height:916" coordorigin="3325,3144" coordsize="3620,916" path="m6846,3144l3414,3784,3376,3814,3360,3824,3343,3843,3333,3872,3329,3895,3329,3909,3327,3942,3325,4060,6932,3485,6945,3182,6937,3163,6914,3159,6846,3144e" filled="t" fillcolor="#E0E0E0" stroked="f">
                <v:path arrowok="t"/>
                <v:fill/>
              </v:shape>
            </v:group>
            <v:group style="position:absolute;left:3328;top:3302;width:3606;height:719" coordorigin="3328,3302" coordsize="3606,719">
              <v:shape style="position:absolute;left:3328;top:3302;width:3606;height:719" coordorigin="3328,3302" coordsize="3606,719" path="m6934,3302l3328,3962,3328,4020,6934,3387,6934,3302e" filled="t" fillcolor="#E0E0E0" stroked="f">
                <v:path arrowok="t"/>
                <v:fill/>
              </v:shape>
            </v:group>
            <v:group style="position:absolute;left:3328;top:3315;width:3606;height:709" coordorigin="3328,3315" coordsize="3606,709">
              <v:shape style="position:absolute;left:3328;top:3315;width:3606;height:709" coordorigin="3328,3315" coordsize="3606,709" path="m6933,3315l3328,3965,3328,4024,6933,3400,6933,3315e" filled="t" fillcolor="#E1E1E1" stroked="f">
                <v:path arrowok="t"/>
                <v:fill/>
              </v:shape>
            </v:group>
            <v:group style="position:absolute;left:3328;top:3328;width:3605;height:699" coordorigin="3328,3328" coordsize="3605,699">
              <v:shape style="position:absolute;left:3328;top:3328;width:3605;height:699" coordorigin="3328,3328" coordsize="3605,699" path="m6933,3328l3328,3968,3328,4027,6933,3413,6933,3328e" filled="t" fillcolor="#E2E2E2" stroked="f">
                <v:path arrowok="t"/>
                <v:fill/>
              </v:shape>
            </v:group>
            <v:group style="position:absolute;left:3327;top:3342;width:3605;height:689" coordorigin="3327,3342" coordsize="3605,689">
              <v:shape style="position:absolute;left:3327;top:3342;width:3605;height:689" coordorigin="3327,3342" coordsize="3605,689" path="m6932,3342l3327,3972,3327,4030,6932,3426,6932,3342e" filled="t" fillcolor="#E3E3E3" stroked="f">
                <v:path arrowok="t"/>
                <v:fill/>
              </v:shape>
            </v:group>
            <v:group style="position:absolute;left:3327;top:3355;width:3604;height:679" coordorigin="3327,3355" coordsize="3604,679">
              <v:shape style="position:absolute;left:3327;top:3355;width:3604;height:679" coordorigin="3327,3355" coordsize="3604,679" path="m6931,3355l3327,3975,3327,4034,6931,3440,6931,3355e" filled="t" fillcolor="#E4E4E4" stroked="f">
                <v:path arrowok="t"/>
                <v:fill/>
              </v:shape>
            </v:group>
            <v:group style="position:absolute;left:3328;top:3368;width:3603;height:669" coordorigin="3328,3368" coordsize="3603,669">
              <v:shape style="position:absolute;left:3328;top:3368;width:3603;height:669" coordorigin="3328,3368" coordsize="3603,669" path="m6931,3368l3328,3978,3328,4037,6931,3453,6931,3368e" filled="t" fillcolor="#E5E5E5" stroked="f">
                <v:path arrowok="t"/>
                <v:fill/>
              </v:shape>
            </v:group>
            <v:group style="position:absolute;left:3328;top:3381;width:3603;height:659" coordorigin="3328,3381" coordsize="3603,659">
              <v:shape style="position:absolute;left:3328;top:3381;width:3603;height:659" coordorigin="3328,3381" coordsize="3603,659" path="m6930,3381l3328,3982,3328,4041,6930,3466,6930,3381e" filled="t" fillcolor="#E6E6E6" stroked="f">
                <v:path arrowok="t"/>
                <v:fill/>
              </v:shape>
            </v:group>
            <v:group style="position:absolute;left:3328;top:3395;width:3602;height:649" coordorigin="3328,3395" coordsize="3602,649">
              <v:shape style="position:absolute;left:3328;top:3395;width:3602;height:649" coordorigin="3328,3395" coordsize="3602,649" path="m6929,3395l3328,3985,3328,4044,6929,3480,6929,3395e" filled="t" fillcolor="#E7E7E7" stroked="f">
                <v:path arrowok="t"/>
                <v:fill/>
              </v:shape>
            </v:group>
            <v:group style="position:absolute;left:3328;top:3408;width:3601;height:639" coordorigin="3328,3408" coordsize="3601,639">
              <v:shape style="position:absolute;left:3328;top:3408;width:3601;height:639" coordorigin="3328,3408" coordsize="3601,639" path="m6929,3408l3328,3989,3328,4047,6929,3493,6929,3408e" filled="t" fillcolor="#E8E8E8" stroked="f">
                <v:path arrowok="t"/>
                <v:fill/>
              </v:shape>
            </v:group>
            <v:group style="position:absolute;left:3328;top:3421;width:3601;height:630" coordorigin="3328,3421" coordsize="3601,630">
              <v:shape style="position:absolute;left:3328;top:3421;width:3601;height:630" coordorigin="3328,3421" coordsize="3601,630" path="m6928,3421l3328,3992,3328,4051,6928,3506,6928,3421e" filled="t" fillcolor="#E9E9E9" stroked="f">
                <v:path arrowok="t"/>
                <v:fill/>
              </v:shape>
            </v:group>
            <v:group style="position:absolute;left:3328;top:3434;width:3600;height:620" coordorigin="3328,3434" coordsize="3600,620">
              <v:shape style="position:absolute;left:3328;top:3434;width:3600;height:620" coordorigin="3328,3434" coordsize="3600,620" path="m6928,3434l3328,3995,3328,4054,6928,3519,6928,3434e" filled="t" fillcolor="#EAEAEA" stroked="f">
                <v:path arrowok="t"/>
                <v:fill/>
              </v:shape>
            </v:group>
            <v:group style="position:absolute;left:3327;top:3448;width:3599;height:610" coordorigin="3327,3448" coordsize="3599,610">
              <v:shape style="position:absolute;left:3327;top:3448;width:3599;height:610" coordorigin="3327,3448" coordsize="3599,610" path="m6927,3448l3327,3999,3327,4057,6927,3533,6927,3448e" filled="t" fillcolor="#EBEBEB" stroked="f">
                <v:path arrowok="t"/>
                <v:fill/>
              </v:shape>
            </v:group>
            <v:group style="position:absolute;left:3328;top:3461;width:3599;height:600" coordorigin="3328,3461" coordsize="3599,600">
              <v:shape style="position:absolute;left:3328;top:3461;width:3599;height:600" coordorigin="3328,3461" coordsize="3599,600" path="m6926,3461l3328,4002,3328,4061,6926,3546,6926,3461e" filled="t" fillcolor="#ECECEC" stroked="f">
                <v:path arrowok="t"/>
                <v:fill/>
              </v:shape>
            </v:group>
            <v:group style="position:absolute;left:3328;top:3474;width:3598;height:590" coordorigin="3328,3474" coordsize="3598,590">
              <v:shape style="position:absolute;left:3328;top:3474;width:3598;height:590" coordorigin="3328,3474" coordsize="3598,590" path="m6926,3474l3328,4005,3328,4064,6926,3559,6926,3474e" filled="t" fillcolor="#EDEDED" stroked="f">
                <v:path arrowok="t"/>
                <v:fill/>
              </v:shape>
            </v:group>
            <v:group style="position:absolute;left:3328;top:3488;width:3598;height:580" coordorigin="3328,3488" coordsize="3598,580">
              <v:shape style="position:absolute;left:3328;top:3488;width:3598;height:580" coordorigin="3328,3488" coordsize="3598,580" path="m6925,3488l3328,4009,3328,4068,6925,3573,6925,3488e" filled="t" fillcolor="#EEEEEE" stroked="f">
                <v:path arrowok="t"/>
                <v:fill/>
              </v:shape>
            </v:group>
            <v:group style="position:absolute;left:3328;top:3501;width:3597;height:570" coordorigin="3328,3501" coordsize="3597,570">
              <v:shape style="position:absolute;left:3328;top:3501;width:3597;height:570" coordorigin="3328,3501" coordsize="3597,570" path="m6924,3501l3328,4012,3328,4071,6924,3586,6924,3501e" filled="t" fillcolor="#EFEFEF" stroked="f">
                <v:path arrowok="t"/>
                <v:fill/>
              </v:shape>
            </v:group>
            <v:group style="position:absolute;left:3328;top:3514;width:3596;height:560" coordorigin="3328,3514" coordsize="3596,560">
              <v:shape style="position:absolute;left:3328;top:3514;width:3596;height:560" coordorigin="3328,3514" coordsize="3596,560" path="m6924,3514l3328,4016,3328,4074,6924,3599,6924,3514e" filled="t" fillcolor="#F0F0F0" stroked="f">
                <v:path arrowok="t"/>
                <v:fill/>
              </v:shape>
            </v:group>
            <v:group style="position:absolute;left:3328;top:3527;width:3596;height:550" coordorigin="3328,3527" coordsize="3596,550">
              <v:shape style="position:absolute;left:3328;top:3527;width:3596;height:550" coordorigin="3328,3527" coordsize="3596,550" path="m6923,3527l3328,4019,3328,4078,6923,3612,6923,3527e" filled="t" fillcolor="#F1F1F1" stroked="f">
                <v:path arrowok="t"/>
                <v:fill/>
              </v:shape>
            </v:group>
            <v:group style="position:absolute;left:3328;top:3541;width:3595;height:540" coordorigin="3328,3541" coordsize="3595,540">
              <v:shape style="position:absolute;left:3328;top:3541;width:3595;height:540" coordorigin="3328,3541" coordsize="3595,540" path="m6923,3541l3328,4022,3328,4081,6923,3626,6923,3541e" filled="t" fillcolor="#F2F2F2" stroked="f">
                <v:path arrowok="t"/>
                <v:fill/>
              </v:shape>
            </v:group>
            <v:group style="position:absolute;left:3328;top:3554;width:3594;height:530" coordorigin="3328,3554" coordsize="3594,530">
              <v:shape style="position:absolute;left:3328;top:3554;width:3594;height:530" coordorigin="3328,3554" coordsize="3594,530" path="m6922,3554l3328,4026,3328,4084,6922,3639,6922,3554e" filled="t" fillcolor="#F3F3F3" stroked="f">
                <v:path arrowok="t"/>
                <v:fill/>
              </v:shape>
            </v:group>
            <v:group style="position:absolute;left:3328;top:3567;width:3594;height:521" coordorigin="3328,3567" coordsize="3594,521">
              <v:shape style="position:absolute;left:3328;top:3567;width:3594;height:521" coordorigin="3328,3567" coordsize="3594,521" path="m6921,3567l3328,4029,3328,4088,6921,3652,6921,3567e" filled="t" fillcolor="#F4F4F4" stroked="f">
                <v:path arrowok="t"/>
                <v:fill/>
              </v:shape>
            </v:group>
            <v:group style="position:absolute;left:3328;top:3581;width:3593;height:511" coordorigin="3328,3581" coordsize="3593,511">
              <v:shape style="position:absolute;left:3328;top:3581;width:3593;height:511" coordorigin="3328,3581" coordsize="3593,511" path="m6921,3581l3328,4032,3328,4091,6921,3665,6921,3581e" filled="t" fillcolor="#F5F5F5" stroked="f">
                <v:path arrowok="t"/>
                <v:fill/>
              </v:shape>
            </v:group>
            <v:group style="position:absolute;left:3328;top:3594;width:3592;height:501" coordorigin="3328,3594" coordsize="3592,501">
              <v:shape style="position:absolute;left:3328;top:3594;width:3592;height:501" coordorigin="3328,3594" coordsize="3592,501" path="m6920,3594l3328,4036,3328,4095,6920,3679,6920,3594e" filled="t" fillcolor="#F6F6F6" stroked="f">
                <v:path arrowok="t"/>
                <v:fill/>
              </v:shape>
            </v:group>
            <v:group style="position:absolute;left:3328;top:3607;width:3592;height:491" coordorigin="3328,3607" coordsize="3592,491">
              <v:shape style="position:absolute;left:3328;top:3607;width:3592;height:491" coordorigin="3328,3607" coordsize="3592,491" path="m6919,3607l3328,4039,3328,4098,6919,3692,6919,3607e" filled="t" fillcolor="#F7F7F7" stroked="f">
                <v:path arrowok="t"/>
                <v:fill/>
              </v:shape>
            </v:group>
            <v:group style="position:absolute;left:3328;top:3620;width:3591;height:481" coordorigin="3328,3620" coordsize="3591,481">
              <v:shape style="position:absolute;left:3328;top:3620;width:3591;height:481" coordorigin="3328,3620" coordsize="3591,481" path="m6919,3620l3328,4043,3328,4101,6919,3705,6919,3620e" filled="t" fillcolor="#F8F8F8" stroked="f">
                <v:path arrowok="t"/>
                <v:fill/>
              </v:shape>
            </v:group>
            <v:group style="position:absolute;left:3328;top:3634;width:3591;height:471" coordorigin="3328,3634" coordsize="3591,471">
              <v:shape style="position:absolute;left:3328;top:3634;width:3591;height:471" coordorigin="3328,3634" coordsize="3591,471" path="m6918,3634l3328,4046,3328,4105,6918,3719,6918,3634e" filled="t" fillcolor="#F9F9F9" stroked="f">
                <v:path arrowok="t"/>
                <v:fill/>
              </v:shape>
            </v:group>
            <v:group style="position:absolute;left:3328;top:3647;width:3590;height:461" coordorigin="3328,3647" coordsize="3590,461">
              <v:shape style="position:absolute;left:3328;top:3647;width:3590;height:461" coordorigin="3328,3647" coordsize="3590,461" path="m6917,3647l3328,4049,3328,4108,6917,3732,6917,3647e" filled="t" fillcolor="#FAFAFA" stroked="f">
                <v:path arrowok="t"/>
                <v:fill/>
              </v:shape>
            </v:group>
            <v:group style="position:absolute;left:3328;top:3660;width:3589;height:451" coordorigin="3328,3660" coordsize="3589,451">
              <v:shape style="position:absolute;left:3328;top:3660;width:3589;height:451" coordorigin="3328,3660" coordsize="3589,451" path="m6917,3660l3328,4053,3328,4111,6917,3745,6917,3660e" filled="t" fillcolor="#FAFAFA" stroked="f">
                <v:path arrowok="t"/>
                <v:fill/>
              </v:shape>
            </v:group>
            <v:group style="position:absolute;left:3328;top:3673;width:3589;height:441" coordorigin="3328,3673" coordsize="3589,441">
              <v:shape style="position:absolute;left:3328;top:3673;width:3589;height:441" coordorigin="3328,3673" coordsize="3589,441" path="m6916,3673l3328,4056,3328,4115,6916,3758,6916,3673e" filled="t" fillcolor="#FBFBFB" stroked="f">
                <v:path arrowok="t"/>
                <v:fill/>
              </v:shape>
            </v:group>
            <v:group style="position:absolute;left:3328;top:3687;width:3588;height:431" coordorigin="3328,3687" coordsize="3588,431">
              <v:shape style="position:absolute;left:3328;top:3687;width:3588;height:431" coordorigin="3328,3687" coordsize="3588,431" path="m6916,3687l3328,4059,3328,4118,6916,3772,6916,3687e" filled="t" fillcolor="#FCFCFC" stroked="f">
                <v:path arrowok="t"/>
                <v:fill/>
              </v:shape>
            </v:group>
            <v:group style="position:absolute;left:3328;top:3700;width:3587;height:422" coordorigin="3328,3700" coordsize="3587,422">
              <v:shape style="position:absolute;left:3328;top:3700;width:3587;height:422" coordorigin="3328,3700" coordsize="3587,422" path="m6915,3700l3328,4063,3328,4122,6915,3785,6915,3700e" filled="t" fillcolor="#FDFDFD" stroked="f">
                <v:path arrowok="t"/>
                <v:fill/>
              </v:shape>
            </v:group>
            <v:group style="position:absolute;left:3328;top:3713;width:3587;height:412" coordorigin="3328,3713" coordsize="3587,412">
              <v:shape style="position:absolute;left:3328;top:3713;width:3587;height:412" coordorigin="3328,3713" coordsize="3587,412" path="m6914,3713l3328,4066,3328,4125,6914,3798,6914,3713e" filled="t" fillcolor="#FFFFFF" stroked="f">
                <v:path arrowok="t"/>
                <v:fill/>
              </v:shape>
            </v:group>
            <v:group style="position:absolute;left:3325;top:3797;width:115;height:315" coordorigin="3325,3797" coordsize="115,315">
              <v:shape style="position:absolute;left:3325;top:3797;width:115;height:315" coordorigin="3325,3797" coordsize="115,315" path="m3325,4112l3327,3942,3329,3909,3329,3895,3333,3872,3343,3843,3360,3824,3376,3814,3440,3797e" filled="f" stroked="t" strokeweight=".6pt" strokecolor="#000000">
                <v:path arrowok="t"/>
              </v:shape>
            </v:group>
            <v:group style="position:absolute;left:6872;top:3157;width:73;height:812" coordorigin="6872,3157" coordsize="73,812">
              <v:shape style="position:absolute;left:6872;top:3157;width:73;height:812" coordorigin="6872,3157" coordsize="73,812" path="m6872,3157l6914,3159,6937,3163,6945,3182,6909,3969e" filled="f" stroked="t" strokeweight=".6pt" strokecolor="#000000">
                <v:path arrowok="t"/>
              </v:shape>
            </v:group>
            <v:group style="position:absolute;left:3368;top:3170;width:3579;height:916" coordorigin="3368,3170" coordsize="3579,916">
              <v:shape style="position:absolute;left:3368;top:3170;width:3579;height:916" coordorigin="3368,3170" coordsize="3579,916" path="m6947,3204l6939,3177,6923,3170,6911,3171,3418,3842,3371,3897,3370,3906,3368,4086e" filled="f" stroked="t" strokeweight=".25pt" strokecolor="#000000">
                <v:path arrowok="t"/>
              </v:shape>
            </v:group>
            <v:group style="position:absolute;left:3428;top:3016;width:3459;height:799" coordorigin="3428,3016" coordsize="3459,799">
              <v:shape style="position:absolute;left:3428;top:3016;width:3459;height:799" coordorigin="3428,3016" coordsize="3459,799" path="m3947,3532l3682,3580,3662,3587,3655,3597,3657,3620,3663,3652,3662,3664,3654,3678,3640,3681,3449,3719,3430,3729,3428,3750,3428,3774,3434,3785,3432,3802,3463,3802,3470,3815,3490,3810,4499,3616,3992,3616,3987,3612,3987,3584,3985,3571,3982,3558,3962,3537,3947,3532e" filled="t" fillcolor="#FFFFFF" stroked="f">
                <v:path arrowok="t"/>
                <v:fill/>
              </v:shape>
              <v:shape style="position:absolute;left:3428;top:3016;width:3459;height:799" coordorigin="3428,3016" coordsize="3459,799" path="m6737,3016l6724,3017,6491,3060,6472,3066,6467,3078,6472,3106,6477,3132,6471,3139,6465,3150,6452,3153,3992,3616,4499,3616,6866,3161,6874,3155,6886,3133,6887,3115,6875,3093,6765,3093,6766,3065,6764,3052,6756,3030,6737,3016e" filled="t" fillcolor="#FFFFFF" stroked="f">
                <v:path arrowok="t"/>
                <v:fill/>
              </v:shape>
              <v:shape style="position:absolute;left:3428;top:3016;width:3459;height:799" coordorigin="3428,3016" coordsize="3459,799" path="m6844,3079l6772,3092,6765,3093,6875,3093,6873,3088,6855,3080,6844,3079e" filled="t" fillcolor="#FFFFFF" stroked="f">
                <v:path arrowok="t"/>
                <v:fill/>
              </v:shape>
            </v:group>
            <v:group style="position:absolute;left:3428;top:3016;width:3459;height:799" coordorigin="3428,3016" coordsize="3459,799">
              <v:shape style="position:absolute;left:3428;top:3016;width:3459;height:799" coordorigin="3428,3016" coordsize="3459,799" path="m6874,3155l6886,3133,6887,3115,6873,3088,6855,3080,6844,3079,6772,3092,6765,3093,6766,3065,6764,3052,6756,3030,6737,3016,6724,3017,6491,3060,6472,3066,6467,3078,6472,3106,6477,3132,6471,3139,6465,3150,6452,3153,6444,3154,3992,3616,3987,3612,3987,3584,3985,3571,3982,3558,3962,3537,3947,3532,3682,3580,3662,3587,3655,3597,3657,3620,3663,3652,3662,3664,3654,3678,3640,3681,3449,3719,3430,3729,3428,3750,3428,3774,3434,3785,3432,3802,3463,3802,3470,3815,3490,3810,6866,3161,6874,3155xe" filled="f" stroked="t" strokeweight=".6pt" strokecolor="#000000">
                <v:path arrowok="t"/>
              </v:shape>
            </v:group>
            <v:group style="position:absolute;left:3973;top:3616;width:10;height:35" coordorigin="3973,3616" coordsize="10,35">
              <v:shape style="position:absolute;left:3973;top:3616;width:10;height:35" coordorigin="3973,3616" coordsize="10,35" path="m3983,3616l3983,3617,3982,3618,3982,3620,3978,3641,3973,3651e" filled="f" stroked="t" strokeweight=".25pt" strokecolor="#000000">
                <v:path arrowok="t"/>
              </v:shape>
            </v:group>
            <v:group style="position:absolute;left:3568;top:3696;width:26;height:97" coordorigin="3568,3696" coordsize="26,97">
              <v:shape style="position:absolute;left:3568;top:3696;width:26;height:97" coordorigin="3568,3696" coordsize="26,97" path="m3568,3696l3581,3705,3592,3724,3594,3756,3591,3776,3584,3786,3580,3793e" filled="f" stroked="t" strokeweight=".25pt" strokecolor="#000000">
                <v:path arrowok="t"/>
              </v:shape>
            </v:group>
            <v:group style="position:absolute;left:4027;top:3610;width:27;height:93" coordorigin="4027,3610" coordsize="27,93">
              <v:shape style="position:absolute;left:4027;top:3610;width:27;height:93" coordorigin="4027,3610" coordsize="27,93" path="m4027,3610l4039,3618,4050,3638,4053,3670,4051,3692,4045,3703e" filled="f" stroked="t" strokeweight=".25pt" strokecolor="#000000">
                <v:path arrowok="t"/>
              </v:shape>
            </v:group>
            <v:group style="position:absolute;left:3714;top:3699;width:43;height:28" coordorigin="3714,3699" coordsize="43,28">
              <v:shape style="position:absolute;left:3714;top:3699;width:43;height:28" coordorigin="3714,3699" coordsize="43,28" path="m3756,3709l3757,3703,3748,3699,3736,3700,3725,3702,3715,3709,3714,3716,3714,3723,3723,3727,3734,3725,3746,3723,3756,3716,3756,3709xe" filled="f" stroked="t" strokeweight=".25pt" strokecolor="#000000">
                <v:path arrowok="t"/>
              </v:shape>
            </v:group>
            <v:group style="position:absolute;left:3902;top:3662;width:43;height:28" coordorigin="3902,3662" coordsize="43,28">
              <v:shape style="position:absolute;left:3902;top:3662;width:43;height:28" coordorigin="3902,3662" coordsize="43,28" path="m3944,3673l3945,3666,3936,3662,3924,3664,3913,3666,3903,3673,3902,3679,3902,3686,3911,3690,3922,3689,3934,3687,3944,3680,3944,3673xe" filled="f" stroked="t" strokeweight=".25pt" strokecolor="#000000">
                <v:path arrowok="t"/>
              </v:shape>
            </v:group>
            <v:group style="position:absolute;left:6752;top:3095;width:10;height:33" coordorigin="6752,3095" coordsize="10,33">
              <v:shape style="position:absolute;left:6752;top:3095;width:10;height:33" coordorigin="6752,3095" coordsize="10,33" path="m6761,3095l6761,3097,6761,3098,6760,3100,6756,3120,6752,3128e" filled="f" stroked="t" strokeweight=".25pt" strokecolor="#000000">
                <v:path arrowok="t"/>
              </v:shape>
            </v:group>
            <v:group style="position:absolute;left:6390;top:3164;width:25;height:84" coordorigin="6390,3164" coordsize="25,84">
              <v:shape style="position:absolute;left:6390;top:3164;width:25;height:84" coordorigin="6390,3164" coordsize="25,84" path="m6390,3164l6402,3173,6412,3194,6415,3222,6412,3238,6410,3248e" filled="f" stroked="t" strokeweight=".25pt" strokecolor="#000000">
                <v:path arrowok="t"/>
              </v:shape>
            </v:group>
            <v:group style="position:absolute;left:6779;top:3090;width:25;height:84" coordorigin="6779,3090" coordsize="25,84">
              <v:shape style="position:absolute;left:6779;top:3090;width:25;height:84" coordorigin="6779,3090" coordsize="25,84" path="m6779,3090l6792,3099,6802,3120,6805,3148,6803,3164,6801,3174e" filled="f" stroked="t" strokeweight=".25pt" strokecolor="#000000">
                <v:path arrowok="t"/>
              </v:shape>
            </v:group>
            <v:group style="position:absolute;left:6527;top:3171;width:39;height:25" coordorigin="6527,3171" coordsize="39,25">
              <v:shape style="position:absolute;left:6527;top:3171;width:39;height:25" coordorigin="6527,3171" coordsize="39,25" path="m6565,3181l6566,3175,6557,3171,6547,3173,6537,3174,6528,3181,6527,3187,6527,3193,6535,3196,6545,3195,6556,3193,6565,3187,6565,3181xe" filled="f" stroked="t" strokeweight=".25pt" strokecolor="#000000">
                <v:path arrowok="t"/>
              </v:shape>
            </v:group>
            <v:group style="position:absolute;left:6687;top:3142;width:39;height:25" coordorigin="6687,3142" coordsize="39,25">
              <v:shape style="position:absolute;left:6687;top:3142;width:39;height:25" coordorigin="6687,3142" coordsize="39,25" path="m6726,3151l6726,3145,6718,3142,6708,3143,6697,3145,6688,3151,6688,3157,6687,3163,6695,3167,6706,3165,6716,3164,6725,3157,6726,3151xe" filled="f" stroked="t" strokeweight=".25pt" strokecolor="#000000">
                <v:path arrowok="t"/>
              </v:shape>
            </v:group>
            <v:group style="position:absolute;left:3135;top:2073;width:3357;height:725" coordorigin="3135,2073" coordsize="3357,725">
              <v:shape style="position:absolute;left:3135;top:2073;width:3357;height:725" coordorigin="3135,2073" coordsize="3357,725" path="m6425,2073l3135,2347,3169,2413,3175,2457,3355,2757,3353,2781,3355,2794,3367,2799,3392,2797,3761,2747,4042,2687,4088,2644,4091,2631,4088,2616,4081,2595,6492,2157,6425,2073e" filled="t" fillcolor="#FFFFFF" stroked="f">
                <v:path arrowok="t"/>
                <v:fill/>
              </v:shape>
            </v:group>
            <v:group style="position:absolute;left:5002;top:2286;width:484;height:849" coordorigin="5002,2286" coordsize="484,849">
              <v:shape style="position:absolute;left:5002;top:2286;width:484;height:849" coordorigin="5002,2286" coordsize="484,849" path="m5341,2443l5486,2425,5152,2286,5002,2499,5142,2476,5168,2512,5212,2574,5245,2627,5277,2698,5286,2771,5285,2798,5274,2860,5256,2933,5228,3024,5192,3135,5407,3096,5422,3037,5447,2936,5466,2853,5477,2785,5480,2729,5478,2704,5461,2634,5424,2563,5388,2508,5366,2478,5341,2443xe" filled="f" stroked="t" strokeweight="2pt" strokecolor="#FFFFFF">
                <v:path arrowok="t"/>
              </v:shape>
            </v:group>
            <v:group style="position:absolute;left:5002;top:2286;width:478;height:849" coordorigin="5002,2286" coordsize="478,849">
              <v:shape style="position:absolute;left:5002;top:2286;width:478;height:849" coordorigin="5002,2286" coordsize="478,849" path="m5365,2476l5142,2476,5168,2512,5191,2544,5230,2601,5269,2675,5285,2746,5286,2771,5285,2798,5274,2860,5256,2933,5228,3024,5192,3135,5407,3096,5422,3037,5447,2936,5466,2853,5477,2785,5480,2729,5478,2704,5461,2634,5424,2563,5388,2508,5365,2476e" filled="t" fillcolor="#8CA9C8" stroked="f">
                <v:path arrowok="t"/>
                <v:fill/>
              </v:shape>
              <v:shape style="position:absolute;left:5002;top:2286;width:478;height:849" coordorigin="5002,2286" coordsize="478,849" path="m5152,2286l5002,2499,5142,2476,5365,2476,5341,2443,5486,2425,5152,2286e" filled="t" fillcolor="#8CA9C8" stroked="f">
                <v:path arrowok="t"/>
                <v:fill/>
              </v:shape>
              <v:shape style="position:absolute;left:2806;top:977;width:3700;height:424" type="#_x0000_t75">
                <v:imagedata r:id="rId26" o:title=""/>
              </v:shape>
              <v:shape style="position:absolute;left:2689;top:1401;width:4287;height:428" type="#_x0000_t75">
                <v:imagedata r:id="rId27" o:title=""/>
              </v:shape>
              <v:shape style="position:absolute;left:2864;top:1829;width:4339;height:428" type="#_x0000_t75">
                <v:imagedata r:id="rId28" o:title=""/>
              </v:shape>
              <v:shape style="position:absolute;left:3112;top:2256;width:2697;height:516" type="#_x0000_t75">
                <v:imagedata r:id="rId29" o:title=""/>
              </v:shape>
            </v:group>
            <v:group style="position:absolute;left:2689;top:977;width:4513;height:1795" coordorigin="2689,977" coordsize="4513,1795">
              <v:shape style="position:absolute;left:2689;top:977;width:4513;height:1795" coordorigin="2689,977" coordsize="4513,1795" path="m2749,1409l2692,1439,2689,1502,2700,1522,2983,2045,2999,2046,3005,2057,3200,2412,3205,2426,3202,2437,3358,2715,3363,2742,3369,2759,3379,2769,3394,2772,3418,2771,4006,2671,4035,2664,4048,2654,4052,2635,4047,2564,6649,2104,6665,2120,6664,2137,6667,2161,6673,2187,6684,2193,7157,2111,7188,2108,7200,2098,7202,2067,7202,2048,6057,994,6007,977,5982,981,2749,1409xe" filled="f" stroked="t" strokeweight=".6pt" strokecolor="#000000">
                <v:path arrowok="t"/>
              </v:shape>
            </v:group>
            <v:group style="position:absolute;left:2764;top:1296;width:1597;height:695" coordorigin="2764,1296" coordsize="1597,695">
              <v:shape style="position:absolute;left:2764;top:1296;width:1597;height:695" coordorigin="2764,1296" coordsize="1597,695" path="m3946,1296l3938,1296,2793,1447,2768,1450,3056,1969,3106,1992,3126,1989,3407,1944,3538,1944,3761,1909,3778,1885,4323,1800,4349,1797,4360,1792,4359,1782,4346,1763,3997,1317,3985,1302,3972,1296,3946,1296e" filled="t" fillcolor="#FFFFFF" stroked="f">
                <v:path arrowok="t"/>
                <v:fill/>
              </v:shape>
              <v:shape style="position:absolute;left:2764;top:1296;width:1597;height:695" coordorigin="2764,1296" coordsize="1597,695" path="m3538,1944l3407,1944,3442,1960,3538,1944e" filled="t" fillcolor="#FFFFFF" stroked="f">
                <v:path arrowok="t"/>
                <v:fill/>
              </v:shape>
            </v:group>
            <v:group style="position:absolute;left:2764;top:1296;width:1597;height:695" coordorigin="2764,1296" coordsize="1597,695">
              <v:shape style="position:absolute;left:2764;top:1296;width:1597;height:695" coordorigin="2764,1296" coordsize="1597,695" path="m3938,1296l2793,1447,2768,1450,2764,1459,3056,1969,3076,1983,3091,1990,3106,1992,3126,1989,3407,1944,3442,1960,3761,1909,3778,1885,4323,1800,4349,1797,4360,1792,4359,1782,3997,1317,3946,1296,3938,1296xe" filled="f" stroked="t" strokeweight=".5pt" strokecolor="#000000">
                <v:path arrowok="t"/>
              </v:shape>
            </v:group>
            <v:group style="position:absolute;left:2871;top:1456;width:1201;height:353" coordorigin="2871,1456" coordsize="1201,353">
              <v:shape style="position:absolute;left:2871;top:1456;width:1201;height:353" coordorigin="2871,1456" coordsize="1201,353" path="m2871,1604l3890,1458,3921,1456,3933,1463,4072,1810e" filled="f" stroked="t" strokeweight=".25pt" strokecolor="#999999">
                <v:path arrowok="t"/>
              </v:shape>
            </v:group>
            <v:group style="position:absolute;left:2836;top:1531;width:63;height:2" coordorigin="2836,1531" coordsize="63,2">
              <v:shape style="position:absolute;left:2836;top:1531;width:63;height:2" coordorigin="2836,1531" coordsize="63,0" path="m2836,1531l2899,1531e" filled="f" stroked="t" strokeweight=".435pt" strokecolor="#999999">
                <v:path arrowok="t"/>
              </v:shape>
            </v:group>
            <v:group style="position:absolute;left:3831;top:1375;width:315;height:432" coordorigin="3831,1375" coordsize="315,432">
              <v:shape style="position:absolute;left:3831;top:1375;width:315;height:432" coordorigin="3831,1375" coordsize="315,432" path="m4146,1808l3976,1391,3968,1375,3958,1379,3950,1380,3831,1397e" filled="f" stroked="t" strokeweight=".3pt" strokecolor="#999999">
                <v:path arrowok="t"/>
              </v:shape>
            </v:group>
            <v:group style="position:absolute;left:3985;top:1502;width:14;height:62" coordorigin="3985,1502" coordsize="14,62">
              <v:shape style="position:absolute;left:3985;top:1502;width:14;height:62" coordorigin="3985,1502" coordsize="14,62" path="m3999,1545l3999,1558,3996,1565,3993,1559,3989,1552,3986,1536,3986,1523,3985,1509,3988,1502,3992,1509,3996,1515,3999,1531,3999,1545xe" filled="f" stroked="t" strokeweight=".3pt" strokecolor="#999999">
                <v:path arrowok="t"/>
              </v:shape>
            </v:group>
            <v:group style="position:absolute;left:2897;top:1505;width:2;height:96" coordorigin="2897,1505" coordsize="2,96">
              <v:shape style="position:absolute;left:2897;top:1505;width:2;height:96" coordorigin="2897,1505" coordsize="0,96" path="m2897,1505l2897,1601e" filled="f" stroked="t" strokeweight=".563pt" strokecolor="#999999">
                <v:path arrowok="t"/>
              </v:shape>
            </v:group>
            <v:group style="position:absolute;left:3091;top:1483;width:6;height:87" coordorigin="3091,1483" coordsize="6,87">
              <v:shape style="position:absolute;left:3091;top:1483;width:6;height:87" coordorigin="3091,1483" coordsize="6,87" path="m3097,1483l3091,1570e" filled="f" stroked="t" strokeweight=".25pt" strokecolor="#999999">
                <v:path arrowok="t"/>
              </v:shape>
            </v:group>
            <v:group style="position:absolute;left:3634;top:1405;width:2;height:90" coordorigin="3634,1405" coordsize="2,90">
              <v:shape style="position:absolute;left:3634;top:1405;width:2;height:90" coordorigin="3634,1405" coordsize="0,90" path="m3634,1405l3634,1495e" filled="f" stroked="t" strokeweight=".534pt" strokecolor="#999999">
                <v:path arrowok="t"/>
              </v:shape>
            </v:group>
            <v:group style="position:absolute;left:3825;top:1371;width:5;height:94" coordorigin="3825,1371" coordsize="5,94">
              <v:shape style="position:absolute;left:3825;top:1371;width:5;height:94" coordorigin="3825,1371" coordsize="5,94" path="m3829,1371l3825,1465e" filled="f" stroked="t" strokeweight=".25pt" strokecolor="#999999">
                <v:path arrowok="t"/>
              </v:shape>
            </v:group>
            <v:group style="position:absolute;left:2759;top:1274;width:1629;height:521" coordorigin="2759,1274" coordsize="1629,521">
              <v:shape style="position:absolute;left:2759;top:1274;width:1629;height:521" coordorigin="2759,1274" coordsize="1629,521" path="m4351,1795l4376,1792,4388,1787,4386,1777,4010,1294,3958,1274,2788,1427,2763,1430,2759,1439e" filled="f" stroked="t" strokeweight=".25pt" strokecolor="#000000">
                <v:path arrowok="t"/>
              </v:shape>
            </v:group>
            <v:group style="position:absolute;left:3390;top:2665;width:29;height:81" coordorigin="3390,2665" coordsize="29,81">
              <v:shape style="position:absolute;left:3390;top:2665;width:29;height:81" coordorigin="3390,2665" coordsize="29,81" path="m3419,2665l3402,2677,3392,2687,3390,2699,3395,2718,3406,2746e" filled="f" stroked="t" strokeweight=".25pt" strokecolor="#000000">
                <v:path arrowok="t"/>
              </v:shape>
            </v:group>
            <v:group style="position:absolute;left:3439;top:1997;width:3744;height:651" coordorigin="3439,1997" coordsize="3744,651">
              <v:shape style="position:absolute;left:3439;top:1997;width:3744;height:651" coordorigin="3439,1997" coordsize="3744,651" path="m3439,2648l7113,2003,7137,1997,7152,1997,7165,2004,7183,2019e" filled="f" stroked="t" strokeweight=".25pt" strokecolor="#000000">
                <v:path arrowok="t"/>
              </v:shape>
            </v:group>
            <v:group style="position:absolute;left:2826;top:1355;width:1185;height:161" coordorigin="2826,1355" coordsize="1185,161">
              <v:shape style="position:absolute;left:2826;top:1355;width:1185;height:161" coordorigin="2826,1355" coordsize="1185,161" path="m4011,1367l3985,1371,3977,1355,3960,1358,3833,1376,3832,1362,3826,1359,3657,1383,3651,1384,3641,1402,3100,1478,3100,1461,3092,1457,2910,1482,2906,1487,2902,1505,2826,1516e" filled="f" stroked="t" strokeweight=".6pt" strokecolor="#000000">
                <v:path arrowok="t"/>
              </v:shape>
            </v:group>
            <v:group style="position:absolute;left:3413;top:2601;width:53;height:24" coordorigin="3413,2601" coordsize="53,24">
              <v:shape style="position:absolute;left:3413;top:2601;width:53;height:24" coordorigin="3413,2601" coordsize="53,24" path="m3450,2601l3422,2603,3413,2609,3417,2621,3430,2625,3457,2622,3466,2616,3462,2605,3450,2601e" filled="t" fillcolor="#999999" stroked="f">
                <v:path arrowok="t"/>
                <v:fill/>
              </v:shape>
            </v:group>
            <v:group style="position:absolute;left:3413;top:2601;width:53;height:24" coordorigin="3413,2601" coordsize="53,24">
              <v:shape style="position:absolute;left:3413;top:2601;width:53;height:24" coordorigin="3413,2601" coordsize="53,24" path="m3464,2610l3466,2616,3457,2622,3443,2623,3430,2625,3417,2621,3415,2615,3413,2609,3422,2603,3436,2602,3450,2601,3462,2605,3464,2610xe" filled="f" stroked="t" strokeweight=".25pt" strokecolor="#000000">
                <v:path arrowok="t"/>
              </v:shape>
            </v:group>
            <v:group style="position:absolute;left:3574;top:2551;width:53;height:24" coordorigin="3574,2551" coordsize="53,24">
              <v:shape style="position:absolute;left:3574;top:2551;width:53;height:24" coordorigin="3574,2551" coordsize="53,24" path="m3611,2551l3583,2553,3574,2559,3578,2571,3591,2575,3618,2572,3627,2566,3623,2554,3611,2551e" filled="t" fillcolor="#000000" stroked="f">
                <v:path arrowok="t"/>
                <v:fill/>
              </v:shape>
            </v:group>
            <v:group style="position:absolute;left:4677;top:2360;width:53;height:24" coordorigin="4677,2360" coordsize="53,24">
              <v:shape style="position:absolute;left:4677;top:2360;width:53;height:24" coordorigin="4677,2360" coordsize="53,24" path="m4714,2360l4687,2362,4677,2368,4679,2374,4681,2380,4694,2384,4721,2381,4731,2375,4727,2363,4714,2360e" filled="t" fillcolor="#000000" stroked="f">
                <v:path arrowok="t"/>
                <v:fill/>
              </v:shape>
            </v:group>
            <v:group style="position:absolute;left:5781;top:2169;width:53;height:24" coordorigin="5781,2169" coordsize="53,24">
              <v:shape style="position:absolute;left:5781;top:2169;width:53;height:24" coordorigin="5781,2169" coordsize="53,24" path="m5818,2169l5790,2171,5781,2177,5783,2183,5785,2189,5798,2193,5825,2190,5834,2184,5832,2179,5830,2173,5818,2169e" filled="t" fillcolor="#000000" stroked="f">
                <v:path arrowok="t"/>
                <v:fill/>
              </v:shape>
            </v:group>
            <v:group style="position:absolute;left:5473;top:1869;width:53;height:24" coordorigin="5473,1869" coordsize="53,24">
              <v:shape style="position:absolute;left:5473;top:1869;width:53;height:24" coordorigin="5473,1869" coordsize="53,24" path="m5510,1869l5482,1871,5473,1877,5477,1889,5490,1893,5517,1890,5526,1884,5522,1873,5510,1869e" filled="t" fillcolor="#000000" stroked="f">
                <v:path arrowok="t"/>
                <v:fill/>
              </v:shape>
            </v:group>
            <v:group style="position:absolute;left:4444;top:2047;width:53;height:24" coordorigin="4444,2047" coordsize="53,24">
              <v:shape style="position:absolute;left:4444;top:2047;width:53;height:24" coordorigin="4444,2047" coordsize="53,24" path="m4480,2047l4453,2050,4444,2056,4448,2068,4460,2071,4488,2069,4497,2063,4493,2051,4480,2047e" filled="t" fillcolor="#000000" stroked="f">
                <v:path arrowok="t"/>
                <v:fill/>
              </v:shape>
            </v:group>
            <v:group style="position:absolute;left:5082;top:1673;width:53;height:24" coordorigin="5082,1673" coordsize="53,24">
              <v:shape style="position:absolute;left:5082;top:1673;width:53;height:24" coordorigin="5082,1673" coordsize="53,24" path="m5119,1673l5092,1676,5082,1681,5086,1693,5099,1697,5126,1694,5136,1689,5132,1677,5119,1673e" filled="t" fillcolor="#000000" stroked="f">
                <v:path arrowok="t"/>
                <v:fill/>
              </v:shape>
            </v:group>
            <v:group style="position:absolute;left:6671;top:1659;width:53;height:24" coordorigin="6671,1659" coordsize="53,24">
              <v:shape style="position:absolute;left:6671;top:1659;width:53;height:24" coordorigin="6671,1659" coordsize="53,24" path="m6708,1659l6681,1661,6671,1667,6675,1679,6688,1683,6715,1680,6725,1674,6723,1668,6721,1662,6708,1659e" filled="t" fillcolor="#000000" stroked="f">
                <v:path arrowok="t"/>
                <v:fill/>
              </v:shape>
            </v:group>
            <v:group style="position:absolute;left:6884;top:1978;width:53;height:24" coordorigin="6884,1978" coordsize="53,24">
              <v:shape style="position:absolute;left:6884;top:1978;width:53;height:24" coordorigin="6884,1978" coordsize="53,24" path="m6921,1978l6894,1981,6884,1986,6888,1998,6901,2002,6928,1999,6938,1994,6934,1982,6921,1978e" filled="t" fillcolor="#000000" stroked="f">
                <v:path arrowok="t"/>
                <v:fill/>
              </v:shape>
            </v:group>
            <v:group style="position:absolute;left:7041;top:1963;width:53;height:24" coordorigin="7041,1963" coordsize="53,24">
              <v:shape style="position:absolute;left:7041;top:1963;width:53;height:24" coordorigin="7041,1963" coordsize="53,24" path="m7078,1963l7050,1966,7041,1971,7045,1983,7058,1987,7085,1985,7094,1979,7092,1973,7090,1967,7078,1963e" filled="t" fillcolor="#999999" stroked="f">
                <v:path arrowok="t"/>
                <v:fill/>
              </v:shape>
            </v:group>
            <v:group style="position:absolute;left:7041;top:1963;width:53;height:24" coordorigin="7041,1963" coordsize="53,24">
              <v:shape style="position:absolute;left:7041;top:1963;width:53;height:24" coordorigin="7041,1963" coordsize="53,24" path="m7092,1973l7094,1979,7085,1985,7071,1986,7058,1987,7045,1983,7043,1977,7041,1971,7050,1966,7064,1964,7078,1963,7090,1967,7092,1973xe" filled="f" stroked="t" strokeweight=".25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9.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bottom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wn.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(Figure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5)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Figure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92" w:lineRule="auto"/>
        <w:ind w:left="2090" w:right="109" w:firstLine="-36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10.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4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ouch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computer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’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inside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am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dull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conducti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composite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mate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ial)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discharge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static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elect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icit</w:t>
      </w:r>
      <w:r>
        <w:rPr>
          <w:rFonts w:ascii="Arial" w:hAnsi="Arial" w:cs="Arial" w:eastAsia="Arial"/>
          <w:sz w:val="20"/>
          <w:szCs w:val="20"/>
          <w:spacing w:val="-2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wn.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(Figure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6)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92" w:lineRule="auto"/>
        <w:ind w:left="2090" w:right="279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Important: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avoid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electrostatic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discharge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damage,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always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ground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yourself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touching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computer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’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framework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before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you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touch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parts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install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components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inside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computer.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avoid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static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electricity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building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back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your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body,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walk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around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until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you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completed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your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installation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closed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computer.</w:t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73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117.942001pt;margin-top:18.383892pt;width:280.666pt;height:181.288pt;mso-position-horizontal-relative:page;mso-position-vertical-relative:paragraph;z-index:-2828" coordorigin="2359,368" coordsize="5613,3626">
            <v:group style="position:absolute;left:6540;top:2448;width:1188;height:217" coordorigin="6540,2448" coordsize="1188,217">
              <v:shape style="position:absolute;left:6540;top:2448;width:1188;height:217" coordorigin="6540,2448" coordsize="1188,217" path="m6540,2665l7728,2448e" filled="f" stroked="t" strokeweight=".35pt" strokecolor="#999999">
                <v:path arrowok="t"/>
              </v:shape>
            </v:group>
            <v:group style="position:absolute;left:2367;top:2665;width:4173;height:764" coordorigin="2367,2665" coordsize="4173,764">
              <v:shape style="position:absolute;left:2367;top:2665;width:4173;height:764" coordorigin="2367,2665" coordsize="4173,764" path="m2367,3429l6540,2665e" filled="f" stroked="t" strokeweight=".35pt" strokecolor="#999999">
                <v:path arrowok="t"/>
              </v:shape>
            </v:group>
            <v:group style="position:absolute;left:6339;top:2678;width:1627;height:297" coordorigin="6339,2678" coordsize="1627,297">
              <v:shape style="position:absolute;left:6339;top:2678;width:1627;height:297" coordorigin="6339,2678" coordsize="1627,297" path="m6339,2975l7966,2678e" filled="f" stroked="t" strokeweight=".6pt" strokecolor="#999999">
                <v:path arrowok="t"/>
              </v:shape>
            </v:group>
            <v:group style="position:absolute;left:2365;top:2975;width:3974;height:727" coordorigin="2365,2975" coordsize="3974,727">
              <v:shape style="position:absolute;left:2365;top:2975;width:3974;height:727" coordorigin="2365,2975" coordsize="3974,727" path="m2365,3702l6339,2975e" filled="f" stroked="t" strokeweight=".6pt" strokecolor="#999999">
                <v:path arrowok="t"/>
              </v:shape>
            </v:group>
            <v:group style="position:absolute;left:2376;top:764;width:4387;height:3080" coordorigin="2376,764" coordsize="4387,3080">
              <v:shape style="position:absolute;left:2376;top:764;width:4387;height:3080" coordorigin="2376,764" coordsize="4387,3080" path="m6763,3164l2962,3164,2969,3184,2975,3204,2987,3264,2992,3324,2993,3364,2993,3384,2990,3444,2980,3504,2959,3564,2943,3604,2934,3624,2913,3684,2909,3724,2911,3744,2931,3804,2951,3844,3208,3844,3244,3824,3396,3824,3434,3804,3505,3804,3537,3784,3597,3784,3629,3764,3662,3764,3697,3744,3809,3744,3848,3724,3888,3724,3971,3704,4055,3704,4097,3684,4139,3684,4181,3664,4264,3664,4305,3644,4345,3644,4384,3624,4546,3584,4629,3584,4671,3564,4713,3564,4755,3544,4797,3544,4839,3524,4881,3524,4923,3504,4965,3504,5007,3484,5090,3484,5131,3464,5172,3464,5262,3444,5364,3424,5419,3404,5475,3404,5533,3384,5593,3384,5652,3364,5712,3364,5831,3324,5888,3324,5944,3304,5998,3304,6050,3284,6098,3284,6144,3264,6185,3264,6222,3244,6258,3244,6296,3224,6378,3224,6421,3204,6508,3204,6552,3184,6723,3184,6763,3164e" filled="t" fillcolor="#FFFFFF" stroked="f">
                <v:path arrowok="t"/>
                <v:fill/>
              </v:shape>
              <v:shape style="position:absolute;left:2376;top:764;width:4387;height:3080" coordorigin="2376,764" coordsize="4387,3080" path="m6141,864l5368,864,5340,884,5226,884,5198,904,5008,904,4992,924,4872,924,4816,944,4670,944,4649,964,4592,964,4573,984,4500,984,4480,1004,4325,1004,4300,1024,4165,1024,4138,1044,4029,1044,4014,1064,3948,1064,3925,1084,3660,1084,3622,1104,3455,1104,3412,1124,3287,1124,3248,1144,3145,1144,3117,1164,3019,1164,3000,1184,2941,1184,2920,1204,2859,1204,2841,1224,2659,1224,2639,1244,2558,1244,2538,1264,2499,1264,2479,1284,2443,1284,2434,1304,2432,1304,2436,1324,2444,1344,2454,1344,2463,1364,2471,1384,2394,1404,2384,1424,2376,1424,2380,1464,2383,1464,2389,1484,2398,1524,2410,1544,2461,1664,2469,1664,2485,1704,2525,1804,2541,1824,2566,1884,2591,1944,2600,1964,2608,1984,2627,2044,2642,2104,2654,2164,2662,2204,2666,2224,2680,2284,2694,2324,2702,2364,2710,2384,2719,2424,2727,2444,2736,2464,2745,2504,2772,2584,2781,2624,2789,2644,2798,2684,2807,2704,2815,2744,2824,2764,2832,2804,2840,2824,2847,2864,2851,2884,2858,2904,2862,2924,2876,2984,2902,3044,2929,3104,2938,3124,2946,3144,2954,3164,6869,3164,6899,3144,6967,3144,6983,3124,6997,3124,7011,3104,7023,3104,7053,3044,7076,2984,7091,2924,7095,2884,7098,2864,7101,2824,7103,2804,7106,2764,7107,2744,7109,2704,7109,2684,7100,2624,7085,2564,7067,2504,7061,2484,7055,2464,7044,2444,7038,2424,7031,2424,7023,2404,7014,2384,6984,2324,6938,2244,6927,2224,6915,2204,6905,2204,6896,2184,6863,2124,6811,2064,6798,2044,6760,1984,6729,1924,6721,1924,6714,1904,6708,1884,6703,1884,6696,1864,6688,1864,6679,1844,6649,1784,6638,1764,6627,1744,6605,1704,6594,1684,6564,1624,6540,1564,6533,1544,6525,1524,6516,1504,6507,1504,6496,1484,6459,1424,6418,1364,6376,1304,6362,1284,6322,1224,6286,1164,6240,1084,6229,1064,6218,1044,6207,1024,6196,984,6186,964,6176,944,6166,924,6157,904,6149,884,6141,864e" filled="t" fillcolor="#FFFFFF" stroked="f">
                <v:path arrowok="t"/>
                <v:fill/>
              </v:shape>
              <v:shape style="position:absolute;left:2376;top:764;width:4387;height:3080" coordorigin="2376,764" coordsize="4387,3080" path="m6117,804l5694,804,5591,824,5564,844,5481,844,5453,864,6134,864,6128,844,6122,824,6117,804e" filled="t" fillcolor="#FFFFFF" stroked="f">
                <v:path arrowok="t"/>
                <v:fill/>
              </v:shape>
              <v:shape style="position:absolute;left:2376;top:764;width:4387;height:3080" coordorigin="2376,764" coordsize="4387,3080" path="m6093,764l5947,764,5927,784,5796,784,5772,804,6114,804,6102,784,6093,764e" filled="t" fillcolor="#FFFFFF" stroked="f">
                <v:path arrowok="t"/>
                <v:fill/>
              </v:shape>
            </v:group>
            <v:group style="position:absolute;left:2376;top:747;width:4734;height:3096" coordorigin="2376,747" coordsize="4734,3096">
              <v:shape style="position:absolute;left:2376;top:747;width:4734;height:3096" coordorigin="2376,747" coordsize="4734,3096" path="m6065,752l6082,747,6093,750,6102,764,6114,792,6117,803,6122,815,6149,879,6176,939,6207,1005,6240,1072,6275,1137,6309,1196,6348,1254,6390,1312,6404,1332,6418,1351,6459,1409,6496,1465,6525,1520,6547,1575,6555,1594,6584,1656,6616,1718,6649,1777,6670,1812,6679,1829,6708,1882,6714,1893,6721,1906,6760,1970,6798,2026,6837,2083,6850,2102,6885,2154,6927,2220,6961,2278,6994,2338,7023,2392,7049,2448,7055,2461,7079,2527,7096,2586,7107,2653,7109,2701,7107,2732,7103,2793,7095,2879,7081,2955,7062,3020,7023,3086,6967,3125,6899,3141,6836,3151,6763,3160,6682,3169,6640,3173,6596,3178,6508,3188,6421,3199,6336,3212,6258,3228,6185,3246,6144,3256,6050,3277,5944,3299,5831,3323,5772,3334,5712,3346,5652,3358,5593,3369,5533,3381,5419,3402,5311,3423,5215,3440,5172,3448,5131,3456,5048,3472,4965,3490,4881,3507,4797,3526,4713,3545,4629,3564,4546,3583,4465,3602,4424,3612,4345,3630,4264,3647,4181,3663,4097,3678,4013,3691,3929,3704,3888,3711,3809,3724,3733,3737,3662,3750,3597,3764,3567,3771,3537,3779,3470,3792,3396,3804,3320,3814,3244,3822,3173,3829,3108,3834,3033,3840,2992,3842,2982,3844,2931,3799,2911,3742,2909,3719,2910,3695,2927,3630,2951,3573,2959,3555,2985,3482,2992,3418,2993,3356,2993,3336,2987,3260,2975,3202,2954,3145,2920,3074,2911,3057,2902,3039,2876,2977,2858,2903,2855,2884,2851,2866,2832,2785,2815,2725,2798,2665,2781,2607,2763,2549,2754,2520,2745,2492,2719,2406,2694,2321,2675,2244,2662,2185,2658,2166,2654,2146,2637,2070,2615,1993,2591,1934,2566,1875,2541,1821,2509,1751,2501,1733,2469,1663,2410,1530,2398,1506,2389,1481,2383,1460,2380,1448,2376,1422,2384,1406,2394,1400,2471,1379,2463,1361,2454,1343,2444,1328,2436,1314,2432,1301,2434,1290,2443,1281,2518,1252,2578,1237,2639,1225,2717,1216,2763,1212,2784,1210,2859,1200,2899,1190,2920,1184,2981,1170,3056,1155,3074,1152,3145,1139,3211,1129,3287,1120,3369,1110,3455,1101,3540,1093,3622,1086,3697,1081,3762,1078,3813,1076,3842,1075,3925,1066,3984,1054,4001,1049,4014,1046,4089,1032,4165,1021,4246,1011,4325,1001,4392,994,4437,990,4459,988,4519,979,4592,961,4610,956,4670,943,4737,933,4797,926,4854,920,4872,918,4948,909,4955,908,4962,907,5031,901,5097,895,5142,892,5170,889,5254,879,5340,867,5425,852,5509,836,5591,819,5669,803,5694,798,5772,784,5843,774,5907,767,5982,760,5999,759,6015,758,6030,756,6044,755,6057,753,6065,752xe" filled="f" stroked="t" strokeweight=".4pt" strokecolor="#999999">
                <v:path arrowok="t"/>
              </v:shape>
            </v:group>
            <v:group style="position:absolute;left:2463;top:1333;width:629;height:2483" coordorigin="2463,1333" coordsize="629,2483">
              <v:shape style="position:absolute;left:2463;top:1333;width:629;height:2483" coordorigin="2463,1333" coordsize="629,2483" path="m2463,1333l2493,1398,2517,1462,2537,1526,2557,1597,2571,1658,2584,1718,2588,1738,2592,1758,2605,1817,2620,1876,2637,1935,2658,1994,2665,2012,2672,2031,2693,2088,2717,2164,2734,2221,2750,2279,2763,2340,2772,2400,2775,2420,2793,2496,2810,2541,2821,2568,2853,2646,2883,2724,2911,2802,2937,2879,2962,2956,2985,3033,3001,3092,3006,3111,3011,3130,3033,3206,3055,3267,3062,3287,3085,3363,3093,3435,3091,3453,3088,3471,3083,3491,3079,3511,3075,3532,3072,3552,3069,3573,3066,3593,3063,3613,3048,3691,3023,3762,3002,3802,2992,3816e" filled="f" stroked="t" strokeweight=".35pt" strokecolor="#999999">
                <v:path arrowok="t"/>
              </v:shape>
            </v:group>
            <v:group style="position:absolute;left:2989;top:3754;width:34;height:24" coordorigin="2989,3754" coordsize="34,24">
              <v:shape style="position:absolute;left:2989;top:3754;width:34;height:24" coordorigin="2989,3754" coordsize="34,24" path="m3023,3754l3004,3765,2989,3778e" filled="f" stroked="t" strokeweight=".25pt" strokecolor="#999999">
                <v:path arrowok="t"/>
              </v:shape>
            </v:group>
            <v:group style="position:absolute;left:3796;top:1067;width:115;height:29" coordorigin="3796,1067" coordsize="115,29">
              <v:shape style="position:absolute;left:3796;top:1067;width:115;height:29" coordorigin="3796,1067" coordsize="115,29" path="m3911,1067l3893,1074,3873,1079,3852,1082,3831,1085,3811,1089,3796,1096e" filled="f" stroked="t" strokeweight=".25pt" strokecolor="#999999">
                <v:path arrowok="t"/>
              </v:shape>
            </v:group>
            <v:group style="position:absolute;left:4446;top:965;width:198;height:27" coordorigin="4446,965" coordsize="198,27">
              <v:shape style="position:absolute;left:4446;top:965;width:198;height:27" coordorigin="4446,965" coordsize="198,27" path="m4446,992l4510,986,4584,976,4627,968,4644,965e" filled="f" stroked="t" strokeweight=".25pt" strokecolor="#999999">
                <v:path arrowok="t"/>
              </v:shape>
            </v:group>
            <v:group style="position:absolute;left:6542;top:1561;width:32;height:119" coordorigin="6542,1561" coordsize="32,119">
              <v:shape style="position:absolute;left:6542;top:1561;width:32;height:119" coordorigin="6542,1561" coordsize="32,119" path="m6542,1561l6559,1643,6567,1664,6574,1680e" filled="f" stroked="t" strokeweight=".25pt" strokecolor="#999999">
                <v:path arrowok="t"/>
              </v:shape>
            </v:group>
            <v:group style="position:absolute;left:2668;top:2015;width:54;height:130" coordorigin="2668,2015" coordsize="54,130">
              <v:shape style="position:absolute;left:2668;top:2015;width:54;height:130" coordorigin="2668,2015" coordsize="54,130" path="m2668,2015l2673,2032,2681,2050,2690,2070,2699,2089,2709,2109,2717,2128,2722,2145e" filled="f" stroked="t" strokeweight=".25pt" strokecolor="#999999">
                <v:path arrowok="t"/>
              </v:shape>
            </v:group>
            <v:group style="position:absolute;left:2847;top:2781;width:12;height:120" coordorigin="2847,2781" coordsize="12,120">
              <v:shape style="position:absolute;left:2847;top:2781;width:12;height:120" coordorigin="2847,2781" coordsize="12,120" path="m2847,2781l2853,2858,2856,2881,2859,2901e" filled="f" stroked="t" strokeweight=".25pt" strokecolor="#999999">
                <v:path arrowok="t"/>
              </v:shape>
            </v:group>
            <v:group style="position:absolute;left:2471;top:1379;width:29;height:32" coordorigin="2471,1379" coordsize="29,32">
              <v:shape style="position:absolute;left:2471;top:1379;width:29;height:32" coordorigin="2471,1379" coordsize="29,32" path="m2471,1379l2480,1399,2483,1412,2499,1409e" filled="f" stroked="t" strokeweight=".4pt" strokecolor="#999999">
                <v:path arrowok="t"/>
              </v:shape>
            </v:group>
            <v:group style="position:absolute;left:3011;top:3672;width:38;height:15" coordorigin="3011,3672" coordsize="38,15">
              <v:shape style="position:absolute;left:3011;top:3672;width:38;height:15" coordorigin="3011,3672" coordsize="38,15" path="m3048,3672l3029,3679,3011,3687e" filled="f" stroked="t" strokeweight=".25pt" strokecolor="#999999">
                <v:path arrowok="t"/>
              </v:shape>
            </v:group>
            <v:group style="position:absolute;left:2685;top:1421;width:284;height:834" coordorigin="2685,1421" coordsize="284,834">
              <v:shape style="position:absolute;left:2685;top:1421;width:284;height:834" coordorigin="2685,1421" coordsize="284,834" path="m2685,1452l2694,1424,2708,1421,2708,1449,2775,1648,2777,1665,2827,1807,2839,1805,2847,1832,2846,1844,2924,2076,2925,2128,2968,2255e" filled="f" stroked="t" strokeweight=".25pt" strokecolor="#000000">
                <v:path arrowok="t"/>
              </v:shape>
            </v:group>
            <v:group style="position:absolute;left:2958;top:2278;width:1046;height:1208" coordorigin="2958,2278" coordsize="1046,1208">
              <v:shape style="position:absolute;left:2958;top:2278;width:1046;height:1208" coordorigin="2958,2278" coordsize="1046,1208" path="m3985,3275l3992,3299,3996,3314,4004,3344,4004,3360,3994,3369,3414,3480,3386,3485,3333,3442,3183,2977,3185,2959,3182,2948,2991,2365,2988,2352,2978,2328,2958,2278e" filled="f" stroked="t" strokeweight=".25pt" strokecolor="#000000">
                <v:path arrowok="t"/>
              </v:shape>
            </v:group>
            <v:group style="position:absolute;left:2998;top:2455;width:164;height:515" coordorigin="2998,2455" coordsize="164,515">
              <v:shape style="position:absolute;left:2998;top:2455;width:164;height:515" coordorigin="2998,2455" coordsize="164,515" path="m3160,2965l3157,2969,3153,2970,3152,2967,3000,2500,2998,2481,3000,2460,3003,2455,3006,2455,3007,2458,3162,2933,3161,2940,3163,2961,3160,2965xe" filled="f" stroked="t" strokeweight=".25pt" strokecolor="#000000">
                <v:path arrowok="t"/>
              </v:shape>
            </v:group>
            <v:group style="position:absolute;left:3995;top:2842;width:2483;height:607" coordorigin="3995,2842" coordsize="2483,607">
              <v:shape style="position:absolute;left:3995;top:2842;width:2483;height:607" coordorigin="3995,2842" coordsize="2483,607" path="m6468,2842l4010,3300,4015,3318,4020,3342,4017,3357,3998,3429,3995,3448,6413,2996,6470,2919,6469,2919,6472,2914,6478,2887,6477,2864,6471,2848,6468,2842e" filled="t" fillcolor="#E0E0E0" stroked="f">
                <v:path arrowok="t"/>
                <v:fill/>
              </v:shape>
              <v:shape style="position:absolute;left:3995;top:2842;width:2483;height:607" coordorigin="3995,2842" coordsize="2483,607" path="m6477,2904l6469,2919,6470,2919,6477,2904e" filled="t" fillcolor="#E0E0E0" stroked="f">
                <v:path arrowok="t"/>
                <v:fill/>
              </v:shape>
            </v:group>
            <v:group style="position:absolute;left:3995;top:2842;width:2483;height:607" coordorigin="3995,2842" coordsize="2483,607">
              <v:shape style="position:absolute;left:3995;top:2842;width:2483;height:607" coordorigin="3995,2842" coordsize="2483,607" path="m6413,2996l6435,2981,6446,2963,6477,2904,6469,2919,6472,2914,6478,2887,6477,2864,6471,2848,6468,2842,4010,3300,4015,3318,4020,3342,4017,3357,3998,3429,3995,3448,4010,3448e" filled="f" stroked="t" strokeweight=".25pt" strokecolor="#000000">
                <v:path arrowok="t"/>
              </v:shape>
            </v:group>
            <v:group style="position:absolute;left:2663;top:953;width:4268;height:2616" coordorigin="2663,953" coordsize="4268,2616">
              <v:shape style="position:absolute;left:2663;top:953;width:4268;height:2616" coordorigin="2663,953" coordsize="4268,2616" path="m6912,2731l6915,2690,6607,2121,6598,2121,6602,2099,6463,1837,6457,1821,6429,1822,6422,1821,5987,1019,5989,992,5968,959,5959,960,5954,992,5935,959,5926,960,5921,955,5906,953,5435,1019,5428,1033,5248,1058,5238,1046,4686,1123,4682,1141,4595,1153,4588,1144,4265,1187,4254,1200,3985,1237,3977,1221,3960,1224,3833,1242,3832,1228,3826,1226,3657,1249,3651,1250,3641,1268,3100,1344,3100,1327,3092,1323,2910,1348,2906,1353,2902,1371,2725,1396,2693,1408,2680,1424,2665,1518,2663,1538,2669,1553,3307,3523,3319,3547,3329,3562,3341,3569,3357,3569,3382,3566,6859,2911,6882,2906,6885,2891,6923,2807,6931,2777,6930,2760,6912,2731xe" filled="f" stroked="t" strokeweight=".6pt" strokecolor="#000000">
                <v:path arrowok="t"/>
              </v:shape>
            </v:group>
            <v:group style="position:absolute;left:6499;top:2731;width:413;height:116" coordorigin="6499,2731" coordsize="413,116">
              <v:shape style="position:absolute;left:6499;top:2731;width:413;height:116" coordorigin="6499,2731" coordsize="413,116" path="m6499,2847l6909,2767,6912,2731e" filled="f" stroked="t" strokeweight=".25pt" strokecolor="#000000">
                <v:path arrowok="t"/>
              </v:shape>
            </v:group>
            <v:group style="position:absolute;left:6498;top:2806;width:427;height:96" coordorigin="6498,2806" coordsize="427,96">
              <v:shape style="position:absolute;left:6498;top:2806;width:427;height:96" coordorigin="6498,2806" coordsize="427,96" path="m6498,2868l6499,2883,6501,2902,6526,2897,6895,2828,6918,2821,6926,2806e" filled="f" stroked="t" strokeweight=".25pt" strokecolor="#000000">
                <v:path arrowok="t"/>
              </v:shape>
            </v:group>
            <v:group style="position:absolute;left:6806;top:2850;width:58;height:53" coordorigin="6806,2850" coordsize="58,53">
              <v:shape style="position:absolute;left:6806;top:2850;width:58;height:53" coordorigin="6806,2850" coordsize="58,53" path="m6861,2874l6849,2892,6832,2904,6811,2900,6806,2885,6817,2863,6833,2850,6856,2852,6863,2864,6861,2874xe" filled="f" stroked="t" strokeweight=".25pt" strokecolor="#000000">
                <v:path arrowok="t"/>
              </v:shape>
              <v:shape style="position:absolute;left:2703;top:987;width:3967;height:2547" type="#_x0000_t75">
                <v:imagedata r:id="rId30" o:title=""/>
              </v:shape>
            </v:group>
            <v:group style="position:absolute;left:2676;top:1402;width:4244;height:2042" coordorigin="2676,1402" coordsize="4244,2042">
              <v:shape style="position:absolute;left:2676;top:1402;width:4244;height:2042" coordorigin="2676,1402" coordsize="4244,2042" path="m2702,1402l2683,1409,2676,1417,2678,1435,2959,2283,2979,2233,2988,2232,2997,2277,2997,2298,3253,3076,3251,3119,3348,3412,3358,3435,3368,3444,3385,3443,3955,3337,3976,3328,3980,3313,3985,3275,6481,2809,6489,2823,6494,2832,6499,2856,6902,2789,6919,2777,6916,2764e" filled="f" stroked="t" strokeweight=".25pt" strokecolor="#000000">
                <v:path arrowok="t"/>
              </v:shape>
            </v:group>
            <v:group style="position:absolute;left:3325;top:3010;width:3620;height:916" coordorigin="3325,3010" coordsize="3620,916">
              <v:shape style="position:absolute;left:3325;top:3010;width:3620;height:916" coordorigin="3325,3010" coordsize="3620,916" path="m6846,3010l3414,3650,3376,3680,3360,3690,3343,3709,3333,3738,3329,3761,3329,3775,3327,3808,3325,3926,6932,3351,6945,3048,6937,3029,6914,3025,6846,3010e" filled="t" fillcolor="#E0E0E0" stroked="f">
                <v:path arrowok="t"/>
                <v:fill/>
              </v:shape>
            </v:group>
            <v:group style="position:absolute;left:3328;top:3168;width:3606;height:719" coordorigin="3328,3168" coordsize="3606,719">
              <v:shape style="position:absolute;left:3328;top:3168;width:3606;height:719" coordorigin="3328,3168" coordsize="3606,719" path="m6934,3168l3328,3828,3328,3886,6934,3253,6934,3168e" filled="t" fillcolor="#E0E0E0" stroked="f">
                <v:path arrowok="t"/>
                <v:fill/>
              </v:shape>
            </v:group>
            <v:group style="position:absolute;left:3328;top:3181;width:3606;height:709" coordorigin="3328,3181" coordsize="3606,709">
              <v:shape style="position:absolute;left:3328;top:3181;width:3606;height:709" coordorigin="3328,3181" coordsize="3606,709" path="m6933,3181l3328,3831,3328,3890,6933,3266,6933,3181e" filled="t" fillcolor="#E1E1E1" stroked="f">
                <v:path arrowok="t"/>
                <v:fill/>
              </v:shape>
            </v:group>
            <v:group style="position:absolute;left:3328;top:3194;width:3605;height:699" coordorigin="3328,3194" coordsize="3605,699">
              <v:shape style="position:absolute;left:3328;top:3194;width:3605;height:699" coordorigin="3328,3194" coordsize="3605,699" path="m6933,3194l3328,3834,3328,3893,6933,3279,6933,3194e" filled="t" fillcolor="#E2E2E2" stroked="f">
                <v:path arrowok="t"/>
                <v:fill/>
              </v:shape>
            </v:group>
            <v:group style="position:absolute;left:3327;top:3208;width:3605;height:689" coordorigin="3327,3208" coordsize="3605,689">
              <v:shape style="position:absolute;left:3327;top:3208;width:3605;height:689" coordorigin="3327,3208" coordsize="3605,689" path="m6932,3208l3327,3838,3327,3897,6932,3293,6932,3208e" filled="t" fillcolor="#E3E3E3" stroked="f">
                <v:path arrowok="t"/>
                <v:fill/>
              </v:shape>
            </v:group>
            <v:group style="position:absolute;left:3327;top:3221;width:3604;height:679" coordorigin="3327,3221" coordsize="3604,679">
              <v:shape style="position:absolute;left:3327;top:3221;width:3604;height:679" coordorigin="3327,3221" coordsize="3604,679" path="m6931,3221l3327,3841,3327,3900,6931,3306,6931,3221e" filled="t" fillcolor="#E4E4E4" stroked="f">
                <v:path arrowok="t"/>
                <v:fill/>
              </v:shape>
            </v:group>
            <v:group style="position:absolute;left:3328;top:3234;width:3603;height:669" coordorigin="3328,3234" coordsize="3603,669">
              <v:shape style="position:absolute;left:3328;top:3234;width:3603;height:669" coordorigin="3328,3234" coordsize="3603,669" path="m6931,3234l3328,3844,3328,3903,6931,3319,6931,3234e" filled="t" fillcolor="#E5E5E5" stroked="f">
                <v:path arrowok="t"/>
                <v:fill/>
              </v:shape>
            </v:group>
            <v:group style="position:absolute;left:3328;top:3247;width:3603;height:659" coordorigin="3328,3247" coordsize="3603,659">
              <v:shape style="position:absolute;left:3328;top:3247;width:3603;height:659" coordorigin="3328,3247" coordsize="3603,659" path="m6930,3247l3328,3848,3328,3907,6930,3332,6930,3247e" filled="t" fillcolor="#E6E6E6" stroked="f">
                <v:path arrowok="t"/>
                <v:fill/>
              </v:shape>
            </v:group>
            <v:group style="position:absolute;left:3328;top:3261;width:3602;height:649" coordorigin="3328,3261" coordsize="3602,649">
              <v:shape style="position:absolute;left:3328;top:3261;width:3602;height:649" coordorigin="3328,3261" coordsize="3602,649" path="m6929,3261l3328,3851,3328,3910,6929,3346,6929,3261e" filled="t" fillcolor="#E7E7E7" stroked="f">
                <v:path arrowok="t"/>
                <v:fill/>
              </v:shape>
            </v:group>
            <v:group style="position:absolute;left:3328;top:3274;width:3601;height:639" coordorigin="3328,3274" coordsize="3601,639">
              <v:shape style="position:absolute;left:3328;top:3274;width:3601;height:639" coordorigin="3328,3274" coordsize="3601,639" path="m6929,3274l3328,3855,3328,3913,6929,3359,6929,3274e" filled="t" fillcolor="#E8E8E8" stroked="f">
                <v:path arrowok="t"/>
                <v:fill/>
              </v:shape>
            </v:group>
            <v:group style="position:absolute;left:3328;top:3287;width:3601;height:630" coordorigin="3328,3287" coordsize="3601,630">
              <v:shape style="position:absolute;left:3328;top:3287;width:3601;height:630" coordorigin="3328,3287" coordsize="3601,630" path="m6928,3287l3328,3858,3328,3917,6928,3372,6928,3287e" filled="t" fillcolor="#E9E9E9" stroked="f">
                <v:path arrowok="t"/>
                <v:fill/>
              </v:shape>
            </v:group>
            <v:group style="position:absolute;left:3328;top:3300;width:3600;height:620" coordorigin="3328,3300" coordsize="3600,620">
              <v:shape style="position:absolute;left:3328;top:3300;width:3600;height:620" coordorigin="3328,3300" coordsize="3600,620" path="m6928,3300l3328,3861,3328,3920,6928,3385,6928,3300e" filled="t" fillcolor="#EAEAEA" stroked="f">
                <v:path arrowok="t"/>
                <v:fill/>
              </v:shape>
            </v:group>
            <v:group style="position:absolute;left:3327;top:3314;width:3599;height:610" coordorigin="3327,3314" coordsize="3599,610">
              <v:shape style="position:absolute;left:3327;top:3314;width:3599;height:610" coordorigin="3327,3314" coordsize="3599,610" path="m6927,3314l3327,3865,3327,3923,6927,3399,6927,3314e" filled="t" fillcolor="#EBEBEB" stroked="f">
                <v:path arrowok="t"/>
                <v:fill/>
              </v:shape>
            </v:group>
            <v:group style="position:absolute;left:3328;top:3327;width:3599;height:600" coordorigin="3328,3327" coordsize="3599,600">
              <v:shape style="position:absolute;left:3328;top:3327;width:3599;height:600" coordorigin="3328,3327" coordsize="3599,600" path="m6926,3327l3328,3868,3328,3927,6926,3412,6926,3327e" filled="t" fillcolor="#ECECEC" stroked="f">
                <v:path arrowok="t"/>
                <v:fill/>
              </v:shape>
            </v:group>
            <v:group style="position:absolute;left:3328;top:3340;width:3598;height:590" coordorigin="3328,3340" coordsize="3598,590">
              <v:shape style="position:absolute;left:3328;top:3340;width:3598;height:590" coordorigin="3328,3340" coordsize="3598,590" path="m6926,3340l3328,3871,3328,3930,6926,3425,6926,3340e" filled="t" fillcolor="#EDEDED" stroked="f">
                <v:path arrowok="t"/>
                <v:fill/>
              </v:shape>
            </v:group>
            <v:group style="position:absolute;left:3328;top:3354;width:3598;height:580" coordorigin="3328,3354" coordsize="3598,580">
              <v:shape style="position:absolute;left:3328;top:3354;width:3598;height:580" coordorigin="3328,3354" coordsize="3598,580" path="m6925,3354l3328,3875,3328,3934,6925,3439,6925,3354e" filled="t" fillcolor="#EEEEEE" stroked="f">
                <v:path arrowok="t"/>
                <v:fill/>
              </v:shape>
            </v:group>
            <v:group style="position:absolute;left:3328;top:3367;width:3597;height:570" coordorigin="3328,3367" coordsize="3597,570">
              <v:shape style="position:absolute;left:3328;top:3367;width:3597;height:570" coordorigin="3328,3367" coordsize="3597,570" path="m6924,3367l3328,3878,3328,3937,6924,3452,6924,3367e" filled="t" fillcolor="#EFEFEF" stroked="f">
                <v:path arrowok="t"/>
                <v:fill/>
              </v:shape>
            </v:group>
            <v:group style="position:absolute;left:3328;top:3380;width:3596;height:560" coordorigin="3328,3380" coordsize="3596,560">
              <v:shape style="position:absolute;left:3328;top:3380;width:3596;height:560" coordorigin="3328,3380" coordsize="3596,560" path="m6924,3380l3328,3882,3328,3940,6924,3465,6924,3380e" filled="t" fillcolor="#F0F0F0" stroked="f">
                <v:path arrowok="t"/>
                <v:fill/>
              </v:shape>
            </v:group>
            <v:group style="position:absolute;left:3328;top:3393;width:3596;height:550" coordorigin="3328,3393" coordsize="3596,550">
              <v:shape style="position:absolute;left:3328;top:3393;width:3596;height:550" coordorigin="3328,3393" coordsize="3596,550" path="m6923,3393l3328,3885,3328,3944,6923,3478,6923,3393e" filled="t" fillcolor="#F1F1F1" stroked="f">
                <v:path arrowok="t"/>
                <v:fill/>
              </v:shape>
            </v:group>
            <v:group style="position:absolute;left:3328;top:3407;width:3595;height:540" coordorigin="3328,3407" coordsize="3595,540">
              <v:shape style="position:absolute;left:3328;top:3407;width:3595;height:540" coordorigin="3328,3407" coordsize="3595,540" path="m6923,3407l3328,3888,3328,3947,6923,3492,6923,3407e" filled="t" fillcolor="#F2F2F2" stroked="f">
                <v:path arrowok="t"/>
                <v:fill/>
              </v:shape>
            </v:group>
            <v:group style="position:absolute;left:3328;top:3420;width:3594;height:530" coordorigin="3328,3420" coordsize="3594,530">
              <v:shape style="position:absolute;left:3328;top:3420;width:3594;height:530" coordorigin="3328,3420" coordsize="3594,530" path="m6922,3420l3328,3892,3328,3950,6922,3505,6922,3420e" filled="t" fillcolor="#F3F3F3" stroked="f">
                <v:path arrowok="t"/>
                <v:fill/>
              </v:shape>
            </v:group>
            <v:group style="position:absolute;left:3328;top:3433;width:3594;height:521" coordorigin="3328,3433" coordsize="3594,521">
              <v:shape style="position:absolute;left:3328;top:3433;width:3594;height:521" coordorigin="3328,3433" coordsize="3594,521" path="m6921,3433l3328,3895,3328,3954,6921,3518,6921,3433e" filled="t" fillcolor="#F4F4F4" stroked="f">
                <v:path arrowok="t"/>
                <v:fill/>
              </v:shape>
            </v:group>
            <v:group style="position:absolute;left:3328;top:3447;width:3593;height:511" coordorigin="3328,3447" coordsize="3593,511">
              <v:shape style="position:absolute;left:3328;top:3447;width:3593;height:511" coordorigin="3328,3447" coordsize="3593,511" path="m6921,3447l3328,3898,3328,3957,6921,3531,6921,3447e" filled="t" fillcolor="#F5F5F5" stroked="f">
                <v:path arrowok="t"/>
                <v:fill/>
              </v:shape>
            </v:group>
            <v:group style="position:absolute;left:3328;top:3460;width:3592;height:501" coordorigin="3328,3460" coordsize="3592,501">
              <v:shape style="position:absolute;left:3328;top:3460;width:3592;height:501" coordorigin="3328,3460" coordsize="3592,501" path="m6920,3460l3328,3902,3328,3961,6920,3545,6920,3460e" filled="t" fillcolor="#F6F6F6" stroked="f">
                <v:path arrowok="t"/>
                <v:fill/>
              </v:shape>
            </v:group>
            <v:group style="position:absolute;left:3328;top:3473;width:3592;height:491" coordorigin="3328,3473" coordsize="3592,491">
              <v:shape style="position:absolute;left:3328;top:3473;width:3592;height:491" coordorigin="3328,3473" coordsize="3592,491" path="m6919,3473l3328,3905,3328,3964,6919,3558,6919,3473e" filled="t" fillcolor="#F7F7F7" stroked="f">
                <v:path arrowok="t"/>
                <v:fill/>
              </v:shape>
            </v:group>
            <v:group style="position:absolute;left:3328;top:3486;width:3591;height:481" coordorigin="3328,3486" coordsize="3591,481">
              <v:shape style="position:absolute;left:3328;top:3486;width:3591;height:481" coordorigin="3328,3486" coordsize="3591,481" path="m6919,3486l3328,3909,3328,3967,6919,3571,6919,3486e" filled="t" fillcolor="#F8F8F8" stroked="f">
                <v:path arrowok="t"/>
                <v:fill/>
              </v:shape>
            </v:group>
            <v:group style="position:absolute;left:3328;top:3500;width:3591;height:471" coordorigin="3328,3500" coordsize="3591,471">
              <v:shape style="position:absolute;left:3328;top:3500;width:3591;height:471" coordorigin="3328,3500" coordsize="3591,471" path="m6918,3500l3328,3912,3328,3971,6918,3585,6918,3500e" filled="t" fillcolor="#F9F9F9" stroked="f">
                <v:path arrowok="t"/>
                <v:fill/>
              </v:shape>
            </v:group>
            <v:group style="position:absolute;left:3328;top:3513;width:3590;height:461" coordorigin="3328,3513" coordsize="3590,461">
              <v:shape style="position:absolute;left:3328;top:3513;width:3590;height:461" coordorigin="3328,3513" coordsize="3590,461" path="m6917,3513l3328,3915,3328,3974,6917,3598,6917,3513e" filled="t" fillcolor="#FAFAFA" stroked="f">
                <v:path arrowok="t"/>
                <v:fill/>
              </v:shape>
            </v:group>
            <v:group style="position:absolute;left:3328;top:3526;width:3589;height:451" coordorigin="3328,3526" coordsize="3589,451">
              <v:shape style="position:absolute;left:3328;top:3526;width:3589;height:451" coordorigin="3328,3526" coordsize="3589,451" path="m6917,3526l3328,3919,3328,3977,6917,3611,6917,3526e" filled="t" fillcolor="#FAFAFA" stroked="f">
                <v:path arrowok="t"/>
                <v:fill/>
              </v:shape>
            </v:group>
            <v:group style="position:absolute;left:3328;top:3540;width:3589;height:441" coordorigin="3328,3540" coordsize="3589,441">
              <v:shape style="position:absolute;left:3328;top:3540;width:3589;height:441" coordorigin="3328,3540" coordsize="3589,441" path="m6916,3540l3328,3922,3328,3981,6916,3624,6916,3540e" filled="t" fillcolor="#FBFBFB" stroked="f">
                <v:path arrowok="t"/>
                <v:fill/>
              </v:shape>
            </v:group>
            <v:group style="position:absolute;left:3328;top:3553;width:3588;height:431" coordorigin="3328,3553" coordsize="3588,431">
              <v:shape style="position:absolute;left:3328;top:3553;width:3588;height:431" coordorigin="3328,3553" coordsize="3588,431" path="m6916,3553l3328,3925,3328,3984,6916,3638,6916,3553e" filled="t" fillcolor="#FCFCFC" stroked="f">
                <v:path arrowok="t"/>
                <v:fill/>
              </v:shape>
            </v:group>
            <v:group style="position:absolute;left:3328;top:3566;width:3587;height:421" coordorigin="3328,3566" coordsize="3587,421">
              <v:shape style="position:absolute;left:3328;top:3566;width:3587;height:421" coordorigin="3328,3566" coordsize="3587,421" path="m6915,3566l3328,3929,3328,3988,6915,3651,6915,3566e" filled="t" fillcolor="#FDFDFD" stroked="f">
                <v:path arrowok="t"/>
                <v:fill/>
              </v:shape>
            </v:group>
            <v:group style="position:absolute;left:3328;top:3579;width:3587;height:412" coordorigin="3328,3579" coordsize="3587,412">
              <v:shape style="position:absolute;left:3328;top:3579;width:3587;height:412" coordorigin="3328,3579" coordsize="3587,412" path="m6914,3579l3328,3932,3328,3991,6914,3664,6914,3579e" filled="t" fillcolor="#FFFFFF" stroked="f">
                <v:path arrowok="t"/>
                <v:fill/>
              </v:shape>
            </v:group>
            <v:group style="position:absolute;left:3325;top:3663;width:115;height:315" coordorigin="3325,3663" coordsize="115,315">
              <v:shape style="position:absolute;left:3325;top:3663;width:115;height:315" coordorigin="3325,3663" coordsize="115,315" path="m3325,3978l3327,3808,3329,3775,3329,3761,3333,3738,3343,3709,3360,3690,3376,3680,3440,3663e" filled="f" stroked="t" strokeweight=".6pt" strokecolor="#000000">
                <v:path arrowok="t"/>
              </v:shape>
            </v:group>
            <v:group style="position:absolute;left:6872;top:3023;width:73;height:812" coordorigin="6872,3023" coordsize="73,812">
              <v:shape style="position:absolute;left:6872;top:3023;width:73;height:812" coordorigin="6872,3023" coordsize="73,812" path="m6872,3023l6914,3025,6937,3029,6945,3048,6909,3835e" filled="f" stroked="t" strokeweight=".6pt" strokecolor="#000000">
                <v:path arrowok="t"/>
              </v:shape>
            </v:group>
            <v:group style="position:absolute;left:3368;top:3036;width:3579;height:916" coordorigin="3368,3036" coordsize="3579,916">
              <v:shape style="position:absolute;left:3368;top:3036;width:3579;height:916" coordorigin="3368,3036" coordsize="3579,916" path="m6947,3070l6939,3043,6923,3036,6911,3037,3418,3708,3371,3763,3370,3772,3368,3952e" filled="f" stroked="t" strokeweight=".25pt" strokecolor="#000000">
                <v:path arrowok="t"/>
              </v:shape>
            </v:group>
            <v:group style="position:absolute;left:3428;top:2882;width:3459;height:799" coordorigin="3428,2882" coordsize="3459,799">
              <v:shape style="position:absolute;left:3428;top:2882;width:3459;height:799" coordorigin="3428,2882" coordsize="3459,799" path="m3947,3398l3682,3446,3662,3453,3655,3463,3657,3486,3663,3518,3662,3530,3654,3544,3640,3547,3449,3585,3430,3595,3428,3616,3428,3640,3434,3651,3432,3668,3463,3668,3470,3681,3490,3677,4499,3483,3992,3483,3987,3478,3987,3450,3985,3437,3982,3424,3962,3403,3947,3398e" filled="t" fillcolor="#FFFFFF" stroked="f">
                <v:path arrowok="t"/>
                <v:fill/>
              </v:shape>
              <v:shape style="position:absolute;left:3428;top:2882;width:3459;height:799" coordorigin="3428,2882" coordsize="3459,799" path="m6737,2882l6724,2883,6491,2926,6472,2932,6467,2944,6472,2972,6477,2998,6471,3005,6465,3016,6452,3019,3992,3483,4499,3483,6866,3027,6874,3021,6886,2999,6887,2981,6875,2959,6765,2959,6766,2931,6764,2918,6756,2896,6737,2882e" filled="t" fillcolor="#FFFFFF" stroked="f">
                <v:path arrowok="t"/>
                <v:fill/>
              </v:shape>
              <v:shape style="position:absolute;left:3428;top:2882;width:3459;height:799" coordorigin="3428,2882" coordsize="3459,799" path="m6844,2945l6772,2958,6765,2959,6875,2959,6873,2954,6855,2946,6844,2945e" filled="t" fillcolor="#FFFFFF" stroked="f">
                <v:path arrowok="t"/>
                <v:fill/>
              </v:shape>
            </v:group>
            <v:group style="position:absolute;left:3428;top:2882;width:3459;height:799" coordorigin="3428,2882" coordsize="3459,799">
              <v:shape style="position:absolute;left:3428;top:2882;width:3459;height:799" coordorigin="3428,2882" coordsize="3459,799" path="m6874,3021l6886,2999,6887,2981,6873,2954,6855,2946,6844,2945,6772,2958,6765,2959,6766,2931,6764,2918,6756,2896,6737,2882,6724,2883,6491,2926,6472,2932,6467,2944,6472,2972,6477,2998,6471,3005,6465,3016,6452,3019,6444,3020,3992,3483,3987,3478,3987,3450,3985,3437,3982,3424,3962,3403,3947,3398,3682,3446,3662,3453,3655,3463,3657,3486,3663,3518,3662,3530,3654,3544,3640,3547,3449,3585,3430,3595,3428,3616,3428,3640,3434,3651,3432,3668,3463,3668,3470,3681,3490,3677,6866,3027,6874,3021xe" filled="f" stroked="t" strokeweight=".6pt" strokecolor="#000000">
                <v:path arrowok="t"/>
              </v:shape>
            </v:group>
            <v:group style="position:absolute;left:3973;top:3482;width:10;height:35" coordorigin="3973,3482" coordsize="10,35">
              <v:shape style="position:absolute;left:3973;top:3482;width:10;height:35" coordorigin="3973,3482" coordsize="10,35" path="m3983,3482l3983,3483,3982,3484,3982,3486,3978,3508,3973,3517e" filled="f" stroked="t" strokeweight=".25pt" strokecolor="#000000">
                <v:path arrowok="t"/>
              </v:shape>
            </v:group>
            <v:group style="position:absolute;left:3568;top:3562;width:26;height:97" coordorigin="3568,3562" coordsize="26,97">
              <v:shape style="position:absolute;left:3568;top:3562;width:26;height:97" coordorigin="3568,3562" coordsize="26,97" path="m3568,3562l3581,3571,3592,3590,3594,3622,3591,3642,3584,3652,3580,3659e" filled="f" stroked="t" strokeweight=".25pt" strokecolor="#000000">
                <v:path arrowok="t"/>
              </v:shape>
            </v:group>
            <v:group style="position:absolute;left:4027;top:3476;width:27;height:93" coordorigin="4027,3476" coordsize="27,93">
              <v:shape style="position:absolute;left:4027;top:3476;width:27;height:93" coordorigin="4027,3476" coordsize="27,93" path="m4027,3476l4039,3484,4050,3504,4053,3536,4051,3558,4045,3569e" filled="f" stroked="t" strokeweight=".25pt" strokecolor="#000000">
                <v:path arrowok="t"/>
              </v:shape>
            </v:group>
            <v:group style="position:absolute;left:3714;top:3565;width:43;height:28" coordorigin="3714,3565" coordsize="43,28">
              <v:shape style="position:absolute;left:3714;top:3565;width:43;height:28" coordorigin="3714,3565" coordsize="43,28" path="m3756,3575l3757,3569,3748,3565,3736,3566,3725,3568,3715,3575,3714,3582,3714,3589,3723,3593,3734,3591,3746,3589,3756,3582,3756,3575xe" filled="f" stroked="t" strokeweight=".25pt" strokecolor="#000000">
                <v:path arrowok="t"/>
              </v:shape>
            </v:group>
            <v:group style="position:absolute;left:3902;top:3528;width:43;height:28" coordorigin="3902,3528" coordsize="43,28">
              <v:shape style="position:absolute;left:3902;top:3528;width:43;height:28" coordorigin="3902,3528" coordsize="43,28" path="m3944,3539l3945,3532,3936,3528,3924,3530,3913,3532,3903,3539,3902,3545,3902,3552,3911,3556,3922,3555,3934,3553,3944,3546,3944,3539xe" filled="f" stroked="t" strokeweight=".25pt" strokecolor="#000000">
                <v:path arrowok="t"/>
              </v:shape>
            </v:group>
            <v:group style="position:absolute;left:6752;top:2961;width:10;height:33" coordorigin="6752,2961" coordsize="10,33">
              <v:shape style="position:absolute;left:6752;top:2961;width:10;height:33" coordorigin="6752,2961" coordsize="10,33" path="m6761,2961l6761,2963,6761,2964,6760,2966,6756,2986,6752,2994e" filled="f" stroked="t" strokeweight=".25pt" strokecolor="#000000">
                <v:path arrowok="t"/>
              </v:shape>
            </v:group>
            <v:group style="position:absolute;left:6390;top:3030;width:25;height:84" coordorigin="6390,3030" coordsize="25,84">
              <v:shape style="position:absolute;left:6390;top:3030;width:25;height:84" coordorigin="6390,3030" coordsize="25,84" path="m6390,3030l6402,3039,6412,3060,6415,3088,6412,3104,6410,3114e" filled="f" stroked="t" strokeweight=".25pt" strokecolor="#000000">
                <v:path arrowok="t"/>
              </v:shape>
            </v:group>
            <v:group style="position:absolute;left:6779;top:2956;width:25;height:84" coordorigin="6779,2956" coordsize="25,84">
              <v:shape style="position:absolute;left:6779;top:2956;width:25;height:84" coordorigin="6779,2956" coordsize="25,84" path="m6779,2956l6792,2965,6802,2986,6805,3014,6803,3030,6801,3040e" filled="f" stroked="t" strokeweight=".25pt" strokecolor="#000000">
                <v:path arrowok="t"/>
              </v:shape>
            </v:group>
            <v:group style="position:absolute;left:6527;top:3037;width:39;height:25" coordorigin="6527,3037" coordsize="39,25">
              <v:shape style="position:absolute;left:6527;top:3037;width:39;height:25" coordorigin="6527,3037" coordsize="39,25" path="m6565,3047l6566,3041,6557,3037,6547,3039,6537,3040,6528,3047,6527,3053,6527,3059,6535,3062,6545,3061,6556,3059,6565,3053,6565,3047xe" filled="f" stroked="t" strokeweight=".25pt" strokecolor="#000000">
                <v:path arrowok="t"/>
              </v:shape>
            </v:group>
            <v:group style="position:absolute;left:6687;top:3008;width:39;height:25" coordorigin="6687,3008" coordsize="39,25">
              <v:shape style="position:absolute;left:6687;top:3008;width:39;height:25" coordorigin="6687,3008" coordsize="39,25" path="m6726,3017l6726,3011,6718,3008,6708,3009,6697,3011,6688,3017,6688,3023,6687,3029,6695,3033,6706,3031,6716,3030,6725,3023,6726,3017xe" filled="f" stroked="t" strokeweight=".25pt" strokecolor="#000000">
                <v:path arrowok="t"/>
              </v:shape>
            </v:group>
            <v:group style="position:absolute;left:3461;top:2165;width:274;height:86" coordorigin="3461,2165" coordsize="274,86">
              <v:shape style="position:absolute;left:3461;top:2165;width:274;height:86" coordorigin="3461,2165" coordsize="274,86" path="m3700,2165l3474,2201,3461,2213,3462,2234,3476,2248,3496,2252,3718,2216,3734,2206,3735,2187,3734,2183,3720,2169,3700,2165e" filled="t" fillcolor="#FFFFFF" stroked="f">
                <v:path arrowok="t"/>
                <v:fill/>
              </v:shape>
            </v:group>
            <v:group style="position:absolute;left:3461;top:2165;width:274;height:86" coordorigin="3461,2165" coordsize="274,86">
              <v:shape style="position:absolute;left:3461;top:2165;width:274;height:86" coordorigin="3461,2165" coordsize="274,86" path="m3735,2187l3734,2206,3718,2216,3496,2252,3476,2248,3462,2234,3461,2213,3474,2201,3700,2165,3720,2169,3734,2183,3735,2187xe" filled="f" stroked="t" strokeweight=".3pt" strokecolor="#000000">
                <v:path arrowok="t"/>
              </v:shape>
              <v:shape style="position:absolute;left:3894;top:368;width:2996;height:1822" type="#_x0000_t75">
                <v:imagedata r:id="rId31" o:title=""/>
              </v:shape>
            </v:group>
            <w10:wrap type="none"/>
          </v:group>
        </w:pic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Figure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6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pgMar w:header="295" w:footer="230" w:top="480" w:bottom="420" w:left="600" w:right="620"/>
          <w:headerReference w:type="default" r:id="rId24"/>
          <w:pgSz w:w="10980" w:h="145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4" w:after="0" w:line="240" w:lineRule="auto"/>
        <w:ind w:left="173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Rem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ving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Installed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Hard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Dr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92" w:lineRule="auto"/>
        <w:ind w:left="2090" w:right="139" w:firstLine="-36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1.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nger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carefully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hard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connector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(Figure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7A)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sides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disconnect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logic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board.</w:t>
      </w:r>
      <w:r>
        <w:rPr>
          <w:rFonts w:ascii="Arial" w:hAnsi="Arial" w:cs="Arial" w:eastAsia="Arial"/>
          <w:sz w:val="20"/>
          <w:szCs w:val="20"/>
          <w:spacing w:val="-3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8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othe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motion.</w:t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26" w:lineRule="exact"/>
        <w:ind w:left="173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118.161003pt;margin-top:18.170866pt;width:301.855pt;height:162.52501pt;mso-position-horizontal-relative:page;mso-position-vertical-relative:paragraph;z-index:-2827" coordorigin="2363,363" coordsize="6037,3251">
            <v:group style="position:absolute;left:6544;top:2203;width:906;height:2" coordorigin="6544,2203" coordsize="906,2">
              <v:shape style="position:absolute;left:6544;top:2203;width:906;height:2" coordorigin="6544,2203" coordsize="906,0" path="m6544,2203l7450,2203e" filled="f" stroked="t" strokeweight="8.288pt" strokecolor="#999999">
                <v:path arrowok="t"/>
              </v:shape>
            </v:group>
            <v:group style="position:absolute;left:2371;top:2285;width:4173;height:764" coordorigin="2371,2285" coordsize="4173,764">
              <v:shape style="position:absolute;left:2371;top:2285;width:4173;height:764" coordorigin="2371,2285" coordsize="4173,764" path="m2371,3049l6544,2285e" filled="f" stroked="t" strokeweight=".35pt" strokecolor="#999999">
                <v:path arrowok="t"/>
              </v:shape>
            </v:group>
            <v:group style="position:absolute;left:6344;top:2391;width:1114;height:204" coordorigin="6344,2391" coordsize="1114,204">
              <v:shape style="position:absolute;left:6344;top:2391;width:1114;height:204" coordorigin="6344,2391" coordsize="1114,204" path="m6344,2595l7458,2391e" filled="f" stroked="t" strokeweight=".6pt" strokecolor="#999999">
                <v:path arrowok="t"/>
              </v:shape>
            </v:group>
            <v:group style="position:absolute;left:2369;top:2595;width:3974;height:727" coordorigin="2369,2595" coordsize="3974,727">
              <v:shape style="position:absolute;left:2369;top:2595;width:3974;height:727" coordorigin="2369,2595" coordsize="3974,727" path="m2369,3322l6344,2595e" filled="f" stroked="t" strokeweight=".6pt" strokecolor="#999999">
                <v:path arrowok="t"/>
              </v:shape>
            </v:group>
            <v:group style="position:absolute;left:2380;top:383;width:4387;height:3080" coordorigin="2380,383" coordsize="4387,3080">
              <v:shape style="position:absolute;left:2380;top:383;width:4387;height:3080" coordorigin="2380,383" coordsize="4387,3080" path="m6767,2783l2966,2783,2973,2803,2979,2823,2991,2883,2996,2943,2998,2983,2998,3003,2994,3063,2984,3123,2963,3183,2947,3223,2939,3243,2918,3303,2913,3343,2916,3363,2935,3423,2955,3463,3212,3463,3249,3443,3401,3443,3438,3423,3509,3423,3542,3403,3601,3403,3633,3383,3666,3383,3701,3363,3813,3363,3853,3343,3893,3343,3975,3323,4059,3323,4102,3303,4144,3303,4186,3283,4269,3283,4309,3263,4349,3263,4388,3243,4551,3203,4633,3203,4675,3183,4717,3183,4759,3163,4801,3163,4843,3143,4885,3143,4927,3123,4969,3123,5011,3103,5094,3103,5136,3083,5177,3083,5266,3063,5368,3043,5423,3023,5480,3023,5538,3003,5597,3003,5657,2983,5717,2983,5835,2943,5893,2943,5949,2923,6003,2923,6054,2903,6103,2903,6148,2883,6189,2883,6226,2863,6262,2863,6301,2843,6382,2843,6425,2823,6513,2823,6557,2803,6728,2803,6767,2783e" filled="t" fillcolor="#FFFFFF" stroked="f">
                <v:path arrowok="t"/>
                <v:fill/>
              </v:shape>
              <v:shape style="position:absolute;left:2380;top:383;width:4387;height:3080" coordorigin="2380,383" coordsize="4387,3080" path="m6145,483l5373,483,5344,503,5231,503,5202,523,5013,523,4996,543,4876,543,4821,563,4674,563,4653,583,4596,583,4578,603,4504,603,4484,623,4329,623,4304,643,4169,643,4143,663,4033,663,4018,683,3952,683,3929,703,3665,703,3626,723,3459,723,3416,743,3291,743,3252,763,3149,763,3121,783,3024,783,3005,803,2945,803,2925,823,2863,823,2845,843,2664,843,2644,863,2562,863,2542,883,2503,883,2484,903,2447,903,2438,923,2436,923,2440,943,2448,963,2458,963,2468,983,2475,1003,2399,1023,2389,1043,2380,1043,2384,1083,2387,1083,2393,1103,2402,1143,2414,1163,2465,1283,2473,1283,2489,1323,2529,1423,2546,1443,2570,1503,2596,1563,2605,1583,2612,1603,2631,1663,2646,1723,2659,1783,2667,1823,2671,1843,2684,1903,2699,1943,2707,1983,2715,2003,2723,2043,2732,2063,2740,2083,2749,2123,2776,2203,2785,2243,2794,2263,2803,2303,2811,2323,2820,2363,2828,2383,2836,2423,2844,2443,2851,2483,2855,2503,2862,2523,2866,2543,2881,2603,2906,2663,2933,2723,2942,2743,2951,2763,2959,2783,6873,2783,6903,2763,6971,2763,6987,2743,7002,2743,7015,2723,7027,2723,7058,2663,7080,2603,7095,2543,7099,2503,7102,2483,7105,2443,7108,2423,7110,2383,7112,2363,7114,2323,7113,2303,7105,2243,7090,2183,7071,2123,7065,2103,7059,2083,7048,2063,7043,2043,7036,2043,7028,2023,7019,2003,6988,1943,6942,1863,6931,1843,6920,1823,6909,1823,6900,1803,6867,1743,6815,1683,6802,1663,6765,1603,6733,1543,6725,1543,6718,1523,6713,1503,6707,1503,6700,1483,6692,1483,6684,1463,6654,1403,6643,1383,6632,1363,6609,1323,6599,1303,6568,1243,6544,1183,6538,1163,6530,1143,6521,1123,6511,1123,6500,1103,6463,1043,6423,983,6380,923,6366,903,6326,843,6291,783,6244,703,6233,683,6222,663,6211,643,6200,603,6190,583,6180,563,6171,543,6162,523,6153,503,6145,483e" filled="t" fillcolor="#FFFFFF" stroked="f">
                <v:path arrowok="t"/>
                <v:fill/>
              </v:shape>
              <v:shape style="position:absolute;left:2380;top:383;width:4387;height:3080" coordorigin="2380,383" coordsize="4387,3080" path="m6122,423l5699,423,5595,443,5568,463,5485,463,5457,483,6138,483,6132,463,6126,443,6122,423e" filled="t" fillcolor="#FFFFFF" stroked="f">
                <v:path arrowok="t"/>
                <v:fill/>
              </v:shape>
              <v:shape style="position:absolute;left:2380;top:383;width:4387;height:3080" coordorigin="2380,383" coordsize="4387,3080" path="m6098,383l5951,383,5932,403,5800,403,5776,423,6118,423,6107,403,6098,383e" filled="t" fillcolor="#FFFFFF" stroked="f">
                <v:path arrowok="t"/>
                <v:fill/>
              </v:shape>
            </v:group>
            <v:group style="position:absolute;left:2380;top:367;width:4734;height:3096" coordorigin="2380,367" coordsize="4734,3096">
              <v:shape style="position:absolute;left:2380;top:367;width:4734;height:3096" coordorigin="2380,367" coordsize="4734,3096" path="m6069,372l6087,367,6098,370,6107,384,6118,412,6122,422,6126,435,6153,499,6180,559,6211,625,6244,692,6279,757,6314,816,6352,874,6394,932,6408,952,6423,971,6463,1029,6500,1085,6530,1140,6551,1195,6559,1214,6588,1276,6621,1337,6654,1397,6674,1432,6684,1449,6713,1502,6718,1513,6725,1526,6765,1590,6802,1646,6842,1703,6855,1722,6890,1774,6931,1840,6965,1898,6999,1958,7028,2012,7054,2068,7059,2081,7084,2147,7100,2206,7111,2273,7114,2321,7112,2352,7108,2413,7099,2499,7086,2575,7066,2640,7027,2706,6971,2745,6903,2761,6840,2771,6767,2780,6687,2789,6644,2793,6601,2798,6513,2808,6425,2819,6341,2832,6262,2848,6189,2866,6148,2876,6054,2897,5949,2919,5835,2943,5776,2954,5717,2966,5657,2978,5597,2989,5538,3001,5423,3022,5316,3043,5219,3060,5177,3068,5136,3076,5053,3092,4969,3110,4885,3127,4801,3146,4717,3165,4633,3184,4551,3203,4469,3222,4428,3232,4349,3250,4269,3267,4186,3283,4102,3298,4017,3311,3934,3324,3893,3331,3813,3344,3737,3356,3666,3370,3601,3384,3572,3391,3542,3399,3474,3412,3401,3424,3324,3434,3249,3442,3177,3449,3113,3454,3038,3460,2996,3462,2987,3463,2935,3419,2916,3362,2913,3339,2914,3315,2931,3250,2955,3193,2963,3175,2989,3102,2996,3038,2998,2976,2997,2956,2991,2880,2979,2822,2959,2765,2924,2694,2915,2677,2906,2659,2881,2597,2862,2523,2859,2504,2855,2486,2836,2405,2820,2345,2803,2285,2785,2227,2767,2169,2758,2140,2749,2112,2723,2026,2699,1941,2679,1864,2667,1805,2663,1786,2659,1766,2642,1690,2619,1613,2596,1554,2570,1495,2546,1441,2513,1371,2505,1353,2473,1283,2414,1150,2402,1126,2393,1101,2387,1080,2384,1068,2380,1042,2389,1026,2399,1020,2475,999,2468,981,2458,963,2448,948,2440,934,2436,921,2438,910,2447,901,2522,872,2583,857,2644,845,2721,836,2768,832,2789,830,2863,820,2903,810,2925,804,2985,790,3060,775,3079,772,3149,759,3215,749,3291,740,3373,730,3459,721,3544,713,3626,706,3701,701,3766,697,3817,696,3847,695,3929,686,3988,674,4006,669,4018,666,4093,652,4169,641,4251,630,4329,621,4396,614,4441,610,4463,608,4523,599,4596,581,4615,576,4674,563,4741,553,4801,546,4858,540,4876,538,4952,529,4959,528,4966,527,5035,521,5101,515,5147,512,5174,509,5259,499,5344,486,5429,472,5513,456,5595,439,5673,423,5699,418,5776,404,5847,394,5912,387,5987,380,6004,379,6019,378,6034,376,6048,375,6061,373,6069,372xe" filled="f" stroked="t" strokeweight=".4pt" strokecolor="#999999">
                <v:path arrowok="t"/>
              </v:shape>
            </v:group>
            <v:group style="position:absolute;left:2468;top:953;width:629;height:2483" coordorigin="2468,953" coordsize="629,2483">
              <v:shape style="position:absolute;left:2468;top:953;width:629;height:2483" coordorigin="2468,953" coordsize="629,2483" path="m2468,953l2498,1018,2521,1082,2542,1146,2562,1217,2576,1278,2588,1338,2592,1358,2597,1378,2610,1437,2624,1496,2642,1555,2662,1614,2670,1632,2677,1651,2697,1708,2722,1784,2739,1841,2754,1899,2767,1960,2777,2020,2780,2040,2797,2116,2815,2161,2826,2188,2857,2266,2887,2344,2915,2422,2941,2499,2966,2576,2990,2653,3005,2712,3010,2731,3015,2750,3037,2826,3059,2887,3066,2907,3090,2983,3097,3055,3096,3073,3093,3091,3088,3111,3084,3131,3080,3152,3076,3172,3073,3193,3070,3213,3067,3233,3053,3311,3027,3382,3006,3422,2997,3436e" filled="f" stroked="t" strokeweight=".35pt" strokecolor="#999999">
                <v:path arrowok="t"/>
              </v:shape>
            </v:group>
            <v:group style="position:absolute;left:2993;top:3374;width:34;height:24" coordorigin="2993,3374" coordsize="34,24">
              <v:shape style="position:absolute;left:2993;top:3374;width:34;height:24" coordorigin="2993,3374" coordsize="34,24" path="m3027,3374l3009,3385,2993,3398e" filled="f" stroked="t" strokeweight=".25pt" strokecolor="#999999">
                <v:path arrowok="t"/>
              </v:shape>
            </v:group>
            <v:group style="position:absolute;left:3800;top:687;width:115;height:29" coordorigin="3800,687" coordsize="115,29">
              <v:shape style="position:absolute;left:3800;top:687;width:115;height:29" coordorigin="3800,687" coordsize="115,29" path="m3915,687l3897,694,3877,699,3856,702,3835,705,3816,709,3800,716e" filled="f" stroked="t" strokeweight=".25pt" strokecolor="#999999">
                <v:path arrowok="t"/>
              </v:shape>
            </v:group>
            <v:group style="position:absolute;left:4450;top:585;width:198;height:27" coordorigin="4450,585" coordsize="198,27">
              <v:shape style="position:absolute;left:4450;top:585;width:198;height:27" coordorigin="4450,585" coordsize="198,27" path="m4450,612l4515,606,4588,596,4632,588,4648,585e" filled="f" stroked="t" strokeweight=".25pt" strokecolor="#999999">
                <v:path arrowok="t"/>
              </v:shape>
            </v:group>
            <v:group style="position:absolute;left:6546;top:1181;width:32;height:119" coordorigin="6546,1181" coordsize="32,119">
              <v:shape style="position:absolute;left:6546;top:1181;width:32;height:119" coordorigin="6546,1181" coordsize="32,119" path="m6546,1181l6564,1263,6571,1284,6579,1300e" filled="f" stroked="t" strokeweight=".25pt" strokecolor="#999999">
                <v:path arrowok="t"/>
              </v:shape>
            </v:group>
            <v:group style="position:absolute;left:2672;top:1635;width:54;height:130" coordorigin="2672,1635" coordsize="54,130">
              <v:shape style="position:absolute;left:2672;top:1635;width:54;height:130" coordorigin="2672,1635" coordsize="54,130" path="m2672,1635l2677,1652,2685,1670,2694,1690,2704,1709,2713,1729,2721,1748,2726,1765e" filled="f" stroked="t" strokeweight=".25pt" strokecolor="#999999">
                <v:path arrowok="t"/>
              </v:shape>
            </v:group>
            <v:group style="position:absolute;left:2852;top:2401;width:12;height:120" coordorigin="2852,2401" coordsize="12,120">
              <v:shape style="position:absolute;left:2852;top:2401;width:12;height:120" coordorigin="2852,2401" coordsize="12,120" path="m2852,2401l2858,2478,2860,2501,2863,2521e" filled="f" stroked="t" strokeweight=".25pt" strokecolor="#999999">
                <v:path arrowok="t"/>
              </v:shape>
            </v:group>
            <v:group style="position:absolute;left:2475;top:999;width:29;height:32" coordorigin="2475,999" coordsize="29,32">
              <v:shape style="position:absolute;left:2475;top:999;width:29;height:32" coordorigin="2475,999" coordsize="29,32" path="m2475,999l2484,1019,2487,1032,2504,1029e" filled="f" stroked="t" strokeweight=".4pt" strokecolor="#999999">
                <v:path arrowok="t"/>
              </v:shape>
            </v:group>
            <v:group style="position:absolute;left:3015;top:3292;width:38;height:15" coordorigin="3015,3292" coordsize="38,15">
              <v:shape style="position:absolute;left:3015;top:3292;width:38;height:15" coordorigin="3015,3292" coordsize="38,15" path="m3053,3292l3033,3299,3015,3307e" filled="f" stroked="t" strokeweight=".25pt" strokecolor="#999999">
                <v:path arrowok="t"/>
              </v:shape>
            </v:group>
            <v:group style="position:absolute;left:2689;top:1041;width:284;height:834" coordorigin="2689,1041" coordsize="284,834">
              <v:shape style="position:absolute;left:2689;top:1041;width:284;height:834" coordorigin="2689,1041" coordsize="284,834" path="m2689,1072l2698,1044,2712,1041,2713,1069,2780,1268,2781,1284,2831,1427,2844,1425,2851,1452,2850,1464,2928,1696,2929,1748,2973,1875e" filled="f" stroked="t" strokeweight=".25pt" strokecolor="#000000">
                <v:path arrowok="t"/>
              </v:shape>
            </v:group>
            <v:group style="position:absolute;left:3000;top:1666;width:1310;height:229" coordorigin="3000,1666" coordsize="1310,229">
              <v:shape style="position:absolute;left:3000;top:1666;width:1310;height:229" coordorigin="3000,1666" coordsize="1310,229" path="m3000,1894l3010,1841,3021,1838,3052,1894,3073,1895,3242,1869,3248,1882,3254,1892,3265,1890,3298,1885,3308,1859,3749,1789,3756,1805,3760,1816,3774,1812,3802,1808,3813,1779,4284,1704,4305,1698,4310,1688,4303,1666e" filled="f" stroked="t" strokeweight=".3pt" strokecolor="#999999">
                <v:path arrowok="t"/>
              </v:shape>
            </v:group>
            <v:group style="position:absolute;left:3224;top:2540;width:758;height:498" coordorigin="3224,2540" coordsize="758,498">
              <v:shape style="position:absolute;left:3224;top:2540;width:758;height:498" coordorigin="3224,2540" coordsize="758,498" path="m3233,2540l3226,2542,3224,2556,3375,3020,3383,3039,3403,3038,3982,2931e" filled="f" stroked="t" strokeweight=".25pt" strokecolor="#999999">
                <v:path arrowok="t"/>
              </v:shape>
            </v:group>
            <v:group style="position:absolute;left:4295;top:2267;width:2;height:85" coordorigin="4295,2267" coordsize="2,85">
              <v:shape style="position:absolute;left:4295;top:2267;width:2;height:85" coordorigin="4295,2267" coordsize="0,85" path="m4295,2267l4295,2352e" filled="f" stroked="t" strokeweight="1.757pt" strokecolor="#999999">
                <v:path arrowok="t"/>
              </v:shape>
            </v:group>
            <v:group style="position:absolute;left:3419;top:2043;width:548;height:396" coordorigin="3419,2043" coordsize="548,396">
              <v:shape style="position:absolute;left:3419;top:2043;width:548;height:396" coordorigin="3419,2043" coordsize="548,396" path="m3534,2438l3949,2367,3966,2358,3967,2344,3860,2067,3849,2047,3835,2043,3419,2110e" filled="f" stroked="t" strokeweight=".25pt" strokecolor="#000000">
                <v:path arrowok="t"/>
              </v:shape>
            </v:group>
            <v:group style="position:absolute;left:3132;top:2000;width:669;height:2" coordorigin="3132,2000" coordsize="669,2">
              <v:shape style="position:absolute;left:3132;top:2000;width:669;height:2" coordorigin="3132,2000" coordsize="669,0" path="m3132,2000l3801,2000e" filled="f" stroked="t" strokeweight="5.586pt" strokecolor="#000000">
                <v:path arrowok="t"/>
              </v:shape>
            </v:group>
            <v:group style="position:absolute;left:3030;top:1599;width:2070;height:409" coordorigin="3030,1599" coordsize="2070,409">
              <v:shape style="position:absolute;left:3030;top:1599;width:2070;height:409" coordorigin="3030,1599" coordsize="2070,409" path="m3030,2008l3043,1931,3056,1948,3059,1957,3123,1948,3142,1941,3146,1956,3157,1986,3221,1976,3222,1961,3219,1953,3325,1936,3332,1956,3345,1961,3355,1967,3374,1963,3397,1959,3404,1944,3738,1887,3761,1878,3765,1861,4173,1794,4174,1779,4173,1762,4174,1750,4193,1746,5100,1599e" filled="f" stroked="t" strokeweight=".3pt" strokecolor="#999999">
                <v:path arrowok="t"/>
              </v:shape>
            </v:group>
            <v:group style="position:absolute;left:3791;top:1922;width:222;height:430" coordorigin="3791,1922" coordsize="222,430">
              <v:shape style="position:absolute;left:3791;top:1922;width:222;height:430" coordorigin="3791,1922" coordsize="222,430" path="m3791,1922l3803,1947,3858,1938,4013,2352e" filled="f" stroked="t" strokeweight=".25pt" strokecolor="#000000">
                <v:path arrowok="t"/>
              </v:shape>
            </v:group>
            <v:group style="position:absolute;left:4029;top:2306;width:42;height:25" coordorigin="4029,2306" coordsize="42,25">
              <v:shape style="position:absolute;left:4029;top:2306;width:42;height:25" coordorigin="4029,2306" coordsize="42,25" path="m4040,2330l4039,2331,4038,2330,4038,2329,4030,2312,4029,2311,4030,2311,4031,2311,4071,2306e" filled="f" stroked="t" strokeweight=".25pt" strokecolor="#000000">
                <v:path arrowok="t"/>
              </v:shape>
            </v:group>
            <v:group style="position:absolute;left:3972;top:2356;width:9;height:53" coordorigin="3972,2356" coordsize="9,53">
              <v:shape style="position:absolute;left:3972;top:2356;width:9;height:53" coordorigin="3972,2356" coordsize="9,53" path="m3972,2356l3981,2369,3976,2409e" filled="f" stroked="t" strokeweight=".25pt" strokecolor="#000000">
                <v:path arrowok="t"/>
              </v:shape>
            </v:group>
            <v:group style="position:absolute;left:3466;top:1785;width:274;height:86" coordorigin="3466,1785" coordsize="274,86">
              <v:shape style="position:absolute;left:3466;top:1785;width:274;height:86" coordorigin="3466,1785" coordsize="274,86" path="m3704,1785l3479,1821,3466,1833,3467,1854,3481,1868,3500,1872,3723,1836,3738,1826,3740,1807,3738,1803,3724,1789,3704,1785e" filled="t" fillcolor="#FFFFFF" stroked="f">
                <v:path arrowok="t"/>
                <v:fill/>
              </v:shape>
            </v:group>
            <v:group style="position:absolute;left:3466;top:1785;width:274;height:86" coordorigin="3466,1785" coordsize="274,86">
              <v:shape style="position:absolute;left:3466;top:1785;width:274;height:86" coordorigin="3466,1785" coordsize="274,86" path="m3740,1807l3738,1826,3723,1836,3500,1872,3481,1868,3467,1854,3466,1833,3479,1821,3704,1785,3724,1789,3738,1803,3740,1807xe" filled="f" stroked="t" strokeweight=".3pt" strokecolor="#999999">
                <v:path arrowok="t"/>
              </v:shape>
            </v:group>
            <v:group style="position:absolute;left:2962;top:1898;width:1046;height:1208" coordorigin="2962,1898" coordsize="1046,1208">
              <v:shape style="position:absolute;left:2962;top:1898;width:1046;height:1208" coordorigin="2962,1898" coordsize="1046,1208" path="m3989,2895l3997,2919,4000,2934,4008,2964,4008,2980,3999,2989,3418,3100,3391,3105,3337,3062,3187,2597,3190,2579,3186,2568,2996,1985,2988,1954,2981,1941,2962,1898e" filled="f" stroked="t" strokeweight=".25pt" strokecolor="#000000">
                <v:path arrowok="t"/>
              </v:shape>
            </v:group>
            <v:group style="position:absolute;left:3003;top:2075;width:164;height:515" coordorigin="3003,2075" coordsize="164,515">
              <v:shape style="position:absolute;left:3003;top:2075;width:164;height:515" coordorigin="3003,2075" coordsize="164,515" path="m3164,2585l3161,2589,3158,2590,3157,2587,3004,2120,3003,2101,3004,2080,3007,2075,3011,2075,3012,2078,3166,2553,3166,2560,3167,2581,3164,2585xe" filled="f" stroked="t" strokeweight=".25pt" strokecolor="#000000">
                <v:path arrowok="t"/>
              </v:shape>
            </v:group>
            <v:group style="position:absolute;left:2986;top:2012;width:12;height:55" coordorigin="2986,2012" coordsize="12,55">
              <v:shape style="position:absolute;left:2986;top:2012;width:12;height:55" coordorigin="2986,2012" coordsize="12,55" path="m2997,2049l2996,2062,2993,2067,2991,2062,2988,2056,2986,2042,2987,2030,2988,2018,2992,2012,2994,2018,2997,2023,2998,2037,2997,2049xe" filled="f" stroked="t" strokeweight=".25pt" strokecolor="#000000">
                <v:path arrowok="t"/>
              </v:shape>
            </v:group>
            <v:group style="position:absolute;left:5006;top:610;width:705;height:220" coordorigin="5006,610" coordsize="705,220">
              <v:shape style="position:absolute;left:5006;top:610;width:705;height:220" coordorigin="5006,610" coordsize="705,220" path="m5006,699l5023,695,5034,716,5078,808,5085,830,5109,826,5694,742,5711,733,5705,719,5658,628,5653,610,5629,612e" filled="f" stroked="t" strokeweight=".3pt" strokecolor="#999999">
                <v:path arrowok="t"/>
              </v:shape>
            </v:group>
            <v:group style="position:absolute;left:5142;top:640;width:449;height:97" coordorigin="5142,640" coordsize="449,97">
              <v:shape style="position:absolute;left:5142;top:640;width:449;height:97" coordorigin="5142,640" coordsize="449,97" path="m5439,640l5455,651,5565,658,5577,659,5582,663,5591,669,5579,680,5511,701,5256,735,5229,736,5211,737,5196,737,5178,737,5151,737,5147,733,5142,724,5150,715,5231,682,5244,666e" filled="f" stroked="t" strokeweight=".3pt" strokecolor="#999999">
                <v:path arrowok="t"/>
              </v:shape>
            </v:group>
            <v:group style="position:absolute;left:3999;top:2461;width:2483;height:607" coordorigin="3999,2461" coordsize="2483,607">
              <v:shape style="position:absolute;left:3999;top:2461;width:2483;height:607" coordorigin="3999,2461" coordsize="2483,607" path="m6472,2461l4015,2920,4020,2938,4025,2962,4021,2977,4002,3049,3999,3068,6417,2616,6474,2539,6474,2539,6476,2534,6483,2507,6481,2484,6476,2468,6472,2461e" filled="t" fillcolor="#E0E0E0" stroked="f">
                <v:path arrowok="t"/>
                <v:fill/>
              </v:shape>
              <v:shape style="position:absolute;left:3999;top:2461;width:2483;height:607" coordorigin="3999,2461" coordsize="2483,607" path="m6482,2524l6474,2539,6474,2539,6482,2524e" filled="t" fillcolor="#E0E0E0" stroked="f">
                <v:path arrowok="t"/>
                <v:fill/>
              </v:shape>
            </v:group>
            <v:group style="position:absolute;left:3999;top:2461;width:2483;height:607" coordorigin="3999,2461" coordsize="2483,607">
              <v:shape style="position:absolute;left:3999;top:2461;width:2483;height:607" coordorigin="3999,2461" coordsize="2483,607" path="m6417,2616l6439,2601,6451,2583,6482,2524,6474,2539,6476,2534,6483,2507,6481,2484,6476,2468,6472,2461,4015,2920,4020,2938,4025,2962,4021,2977,4002,3049,3999,3068,4014,3068e" filled="f" stroked="t" strokeweight=".25pt" strokecolor="#000000">
                <v:path arrowok="t"/>
              </v:shape>
            </v:group>
            <v:group style="position:absolute;left:2667;top:573;width:4268;height:2616" coordorigin="2667,573" coordsize="4268,2616">
              <v:shape style="position:absolute;left:2667;top:573;width:4268;height:2616" coordorigin="2667,573" coordsize="4268,2616" path="m6916,2351l6920,2310,6612,1741,6603,1741,6607,1719,6467,1457,6461,1441,6433,1442,6426,1441,5991,639,5994,612,5973,579,5963,580,5959,612,5939,579,5930,580,5925,574,5910,573,5439,639,5432,653,5253,678,5242,666,4691,743,4687,761,4599,773,4593,764,4270,807,4259,820,3989,857,3981,841,3964,844,3837,862,3837,848,3830,845,3661,869,3655,870,3646,888,3104,964,3104,947,3096,943,2915,968,2910,973,2906,991,2729,1016,2697,1028,2684,1044,2669,1138,2667,1158,2674,1173,3311,3143,3323,3167,3334,3182,3345,3189,3362,3189,3386,3185,6864,2531,6886,2526,6889,2511,6928,2427,6936,2397,6934,2380,6916,2351xe" filled="f" stroked="t" strokeweight=".6pt" strokecolor="#000000">
                <v:path arrowok="t"/>
              </v:shape>
            </v:group>
            <v:group style="position:absolute;left:6503;top:2351;width:413;height:116" coordorigin="6503,2351" coordsize="413,116">
              <v:shape style="position:absolute;left:6503;top:2351;width:413;height:116" coordorigin="6503,2351" coordsize="413,116" path="m6503,2467l6913,2387,6916,2351e" filled="f" stroked="t" strokeweight=".25pt" strokecolor="#000000">
                <v:path arrowok="t"/>
              </v:shape>
            </v:group>
            <v:group style="position:absolute;left:6503;top:2426;width:427;height:96" coordorigin="6503,2426" coordsize="427,96">
              <v:shape style="position:absolute;left:6503;top:2426;width:427;height:96" coordorigin="6503,2426" coordsize="427,96" path="m6503,2488l6503,2503,6505,2522,6531,2517,6900,2448,6922,2441,6930,2426e" filled="f" stroked="t" strokeweight=".25pt" strokecolor="#000000">
                <v:path arrowok="t"/>
              </v:shape>
            </v:group>
            <v:group style="position:absolute;left:6810;top:2470;width:58;height:53" coordorigin="6810,2470" coordsize="58,53">
              <v:shape style="position:absolute;left:6810;top:2470;width:58;height:53" coordorigin="6810,2470" coordsize="58,53" path="m6866,2494l6854,2512,6836,2524,6815,2520,6810,2505,6822,2483,6837,2470,6860,2472,6868,2484,6866,2494xe" filled="f" stroked="t" strokeweight=".25pt" strokecolor="#000000">
                <v:path arrowok="t"/>
              </v:shape>
              <v:shape style="position:absolute;left:2708;top:618;width:3967;height:1751" type="#_x0000_t75">
                <v:imagedata r:id="rId32" o:title=""/>
              </v:shape>
            </v:group>
            <v:group style="position:absolute;left:5105;top:2785;width:343;height:78" coordorigin="5105,2785" coordsize="343,78">
              <v:shape style="position:absolute;left:5105;top:2785;width:343;height:78" coordorigin="5105,2785" coordsize="343,78" path="m5105,2863l5112,2849,5134,2845,5423,2790,5445,2785,5448,2796e" filled="f" stroked="t" strokeweight=".25pt" strokecolor="#000000">
                <v:path arrowok="t"/>
              </v:shape>
            </v:group>
            <v:group style="position:absolute;left:5086;top:2726;width:376;height:127" coordorigin="5086,2726" coordsize="376,127">
              <v:shape style="position:absolute;left:5086;top:2726;width:376;height:127" coordorigin="5086,2726" coordsize="376,127" path="m5086,2854l5125,2793,5444,2730,5462,2726,5460,2742,5460,2762,5455,2780e" filled="f" stroked="t" strokeweight=".25pt" strokecolor="#000000">
                <v:path arrowok="t"/>
              </v:shape>
            </v:group>
            <v:group style="position:absolute;left:3271;top:2944;width:14;height:50" coordorigin="3271,2944" coordsize="14,50">
              <v:shape style="position:absolute;left:3271;top:2944;width:14;height:50" coordorigin="3271,2944" coordsize="14,50" path="m3285,2980l3285,2990,3282,2994,3278,2988,3274,2983,3271,2969,3271,2958,3271,2948,3274,2944,3278,2950,3282,2956,3285,2969,3285,2980xe" filled="f" stroked="t" strokeweight=".25pt" strokecolor="#000000">
                <v:path arrowok="t"/>
              </v:shape>
            </v:group>
            <v:group style="position:absolute;left:3176;top:2621;width:8;height:70" coordorigin="3176,2621" coordsize="8,70">
              <v:shape style="position:absolute;left:3176;top:2621;width:8;height:70" coordorigin="3176,2621" coordsize="8,70" path="m3180,2621l3180,2623,3176,2673,3177,2679,3180,2688,3181,2690,3181,2688,3185,2637,3184,2632,3182,2622,3180,2621e" filled="t" fillcolor="#000000" stroked="f">
                <v:path arrowok="t"/>
                <v:fill/>
              </v:shape>
            </v:group>
            <v:group style="position:absolute;left:3188;top:2656;width:8;height:70" coordorigin="3188,2656" coordsize="8,70">
              <v:shape style="position:absolute;left:3188;top:2656;width:8;height:70" coordorigin="3188,2656" coordsize="8,70" path="m3192,2656l3191,2658,3188,2709,3188,2714,3190,2719,3191,2724,3192,2725,3196,2673,3195,2667,3193,2658,3192,2656e" filled="t" fillcolor="#000000" stroked="f">
                <v:path arrowok="t"/>
                <v:fill/>
              </v:shape>
            </v:group>
            <v:group style="position:absolute;left:3199;top:2691;width:8;height:70" coordorigin="3199,2691" coordsize="8,70">
              <v:shape style="position:absolute;left:3199;top:2691;width:8;height:70" coordorigin="3199,2691" coordsize="8,70" path="m3203,2691l3203,2693,3199,2741,3199,2744,3200,2749,3202,2759,3203,2761,3203,2758,3207,2710,3207,2708,3206,2702,3204,2693,3203,2691e" filled="t" fillcolor="#000000" stroked="f">
                <v:path arrowok="t"/>
                <v:fill/>
              </v:shape>
            </v:group>
            <v:group style="position:absolute;left:3210;top:2726;width:8;height:70" coordorigin="3210,2726" coordsize="8,70">
              <v:shape style="position:absolute;left:3210;top:2726;width:8;height:70" coordorigin="3210,2726" coordsize="8,70" path="m3214,2726l3214,2728,3210,2779,3211,2785,3213,2794,3214,2796,3215,2794,3218,2743,3218,2737,3215,2728,3214,2726e" filled="t" fillcolor="#000000" stroked="f">
                <v:path arrowok="t"/>
                <v:fill/>
              </v:shape>
            </v:group>
            <v:group style="position:absolute;left:3221;top:2761;width:8;height:70" coordorigin="3221,2761" coordsize="8,70">
              <v:shape style="position:absolute;left:3221;top:2761;width:8;height:70" coordorigin="3221,2761" coordsize="8,70" path="m3225,2761l3225,2764,3221,2814,3222,2820,3224,2829,3226,2831,3229,2781,3230,2778,3229,2773,3226,2763,3225,2761e" filled="t" fillcolor="#000000" stroked="f">
                <v:path arrowok="t"/>
                <v:fill/>
              </v:shape>
            </v:group>
            <v:group style="position:absolute;left:3232;top:2797;width:8;height:70" coordorigin="3232,2797" coordsize="8,70">
              <v:shape style="position:absolute;left:3232;top:2797;width:8;height:70" coordorigin="3232,2797" coordsize="8,70" path="m3236,2797l3232,2849,3233,2855,3236,2864,3237,2866,3237,2864,3241,2814,3240,2808,3238,2799,3236,2797e" filled="t" fillcolor="#000000" stroked="f">
                <v:path arrowok="t"/>
                <v:fill/>
              </v:shape>
            </v:group>
            <v:group style="position:absolute;left:3244;top:2832;width:8;height:70" coordorigin="3244,2832" coordsize="8,70">
              <v:shape style="position:absolute;left:3244;top:2832;width:8;height:70" coordorigin="3244,2832" coordsize="8,70" path="m3248,2832l3244,2885,3244,2890,3247,2900,3248,2902,3252,2851,3252,2849,3251,2843,3250,2838,3249,2834,3248,2832e" filled="t" fillcolor="#000000" stroked="f">
                <v:path arrowok="t"/>
                <v:fill/>
              </v:shape>
            </v:group>
            <v:group style="position:absolute;left:3255;top:2867;width:8;height:70" coordorigin="3255,2867" coordsize="8,70">
              <v:shape style="position:absolute;left:3255;top:2867;width:8;height:70" coordorigin="3255,2867" coordsize="8,70" path="m3259,2867l3259,2869,3255,2918,3255,2920,3256,2926,3257,2930,3258,2935,3259,2937,3263,2886,3263,2884,3262,2878,3260,2869,3259,2867e" filled="t" fillcolor="#000000" stroked="f">
                <v:path arrowok="t"/>
                <v:fill/>
              </v:shape>
            </v:group>
            <v:group style="position:absolute;left:3298;top:1859;width:16;height:25" coordorigin="3298,1859" coordsize="16,25">
              <v:shape style="position:absolute;left:3298;top:1859;width:16;height:25" coordorigin="3298,1859" coordsize="16,25" path="m3298,1884l3314,1885,3312,1872,3307,1859e" filled="f" stroked="t" strokeweight=".3pt" strokecolor="#999999">
                <v:path arrowok="t"/>
              </v:shape>
            </v:group>
            <v:group style="position:absolute;left:5178;top:2535;width:172;height:135" coordorigin="5178,2535" coordsize="172,135">
              <v:shape style="position:absolute;left:5178;top:2535;width:172;height:135" coordorigin="5178,2535" coordsize="172,135" path="m5202,2670l5190,2654,5182,2635,5178,2615,5180,2593,5232,2537,5254,2535,5276,2539,5329,2576,5350,2633,5350,2638,5349,2642e" filled="f" stroked="t" strokeweight=".3pt" strokecolor="#999999">
                <v:path arrowok="t"/>
              </v:shape>
            </v:group>
            <v:group style="position:absolute;left:5143;top:2484;width:255;height:149" coordorigin="5143,2484" coordsize="255,149">
              <v:shape style="position:absolute;left:5143;top:2484;width:255;height:149" coordorigin="5143,2484" coordsize="255,149" path="m5143,2554l5179,2504,5236,2484,5260,2487,5323,2512,5368,2555,5394,2612,5398,2632e" filled="f" stroked="t" strokeweight=".3pt" strokecolor="#999999">
                <v:path arrowok="t"/>
              </v:shape>
            </v:group>
            <v:group style="position:absolute;left:5114;top:2425;width:344;height:243" coordorigin="5114,2425" coordsize="344,243">
              <v:shape style="position:absolute;left:5114;top:2425;width:344;height:243" coordorigin="5114,2425" coordsize="344,243" path="m5457,2615l5458,2593,5396,2441,5387,2425,5367,2428,5127,2470,5114,2474,5119,2486,5179,2648,5179,2667,5457,2615xe" filled="f" stroked="t" strokeweight=".3pt" strokecolor="#999999">
                <v:path arrowok="t"/>
              </v:shape>
            </v:group>
            <v:group style="position:absolute;left:3330;top:2630;width:3620;height:916" coordorigin="3330,2630" coordsize="3620,916">
              <v:shape style="position:absolute;left:3330;top:2630;width:3620;height:916" coordorigin="3330,2630" coordsize="3620,916" path="m6850,2630l3418,3270,3380,3300,3364,3310,3347,3329,3337,3358,3334,3381,3334,3395,3331,3428,3330,3546,6937,2971,6949,2667,6942,2649,6918,2645,6850,2630e" filled="t" fillcolor="#E0E0E0" stroked="f">
                <v:path arrowok="t"/>
                <v:fill/>
              </v:shape>
            </v:group>
            <v:group style="position:absolute;left:3332;top:2788;width:3606;height:719" coordorigin="3332,2788" coordsize="3606,719">
              <v:shape style="position:absolute;left:3332;top:2788;width:3606;height:719" coordorigin="3332,2788" coordsize="3606,719" path="m6938,2788l3332,3448,3332,3506,6938,2873,6938,2788e" filled="t" fillcolor="#E0E0E0" stroked="f">
                <v:path arrowok="t"/>
                <v:fill/>
              </v:shape>
            </v:group>
            <v:group style="position:absolute;left:3332;top:2801;width:3606;height:709" coordorigin="3332,2801" coordsize="3606,709">
              <v:shape style="position:absolute;left:3332;top:2801;width:3606;height:709" coordorigin="3332,2801" coordsize="3606,709" path="m6938,2801l3332,3451,3332,3510,6938,2886,6938,2801e" filled="t" fillcolor="#E1E1E1" stroked="f">
                <v:path arrowok="t"/>
                <v:fill/>
              </v:shape>
            </v:group>
            <v:group style="position:absolute;left:3332;top:2814;width:3605;height:699" coordorigin="3332,2814" coordsize="3605,699">
              <v:shape style="position:absolute;left:3332;top:2814;width:3605;height:699" coordorigin="3332,2814" coordsize="3605,699" path="m6937,2814l3332,3454,3332,3513,6937,2899,6937,2814e" filled="t" fillcolor="#E2E2E2" stroked="f">
                <v:path arrowok="t"/>
                <v:fill/>
              </v:shape>
            </v:group>
            <v:group style="position:absolute;left:3332;top:2828;width:3605;height:689" coordorigin="3332,2828" coordsize="3605,689">
              <v:shape style="position:absolute;left:3332;top:2828;width:3605;height:689" coordorigin="3332,2828" coordsize="3605,689" path="m6936,2828l3332,3458,3332,3517,6936,2913,6936,2828e" filled="t" fillcolor="#E3E3E3" stroked="f">
                <v:path arrowok="t"/>
                <v:fill/>
              </v:shape>
            </v:group>
            <v:group style="position:absolute;left:3332;top:2841;width:3604;height:679" coordorigin="3332,2841" coordsize="3604,679">
              <v:shape style="position:absolute;left:3332;top:2841;width:3604;height:679" coordorigin="3332,2841" coordsize="3604,679" path="m6936,2841l3332,3461,3332,3520,6936,2926,6936,2841e" filled="t" fillcolor="#E4E4E4" stroked="f">
                <v:path arrowok="t"/>
                <v:fill/>
              </v:shape>
            </v:group>
            <v:group style="position:absolute;left:3332;top:2854;width:3603;height:669" coordorigin="3332,2854" coordsize="3603,669">
              <v:shape style="position:absolute;left:3332;top:2854;width:3603;height:669" coordorigin="3332,2854" coordsize="3603,669" path="m6935,2854l3332,3464,3332,3523,6935,2939,6935,2854e" filled="t" fillcolor="#E5E5E5" stroked="f">
                <v:path arrowok="t"/>
                <v:fill/>
              </v:shape>
            </v:group>
            <v:group style="position:absolute;left:3332;top:2867;width:3603;height:659" coordorigin="3332,2867" coordsize="3603,659">
              <v:shape style="position:absolute;left:3332;top:2867;width:3603;height:659" coordorigin="3332,2867" coordsize="3603,659" path="m6935,2867l3332,3468,3332,3527,6935,2952,6935,2867e" filled="t" fillcolor="#E6E6E6" stroked="f">
                <v:path arrowok="t"/>
                <v:fill/>
              </v:shape>
            </v:group>
            <v:group style="position:absolute;left:3332;top:2881;width:3602;height:649" coordorigin="3332,2881" coordsize="3602,649">
              <v:shape style="position:absolute;left:3332;top:2881;width:3602;height:649" coordorigin="3332,2881" coordsize="3602,649" path="m6934,2881l3332,3471,3332,3530,6934,2966,6934,2881e" filled="t" fillcolor="#E7E7E7" stroked="f">
                <v:path arrowok="t"/>
                <v:fill/>
              </v:shape>
            </v:group>
            <v:group style="position:absolute;left:3332;top:2894;width:3601;height:639" coordorigin="3332,2894" coordsize="3601,639">
              <v:shape style="position:absolute;left:3332;top:2894;width:3601;height:639" coordorigin="3332,2894" coordsize="3601,639" path="m6933,2894l3332,3475,3332,3533,6933,2979,6933,2894e" filled="t" fillcolor="#E8E8E8" stroked="f">
                <v:path arrowok="t"/>
                <v:fill/>
              </v:shape>
            </v:group>
            <v:group style="position:absolute;left:3332;top:2907;width:3601;height:630" coordorigin="3332,2907" coordsize="3601,630">
              <v:shape style="position:absolute;left:3332;top:2907;width:3601;height:630" coordorigin="3332,2907" coordsize="3601,630" path="m6933,2907l3332,3478,3332,3537,6933,2992,6933,2907e" filled="t" fillcolor="#E9E9E9" stroked="f">
                <v:path arrowok="t"/>
                <v:fill/>
              </v:shape>
            </v:group>
            <v:group style="position:absolute;left:3332;top:2920;width:3600;height:620" coordorigin="3332,2920" coordsize="3600,620">
              <v:shape style="position:absolute;left:3332;top:2920;width:3600;height:620" coordorigin="3332,2920" coordsize="3600,620" path="m6932,2920l3332,3481,3332,3540,6932,3005,6932,2920e" filled="t" fillcolor="#EAEAEA" stroked="f">
                <v:path arrowok="t"/>
                <v:fill/>
              </v:shape>
            </v:group>
            <v:group style="position:absolute;left:3332;top:2934;width:3599;height:610" coordorigin="3332,2934" coordsize="3599,610">
              <v:shape style="position:absolute;left:3332;top:2934;width:3599;height:610" coordorigin="3332,2934" coordsize="3599,610" path="m6931,2934l3332,3485,3332,3543,6931,3019,6931,2934e" filled="t" fillcolor="#EBEBEB" stroked="f">
                <v:path arrowok="t"/>
                <v:fill/>
              </v:shape>
            </v:group>
            <v:group style="position:absolute;left:3332;top:2947;width:3599;height:600" coordorigin="3332,2947" coordsize="3599,600">
              <v:shape style="position:absolute;left:3332;top:2947;width:3599;height:600" coordorigin="3332,2947" coordsize="3599,600" path="m6931,2947l3332,3488,3332,3547,6931,3032,6931,2947e" filled="t" fillcolor="#ECECEC" stroked="f">
                <v:path arrowok="t"/>
                <v:fill/>
              </v:shape>
            </v:group>
            <v:group style="position:absolute;left:3332;top:2960;width:3598;height:590" coordorigin="3332,2960" coordsize="3598,590">
              <v:shape style="position:absolute;left:3332;top:2960;width:3598;height:590" coordorigin="3332,2960" coordsize="3598,590" path="m6930,2960l3332,3491,3332,3550,6930,3045,6930,2960e" filled="t" fillcolor="#EDEDED" stroked="f">
                <v:path arrowok="t"/>
                <v:fill/>
              </v:shape>
            </v:group>
            <v:group style="position:absolute;left:3332;top:2974;width:3598;height:580" coordorigin="3332,2974" coordsize="3598,580">
              <v:shape style="position:absolute;left:3332;top:2974;width:3598;height:580" coordorigin="3332,2974" coordsize="3598,580" path="m6929,2974l3332,3495,3332,3554,6929,3059,6929,2974e" filled="t" fillcolor="#EEEEEE" stroked="f">
                <v:path arrowok="t"/>
                <v:fill/>
              </v:shape>
            </v:group>
            <v:group style="position:absolute;left:3332;top:2987;width:3597;height:570" coordorigin="3332,2987" coordsize="3597,570">
              <v:shape style="position:absolute;left:3332;top:2987;width:3597;height:570" coordorigin="3332,2987" coordsize="3597,570" path="m6929,2987l3332,3498,3332,3557,6929,3072,6929,2987e" filled="t" fillcolor="#EFEFEF" stroked="f">
                <v:path arrowok="t"/>
                <v:fill/>
              </v:shape>
            </v:group>
            <v:group style="position:absolute;left:3332;top:3000;width:3596;height:560" coordorigin="3332,3000" coordsize="3596,560">
              <v:shape style="position:absolute;left:3332;top:3000;width:3596;height:560" coordorigin="3332,3000" coordsize="3596,560" path="m6928,3000l3332,3502,3332,3560,6928,3085,6928,3000e" filled="t" fillcolor="#F0F0F0" stroked="f">
                <v:path arrowok="t"/>
                <v:fill/>
              </v:shape>
            </v:group>
            <v:group style="position:absolute;left:3332;top:3013;width:3596;height:550" coordorigin="3332,3013" coordsize="3596,550">
              <v:shape style="position:absolute;left:3332;top:3013;width:3596;height:550" coordorigin="3332,3013" coordsize="3596,550" path="m6928,3013l3332,3505,3332,3564,6928,3098,6928,3013e" filled="t" fillcolor="#F1F1F1" stroked="f">
                <v:path arrowok="t"/>
                <v:fill/>
              </v:shape>
            </v:group>
            <v:group style="position:absolute;left:3332;top:3027;width:3595;height:540" coordorigin="3332,3027" coordsize="3595,540">
              <v:shape style="position:absolute;left:3332;top:3027;width:3595;height:540" coordorigin="3332,3027" coordsize="3595,540" path="m6927,3027l3332,3508,3332,3567,6927,3112,6927,3027e" filled="t" fillcolor="#F2F2F2" stroked="f">
                <v:path arrowok="t"/>
                <v:fill/>
              </v:shape>
            </v:group>
            <v:group style="position:absolute;left:3332;top:3040;width:3594;height:530" coordorigin="3332,3040" coordsize="3594,530">
              <v:shape style="position:absolute;left:3332;top:3040;width:3594;height:530" coordorigin="3332,3040" coordsize="3594,530" path="m6926,3040l3332,3512,3332,3570,6926,3125,6926,3040e" filled="t" fillcolor="#F3F3F3" stroked="f">
                <v:path arrowok="t"/>
                <v:fill/>
              </v:shape>
            </v:group>
            <v:group style="position:absolute;left:3332;top:3053;width:3594;height:521" coordorigin="3332,3053" coordsize="3594,521">
              <v:shape style="position:absolute;left:3332;top:3053;width:3594;height:521" coordorigin="3332,3053" coordsize="3594,521" path="m6926,3053l3332,3515,3332,3574,6926,3138,6926,3053e" filled="t" fillcolor="#F4F4F4" stroked="f">
                <v:path arrowok="t"/>
                <v:fill/>
              </v:shape>
            </v:group>
            <v:group style="position:absolute;left:3332;top:3067;width:3593;height:511" coordorigin="3332,3067" coordsize="3593,511">
              <v:shape style="position:absolute;left:3332;top:3067;width:3593;height:511" coordorigin="3332,3067" coordsize="3593,511" path="m6925,3067l3332,3518,3332,3577,6925,3151,6925,3067e" filled="t" fillcolor="#F5F5F5" stroked="f">
                <v:path arrowok="t"/>
                <v:fill/>
              </v:shape>
            </v:group>
            <v:group style="position:absolute;left:3332;top:3080;width:3592;height:501" coordorigin="3332,3080" coordsize="3592,501">
              <v:shape style="position:absolute;left:3332;top:3080;width:3592;height:501" coordorigin="3332,3080" coordsize="3592,501" path="m6924,3080l3332,3522,3332,3581,6924,3165,6924,3080e" filled="t" fillcolor="#F6F6F6" stroked="f">
                <v:path arrowok="t"/>
                <v:fill/>
              </v:shape>
            </v:group>
            <v:group style="position:absolute;left:3332;top:3093;width:3592;height:491" coordorigin="3332,3093" coordsize="3592,491">
              <v:shape style="position:absolute;left:3332;top:3093;width:3592;height:491" coordorigin="3332,3093" coordsize="3592,491" path="m6924,3093l3332,3525,3332,3584,6924,3178,6924,3093e" filled="t" fillcolor="#F7F7F7" stroked="f">
                <v:path arrowok="t"/>
                <v:fill/>
              </v:shape>
            </v:group>
            <v:group style="position:absolute;left:3332;top:3106;width:3591;height:481" coordorigin="3332,3106" coordsize="3591,481">
              <v:shape style="position:absolute;left:3332;top:3106;width:3591;height:481" coordorigin="3332,3106" coordsize="3591,481" path="m6923,3106l3332,3529,3332,3587,6923,3191,6923,3106e" filled="t" fillcolor="#F8F8F8" stroked="f">
                <v:path arrowok="t"/>
                <v:fill/>
              </v:shape>
            </v:group>
            <v:group style="position:absolute;left:3332;top:3120;width:3591;height:471" coordorigin="3332,3120" coordsize="3591,471">
              <v:shape style="position:absolute;left:3332;top:3120;width:3591;height:471" coordorigin="3332,3120" coordsize="3591,471" path="m6922,3120l3332,3532,3332,3591,6922,3205,6922,3120e" filled="t" fillcolor="#F9F9F9" stroked="f">
                <v:path arrowok="t"/>
                <v:fill/>
              </v:shape>
            </v:group>
            <v:group style="position:absolute;left:3332;top:3133;width:3590;height:461" coordorigin="3332,3133" coordsize="3590,461">
              <v:shape style="position:absolute;left:3332;top:3133;width:3590;height:461" coordorigin="3332,3133" coordsize="3590,461" path="m6922,3133l3332,3535,3332,3594,6922,3218,6922,3133e" filled="t" fillcolor="#FAFAFA" stroked="f">
                <v:path arrowok="t"/>
                <v:fill/>
              </v:shape>
            </v:group>
            <v:group style="position:absolute;left:3332;top:3146;width:3589;height:451" coordorigin="3332,3146" coordsize="3589,451">
              <v:shape style="position:absolute;left:3332;top:3146;width:3589;height:451" coordorigin="3332,3146" coordsize="3589,451" path="m6921,3146l3332,3539,3332,3597,6921,3231,6921,3146e" filled="t" fillcolor="#FAFAFA" stroked="f">
                <v:path arrowok="t"/>
                <v:fill/>
              </v:shape>
            </v:group>
            <v:group style="position:absolute;left:3332;top:3159;width:3589;height:441" coordorigin="3332,3159" coordsize="3589,441">
              <v:shape style="position:absolute;left:3332;top:3159;width:3589;height:441" coordorigin="3332,3159" coordsize="3589,441" path="m6921,3159l3332,3542,3332,3601,6921,3244,6921,3159e" filled="t" fillcolor="#FBFBFB" stroked="f">
                <v:path arrowok="t"/>
                <v:fill/>
              </v:shape>
            </v:group>
            <v:group style="position:absolute;left:3332;top:3173;width:3588;height:431" coordorigin="3332,3173" coordsize="3588,431">
              <v:shape style="position:absolute;left:3332;top:3173;width:3588;height:431" coordorigin="3332,3173" coordsize="3588,431" path="m6920,3173l3332,3545,3332,3604,6920,3258,6920,3173e" filled="t" fillcolor="#FCFCFC" stroked="f">
                <v:path arrowok="t"/>
                <v:fill/>
              </v:shape>
            </v:group>
            <v:group style="position:absolute;left:3332;top:3186;width:3587;height:422" coordorigin="3332,3186" coordsize="3587,422">
              <v:shape style="position:absolute;left:3332;top:3186;width:3587;height:422" coordorigin="3332,3186" coordsize="3587,422" path="m6919,3186l3332,3549,3332,3608,6919,3271,6919,3186e" filled="t" fillcolor="#FDFDFD" stroked="f">
                <v:path arrowok="t"/>
                <v:fill/>
              </v:shape>
            </v:group>
            <v:group style="position:absolute;left:3332;top:3199;width:3587;height:412" coordorigin="3332,3199" coordsize="3587,412">
              <v:shape style="position:absolute;left:3332;top:3199;width:3587;height:412" coordorigin="3332,3199" coordsize="3587,412" path="m6919,3199l3332,3552,3332,3611,6919,3284,6919,3199e" filled="t" fillcolor="#FFFFFF" stroked="f">
                <v:path arrowok="t"/>
                <v:fill/>
              </v:shape>
            </v:group>
            <v:group style="position:absolute;left:3329;top:3283;width:115;height:315" coordorigin="3329,3283" coordsize="115,315">
              <v:shape style="position:absolute;left:3329;top:3283;width:115;height:315" coordorigin="3329,3283" coordsize="115,315" path="m3329,3598l3331,3428,3334,3395,3334,3381,3337,3358,3347,3329,3364,3310,3380,3300,3444,3283e" filled="f" stroked="t" strokeweight=".6pt" strokecolor="#000000">
                <v:path arrowok="t"/>
              </v:shape>
            </v:group>
            <v:group style="position:absolute;left:6876;top:2643;width:73;height:812" coordorigin="6876,2643" coordsize="73,812">
              <v:shape style="position:absolute;left:6876;top:2643;width:73;height:812" coordorigin="6876,2643" coordsize="73,812" path="m6876,2643l6918,2645,6942,2649,6949,2667,6913,3455e" filled="f" stroked="t" strokeweight=".6pt" strokecolor="#000000">
                <v:path arrowok="t"/>
              </v:shape>
            </v:group>
            <v:group style="position:absolute;left:3373;top:2656;width:3579;height:916" coordorigin="3373,2656" coordsize="3579,916">
              <v:shape style="position:absolute;left:3373;top:2656;width:3579;height:916" coordorigin="3373,2656" coordsize="3579,916" path="m6951,2690l6943,2663,6927,2656,6915,2657,3422,3328,3375,3383,3374,3392,3373,3572e" filled="f" stroked="t" strokeweight=".25pt" strokecolor="#000000">
                <v:path arrowok="t"/>
              </v:shape>
            </v:group>
            <v:group style="position:absolute;left:3432;top:2502;width:3459;height:799" coordorigin="3432,2502" coordsize="3459,799">
              <v:shape style="position:absolute;left:3432;top:2502;width:3459;height:799" coordorigin="3432,2502" coordsize="3459,799" path="m3951,3018l3686,3066,3666,3073,3659,3083,3662,3106,3667,3138,3666,3150,3658,3164,3644,3167,3453,3205,3434,3215,3433,3236,3432,3260,3438,3271,3436,3288,3468,3288,3474,3301,3495,3297,4504,3102,3996,3102,3991,3098,3991,3070,3989,3057,3986,3044,3966,3023,3951,3018e" filled="t" fillcolor="#FFFFFF" stroked="f">
                <v:path arrowok="t"/>
                <v:fill/>
              </v:shape>
              <v:shape style="position:absolute;left:3432;top:2502;width:3459;height:799" coordorigin="3432,2502" coordsize="3459,799" path="m6742,2502l6729,2503,6496,2546,6477,2552,6471,2564,6476,2592,6481,2618,6475,2625,6469,2636,6457,2639,3996,3102,4504,3102,6870,2647,6878,2641,6890,2619,6891,2601,6879,2579,6769,2579,6770,2551,6768,2538,6760,2516,6742,2502e" filled="t" fillcolor="#FFFFFF" stroked="f">
                <v:path arrowok="t"/>
                <v:fill/>
              </v:shape>
              <v:shape style="position:absolute;left:3432;top:2502;width:3459;height:799" coordorigin="3432,2502" coordsize="3459,799" path="m6848,2565l6777,2578,6769,2579,6879,2579,6877,2574,6859,2566,6848,2565e" filled="t" fillcolor="#FFFFFF" stroked="f">
                <v:path arrowok="t"/>
                <v:fill/>
              </v:shape>
            </v:group>
            <v:group style="position:absolute;left:3432;top:2502;width:3459;height:799" coordorigin="3432,2502" coordsize="3459,799">
              <v:shape style="position:absolute;left:3432;top:2502;width:3459;height:799" coordorigin="3432,2502" coordsize="3459,799" path="m6878,2641l6890,2619,6891,2601,6877,2574,6859,2566,6848,2565,6777,2578,6769,2579,6770,2551,6768,2538,6760,2516,6742,2502,6729,2503,6496,2546,6477,2552,6471,2564,6476,2592,6481,2618,6475,2625,6469,2636,6457,2639,6448,2640,3996,3102,3991,3098,3991,3070,3989,3057,3986,3044,3966,3023,3951,3018,3686,3066,3666,3073,3659,3083,3662,3106,3667,3138,3666,3150,3658,3164,3644,3167,3453,3205,3434,3215,3433,3236,3432,3260,3438,3271,3436,3288,3468,3288,3474,3301,3495,3297,6870,2647,6878,2641xe" filled="f" stroked="t" strokeweight=".6pt" strokecolor="#000000">
                <v:path arrowok="t"/>
              </v:shape>
            </v:group>
            <v:group style="position:absolute;left:3977;top:3102;width:10;height:35" coordorigin="3977,3102" coordsize="10,35">
              <v:shape style="position:absolute;left:3977;top:3102;width:10;height:35" coordorigin="3977,3102" coordsize="10,35" path="m3987,3102l3987,3103,3987,3104,3986,3106,3982,3127,3977,3137e" filled="f" stroked="t" strokeweight=".25pt" strokecolor="#000000">
                <v:path arrowok="t"/>
              </v:shape>
            </v:group>
            <v:group style="position:absolute;left:3573;top:3182;width:26;height:97" coordorigin="3573,3182" coordsize="26,97">
              <v:shape style="position:absolute;left:3573;top:3182;width:26;height:97" coordorigin="3573,3182" coordsize="26,97" path="m3573,3182l3586,3191,3596,3210,3599,3242,3596,3262,3588,3272,3584,3279e" filled="f" stroked="t" strokeweight=".25pt" strokecolor="#000000">
                <v:path arrowok="t"/>
              </v:shape>
            </v:group>
            <v:group style="position:absolute;left:4031;top:3096;width:27;height:93" coordorigin="4031,3096" coordsize="27,93">
              <v:shape style="position:absolute;left:4031;top:3096;width:27;height:93" coordorigin="4031,3096" coordsize="27,93" path="m4031,3096l4044,3104,4054,3124,4058,3156,4055,3178,4049,3189e" filled="f" stroked="t" strokeweight=".25pt" strokecolor="#000000">
                <v:path arrowok="t"/>
              </v:shape>
            </v:group>
            <v:group style="position:absolute;left:3718;top:3185;width:43;height:28" coordorigin="3718,3185" coordsize="43,28">
              <v:shape style="position:absolute;left:3718;top:3185;width:43;height:28" coordorigin="3718,3185" coordsize="43,28" path="m3761,3195l3761,3189,3752,3185,3741,3186,3729,3188,3719,3195,3719,3202,3718,3209,3727,3213,3739,3211,3750,3209,3760,3202,3761,3195xe" filled="f" stroked="t" strokeweight=".25pt" strokecolor="#000000">
                <v:path arrowok="t"/>
              </v:shape>
            </v:group>
            <v:group style="position:absolute;left:3906;top:3148;width:43;height:28" coordorigin="3906,3148" coordsize="43,28">
              <v:shape style="position:absolute;left:3906;top:3148;width:43;height:28" coordorigin="3906,3148" coordsize="43,28" path="m3949,3159l3949,3152,3940,3148,3929,3150,3917,3152,3907,3159,3907,3165,3906,3172,3915,3176,3927,3175,3938,3173,3948,3166,3949,3159xe" filled="f" stroked="t" strokeweight=".25pt" strokecolor="#000000">
                <v:path arrowok="t"/>
              </v:shape>
            </v:group>
            <v:group style="position:absolute;left:6756;top:2581;width:10;height:33" coordorigin="6756,2581" coordsize="10,33">
              <v:shape style="position:absolute;left:6756;top:2581;width:10;height:33" coordorigin="6756,2581" coordsize="10,33" path="m6766,2581l6765,2583,6765,2584,6765,2586,6760,2606,6756,2614e" filled="f" stroked="t" strokeweight=".25pt" strokecolor="#000000">
                <v:path arrowok="t"/>
              </v:shape>
            </v:group>
            <v:group style="position:absolute;left:6394;top:2650;width:25;height:84" coordorigin="6394,2650" coordsize="25,84">
              <v:shape style="position:absolute;left:6394;top:2650;width:25;height:84" coordorigin="6394,2650" coordsize="25,84" path="m6394,2650l6406,2659,6416,2680,6419,2708,6417,2724,6414,2734e" filled="f" stroked="t" strokeweight=".25pt" strokecolor="#000000">
                <v:path arrowok="t"/>
              </v:shape>
            </v:group>
            <v:group style="position:absolute;left:6784;top:2576;width:25;height:84" coordorigin="6784,2576" coordsize="25,84">
              <v:shape style="position:absolute;left:6784;top:2576;width:25;height:84" coordorigin="6784,2576" coordsize="25,84" path="m6784,2576l6796,2585,6806,2606,6809,2634,6807,2650,6805,2660e" filled="f" stroked="t" strokeweight=".25pt" strokecolor="#000000">
                <v:path arrowok="t"/>
              </v:shape>
            </v:group>
            <v:group style="position:absolute;left:6531;top:2657;width:39;height:25" coordorigin="6531,2657" coordsize="39,25">
              <v:shape style="position:absolute;left:6531;top:2657;width:39;height:25" coordorigin="6531,2657" coordsize="39,25" path="m6569,2667l6570,2661,6562,2657,6551,2659,6541,2660,6532,2667,6532,2673,6531,2679,6539,2682,6550,2681,6560,2679,6569,2673,6569,2667xe" filled="f" stroked="t" strokeweight=".25pt" strokecolor="#000000">
                <v:path arrowok="t"/>
              </v:shape>
            </v:group>
            <v:group style="position:absolute;left:6692;top:2628;width:39;height:25" coordorigin="6692,2628" coordsize="39,25">
              <v:shape style="position:absolute;left:6692;top:2628;width:39;height:25" coordorigin="6692,2628" coordsize="39,25" path="m6730,2637l6731,2631,6723,2628,6712,2629,6702,2631,6693,2637,6692,2643,6692,2649,6700,2653,6710,2651,6721,2650,6730,2643,6730,2637xe" filled="f" stroked="t" strokeweight=".25pt" strokecolor="#000000">
                <v:path arrowok="t"/>
              </v:shape>
            </v:group>
            <v:group style="position:absolute;left:3020;top:1976;width:3903;height:1088" coordorigin="3020,1976" coordsize="3903,1088">
              <v:shape style="position:absolute;left:3020;top:1976;width:3903;height:1088" coordorigin="3020,1976" coordsize="3903,1088" path="m3020,1976l3258,2696,3255,2739,3353,3032,3362,3055,3372,3064,3390,3063,3960,2957,3980,2948,3985,2933,3989,2895,6486,2429,6494,2443,6498,2452,6503,2476,6907,2409,6924,2397,6921,2384e" filled="f" stroked="t" strokeweight=".25pt" strokecolor="#000000">
                <v:path arrowok="t"/>
              </v:shape>
            </v:group>
            <v:group style="position:absolute;left:2680;top:1022;width:281;height:876" coordorigin="2680,1022" coordsize="281,876">
              <v:shape style="position:absolute;left:2680;top:1022;width:281;height:876" coordorigin="2680,1022" coordsize="281,876" path="m2707,1022l2688,1028,2680,1037,2682,1055,2961,1897e" filled="f" stroked="t" strokeweight=".25pt" strokecolor="#000000">
                <v:path arrowok="t"/>
              </v:shape>
            </v:group>
            <v:group style="position:absolute;left:3572;top:1997;width:2;height:468" coordorigin="3572,1997" coordsize="2,468">
              <v:shape style="position:absolute;left:3572;top:1997;width:2;height:468" coordorigin="3572,1997" coordsize="0,468" path="m3572,1997l3572,2466e" filled="f" stroked="t" strokeweight="8.333pt" strokecolor="#000000">
                <v:path arrowok="t"/>
              </v:shape>
            </v:group>
            <v:group style="position:absolute;left:3120;top:2157;width:95;height:88" coordorigin="3120,2157" coordsize="95,88">
              <v:shape style="position:absolute;left:3120;top:2157;width:95;height:88" coordorigin="3120,2157" coordsize="95,88" path="m3183,2157l3120,2170,3137,2245,3215,2239,3183,2157e" filled="t" fillcolor="#FFFFFF" stroked="f">
                <v:path arrowok="t"/>
                <v:fill/>
              </v:shape>
            </v:group>
            <v:group style="position:absolute;left:3120;top:2157;width:95;height:88" coordorigin="3120,2157" coordsize="95,88">
              <v:shape style="position:absolute;left:3120;top:2157;width:95;height:88" coordorigin="3120,2157" coordsize="95,88" path="m3120,2170l3183,2157,3215,2239,3137,2245,3120,2170xe" filled="f" stroked="t" strokeweight=".4pt" strokecolor="#999999">
                <v:path arrowok="t"/>
              </v:shape>
            </v:group>
            <v:group style="position:absolute;left:3083;top:1858;width:1123;height:674" coordorigin="3083,1858" coordsize="1123,674">
              <v:shape style="position:absolute;left:3083;top:1858;width:1123;height:674" coordorigin="3083,1858" coordsize="1123,674" path="m4138,2137l3166,2137,3254,2392,3212,2403,3210,2457,3234,2525,3241,2532,4193,2365,4196,2357,4206,2317,4203,2305,4138,2137e" filled="t" fillcolor="#FFFFFF" stroked="f">
                <v:path arrowok="t"/>
                <v:fill/>
              </v:shape>
              <v:shape style="position:absolute;left:3083;top:1858;width:1123;height:674" coordorigin="3083,1858" coordsize="1123,674" path="m4025,1858l3103,2011,3090,2014,3090,2024,3083,2076,3085,2086,3106,2148,3166,2137,4138,2137,4033,1863,4025,1858e" filled="t" fillcolor="#FFFFFF" stroked="f">
                <v:path arrowok="t"/>
                <v:fill/>
              </v:shape>
            </v:group>
            <v:group style="position:absolute;left:3083;top:1858;width:1123;height:674" coordorigin="3083,1858" coordsize="1123,674">
              <v:shape style="position:absolute;left:3083;top:1858;width:1123;height:674" coordorigin="3083,1858" coordsize="1123,674" path="m4025,1858l3103,2011,3090,2014,3090,2024,3083,2076,3085,2086,3106,2148,3166,2137,3254,2392,3212,2403,3210,2457,3234,2525,3241,2532,4193,2365,4196,2357,4206,2317,4203,2305,4033,1863,4025,1858xe" filled="f" stroked="t" strokeweight=".5pt" strokecolor="#999999">
                <v:path arrowok="t"/>
              </v:shape>
            </v:group>
            <v:group style="position:absolute;left:3221;top:2321;width:970;height:162" coordorigin="3221,2321" coordsize="970,162">
              <v:shape style="position:absolute;left:3221;top:2321;width:970;height:162" coordorigin="3221,2321" coordsize="970,162" path="m3221,2399l3249,2482,4191,2321e" filled="f" stroked="t" strokeweight=".25pt" strokecolor="#999999">
                <v:path arrowok="t"/>
              </v:shape>
            </v:group>
            <v:group style="position:absolute;left:3108;top:2029;width:2;height:74" coordorigin="3108,2029" coordsize="2,74">
              <v:shape style="position:absolute;left:3108;top:2029;width:2;height:74" coordorigin="3108,2029" coordsize="0,74" path="m3108,2029l3108,2103e" filled="f" stroked="t" strokeweight="1.253pt" strokecolor="#999999">
                <v:path arrowok="t"/>
              </v:shape>
            </v:group>
            <v:group style="position:absolute;left:3100;top:1903;width:985;height:551" coordorigin="3100,1903" coordsize="985,551">
              <v:shape style="position:absolute;left:3100;top:1903;width:985;height:551" coordorigin="3100,1903" coordsize="985,551" path="m3100,2036l3922,1903,3941,1907,3955,1922,4081,2285,4085,2298,4078,2311,4064,2313,3239,2454e" filled="f" stroked="t" strokeweight=".25pt" strokecolor="#999999">
                <v:path arrowok="t"/>
              </v:shape>
            </v:group>
            <v:group style="position:absolute;left:3204;top:1930;width:854;height:479" coordorigin="3204,1930" coordsize="854,479">
              <v:shape style="position:absolute;left:3204;top:1930;width:854;height:479" coordorigin="3204,1930" coordsize="854,479" path="m3916,1930l3235,2040,3213,2044,3204,2051,3205,2065,3215,2091,3320,2381,3325,2404,3338,2409,4039,2286,4051,2284,4058,2273,4054,2262,3933,1949,3929,1938,3916,1930e" filled="t" fillcolor="#FFFFFF" stroked="f">
                <v:path arrowok="t"/>
                <v:fill/>
              </v:shape>
            </v:group>
            <v:group style="position:absolute;left:3204;top:1930;width:854;height:479" coordorigin="3204,1930" coordsize="854,479">
              <v:shape style="position:absolute;left:3204;top:1930;width:854;height:479" coordorigin="3204,1930" coordsize="854,479" path="m3359,2405l4039,2286,4051,2284,4058,2273,4054,2262,3933,1949,3929,1938,3916,1930,3904,1932,3235,2040,3213,2044,3204,2051,3205,2065,3215,2091,3320,2381,3325,2404,3338,2409,3359,2405xe" filled="f" stroked="t" strokeweight=".25pt" strokecolor="#999999">
                <v:path arrowok="t"/>
              </v:shape>
            </v:group>
            <v:group style="position:absolute;left:3112;top:2087;width:183;height:313" coordorigin="3112,2087" coordsize="183,313">
              <v:shape style="position:absolute;left:3112;top:2087;width:183;height:313" coordorigin="3112,2087" coordsize="183,313" path="m3112,2147l3120,2100,3188,2087,3296,2383,3220,2399e" filled="f" stroked="t" strokeweight=".25pt" strokecolor="#999999">
                <v:path arrowok="t"/>
              </v:shape>
            </v:group>
            <v:group style="position:absolute;left:3246;top:2482;width:2;height:44" coordorigin="3246,2482" coordsize="2,44">
              <v:shape style="position:absolute;left:3246;top:2482;width:2;height:44" coordorigin="3246,2482" coordsize="0,44" path="m3246,2482l3246,2527e" filled="f" stroked="t" strokeweight=".303pt" strokecolor="#999999">
                <v:path arrowok="t"/>
              </v:shape>
            </v:group>
            <v:group style="position:absolute;left:3310;top:2058;width:109;height:302" coordorigin="3310,2058" coordsize="109,302">
              <v:shape style="position:absolute;left:3310;top:2058;width:109;height:302" coordorigin="3310,2058" coordsize="109,302" path="m3310,2361l3419,2361,3419,2058,3310,2058,3310,2361xe" filled="t" fillcolor="#999999" stroked="f">
                <v:path arrowok="t"/>
                <v:fill/>
              </v:shape>
            </v:group>
            <v:group style="position:absolute;left:3255;top:2066;width:43;height:2" coordorigin="3255,2066" coordsize="43,2">
              <v:shape style="position:absolute;left:3255;top:2066;width:43;height:2" coordorigin="3255,2066" coordsize="43,0" path="m3255,2066l3298,2066e" filled="f" stroked="t" strokeweight=".359pt" strokecolor="#999999">
                <v:path arrowok="t"/>
              </v:shape>
            </v:group>
            <v:group style="position:absolute;left:3261;top:2085;width:43;height:2" coordorigin="3261,2085" coordsize="43,2">
              <v:shape style="position:absolute;left:3261;top:2085;width:43;height:2" coordorigin="3261,2085" coordsize="43,0" path="m3261,2085l3305,2085e" filled="f" stroked="t" strokeweight=".355pt" strokecolor="#999999">
                <v:path arrowok="t"/>
              </v:shape>
            </v:group>
            <v:group style="position:absolute;left:3268;top:2104;width:43;height:2" coordorigin="3268,2104" coordsize="43,2">
              <v:shape style="position:absolute;left:3268;top:2104;width:43;height:2" coordorigin="3268,2104" coordsize="43,0" path="m3268,2104l3312,2104e" filled="f" stroked="t" strokeweight=".357pt" strokecolor="#999999">
                <v:path arrowok="t"/>
              </v:shape>
            </v:group>
            <v:group style="position:absolute;left:3275;top:2122;width:43;height:2" coordorigin="3275,2122" coordsize="43,2">
              <v:shape style="position:absolute;left:3275;top:2122;width:43;height:2" coordorigin="3275,2122" coordsize="43,0" path="m3275,2122l3318,2122e" filled="f" stroked="t" strokeweight=".357pt" strokecolor="#999999">
                <v:path arrowok="t"/>
              </v:shape>
            </v:group>
            <v:group style="position:absolute;left:3282;top:2141;width:43;height:2" coordorigin="3282,2141" coordsize="43,2">
              <v:shape style="position:absolute;left:3282;top:2141;width:43;height:2" coordorigin="3282,2141" coordsize="43,0" path="m3282,2141l3325,2141e" filled="f" stroked="t" strokeweight=".357pt" strokecolor="#999999">
                <v:path arrowok="t"/>
              </v:shape>
            </v:group>
            <v:group style="position:absolute;left:3288;top:2160;width:43;height:2" coordorigin="3288,2160" coordsize="43,2">
              <v:shape style="position:absolute;left:3288;top:2160;width:43;height:2" coordorigin="3288,2160" coordsize="43,0" path="m3288,2160l3332,2160e" filled="f" stroked="t" strokeweight=".357pt" strokecolor="#999999">
                <v:path arrowok="t"/>
              </v:shape>
            </v:group>
            <v:group style="position:absolute;left:3302;top:2197;width:43;height:2" coordorigin="3302,2197" coordsize="43,2">
              <v:shape style="position:absolute;left:3302;top:2197;width:43;height:2" coordorigin="3302,2197" coordsize="43,0" path="m3302,2197l3345,2197e" filled="f" stroked="t" strokeweight=".359pt" strokecolor="#999999">
                <v:path arrowok="t"/>
              </v:shape>
            </v:group>
            <v:group style="position:absolute;left:3308;top:2216;width:43;height:2" coordorigin="3308,2216" coordsize="43,2">
              <v:shape style="position:absolute;left:3308;top:2216;width:43;height:2" coordorigin="3308,2216" coordsize="43,0" path="m3308,2216l3352,2216e" filled="f" stroked="t" strokeweight=".357pt" strokecolor="#999999">
                <v:path arrowok="t"/>
              </v:shape>
            </v:group>
            <v:group style="position:absolute;left:3315;top:2235;width:43;height:2" coordorigin="3315,2235" coordsize="43,2">
              <v:shape style="position:absolute;left:3315;top:2235;width:43;height:2" coordorigin="3315,2235" coordsize="43,0" path="m3315,2235l3359,2235e" filled="f" stroked="t" strokeweight=".358pt" strokecolor="#999999">
                <v:path arrowok="t"/>
              </v:shape>
            </v:group>
            <v:group style="position:absolute;left:3322;top:2254;width:43;height:2" coordorigin="3322,2254" coordsize="43,2">
              <v:shape style="position:absolute;left:3322;top:2254;width:43;height:2" coordorigin="3322,2254" coordsize="43,0" path="m3322,2254l3365,2254e" filled="f" stroked="t" strokeweight=".358pt" strokecolor="#999999">
                <v:path arrowok="t"/>
              </v:shape>
            </v:group>
            <v:group style="position:absolute;left:3329;top:2272;width:43;height:2" coordorigin="3329,2272" coordsize="43,2">
              <v:shape style="position:absolute;left:3329;top:2272;width:43;height:2" coordorigin="3329,2272" coordsize="43,0" path="m3329,2272l3372,2272e" filled="f" stroked="t" strokeweight=".357pt" strokecolor="#999999">
                <v:path arrowok="t"/>
              </v:shape>
            </v:group>
            <v:group style="position:absolute;left:3335;top:2291;width:43;height:2" coordorigin="3335,2291" coordsize="43,2">
              <v:shape style="position:absolute;left:3335;top:2291;width:43;height:2" coordorigin="3335,2291" coordsize="43,0" path="m3335,2291l3379,2291e" filled="f" stroked="t" strokeweight=".356pt" strokecolor="#999999">
                <v:path arrowok="t"/>
              </v:shape>
            </v:group>
            <v:group style="position:absolute;left:3349;top:2329;width:43;height:2" coordorigin="3349,2329" coordsize="43,2">
              <v:shape style="position:absolute;left:3349;top:2329;width:43;height:2" coordorigin="3349,2329" coordsize="43,0" path="m3349,2329l3392,2329e" filled="f" stroked="t" strokeweight=".357pt" strokecolor="#999999">
                <v:path arrowok="t"/>
              </v:shape>
            </v:group>
            <v:group style="position:absolute;left:3356;top:2347;width:43;height:2" coordorigin="3356,2347" coordsize="43,2">
              <v:shape style="position:absolute;left:3356;top:2347;width:43;height:2" coordorigin="3356,2347" coordsize="43,0" path="m3356,2347l3399,2347e" filled="f" stroked="t" strokeweight=".358pt" strokecolor="#999999">
                <v:path arrowok="t"/>
              </v:shape>
            </v:group>
            <v:group style="position:absolute;left:3362;top:2366;width:43;height:2" coordorigin="3362,2366" coordsize="43,2">
              <v:shape style="position:absolute;left:3362;top:2366;width:43;height:2" coordorigin="3362,2366" coordsize="43,0" path="m3362,2366l3406,2366e" filled="f" stroked="t" strokeweight=".356pt" strokecolor="#999999">
                <v:path arrowok="t"/>
              </v:shape>
            </v:group>
            <v:group style="position:absolute;left:3401;top:2042;width:109;height:302" coordorigin="3401,2042" coordsize="109,302">
              <v:shape style="position:absolute;left:3401;top:2042;width:109;height:302" coordorigin="3401,2042" coordsize="109,302" path="m3401,2344l3511,2344,3511,2042,3401,2042,3401,2344xe" filled="t" fillcolor="#999999" stroked="f">
                <v:path arrowok="t"/>
                <v:fill/>
              </v:shape>
            </v:group>
            <v:group style="position:absolute;left:3346;top:2050;width:43;height:2" coordorigin="3346,2050" coordsize="43,2">
              <v:shape style="position:absolute;left:3346;top:2050;width:43;height:2" coordorigin="3346,2050" coordsize="43,0" path="m3346,2050l3390,2050e" filled="f" stroked="t" strokeweight=".358pt" strokecolor="#999999">
                <v:path arrowok="t"/>
              </v:shape>
            </v:group>
            <v:group style="position:absolute;left:3353;top:2068;width:43;height:2" coordorigin="3353,2068" coordsize="43,2">
              <v:shape style="position:absolute;left:3353;top:2068;width:43;height:2" coordorigin="3353,2068" coordsize="43,0" path="m3353,2068l3397,2068e" filled="f" stroked="t" strokeweight=".358pt" strokecolor="#999999">
                <v:path arrowok="t"/>
              </v:shape>
            </v:group>
            <v:group style="position:absolute;left:3360;top:2087;width:43;height:2" coordorigin="3360,2087" coordsize="43,2">
              <v:shape style="position:absolute;left:3360;top:2087;width:43;height:2" coordorigin="3360,2087" coordsize="43,0" path="m3360,2087l3403,2087e" filled="f" stroked="t" strokeweight=".357pt" strokecolor="#999999">
                <v:path arrowok="t"/>
              </v:shape>
            </v:group>
            <v:group style="position:absolute;left:3373;top:2125;width:43;height:2" coordorigin="3373,2125" coordsize="43,2">
              <v:shape style="position:absolute;left:3373;top:2125;width:43;height:2" coordorigin="3373,2125" coordsize="43,0" path="m3373,2125l3417,2125e" filled="f" stroked="t" strokeweight=".358pt" strokecolor="#999999">
                <v:path arrowok="t"/>
              </v:shape>
            </v:group>
            <v:group style="position:absolute;left:3380;top:2143;width:43;height:2" coordorigin="3380,2143" coordsize="43,2">
              <v:shape style="position:absolute;left:3380;top:2143;width:43;height:2" coordorigin="3380,2143" coordsize="43,0" path="m3380,2143l3423,2143e" filled="f" stroked="t" strokeweight=".358pt" strokecolor="#999999">
                <v:path arrowok="t"/>
              </v:shape>
            </v:group>
            <v:group style="position:absolute;left:3387;top:2162;width:43;height:2" coordorigin="3387,2162" coordsize="43,2">
              <v:shape style="position:absolute;left:3387;top:2162;width:43;height:2" coordorigin="3387,2162" coordsize="43,0" path="m3387,2162l3430,2162e" filled="f" stroked="t" strokeweight=".357pt" strokecolor="#999999">
                <v:path arrowok="t"/>
              </v:shape>
            </v:group>
            <v:group style="position:absolute;left:3394;top:2181;width:43;height:2" coordorigin="3394,2181" coordsize="43,2">
              <v:shape style="position:absolute;left:3394;top:2181;width:43;height:2" coordorigin="3394,2181" coordsize="43,0" path="m3394,2181l3437,2181e" filled="f" stroked="t" strokeweight=".358pt" strokecolor="#999999">
                <v:path arrowok="t"/>
              </v:shape>
            </v:group>
            <v:group style="position:absolute;left:3400;top:2200;width:43;height:2" coordorigin="3400,2200" coordsize="43,2">
              <v:shape style="position:absolute;left:3400;top:2200;width:43;height:2" coordorigin="3400,2200" coordsize="43,0" path="m3400,2200l3444,2200e" filled="f" stroked="t" strokeweight=".357pt" strokecolor="#999999">
                <v:path arrowok="t"/>
              </v:shape>
            </v:group>
            <v:group style="position:absolute;left:3407;top:2218;width:43;height:2" coordorigin="3407,2218" coordsize="43,2">
              <v:shape style="position:absolute;left:3407;top:2218;width:43;height:2" coordorigin="3407,2218" coordsize="43,0" path="m3407,2218l3450,2218e" filled="f" stroked="t" strokeweight=".358pt" strokecolor="#999999">
                <v:path arrowok="t"/>
              </v:shape>
            </v:group>
            <v:group style="position:absolute;left:3420;top:2256;width:43;height:2" coordorigin="3420,2256" coordsize="43,2">
              <v:shape style="position:absolute;left:3420;top:2256;width:43;height:2" coordorigin="3420,2256" coordsize="43,0" path="m3420,2256l3464,2256e" filled="f" stroked="t" strokeweight=".358pt" strokecolor="#999999">
                <v:path arrowok="t"/>
              </v:shape>
            </v:group>
            <v:group style="position:absolute;left:3427;top:2275;width:43;height:2" coordorigin="3427,2275" coordsize="43,2">
              <v:shape style="position:absolute;left:3427;top:2275;width:43;height:2" coordorigin="3427,2275" coordsize="43,0" path="m3427,2275l3471,2275e" filled="f" stroked="t" strokeweight=".358pt" strokecolor="#999999">
                <v:path arrowok="t"/>
              </v:shape>
            </v:group>
            <v:group style="position:absolute;left:3434;top:2293;width:43;height:2" coordorigin="3434,2293" coordsize="43,2">
              <v:shape style="position:absolute;left:3434;top:2293;width:43;height:2" coordorigin="3434,2293" coordsize="43,0" path="m3434,2293l3477,2293e" filled="f" stroked="t" strokeweight=".36pt" strokecolor="#999999">
                <v:path arrowok="t"/>
              </v:shape>
            </v:group>
            <v:group style="position:absolute;left:3441;top:2312;width:43;height:2" coordorigin="3441,2312" coordsize="43,2">
              <v:shape style="position:absolute;left:3441;top:2312;width:43;height:2" coordorigin="3441,2312" coordsize="43,0" path="m3441,2312l3484,2312e" filled="f" stroked="t" strokeweight=".357pt" strokecolor="#999999">
                <v:path arrowok="t"/>
              </v:shape>
            </v:group>
            <v:group style="position:absolute;left:3447;top:2331;width:43;height:2" coordorigin="3447,2331" coordsize="43,2">
              <v:shape style="position:absolute;left:3447;top:2331;width:43;height:2" coordorigin="3447,2331" coordsize="43,0" path="m3447,2331l3491,2331e" filled="f" stroked="t" strokeweight=".36pt" strokecolor="#999999">
                <v:path arrowok="t"/>
              </v:shape>
            </v:group>
            <v:group style="position:absolute;left:3454;top:2350;width:43;height:2" coordorigin="3454,2350" coordsize="43,2">
              <v:shape style="position:absolute;left:3454;top:2350;width:43;height:2" coordorigin="3454,2350" coordsize="43,0" path="m3454,2350l3498,2350e" filled="f" stroked="t" strokeweight=".356pt" strokecolor="#999999">
                <v:path arrowok="t"/>
              </v:shape>
            </v:group>
            <v:group style="position:absolute;left:3217;top:2227;width:14;height:32" coordorigin="3217,2227" coordsize="14,32">
              <v:shape style="position:absolute;left:3217;top:2227;width:14;height:32" coordorigin="3217,2227" coordsize="14,32" path="m3228,2227l3224,2227,3220,2228,3217,2235,3217,2252,3220,2259,3228,2258,3231,2251,3231,2234,3228,2227e" filled="t" fillcolor="#000000" stroked="f">
                <v:path arrowok="t"/>
                <v:fill/>
              </v:shape>
            </v:group>
            <v:group style="position:absolute;left:3219;top:2055;width:131;height:229" coordorigin="3219,2055" coordsize="131,229">
              <v:shape style="position:absolute;left:3219;top:2055;width:131;height:229" coordorigin="3219,2055" coordsize="131,229" path="m3220,2147l3219,2140,3231,2113,3242,2093,3255,2079,3270,2067,3287,2059,3303,2055,3319,2057,3334,2068,3343,2085,3348,2105,3350,2126,3350,2146,3347,2166,3342,2185,3336,2200,3327,2218,3319,2233,3311,2248,3303,2265,3292,2284e" filled="f" stroked="t" strokeweight=".7pt" strokecolor="#FFFFFF">
                <v:path arrowok="t"/>
              </v:shape>
            </v:group>
            <v:group style="position:absolute;left:3213;top:2045;width:143;height:279" coordorigin="3213,2045" coordsize="143,279">
              <v:shape style="position:absolute;left:3213;top:2045;width:143;height:279" coordorigin="3213,2045" coordsize="143,279" path="m3213,2149l3238,2094,3292,2049,3308,2045,3324,2048,3341,2061,3349,2078,3354,2097,3356,2118,3356,2139,3333,2212,3323,2231,3312,2251,3302,2271,3293,2290,3285,2308,3280,2324e" filled="f" stroked="t" strokeweight=".25pt" strokecolor="#999999">
                <v:path arrowok="t"/>
              </v:shape>
            </v:group>
            <v:group style="position:absolute;left:3775;top:1832;width:522;height:581" coordorigin="3775,1832" coordsize="522,581">
              <v:shape style="position:absolute;left:3775;top:1832;width:522;height:581" coordorigin="3775,1832" coordsize="522,581" path="m4073,1901l3908,1901,4075,2328,4026,2336,4035,2354,4017,2358,3969,2366,3963,2413,4292,2353,4297,2311,4288,2289,4233,2289,4073,1901e" filled="t" fillcolor="#FFFFFF" stroked="f">
                <v:path arrowok="t"/>
                <v:fill/>
              </v:shape>
              <v:shape style="position:absolute;left:3775;top:1832;width:522;height:581" coordorigin="3775,1832" coordsize="522,581" path="m4285,2280l4233,2289,4288,2289,4285,2280e" filled="t" fillcolor="#FFFFFF" stroked="f">
                <v:path arrowok="t"/>
                <v:fill/>
              </v:shape>
              <v:shape style="position:absolute;left:3775;top:1832;width:522;height:581" coordorigin="3775,1832" coordsize="522,581" path="m4066,1884l3838,1884,3849,1908,3908,1901,4073,1901,4066,1884e" filled="t" fillcolor="#FFFFFF" stroked="f">
                <v:path arrowok="t"/>
                <v:fill/>
              </v:shape>
              <v:shape style="position:absolute;left:3775;top:1832;width:522;height:581" coordorigin="3775,1832" coordsize="522,581" path="m4092,1832l3775,1881,3782,1892,3838,1884,4066,1884,4063,1877,4108,1868,4092,1832e" filled="t" fillcolor="#FFFFFF" stroked="f">
                <v:path arrowok="t"/>
                <v:fill/>
              </v:shape>
            </v:group>
            <v:group style="position:absolute;left:3775;top:1832;width:522;height:581" coordorigin="3775,1832" coordsize="522,581">
              <v:shape style="position:absolute;left:3775;top:1832;width:522;height:581" coordorigin="3775,1832" coordsize="522,581" path="m3963,2413l3969,2366,4017,2358,4035,2354,4026,2336,4075,2328,3908,1901,3849,1908,3838,1884,3782,1892,3775,1881,4092,1832,4108,1868,4063,1877,4233,2289,4285,2280,4297,2311,4292,2353,3963,2413xe" filled="f" stroked="t" strokeweight=".5pt" strokecolor="#999999">
                <v:path arrowok="t"/>
              </v:shape>
            </v:group>
            <v:group style="position:absolute;left:3949;top:1925;width:67;height:30" coordorigin="3949,1925" coordsize="67,30">
              <v:shape style="position:absolute;left:3949;top:1925;width:67;height:30" coordorigin="3949,1925" coordsize="67,30" path="m4015,1946l4016,1947,4015,1948,4014,1948,3961,1955,3960,1955,3959,1955,3959,1954,3950,1935,3949,1934,3950,1933,3951,1933,4004,1925,4005,1925,4006,1926,4006,1927,4015,1946xe" filled="f" stroked="t" strokeweight=".25pt" strokecolor="#999999">
                <v:path arrowok="t"/>
              </v:shape>
            </v:group>
            <v:group style="position:absolute;left:3970;top:1979;width:67;height:30" coordorigin="3970,1979" coordsize="67,30">
              <v:shape style="position:absolute;left:3970;top:1979;width:67;height:30" coordorigin="3970,1979" coordsize="67,30" path="m4036,2000l4037,2001,4036,2002,4035,2002,3982,2009,3981,2009,3980,2009,3979,2008,3970,1989,3970,1988,3970,1987,3971,1987,4024,1980,4025,1979,4027,1980,4027,1981,4036,2000xe" filled="f" stroked="t" strokeweight=".25pt" strokecolor="#999999">
                <v:path arrowok="t"/>
              </v:shape>
            </v:group>
            <v:group style="position:absolute;left:3991;top:2034;width:67;height:30" coordorigin="3991,2034" coordsize="67,30">
              <v:shape style="position:absolute;left:3991;top:2034;width:67;height:30" coordorigin="3991,2034" coordsize="67,30" path="m4057,2054l4002,2064,4000,2063,4000,2062,3991,2043,4046,2034,4047,2034,4048,2035,4057,2054xe" filled="f" stroked="t" strokeweight=".25pt" strokecolor="#999999">
                <v:path arrowok="t"/>
              </v:shape>
            </v:group>
            <v:group style="position:absolute;left:4011;top:2088;width:67;height:30" coordorigin="4011,2088" coordsize="67,30">
              <v:shape style="position:absolute;left:4011;top:2088;width:67;height:30" coordorigin="4011,2088" coordsize="67,30" path="m4077,2108l4078,2109,4077,2110,4076,2110,4023,2118,4022,2118,4021,2117,4021,2116,4012,2097,4011,2096,4012,2095,4013,2095,4066,2088,4067,2088,4068,2088,4068,2089,4077,2108xe" filled="f" stroked="t" strokeweight=".25pt" strokecolor="#999999">
                <v:path arrowok="t"/>
              </v:shape>
            </v:group>
            <v:group style="position:absolute;left:4032;top:2142;width:67;height:30" coordorigin="4032,2142" coordsize="67,30">
              <v:shape style="position:absolute;left:4032;top:2142;width:67;height:30" coordorigin="4032,2142" coordsize="67,30" path="m4098,2163l4099,2164,4098,2164,4097,2165,4044,2172,4043,2172,4042,2171,4041,2170,4032,2151,4032,2150,4032,2149,4033,2149,4086,2142,4088,2142,4089,2143,4089,2144,4098,2163xe" filled="f" stroked="t" strokeweight=".25pt" strokecolor="#999999">
                <v:path arrowok="t"/>
              </v:shape>
            </v:group>
            <v:group style="position:absolute;left:4053;top:2196;width:67;height:30" coordorigin="4053,2196" coordsize="67,30">
              <v:shape style="position:absolute;left:4053;top:2196;width:67;height:30" coordorigin="4053,2196" coordsize="67,30" path="m4119,2217l4064,2226,4062,2225,4062,2224,4053,2205,4053,2204,4053,2204,4054,2203,4107,2196,4108,2196,4109,2197,4110,2198,4119,2217xe" filled="f" stroked="t" strokeweight=".25pt" strokecolor="#999999">
                <v:path arrowok="t"/>
              </v:shape>
            </v:group>
            <v:group style="position:absolute;left:4073;top:2250;width:67;height:30" coordorigin="4073,2250" coordsize="67,30">
              <v:shape style="position:absolute;left:4073;top:2250;width:67;height:30" coordorigin="4073,2250" coordsize="67,30" path="m4139,2271l4084,2280,4083,2280,4083,2279,4074,2260,4073,2259,4074,2258,4075,2258,4128,2250,4129,2250,4130,2251,4130,2252,4139,2271xe" filled="f" stroked="t" strokeweight=".25pt" strokecolor="#999999">
                <v:path arrowok="t"/>
              </v:shape>
            </v:group>
            <v:group style="position:absolute;left:3233;top:2352;width:1080;height:188" coordorigin="3233,2352" coordsize="1080,188">
              <v:shape style="position:absolute;left:3233;top:2352;width:1080;height:188" coordorigin="3233,2352" coordsize="1080,188" path="m4313,2352l3233,2540e" filled="f" stroked="t" strokeweight=".25pt" strokecolor="#999999">
                <v:path arrowok="t"/>
              </v:shape>
            </v:group>
            <v:group style="position:absolute;left:2993;top:1889;width:146;height:299" coordorigin="2993,1889" coordsize="146,299">
              <v:shape style="position:absolute;left:2993;top:1889;width:146;height:299" coordorigin="2993,1889" coordsize="146,299" path="m2993,1889l3031,1935,3057,2014,3068,2056,3072,2071,3076,2085,3082,2100,3094,2123,3112,2147,3123,2163,3131,2175,3139,2188e" filled="f" stroked="t" strokeweight="1.3pt" strokecolor="#999999">
                <v:path arrowok="t"/>
              </v:shape>
            </v:group>
            <v:group style="position:absolute;left:2993;top:1889;width:146;height:299" coordorigin="2993,1889" coordsize="146,299">
              <v:shape style="position:absolute;left:2993;top:1889;width:146;height:299" coordorigin="2993,1889" coordsize="146,299" path="m2993,1889l3031,1935,3057,2014,3068,2056,3072,2071,3076,2085,3082,2100,3094,2123,3112,2147,3123,2163,3131,2175,3139,2188e" filled="f" stroked="t" strokeweight=".5pt" strokecolor="#FFFFFF">
                <v:path arrowok="t"/>
              </v:shape>
            </v:group>
            <v:group style="position:absolute;left:2961;top:1852;width:59;height:124" coordorigin="2961,1852" coordsize="59,124">
              <v:shape style="position:absolute;left:2961;top:1852;width:59;height:124" coordorigin="2961,1852" coordsize="59,124" path="m2992,1852l2983,1853,2964,1901,3020,1976,3001,1918,3001,1897,2992,1852e" filled="t" fillcolor="#FFFFFF" stroked="f">
                <v:path arrowok="t"/>
                <v:fill/>
              </v:shape>
              <v:shape style="position:absolute;left:2961;top:1852;width:59;height:124" coordorigin="2961,1852" coordsize="59,124" path="m2961,1897l2963,1903,2964,1901,2961,1897e" filled="t" fillcolor="#FFFFFF" stroked="f">
                <v:path arrowok="t"/>
                <v:fill/>
              </v:shape>
            </v:group>
            <v:group style="position:absolute;left:2961;top:1852;width:59;height:124" coordorigin="2961,1852" coordsize="59,124">
              <v:shape style="position:absolute;left:2961;top:1852;width:59;height:124" coordorigin="2961,1852" coordsize="59,124" path="m2961,1897l2963,1903,2983,1853,2992,1852,3001,1897,3001,1918,3020,1976e" filled="f" stroked="t" strokeweight=".25pt" strokecolor="#000000">
                <v:path arrowok="t"/>
              </v:shape>
            </v:group>
            <v:group style="position:absolute;left:3124;top:2175;width:50;height:65" coordorigin="3124,2175" coordsize="50,65">
              <v:shape style="position:absolute;left:3124;top:2175;width:50;height:65" coordorigin="3124,2175" coordsize="50,65" path="m3150,2175l3130,2179,3124,2189,3127,2199,3138,2240,3174,2233,3162,2193,3159,2183,3150,2175e" filled="t" fillcolor="#FFFFFF" stroked="f">
                <v:path arrowok="t"/>
                <v:fill/>
              </v:shape>
            </v:group>
            <v:group style="position:absolute;left:3124;top:2175;width:50;height:65" coordorigin="3124,2175" coordsize="50,65">
              <v:shape style="position:absolute;left:3124;top:2175;width:50;height:65" coordorigin="3124,2175" coordsize="50,65" path="m3174,2233l3162,2193,3159,2183,3150,2175,3140,2177,3130,2179,3124,2189,3127,2199,3138,2240e" filled="f" stroked="t" strokeweight=".5pt" strokecolor="#999999">
                <v:path arrowok="t"/>
              </v:shape>
            </v:group>
            <v:group style="position:absolute;left:3102;top:2155;width:44;height:101" coordorigin="3102,2155" coordsize="44,101">
              <v:shape style="position:absolute;left:3102;top:2155;width:44;height:101" coordorigin="3102,2155" coordsize="44,101" path="m3125,2155l3105,2165,3103,2182,3102,2192,3104,2197,3110,2213,3125,2256,3126,2241,3135,2229,3146,2222,3144,2211,3125,2155e" filled="t" fillcolor="#FFFFFF" stroked="f">
                <v:path arrowok="t"/>
                <v:fill/>
              </v:shape>
            </v:group>
            <v:group style="position:absolute;left:3102;top:2155;width:44;height:101" coordorigin="3102,2155" coordsize="44,101">
              <v:shape style="position:absolute;left:3102;top:2155;width:44;height:101" coordorigin="3102,2155" coordsize="44,101" path="m3125,2155l3105,2165,3103,2182,3102,2192,3104,2197,3110,2213,3119,2239,3125,2256,3126,2241,3135,2229,3146,2222,3144,2211,3125,2155xe" filled="f" stroked="t" strokeweight=".4pt" strokecolor="#999999">
                <v:path arrowok="t"/>
              </v:shape>
            </v:group>
            <v:group style="position:absolute;left:3120;top:2217;width:117;height:86" coordorigin="3120,2217" coordsize="117,86">
              <v:shape style="position:absolute;left:3120;top:2217;width:117;height:86" coordorigin="3120,2217" coordsize="117,86" path="m3186,2217l3124,2232,3120,2261,3136,2303,3205,2288,3207,2270,3237,2258,3237,2239,3229,2228,3196,2228,3191,2222,3186,2217e" filled="t" fillcolor="#FFFFFF" stroked="f">
                <v:path arrowok="t"/>
                <v:fill/>
              </v:shape>
              <v:shape style="position:absolute;left:3120;top:2217;width:117;height:86" coordorigin="3120,2217" coordsize="117,86" path="m3224,2222l3196,2228,3229,2228,3224,2222e" filled="t" fillcolor="#FFFFFF" stroked="f">
                <v:path arrowok="t"/>
                <v:fill/>
              </v:shape>
            </v:group>
            <v:group style="position:absolute;left:3120;top:2217;width:117;height:86" coordorigin="3120,2217" coordsize="117,86">
              <v:shape style="position:absolute;left:3120;top:2217;width:117;height:86" coordorigin="3120,2217" coordsize="117,86" path="m3207,2270l3205,2288,3136,2303,3120,2261,3124,2232,3186,2217,3191,2222,3196,2228,3224,2222,3237,2239,3237,2258,3207,2270xe" filled="f" stroked="t" strokeweight=".5pt" strokecolor="#999999">
                <v:path arrowok="t"/>
              </v:shape>
            </v:group>
            <v:group style="position:absolute;left:3187;top:2219;width:19;height:69" coordorigin="3187,2219" coordsize="19,69">
              <v:shape style="position:absolute;left:3187;top:2219;width:19;height:69" coordorigin="3187,2219" coordsize="19,69" path="m3187,2219l3198,2236,3206,2254,3202,2288e" filled="f" stroked="t" strokeweight=".3pt" strokecolor="#999999">
                <v:path arrowok="t"/>
              </v:shape>
            </v:group>
            <v:group style="position:absolute;left:3127;top:2234;width:15;height:68" coordorigin="3127,2234" coordsize="15,68">
              <v:shape style="position:absolute;left:3127;top:2234;width:15;height:68" coordorigin="3127,2234" coordsize="15,68" path="m3127,2234l3143,2271,3137,2302e" filled="f" stroked="t" strokeweight=".25pt" strokecolor="#999999">
                <v:path arrowok="t"/>
              </v:shape>
              <v:shape style="position:absolute;left:4473;top:757;width:3927;height:1415" type="#_x0000_t75">
                <v:imagedata r:id="rId33" o:title=""/>
              </v:shape>
            </v:group>
            <w10:wrap type="none"/>
          </v:group>
        </w:pic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Figure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7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7" w:after="0" w:line="203" w:lineRule="exact"/>
        <w:ind w:right="2680"/>
        <w:jc w:val="righ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92" w:lineRule="auto"/>
        <w:ind w:left="2090" w:right="345" w:firstLine="-36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2.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4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orx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T8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scr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wd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scr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(Figure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8)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secure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hard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mounting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gently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hard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09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Impo</w:t>
      </w:r>
      <w:r>
        <w:rPr>
          <w:rFonts w:ascii="Arial" w:hAnsi="Arial" w:cs="Arial" w:eastAsia="Arial"/>
          <w:sz w:val="20"/>
          <w:szCs w:val="20"/>
          <w:spacing w:val="4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tant: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pull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flex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cable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cable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handle.</w:t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73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118.161003pt;margin-top:18.171881pt;width:259.1810pt;height:162.52501pt;mso-position-horizontal-relative:page;mso-position-vertical-relative:paragraph;z-index:-2826" coordorigin="2363,363" coordsize="5184,3251">
            <v:group style="position:absolute;left:6544;top:2094;width:999;height:191" coordorigin="6544,2094" coordsize="999,191">
              <v:shape style="position:absolute;left:6544;top:2094;width:999;height:191" coordorigin="6544,2094" coordsize="999,191" path="m6544,2285l7543,2094e" filled="f" stroked="t" strokeweight=".35pt" strokecolor="#999999">
                <v:path arrowok="t"/>
              </v:shape>
            </v:group>
            <v:group style="position:absolute;left:2371;top:2285;width:4173;height:764" coordorigin="2371,2285" coordsize="4173,764">
              <v:shape style="position:absolute;left:2371;top:2285;width:4173;height:764" coordorigin="2371,2285" coordsize="4173,764" path="m2371,3049l6544,2285e" filled="f" stroked="t" strokeweight=".35pt" strokecolor="#999999">
                <v:path arrowok="t"/>
              </v:shape>
            </v:group>
            <v:group style="position:absolute;left:6344;top:2391;width:1114;height:204" coordorigin="6344,2391" coordsize="1114,204">
              <v:shape style="position:absolute;left:6344;top:2391;width:1114;height:204" coordorigin="6344,2391" coordsize="1114,204" path="m6344,2595l7458,2391e" filled="f" stroked="t" strokeweight=".6pt" strokecolor="#999999">
                <v:path arrowok="t"/>
              </v:shape>
            </v:group>
            <v:group style="position:absolute;left:2369;top:2595;width:3974;height:727" coordorigin="2369,2595" coordsize="3974,727">
              <v:shape style="position:absolute;left:2369;top:2595;width:3974;height:727" coordorigin="2369,2595" coordsize="3974,727" path="m2369,3322l6344,2595e" filled="f" stroked="t" strokeweight=".6pt" strokecolor="#999999">
                <v:path arrowok="t"/>
              </v:shape>
            </v:group>
            <v:group style="position:absolute;left:2380;top:383;width:4387;height:3080" coordorigin="2380,383" coordsize="4387,3080">
              <v:shape style="position:absolute;left:2380;top:383;width:4387;height:3080" coordorigin="2380,383" coordsize="4387,3080" path="m6767,2783l2966,2783,2973,2803,2979,2823,2991,2883,2996,2943,2998,2983,2998,3003,2994,3063,2984,3123,2963,3183,2947,3223,2939,3243,2918,3303,2913,3343,2916,3363,2935,3423,2955,3463,3212,3463,3249,3443,3401,3443,3438,3423,3509,3423,3542,3403,3601,3403,3633,3383,3666,3383,3701,3363,3813,3363,3853,3343,3893,3343,3975,3323,4059,3323,4102,3303,4144,3303,4186,3283,4269,3283,4309,3263,4349,3263,4388,3243,4551,3203,4633,3203,4675,3183,4717,3183,4759,3163,4801,3163,4843,3143,4885,3143,4927,3123,4969,3123,5011,3103,5094,3103,5136,3083,5177,3083,5266,3063,5368,3043,5423,3023,5480,3023,5538,3003,5597,3003,5657,2983,5717,2983,5835,2943,5893,2943,5949,2923,6003,2923,6054,2903,6103,2903,6148,2883,6189,2883,6226,2863,6262,2863,6301,2843,6382,2843,6425,2823,6513,2823,6557,2803,6728,2803,6767,2783e" filled="t" fillcolor="#FFFFFF" stroked="f">
                <v:path arrowok="t"/>
                <v:fill/>
              </v:shape>
              <v:shape style="position:absolute;left:2380;top:383;width:4387;height:3080" coordorigin="2380,383" coordsize="4387,3080" path="m6145,483l5373,483,5344,503,5231,503,5202,523,5013,523,4996,543,4876,543,4821,563,4674,563,4653,583,4596,583,4578,603,4504,603,4484,623,4329,623,4304,643,4169,643,4143,663,4033,663,4018,683,3952,683,3929,703,3665,703,3626,723,3459,723,3416,743,3291,743,3252,763,3149,763,3121,783,3024,783,3005,803,2945,803,2925,823,2863,823,2845,843,2664,843,2644,863,2562,863,2542,883,2503,883,2484,903,2447,903,2438,923,2436,923,2440,943,2448,963,2458,963,2468,983,2475,1003,2399,1023,2389,1043,2380,1043,2384,1083,2387,1083,2393,1103,2402,1143,2414,1163,2465,1283,2473,1283,2489,1323,2529,1423,2546,1443,2570,1503,2596,1563,2605,1583,2612,1603,2631,1663,2646,1723,2659,1783,2667,1823,2671,1843,2684,1903,2699,1943,2707,1983,2715,2003,2723,2043,2732,2063,2740,2083,2749,2123,2776,2203,2785,2243,2794,2263,2803,2303,2811,2323,2820,2363,2828,2383,2836,2423,2844,2443,2851,2483,2855,2503,2862,2523,2866,2543,2881,2603,2906,2663,2933,2723,2942,2743,2951,2763,2959,2783,6873,2783,6903,2763,6971,2763,6987,2743,7002,2743,7015,2723,7027,2723,7058,2663,7080,2603,7095,2543,7099,2503,7102,2483,7105,2443,7108,2423,7110,2383,7112,2363,7114,2323,7113,2303,7105,2243,7090,2183,7071,2123,7065,2103,7059,2083,7048,2063,7043,2043,7036,2043,7028,2023,7019,2003,6988,1943,6942,1863,6931,1843,6920,1823,6909,1823,6900,1803,6867,1743,6815,1683,6802,1663,6765,1603,6733,1543,6725,1543,6718,1523,6713,1503,6707,1503,6700,1483,6692,1483,6684,1463,6654,1403,6643,1383,6632,1363,6609,1323,6599,1303,6568,1243,6544,1183,6538,1163,6530,1143,6521,1123,6511,1123,6500,1103,6463,1043,6423,983,6380,923,6366,903,6326,843,6291,783,6244,703,6233,683,6222,663,6211,643,6200,603,6190,583,6180,563,6171,543,6162,523,6153,503,6145,483e" filled="t" fillcolor="#FFFFFF" stroked="f">
                <v:path arrowok="t"/>
                <v:fill/>
              </v:shape>
              <v:shape style="position:absolute;left:2380;top:383;width:4387;height:3080" coordorigin="2380,383" coordsize="4387,3080" path="m6122,423l5699,423,5595,443,5568,463,5485,463,5457,483,6138,483,6132,463,6126,443,6122,423e" filled="t" fillcolor="#FFFFFF" stroked="f">
                <v:path arrowok="t"/>
                <v:fill/>
              </v:shape>
              <v:shape style="position:absolute;left:2380;top:383;width:4387;height:3080" coordorigin="2380,383" coordsize="4387,3080" path="m6098,383l5951,383,5932,403,5800,403,5776,423,6118,423,6107,403,6098,383e" filled="t" fillcolor="#FFFFFF" stroked="f">
                <v:path arrowok="t"/>
                <v:fill/>
              </v:shape>
            </v:group>
            <v:group style="position:absolute;left:2380;top:367;width:4734;height:3096" coordorigin="2380,367" coordsize="4734,3096">
              <v:shape style="position:absolute;left:2380;top:367;width:4734;height:3096" coordorigin="2380,367" coordsize="4734,3096" path="m6069,372l6087,367,6098,370,6107,384,6118,412,6122,423,6126,435,6153,499,6180,559,6211,625,6244,692,6279,757,6314,816,6352,874,6394,932,6408,952,6423,971,6463,1029,6500,1085,6530,1140,6551,1195,6559,1214,6588,1276,6621,1338,6654,1397,6674,1432,6684,1449,6713,1502,6718,1513,6725,1526,6765,1590,6802,1646,6842,1703,6855,1722,6890,1774,6931,1840,6965,1898,6999,1958,7028,2012,7054,2068,7059,2081,7084,2147,7100,2207,7111,2273,7114,2321,7112,2352,7108,2413,7099,2499,7086,2575,7066,2640,7027,2706,6971,2745,6903,2762,6840,2771,6767,2780,6687,2789,6644,2793,6601,2798,6513,2808,6425,2819,6341,2832,6262,2848,6189,2866,6148,2876,6054,2897,5949,2919,5835,2943,5776,2954,5717,2966,5657,2978,5597,2989,5538,3001,5423,3022,5316,3043,5219,3060,5177,3068,5136,3076,5053,3092,4969,3110,4885,3127,4801,3146,4717,3165,4633,3184,4551,3203,4469,3222,4428,3232,4349,3250,4269,3267,4186,3283,4102,3298,4017,3311,3934,3324,3893,3331,3813,3344,3737,3357,3666,3370,3601,3384,3572,3391,3542,3399,3474,3412,3401,3424,3324,3434,3249,3442,3177,3449,3113,3454,3038,3460,2996,3462,2987,3463,2935,3419,2916,3362,2913,3339,2914,3315,2931,3250,2955,3193,2963,3175,2989,3102,2996,3038,2998,2976,2997,2956,2991,2880,2979,2822,2959,2765,2924,2694,2915,2677,2906,2659,2881,2597,2862,2523,2859,2504,2855,2486,2836,2405,2820,2345,2803,2285,2785,2227,2767,2169,2758,2140,2749,2112,2723,2026,2699,1941,2679,1864,2667,1805,2663,1786,2659,1766,2642,1690,2619,1613,2596,1554,2570,1495,2546,1441,2513,1371,2505,1353,2473,1283,2414,1150,2402,1126,2393,1101,2387,1080,2384,1068,2380,1042,2389,1026,2399,1020,2475,999,2468,981,2458,963,2448,948,2440,934,2436,921,2438,910,2447,901,2522,872,2583,857,2644,845,2721,836,2768,832,2789,830,2863,820,2903,810,2925,804,2985,790,3061,775,3079,772,3149,759,3215,749,3291,740,3373,730,3459,721,3544,713,3626,706,3701,701,3766,698,3817,696,3847,695,3929,686,3988,674,4006,669,4018,666,4093,652,4169,641,4251,631,4329,621,4396,614,4441,610,4463,608,4523,599,4596,581,4615,576,4674,563,4741,553,4801,546,4858,540,4876,538,4952,529,4959,528,4966,527,5035,521,5101,515,5147,512,5174,509,5259,499,5344,487,5429,472,5513,456,5595,439,5673,423,5699,418,5776,404,5847,394,5912,387,5987,380,6004,379,6019,378,6034,376,6048,375,6061,373,6069,372xe" filled="f" stroked="t" strokeweight=".4pt" strokecolor="#999999">
                <v:path arrowok="t"/>
              </v:shape>
            </v:group>
            <v:group style="position:absolute;left:2468;top:953;width:629;height:2483" coordorigin="2468,953" coordsize="629,2483">
              <v:shape style="position:absolute;left:2468;top:953;width:629;height:2483" coordorigin="2468,953" coordsize="629,2483" path="m2468,953l2498,1019,2521,1082,2542,1146,2562,1217,2576,1278,2588,1338,2592,1358,2597,1378,2610,1437,2624,1496,2642,1555,2662,1614,2670,1632,2677,1651,2697,1708,2722,1784,2739,1841,2754,1899,2767,1960,2777,2020,2780,2040,2797,2116,2815,2161,2826,2188,2857,2266,2887,2344,2915,2422,2941,2499,2966,2576,2990,2653,3005,2712,3010,2731,3015,2750,3037,2826,3059,2887,3066,2907,3090,2983,3097,3055,3096,3073,3093,3091,3088,3111,3084,3131,3080,3152,3076,3172,3073,3193,3070,3213,3067,3233,3053,3311,3027,3382,3006,3422,2997,3436e" filled="f" stroked="t" strokeweight=".35pt" strokecolor="#999999">
                <v:path arrowok="t"/>
              </v:shape>
            </v:group>
            <v:group style="position:absolute;left:2993;top:3374;width:34;height:24" coordorigin="2993,3374" coordsize="34,24">
              <v:shape style="position:absolute;left:2993;top:3374;width:34;height:24" coordorigin="2993,3374" coordsize="34,24" path="m3027,3374l3009,3385,2993,3398e" filled="f" stroked="t" strokeweight=".25pt" strokecolor="#999999">
                <v:path arrowok="t"/>
              </v:shape>
            </v:group>
            <v:group style="position:absolute;left:3800;top:687;width:115;height:29" coordorigin="3800,687" coordsize="115,29">
              <v:shape style="position:absolute;left:3800;top:687;width:115;height:29" coordorigin="3800,687" coordsize="115,29" path="m3915,687l3897,694,3877,699,3856,702,3835,705,3816,709,3800,716e" filled="f" stroked="t" strokeweight=".25pt" strokecolor="#999999">
                <v:path arrowok="t"/>
              </v:shape>
            </v:group>
            <v:group style="position:absolute;left:4450;top:585;width:198;height:27" coordorigin="4450,585" coordsize="198,27">
              <v:shape style="position:absolute;left:4450;top:585;width:198;height:27" coordorigin="4450,585" coordsize="198,27" path="m4450,612l4515,606,4588,596,4632,588,4648,585e" filled="f" stroked="t" strokeweight=".25pt" strokecolor="#999999">
                <v:path arrowok="t"/>
              </v:shape>
            </v:group>
            <v:group style="position:absolute;left:6546;top:1181;width:32;height:119" coordorigin="6546,1181" coordsize="32,119">
              <v:shape style="position:absolute;left:6546;top:1181;width:32;height:119" coordorigin="6546,1181" coordsize="32,119" path="m6546,1181l6564,1263,6571,1284,6579,1300e" filled="f" stroked="t" strokeweight=".25pt" strokecolor="#999999">
                <v:path arrowok="t"/>
              </v:shape>
            </v:group>
            <v:group style="position:absolute;left:2672;top:1635;width:54;height:130" coordorigin="2672,1635" coordsize="54,130">
              <v:shape style="position:absolute;left:2672;top:1635;width:54;height:130" coordorigin="2672,1635" coordsize="54,130" path="m2672,1635l2677,1652,2685,1670,2694,1690,2704,1709,2713,1729,2721,1748,2726,1765e" filled="f" stroked="t" strokeweight=".25pt" strokecolor="#999999">
                <v:path arrowok="t"/>
              </v:shape>
            </v:group>
            <v:group style="position:absolute;left:2852;top:2401;width:12;height:120" coordorigin="2852,2401" coordsize="12,120">
              <v:shape style="position:absolute;left:2852;top:2401;width:12;height:120" coordorigin="2852,2401" coordsize="12,120" path="m2852,2401l2858,2478,2860,2501,2863,2521e" filled="f" stroked="t" strokeweight=".25pt" strokecolor="#999999">
                <v:path arrowok="t"/>
              </v:shape>
            </v:group>
            <v:group style="position:absolute;left:2475;top:999;width:29;height:32" coordorigin="2475,999" coordsize="29,32">
              <v:shape style="position:absolute;left:2475;top:999;width:29;height:32" coordorigin="2475,999" coordsize="29,32" path="m2475,999l2484,1019,2487,1032,2504,1029e" filled="f" stroked="t" strokeweight=".4pt" strokecolor="#999999">
                <v:path arrowok="t"/>
              </v:shape>
            </v:group>
            <v:group style="position:absolute;left:3015;top:3292;width:38;height:15" coordorigin="3015,3292" coordsize="38,15">
              <v:shape style="position:absolute;left:3015;top:3292;width:38;height:15" coordorigin="3015,3292" coordsize="38,15" path="m3053,3292l3033,3299,3015,3307e" filled="f" stroked="t" strokeweight=".25pt" strokecolor="#999999">
                <v:path arrowok="t"/>
              </v:shape>
            </v:group>
            <v:group style="position:absolute;left:2689;top:1041;width:284;height:834" coordorigin="2689,1041" coordsize="284,834">
              <v:shape style="position:absolute;left:2689;top:1041;width:284;height:834" coordorigin="2689,1041" coordsize="284,834" path="m2689,1072l2698,1044,2712,1041,2713,1069,2780,1268,2781,1285,2831,1427,2844,1425,2851,1452,2850,1464,2928,1696,2929,1748,2973,1875e" filled="f" stroked="t" strokeweight=".25pt" strokecolor="#000000">
                <v:path arrowok="t"/>
              </v:shape>
            </v:group>
            <v:group style="position:absolute;left:3000;top:1666;width:1310;height:229" coordorigin="3000,1666" coordsize="1310,229">
              <v:shape style="position:absolute;left:3000;top:1666;width:1310;height:229" coordorigin="3000,1666" coordsize="1310,229" path="m3000,1894l3010,1841,3021,1838,3052,1894,3073,1895,3242,1869,3248,1882,3254,1892,3265,1890,3298,1885,3308,1859,3749,1789,3756,1805,3760,1816,3774,1812,3802,1808,3813,1779,4284,1704,4305,1698,4310,1688,4303,1666e" filled="f" stroked="t" strokeweight=".3pt" strokecolor="#999999">
                <v:path arrowok="t"/>
              </v:shape>
            </v:group>
            <v:group style="position:absolute;left:3224;top:2540;width:758;height:498" coordorigin="3224,2540" coordsize="758,498">
              <v:shape style="position:absolute;left:3224;top:2540;width:758;height:498" coordorigin="3224,2540" coordsize="758,498" path="m3233,2540l3226,2542,3224,2556,3375,3020,3383,3039,3403,3038,3982,2931e" filled="f" stroked="t" strokeweight=".25pt" strokecolor="#999999">
                <v:path arrowok="t"/>
              </v:shape>
            </v:group>
            <v:group style="position:absolute;left:4295;top:2267;width:2;height:85" coordorigin="4295,2267" coordsize="2,85">
              <v:shape style="position:absolute;left:4295;top:2267;width:2;height:85" coordorigin="4295,2267" coordsize="0,85" path="m4295,2267l4295,2352e" filled="f" stroked="t" strokeweight="1.757pt" strokecolor="#999999">
                <v:path arrowok="t"/>
              </v:shape>
            </v:group>
            <v:group style="position:absolute;left:3419;top:2043;width:548;height:396" coordorigin="3419,2043" coordsize="548,396">
              <v:shape style="position:absolute;left:3419;top:2043;width:548;height:396" coordorigin="3419,2043" coordsize="548,396" path="m3534,2438l3949,2367,3966,2358,3967,2344,3860,2067,3849,2047,3835,2043,3419,2110e" filled="f" stroked="t" strokeweight=".25pt" strokecolor="#000000">
                <v:path arrowok="t"/>
              </v:shape>
            </v:group>
            <v:group style="position:absolute;left:3132;top:2000;width:669;height:2" coordorigin="3132,2000" coordsize="669,2">
              <v:shape style="position:absolute;left:3132;top:2000;width:669;height:2" coordorigin="3132,2000" coordsize="669,0" path="m3132,2000l3801,2000e" filled="f" stroked="t" strokeweight="5.586pt" strokecolor="#000000">
                <v:path arrowok="t"/>
              </v:shape>
            </v:group>
            <v:group style="position:absolute;left:3030;top:1599;width:2070;height:409" coordorigin="3030,1599" coordsize="2070,409">
              <v:shape style="position:absolute;left:3030;top:1599;width:2070;height:409" coordorigin="3030,1599" coordsize="2070,409" path="m3030,2008l3043,1931,3056,1948,3059,1957,3123,1948,3142,1941,3146,1956,3157,1986,3221,1976,3222,1961,3219,1953,3325,1936,3332,1956,3345,1961,3355,1967,3374,1963,3397,1959,3404,1944,3738,1887,3761,1878,3765,1861,4173,1794,4174,1779,4173,1762,4174,1750,4193,1746,5100,1599e" filled="f" stroked="t" strokeweight=".3pt" strokecolor="#999999">
                <v:path arrowok="t"/>
              </v:shape>
            </v:group>
            <v:group style="position:absolute;left:3791;top:1922;width:222;height:430" coordorigin="3791,1922" coordsize="222,430">
              <v:shape style="position:absolute;left:3791;top:1922;width:222;height:430" coordorigin="3791,1922" coordsize="222,430" path="m3791,1922l3803,1947,3858,1938,4013,2352e" filled="f" stroked="t" strokeweight=".25pt" strokecolor="#000000">
                <v:path arrowok="t"/>
              </v:shape>
            </v:group>
            <v:group style="position:absolute;left:4029;top:2306;width:42;height:25" coordorigin="4029,2306" coordsize="42,25">
              <v:shape style="position:absolute;left:4029;top:2306;width:42;height:25" coordorigin="4029,2306" coordsize="42,25" path="m4040,2330l4039,2331,4038,2330,4038,2329,4030,2312,4029,2311,4030,2311,4031,2311,4071,2306e" filled="f" stroked="t" strokeweight=".25pt" strokecolor="#000000">
                <v:path arrowok="t"/>
              </v:shape>
            </v:group>
            <v:group style="position:absolute;left:3972;top:2356;width:9;height:53" coordorigin="3972,2356" coordsize="9,53">
              <v:shape style="position:absolute;left:3972;top:2356;width:9;height:53" coordorigin="3972,2356" coordsize="9,53" path="m3972,2356l3981,2369,3976,2409e" filled="f" stroked="t" strokeweight=".25pt" strokecolor="#000000">
                <v:path arrowok="t"/>
              </v:shape>
            </v:group>
            <v:group style="position:absolute;left:3466;top:1785;width:274;height:86" coordorigin="3466,1785" coordsize="274,86">
              <v:shape style="position:absolute;left:3466;top:1785;width:274;height:86" coordorigin="3466,1785" coordsize="274,86" path="m3704,1785l3479,1821,3466,1833,3467,1854,3481,1868,3500,1872,3723,1836,3738,1826,3740,1807,3738,1803,3724,1789,3704,1785e" filled="t" fillcolor="#FFFFFF" stroked="f">
                <v:path arrowok="t"/>
                <v:fill/>
              </v:shape>
            </v:group>
            <v:group style="position:absolute;left:3466;top:1785;width:274;height:86" coordorigin="3466,1785" coordsize="274,86">
              <v:shape style="position:absolute;left:3466;top:1785;width:274;height:86" coordorigin="3466,1785" coordsize="274,86" path="m3740,1807l3738,1826,3723,1836,3500,1872,3481,1868,3467,1854,3466,1833,3479,1821,3704,1785,3724,1789,3738,1803,3740,1807xe" filled="f" stroked="t" strokeweight=".3pt" strokecolor="#999999">
                <v:path arrowok="t"/>
              </v:shape>
            </v:group>
            <v:group style="position:absolute;left:2962;top:1898;width:1046;height:1208" coordorigin="2962,1898" coordsize="1046,1208">
              <v:shape style="position:absolute;left:2962;top:1898;width:1046;height:1208" coordorigin="2962,1898" coordsize="1046,1208" path="m3989,2895l3997,2919,4000,2934,4008,2964,4008,2980,3999,2989,3418,3100,3391,3105,3337,3062,3187,2597,3190,2579,3186,2568,2996,1985,2988,1954,2981,1941,2962,1898e" filled="f" stroked="t" strokeweight=".25pt" strokecolor="#000000">
                <v:path arrowok="t"/>
              </v:shape>
            </v:group>
            <v:group style="position:absolute;left:3003;top:2075;width:164;height:515" coordorigin="3003,2075" coordsize="164,515">
              <v:shape style="position:absolute;left:3003;top:2075;width:164;height:515" coordorigin="3003,2075" coordsize="164,515" path="m3164,2585l3161,2589,3158,2590,3157,2587,3004,2120,3003,2101,3004,2080,3007,2075,3011,2075,3012,2078,3166,2553,3166,2560,3167,2581,3164,2585xe" filled="f" stroked="t" strokeweight=".25pt" strokecolor="#000000">
                <v:path arrowok="t"/>
              </v:shape>
            </v:group>
            <v:group style="position:absolute;left:2986;top:2012;width:12;height:55" coordorigin="2986,2012" coordsize="12,55">
              <v:shape style="position:absolute;left:2986;top:2012;width:12;height:55" coordorigin="2986,2012" coordsize="12,55" path="m2997,2049l2996,2062,2993,2067,2991,2062,2988,2056,2986,2042,2987,2030,2988,2018,2992,2012,2994,2018,2997,2023,2998,2037,2997,2049xe" filled="f" stroked="t" strokeweight=".25pt" strokecolor="#000000">
                <v:path arrowok="t"/>
              </v:shape>
            </v:group>
            <v:group style="position:absolute;left:5006;top:610;width:705;height:220" coordorigin="5006,610" coordsize="705,220">
              <v:shape style="position:absolute;left:5006;top:610;width:705;height:220" coordorigin="5006,610" coordsize="705,220" path="m5006,699l5023,695,5034,716,5078,808,5085,830,5109,826,5694,742,5711,733,5705,719,5658,628,5653,610,5629,612e" filled="f" stroked="t" strokeweight=".3pt" strokecolor="#999999">
                <v:path arrowok="t"/>
              </v:shape>
            </v:group>
            <v:group style="position:absolute;left:5142;top:640;width:449;height:97" coordorigin="5142,640" coordsize="449,97">
              <v:shape style="position:absolute;left:5142;top:640;width:449;height:97" coordorigin="5142,640" coordsize="449,97" path="m5439,640l5455,651,5565,658,5577,659,5582,663,5591,670,5579,680,5511,701,5256,735,5229,736,5211,737,5196,737,5178,737,5151,737,5147,733,5142,724,5150,715,5231,682,5244,666e" filled="f" stroked="t" strokeweight=".3pt" strokecolor="#999999">
                <v:path arrowok="t"/>
              </v:shape>
            </v:group>
            <v:group style="position:absolute;left:3999;top:2462;width:2483;height:607" coordorigin="3999,2462" coordsize="2483,607">
              <v:shape style="position:absolute;left:3999;top:2462;width:2483;height:607" coordorigin="3999,2462" coordsize="2483,607" path="m6472,2462l4015,2920,4020,2938,4025,2962,4021,2977,4002,3049,3999,3068,6418,2616,6474,2539,6474,2539,6476,2534,6483,2507,6481,2484,6476,2468,6472,2462e" filled="t" fillcolor="#E0E0E0" stroked="f">
                <v:path arrowok="t"/>
                <v:fill/>
              </v:shape>
              <v:shape style="position:absolute;left:3999;top:2462;width:2483;height:607" coordorigin="3999,2462" coordsize="2483,607" path="m6482,2524l6474,2539,6474,2539,6482,2524e" filled="t" fillcolor="#E0E0E0" stroked="f">
                <v:path arrowok="t"/>
                <v:fill/>
              </v:shape>
            </v:group>
            <v:group style="position:absolute;left:3999;top:2462;width:2483;height:607" coordorigin="3999,2462" coordsize="2483,607">
              <v:shape style="position:absolute;left:3999;top:2462;width:2483;height:607" coordorigin="3999,2462" coordsize="2483,607" path="m6418,2616l6439,2601,6451,2583,6482,2524,6474,2539,6476,2534,6483,2507,6481,2484,6476,2468,6472,2462,4015,2920,4020,2938,4025,2962,4021,2977,4002,3049,3999,3068,4014,3068e" filled="f" stroked="t" strokeweight=".25pt" strokecolor="#000000">
                <v:path arrowok="t"/>
              </v:shape>
            </v:group>
            <v:group style="position:absolute;left:2667;top:573;width:4268;height:2616" coordorigin="2667,573" coordsize="4268,2616">
              <v:shape style="position:absolute;left:2667;top:573;width:4268;height:2616" coordorigin="2667,573" coordsize="4268,2616" path="m6916,2351l6920,2310,6612,1741,6603,1741,6607,1719,6467,1457,6461,1441,6433,1442,6426,1441,5991,639,5994,612,5973,579,5963,580,5959,612,5939,579,5930,580,5925,574,5910,573,5439,639,5432,653,5253,678,5242,666,4691,743,4687,761,4599,773,4593,764,4270,807,4259,820,3989,857,3981,841,3964,844,3837,862,3837,848,3830,846,3661,869,3655,870,3646,888,3104,964,3104,947,3096,943,2915,968,2910,973,2906,991,2729,1016,2697,1028,2684,1044,2669,1138,2667,1158,2674,1173,3311,3143,3323,3167,3334,3182,3345,3189,3362,3189,3386,3186,6864,2531,6886,2526,6889,2511,6928,2427,6936,2397,6934,2380,6916,2351xe" filled="f" stroked="t" strokeweight=".6pt" strokecolor="#000000">
                <v:path arrowok="t"/>
              </v:shape>
            </v:group>
            <v:group style="position:absolute;left:6503;top:2351;width:413;height:116" coordorigin="6503,2351" coordsize="413,116">
              <v:shape style="position:absolute;left:6503;top:2351;width:413;height:116" coordorigin="6503,2351" coordsize="413,116" path="m6503,2467l6913,2387,6916,2351e" filled="f" stroked="t" strokeweight=".25pt" strokecolor="#000000">
                <v:path arrowok="t"/>
              </v:shape>
            </v:group>
            <v:group style="position:absolute;left:6503;top:2426;width:427;height:96" coordorigin="6503,2426" coordsize="427,96">
              <v:shape style="position:absolute;left:6503;top:2426;width:427;height:96" coordorigin="6503,2426" coordsize="427,96" path="m6503,2488l6503,2503,6505,2522,6531,2518,6900,2448,6922,2441,6930,2426e" filled="f" stroked="t" strokeweight=".25pt" strokecolor="#000000">
                <v:path arrowok="t"/>
              </v:shape>
            </v:group>
            <v:group style="position:absolute;left:6810;top:2470;width:58;height:53" coordorigin="6810,2470" coordsize="58,53">
              <v:shape style="position:absolute;left:6810;top:2470;width:58;height:53" coordorigin="6810,2470" coordsize="58,53" path="m6866,2495l6854,2512,6836,2524,6815,2520,6810,2505,6822,2483,6837,2470,6860,2472,6868,2484,6866,2495xe" filled="f" stroked="t" strokeweight=".25pt" strokecolor="#000000">
                <v:path arrowok="t"/>
              </v:shape>
            </v:group>
            <v:group style="position:absolute;left:3453;top:3090;width:133;height:61" coordorigin="3453,3090" coordsize="133,61">
              <v:shape style="position:absolute;left:3453;top:3090;width:133;height:61" coordorigin="3453,3090" coordsize="133,61" path="m3586,3109l3577,3124,3559,3136,3537,3143,3491,3151,3467,3151,3453,3141,3460,3122,3476,3108,3496,3099,3548,3090,3572,3091,3585,3100,3586,3109xe" filled="f" stroked="t" strokeweight=".25pt" strokecolor="#000000">
                <v:path arrowok="t"/>
              </v:shape>
            </v:group>
            <v:group style="position:absolute;left:4067;top:1874;width:333;height:407" coordorigin="4067,1874" coordsize="333,407">
              <v:shape style="position:absolute;left:4067;top:1874;width:333;height:407" coordorigin="4067,1874" coordsize="333,407" path="m4067,1881l4120,1874,4141,1874,4149,1882,4221,1936,4228,1945,4299,1935,4313,1934,4320,1948,4396,2139,4400,2156,4381,2162,4326,2171,4288,2258,4287,2265,4266,2271,4225,2280e" filled="f" stroked="t" strokeweight=".25pt" strokecolor="#999999">
                <v:path arrowok="t"/>
              </v:shape>
            </v:group>
            <v:group style="position:absolute;left:4214;top:1945;width:112;height:230" coordorigin="4214,1945" coordsize="112,230">
              <v:shape style="position:absolute;left:4214;top:1945;width:112;height:230" coordorigin="4214,1945" coordsize="112,230" path="m4228,1945l4214,1952,4222,1967,4300,2164,4303,2175,4316,2173,4326,2171e" filled="f" stroked="t" strokeweight=".25pt" strokecolor="#999999">
                <v:path arrowok="t"/>
              </v:shape>
            </v:group>
            <v:group style="position:absolute;left:3981;top:2352;width:313;height:2" coordorigin="3981,2352" coordsize="313,2">
              <v:shape style="position:absolute;left:3981;top:2352;width:313;height:2" coordorigin="3981,2352" coordsize="313,0" path="m3981,2352l4294,2352e" filled="f" stroked="t" strokeweight="1.664pt" strokecolor="#000000">
                <v:path arrowok="t"/>
              </v:shape>
            </v:group>
            <v:group style="position:absolute;left:3764;top:1897;width:150;height:8" coordorigin="3764,1897" coordsize="150,8">
              <v:shape style="position:absolute;left:3764;top:1897;width:150;height:8" coordorigin="3764,1897" coordsize="150,8" path="m3764,1904l3913,1897e" filled="f" stroked="t" strokeweight=".25pt" strokecolor="#000000">
                <v:path arrowok="t"/>
              </v:shape>
            </v:group>
            <v:group style="position:absolute;left:5105;top:2785;width:343;height:78" coordorigin="5105,2785" coordsize="343,78">
              <v:shape style="position:absolute;left:5105;top:2785;width:343;height:78" coordorigin="5105,2785" coordsize="343,78" path="m5105,2863l5112,2849,5134,2845,5423,2790,5445,2785,5448,2796e" filled="f" stroked="t" strokeweight=".25pt" strokecolor="#000000">
                <v:path arrowok="t"/>
              </v:shape>
            </v:group>
            <v:group style="position:absolute;left:5086;top:2726;width:376;height:127" coordorigin="5086,2726" coordsize="376,127">
              <v:shape style="position:absolute;left:5086;top:2726;width:376;height:127" coordorigin="5086,2726" coordsize="376,127" path="m5086,2854l5125,2793,5444,2730,5462,2726,5460,2742,5460,2762,5455,2780e" filled="f" stroked="t" strokeweight=".25pt" strokecolor="#000000">
                <v:path arrowok="t"/>
              </v:shape>
            </v:group>
            <v:group style="position:absolute;left:3271;top:2944;width:14;height:50" coordorigin="3271,2944" coordsize="14,50">
              <v:shape style="position:absolute;left:3271;top:2944;width:14;height:50" coordorigin="3271,2944" coordsize="14,50" path="m3285,2980l3285,2990,3282,2994,3278,2988,3274,2983,3271,2969,3271,2958,3271,2948,3274,2944,3278,2950,3282,2956,3285,2969,3285,2980xe" filled="f" stroked="t" strokeweight=".25pt" strokecolor="#000000">
                <v:path arrowok="t"/>
              </v:shape>
            </v:group>
            <v:group style="position:absolute;left:3176;top:2621;width:8;height:70" coordorigin="3176,2621" coordsize="8,70">
              <v:shape style="position:absolute;left:3176;top:2621;width:8;height:70" coordorigin="3176,2621" coordsize="8,70" path="m3180,2621l3180,2623,3176,2673,3177,2679,3180,2688,3181,2690,3181,2688,3185,2637,3184,2632,3182,2623,3180,2621e" filled="t" fillcolor="#000000" stroked="f">
                <v:path arrowok="t"/>
                <v:fill/>
              </v:shape>
            </v:group>
            <v:group style="position:absolute;left:3188;top:2656;width:8;height:70" coordorigin="3188,2656" coordsize="8,70">
              <v:shape style="position:absolute;left:3188;top:2656;width:8;height:70" coordorigin="3188,2656" coordsize="8,70" path="m3192,2656l3191,2658,3188,2709,3188,2714,3190,2719,3191,2724,3192,2726,3196,2673,3195,2667,3193,2658,3192,2656e" filled="t" fillcolor="#000000" stroked="f">
                <v:path arrowok="t"/>
                <v:fill/>
              </v:shape>
            </v:group>
            <v:group style="position:absolute;left:3199;top:2691;width:8;height:70" coordorigin="3199,2691" coordsize="8,70">
              <v:shape style="position:absolute;left:3199;top:2691;width:8;height:70" coordorigin="3199,2691" coordsize="8,70" path="m3203,2691l3203,2693,3199,2742,3199,2744,3200,2749,3202,2759,3203,2761,3203,2758,3207,2710,3207,2708,3206,2702,3204,2693,3203,2691e" filled="t" fillcolor="#000000" stroked="f">
                <v:path arrowok="t"/>
                <v:fill/>
              </v:shape>
            </v:group>
            <v:group style="position:absolute;left:3210;top:2726;width:8;height:70" coordorigin="3210,2726" coordsize="8,70">
              <v:shape style="position:absolute;left:3210;top:2726;width:8;height:70" coordorigin="3210,2726" coordsize="8,70" path="m3214,2726l3214,2729,3210,2779,3211,2785,3213,2794,3214,2796,3215,2794,3218,2743,3218,2737,3215,2728,3214,2726e" filled="t" fillcolor="#000000" stroked="f">
                <v:path arrowok="t"/>
                <v:fill/>
              </v:shape>
            </v:group>
            <v:group style="position:absolute;left:3221;top:2761;width:8;height:70" coordorigin="3221,2761" coordsize="8,70">
              <v:shape style="position:absolute;left:3221;top:2761;width:8;height:70" coordorigin="3221,2761" coordsize="8,70" path="m3225,2761l3225,2764,3221,2814,3222,2820,3224,2829,3226,2831,3229,2781,3230,2778,3229,2773,3226,2763,3225,2761e" filled="t" fillcolor="#000000" stroked="f">
                <v:path arrowok="t"/>
                <v:fill/>
              </v:shape>
            </v:group>
            <v:group style="position:absolute;left:3232;top:2797;width:8;height:70" coordorigin="3232,2797" coordsize="8,70">
              <v:shape style="position:absolute;left:3232;top:2797;width:8;height:70" coordorigin="3232,2797" coordsize="8,70" path="m3236,2797l3232,2849,3233,2855,3236,2864,3237,2866,3237,2864,3241,2814,3240,2808,3238,2799,3236,2797e" filled="t" fillcolor="#000000" stroked="f">
                <v:path arrowok="t"/>
                <v:fill/>
              </v:shape>
            </v:group>
            <v:group style="position:absolute;left:3244;top:2832;width:8;height:70" coordorigin="3244,2832" coordsize="8,70">
              <v:shape style="position:absolute;left:3244;top:2832;width:8;height:70" coordorigin="3244,2832" coordsize="8,70" path="m3248,2832l3244,2885,3244,2890,3247,2900,3248,2902,3252,2851,3252,2849,3251,2843,3250,2838,3249,2834,3248,2832e" filled="t" fillcolor="#000000" stroked="f">
                <v:path arrowok="t"/>
                <v:fill/>
              </v:shape>
            </v:group>
            <v:group style="position:absolute;left:3255;top:2867;width:8;height:70" coordorigin="3255,2867" coordsize="8,70">
              <v:shape style="position:absolute;left:3255;top:2867;width:8;height:70" coordorigin="3255,2867" coordsize="8,70" path="m3259,2867l3259,2869,3255,2918,3255,2920,3256,2926,3257,2930,3258,2935,3259,2937,3263,2886,3263,2884,3262,2878,3260,2869,3259,2867e" filled="t" fillcolor="#000000" stroked="f">
                <v:path arrowok="t"/>
                <v:fill/>
              </v:shape>
            </v:group>
            <v:group style="position:absolute;left:3298;top:1859;width:16;height:25" coordorigin="3298,1859" coordsize="16,25">
              <v:shape style="position:absolute;left:3298;top:1859;width:16;height:25" coordorigin="3298,1859" coordsize="16,25" path="m3298,1884l3314,1885,3312,1872,3307,1859e" filled="f" stroked="t" strokeweight=".3pt" strokecolor="#999999">
                <v:path arrowok="t"/>
              </v:shape>
            </v:group>
            <v:group style="position:absolute;left:3802;top:1781;width:18;height:28" coordorigin="3802,1781" coordsize="18,28">
              <v:shape style="position:absolute;left:3802;top:1781;width:18;height:28" coordorigin="3802,1781" coordsize="18,28" path="m3802,1808l3820,1806,3818,1794,3814,1781e" filled="f" stroked="t" strokeweight=".3pt" strokecolor="#999999">
                <v:path arrowok="t"/>
              </v:shape>
            </v:group>
            <v:group style="position:absolute;left:4651;top:791;width:430;height:794" coordorigin="4651,791" coordsize="430,794">
              <v:shape style="position:absolute;left:4651;top:791;width:430;height:794" coordorigin="4651,791" coordsize="430,794" path="m5081,1586l4727,815,4714,801,4692,801,4660,801,4651,791e" filled="f" stroked="t" strokeweight=".3pt" strokecolor="#999999">
                <v:path arrowok="t"/>
              </v:shape>
            </v:group>
            <v:group style="position:absolute;left:4949;top:1597;width:132;height:2" coordorigin="4949,1597" coordsize="132,2">
              <v:shape style="position:absolute;left:4949;top:1597;width:132;height:2" coordorigin="4949,1597" coordsize="132,0" path="m4949,1597l5081,1597e" filled="f" stroked="t" strokeweight="1.126pt" strokecolor="#000000">
                <v:path arrowok="t"/>
              </v:shape>
            </v:group>
            <v:group style="position:absolute;left:3989;top:857;width:686;height:848" coordorigin="3989,857" coordsize="686,848">
              <v:shape style="position:absolute;left:3989;top:857;width:686;height:848" coordorigin="3989,857" coordsize="686,848" path="m3989,857l4338,1705,4675,1652e" filled="f" stroked="t" strokeweight=".5pt" strokecolor="#000000">
                <v:path arrowok="t"/>
              </v:shape>
            </v:group>
            <v:group style="position:absolute;left:2720;top:1025;width:183;height:2" coordorigin="2720,1025" coordsize="183,2">
              <v:shape style="position:absolute;left:2720;top:1025;width:183;height:2" coordorigin="2720,1025" coordsize="183,0" path="m2720,1025l2903,1025e" filled="f" stroked="t" strokeweight="1.273pt" strokecolor="#999999">
                <v:path arrowok="t"/>
              </v:shape>
            </v:group>
            <v:group style="position:absolute;left:3103;top:947;width:542;height:2" coordorigin="3103,947" coordsize="542,2">
              <v:shape style="position:absolute;left:3103;top:947;width:542;height:2" coordorigin="3103,947" coordsize="542,0" path="m3103,947l3645,947e" filled="f" stroked="t" strokeweight="3.773pt" strokecolor="#999999">
                <v:path arrowok="t"/>
              </v:shape>
            </v:group>
            <v:group style="position:absolute;left:3835;top:861;width:466;height:801" coordorigin="3835,861" coordsize="466,801">
              <v:shape style="position:absolute;left:3835;top:861;width:466;height:801" coordorigin="3835,861" coordsize="466,801" path="m4301,1662l3980,877,3972,861,3962,865,3955,866,3835,883e" filled="f" stroked="t" strokeweight=".3pt" strokecolor="#999999">
                <v:path arrowok="t"/>
              </v:shape>
            </v:group>
            <v:group style="position:absolute;left:4687;top:761;width:1755;height:903" coordorigin="4687,761" coordsize="1755,903">
              <v:shape style="position:absolute;left:4687;top:761;width:1755;height:903" coordorigin="4687,761" coordsize="1755,903" path="m6442,1446l6371,1452,6308,1460,6234,1471,6166,1481,6133,1487,6118,1489,6047,1502,5986,1512,5922,1522,5856,1531,5792,1540,5724,1547,5655,1554,5611,1558,5589,1560,5528,1567,5456,1575,5386,1589,5312,1606,5235,1624,5172,1639,5122,1664,5101,1615,5103,1597,4738,800,4727,783,4711,783,4687,761e" filled="f" stroked="t" strokeweight=".3pt" strokecolor="#999999">
                <v:path arrowok="t"/>
              </v:shape>
            </v:group>
            <v:group style="position:absolute;left:4264;top:1755;width:29;height:22" coordorigin="4264,1755" coordsize="29,22">
              <v:shape style="position:absolute;left:4264;top:1755;width:29;height:22" coordorigin="4264,1755" coordsize="29,22" path="m4292,1764l4293,1769,4289,1774,4281,1776,4274,1777,4267,1773,4265,1768,4264,1762,4269,1757,4276,1756,4283,1755,4290,1758,4292,1764xe" filled="f" stroked="t" strokeweight=".3pt" strokecolor="#999999">
                <v:path arrowok="t"/>
              </v:shape>
            </v:group>
            <v:group style="position:absolute;left:4223;top:1728;width:98;height:73" coordorigin="4223,1728" coordsize="98,73">
              <v:shape style="position:absolute;left:4223;top:1728;width:98;height:73" coordorigin="4223,1728" coordsize="98,73" path="m4223,1741l4237,1775,4250,1794,4266,1801,4287,1801,4309,1793,4321,1779,4307,1728e" filled="f" stroked="t" strokeweight=".3pt" strokecolor="#999999">
                <v:path arrowok="t"/>
              </v:shape>
            </v:group>
            <v:group style="position:absolute;left:5034;top:1614;width:75;height:53" coordorigin="5034,1614" coordsize="75,53">
              <v:shape style="position:absolute;left:5034;top:1614;width:75;height:53" coordorigin="5034,1614" coordsize="75,53" path="m5109,1634l5107,1651,5092,1665,5065,1667,5046,1662,5035,1652,5034,1632,5046,1618,5073,1614,5093,1617,5105,1626,5109,1634xe" filled="f" stroked="t" strokeweight=".3pt" strokecolor="#999999">
                <v:path arrowok="t"/>
              </v:shape>
            </v:group>
            <v:group style="position:absolute;left:5414;top:835;width:42;height:27" coordorigin="5414,835" coordsize="42,27">
              <v:shape style="position:absolute;left:5414;top:835;width:42;height:27" coordorigin="5414,835" coordsize="42,27" path="m5454,845l5456,851,5450,858,5440,860,5430,862,5420,859,5417,852,5414,846,5420,839,5430,837,5440,835,5451,839,5454,845xe" filled="f" stroked="t" strokeweight=".3pt" strokecolor="#999999">
                <v:path arrowok="t"/>
              </v:shape>
            </v:group>
            <v:group style="position:absolute;left:5362;top:1235;width:789;height:337" coordorigin="5362,1235" coordsize="789,337">
              <v:shape style="position:absolute;left:5362;top:1235;width:789;height:337" coordorigin="5362,1235" coordsize="789,337" path="m5476,1572l5362,1337,6021,1235,6151,1482e" filled="f" stroked="t" strokeweight=".3pt" strokecolor="#999999">
                <v:path arrowok="t"/>
              </v:shape>
            </v:group>
            <v:group style="position:absolute;left:5104;top:1667;width:1496;height:319" coordorigin="5104,1667" coordsize="1496,319">
              <v:shape style="position:absolute;left:5104;top:1667;width:1496;height:319" coordorigin="5104,1667" coordsize="1496,319" path="m6600,1715l5279,1945,5261,1947,5257,1936,5134,1667,5107,1674,5104,1695,5238,1972,5246,1986,5263,1984,5857,1881e" filled="f" stroked="t" strokeweight=".3pt" strokecolor="#999999">
                <v:path arrowok="t"/>
              </v:shape>
            </v:group>
            <v:group style="position:absolute;left:5846;top:1811;width:762;height:2" coordorigin="5846,1811" coordsize="762,2">
              <v:shape style="position:absolute;left:5846;top:1811;width:762;height:2" coordorigin="5846,1811" coordsize="762,0" path="m5846,1811l6609,1811e" filled="f" stroked="t" strokeweight="6.627pt" strokecolor="#999999">
                <v:path arrowok="t"/>
              </v:shape>
            </v:group>
            <v:group style="position:absolute;left:5846;top:1822;width:342;height:134" coordorigin="5846,1822" coordsize="342,134">
              <v:shape style="position:absolute;left:5846;top:1822;width:342;height:134" coordorigin="5846,1822" coordsize="342,134" path="m6173,1874l5856,1874,5861,1885,5893,1957,6189,1906,6173,1874e" filled="t" fillcolor="#FFFFFF" stroked="f">
                <v:path arrowok="t"/>
                <v:fill/>
              </v:shape>
              <v:shape style="position:absolute;left:5846;top:1822;width:342;height:134" coordorigin="5846,1822" coordsize="342,134" path="m6147,1822l6135,1824,5846,1874,6173,1874,6151,1830,6147,1822e" filled="t" fillcolor="#FFFFFF" stroked="f">
                <v:path arrowok="t"/>
                <v:fill/>
              </v:shape>
            </v:group>
            <v:group style="position:absolute;left:5846;top:1822;width:342;height:134" coordorigin="5846,1822" coordsize="342,134">
              <v:shape style="position:absolute;left:5846;top:1822;width:342;height:134" coordorigin="5846,1822" coordsize="342,134" path="m5846,1874l5856,1874,5861,1885,5893,1957,6189,1906,6151,1830,6147,1822,6135,1824,5846,1874xe" filled="f" stroked="t" strokeweight=".3pt" strokecolor="#999999">
                <v:path arrowok="t"/>
              </v:shape>
            </v:group>
            <v:group style="position:absolute;left:6211;top:1781;width:217;height:114" coordorigin="6211,1781" coordsize="217,114">
              <v:shape style="position:absolute;left:6211;top:1781;width:217;height:114" coordorigin="6211,1781" coordsize="217,114" path="m6385,1781l6372,1783,6211,1811,6219,1814,6223,1826,6253,1895,6428,1866,6387,1787,6385,1781e" filled="t" fillcolor="#FFFFFF" stroked="f">
                <v:path arrowok="t"/>
                <v:fill/>
              </v:shape>
            </v:group>
            <v:group style="position:absolute;left:6211;top:1781;width:217;height:114" coordorigin="6211,1781" coordsize="217,114">
              <v:shape style="position:absolute;left:6211;top:1781;width:217;height:114" coordorigin="6211,1781" coordsize="217,114" path="m6211,1811l6219,1814,6223,1826,6253,1895,6428,1866,6387,1787,6385,1781,6372,1783,6211,1811xe" filled="f" stroked="t" strokeweight=".3pt" strokecolor="#999999">
                <v:path arrowok="t"/>
              </v:shape>
            </v:group>
            <v:group style="position:absolute;left:5116;top:865;width:925;height:556" coordorigin="5116,865" coordsize="925,556">
              <v:shape style="position:absolute;left:5116;top:865;width:925;height:556" coordorigin="5116,865" coordsize="925,556" path="m5380,1375l5391,1399,5386,1408,5309,1420,5290,1420,5278,1404,5124,1079,5116,1069,5132,1065,5192,1055,5203,1060,5212,1044,5236,1042,5219,1004,5208,1005,5203,997,5221,993,5228,985,5223,977,5217,964,5209,950,5223,949,5810,865,5834,867,5847,880,5859,897,5849,886,5862,902,5881,898,5867,910,5866,921,5849,923,5836,928,5841,937,5845,951,5856,959,5867,958,5884,956,5883,943,5896,936,5893,956,5896,962,5879,966,5873,975,5874,982,5888,1006,5888,991,5903,989,5958,986,5980,986,5987,999,6040,1103,6031,1132,5748,1173,5737,1175,5733,1195,5725,1224,5716,1240,5702,1247,5677,1251,5657,1255,5642,1255,5626,1252,5603,1244,5588,1238,5585,1243,5550,1307e" filled="f" stroked="t" strokeweight=".3pt" strokecolor="#999999">
                <v:path arrowok="t"/>
              </v:shape>
            </v:group>
            <v:group style="position:absolute;left:5895;top:829;width:196;height:118" coordorigin="5895,829" coordsize="196,118">
              <v:shape style="position:absolute;left:5895;top:829;width:196;height:118" coordorigin="5895,829" coordsize="196,118" path="m6088,918l6091,923,6089,928,6082,929,5958,946,5952,947,5944,944,5941,938,5898,857,5895,852,5898,847,5905,846,6026,830,6033,829,6041,832,6044,837,6088,918xe" filled="f" stroked="t" strokeweight=".3pt" strokecolor="#999999">
                <v:path arrowok="t"/>
              </v:shape>
            </v:group>
            <v:group style="position:absolute;left:6134;top:1315;width:261;height:160" coordorigin="6134,1315" coordsize="261,160">
              <v:shape style="position:absolute;left:6134;top:1315;width:261;height:160" coordorigin="6134,1315" coordsize="261,160" path="m6203,1475l6137,1351,6134,1345,6137,1340,6143,1340,6307,1316,6313,1315,6321,1318,6324,1323,6395,1449e" filled="f" stroked="t" strokeweight=".3pt" strokecolor="#999999">
                <v:path arrowok="t"/>
              </v:shape>
            </v:group>
            <v:group style="position:absolute;left:6018;top:966;width:264;height:327" coordorigin="6018,966" coordsize="264,327">
              <v:shape style="position:absolute;left:6018;top:966;width:264;height:327" coordorigin="6018,966" coordsize="264,327" path="m6084,1107l6021,989,6018,984,6021,979,6027,978,6105,967,6111,966,6119,970,6122,975,6279,1266,6282,1271,6280,1276,6273,1277,6166,1292,6160,1293,6152,1290,6149,1285,6077,1154,6078,1150,6080,1142,6084,1107xe" filled="f" stroked="t" strokeweight=".3pt" strokecolor="#999999">
                <v:path arrowok="t"/>
              </v:shape>
            </v:group>
            <v:group style="position:absolute;left:5469;top:768;width:422;height:104" coordorigin="5469,768" coordsize="422,104">
              <v:shape style="position:absolute;left:5469;top:768;width:422;height:104" coordorigin="5469,768" coordsize="422,104" path="m5860,802l5867,786,5859,768,5881,804,5892,816,5877,819,5503,872,5487,872,5484,861,5469,832,5471,827,5476,831,5482,855,5860,802xe" filled="f" stroked="t" strokeweight=".3pt" strokecolor="#999999">
                <v:path arrowok="t"/>
              </v:shape>
            </v:group>
            <v:group style="position:absolute;left:4989;top:838;width:414;height:104" coordorigin="4989,838" coordsize="414,104">
              <v:shape style="position:absolute;left:4989;top:838;width:414;height:104" coordorigin="4989,838" coordsize="414,104" path="m5374,871l5386,855,5378,838,5396,875,5402,887,5391,889,5024,942,5004,942,5001,930,4989,901,4991,896,4997,903,4998,924,5374,871xe" filled="f" stroked="t" strokeweight=".3pt" strokecolor="#999999">
                <v:path arrowok="t"/>
              </v:shape>
            </v:group>
            <v:group style="position:absolute;left:4775;top:750;width:228;height:234" coordorigin="4775,750" coordsize="228,234">
              <v:shape style="position:absolute;left:4775;top:750;width:228;height:234" coordorigin="4775,750" coordsize="228,234" path="m4787,774l4775,775,4782,791,4867,973,4874,984,4883,982,4952,972,4970,968,4963,954,4930,879,4922,856,4941,853,4994,844,5003,845,4999,835,4963,760,4959,750,4949,752,4787,774xe" filled="f" stroked="t" strokeweight=".3pt" strokecolor="#999999">
                <v:path arrowok="t"/>
              </v:shape>
            </v:group>
            <v:group style="position:absolute;left:5773;top:621;width:259;height:195" coordorigin="5773,621" coordsize="259,195">
              <v:shape style="position:absolute;left:5773;top:621;width:259;height:195" coordorigin="5773,621" coordsize="259,195" path="m5788,642l5773,644,5779,654,5811,713,5815,725,5833,721,5876,714,5886,714,5889,721,5936,808,5938,816,5950,815,6022,804,6032,801,6024,790,5939,636,5930,621,5914,624,5788,642xe" filled="f" stroked="t" strokeweight=".3pt" strokecolor="#999999">
                <v:path arrowok="t"/>
              </v:shape>
            </v:group>
            <v:group style="position:absolute;left:4363;top:1809;width:279;height:218" coordorigin="4363,1809" coordsize="279,218">
              <v:shape style="position:absolute;left:4363;top:1809;width:279;height:218" coordorigin="4363,1809" coordsize="279,218" path="m4363,1859l4365,1843,4569,1809,4642,1977,4641,1990,4430,2027,4363,1859xe" filled="f" stroked="t" strokeweight=".3pt" strokecolor="#999999">
                <v:path arrowok="t"/>
              </v:shape>
            </v:group>
            <v:group style="position:absolute;left:5353;top:2067;width:228;height:207" coordorigin="5353,2067" coordsize="228,207">
              <v:shape style="position:absolute;left:5353;top:2067;width:228;height:207" coordorigin="5353,2067" coordsize="228,207" path="m5353,2113l5355,2093,5504,2067,5581,2234,5580,2247,5428,2274,5353,2113xe" filled="f" stroked="t" strokeweight=".3pt" strokecolor="#999999">
                <v:path arrowok="t"/>
              </v:shape>
            </v:group>
            <v:group style="position:absolute;left:4781;top:1819;width:399;height:302" coordorigin="4781,1819" coordsize="399,302">
              <v:shape style="position:absolute;left:4781;top:1819;width:399;height:302" coordorigin="4781,1819" coordsize="399,302" path="m5065,1819l4781,1864,4890,2121,5181,2071,5065,1819xe" filled="f" stroked="t" strokeweight=".3pt" strokecolor="#999999">
                <v:path arrowok="t"/>
              </v:shape>
            </v:group>
            <v:group style="position:absolute;left:4815;top:1841;width:332;height:253" coordorigin="4815,1841" coordsize="332,253">
              <v:shape style="position:absolute;left:4815;top:1841;width:332;height:253" coordorigin="4815,1841" coordsize="332,253" path="m4830,1872l4815,1910,4883,2068,4930,2094,5129,2061,5147,2032,5067,1856,5021,1841,4830,1872xe" filled="f" stroked="t" strokeweight=".3pt" strokecolor="#999999">
                <v:path arrowok="t"/>
              </v:shape>
            </v:group>
            <v:group style="position:absolute;left:5178;top:2535;width:172;height:135" coordorigin="5178,2535" coordsize="172,135">
              <v:shape style="position:absolute;left:5178;top:2535;width:172;height:135" coordorigin="5178,2535" coordsize="172,135" path="m5202,2670l5190,2654,5182,2635,5178,2615,5180,2593,5232,2537,5254,2535,5276,2539,5329,2576,5350,2633,5350,2638,5349,2642e" filled="f" stroked="t" strokeweight=".3pt" strokecolor="#999999">
                <v:path arrowok="t"/>
              </v:shape>
            </v:group>
            <v:group style="position:absolute;left:5143;top:2484;width:255;height:149" coordorigin="5143,2484" coordsize="255,149">
              <v:shape style="position:absolute;left:5143;top:2484;width:255;height:149" coordorigin="5143,2484" coordsize="255,149" path="m5143,2554l5179,2504,5236,2484,5260,2487,5323,2512,5368,2555,5394,2612,5398,2632e" filled="f" stroked="t" strokeweight=".3pt" strokecolor="#999999">
                <v:path arrowok="t"/>
              </v:shape>
            </v:group>
            <v:group style="position:absolute;left:5114;top:2425;width:344;height:243" coordorigin="5114,2425" coordsize="344,243">
              <v:shape style="position:absolute;left:5114;top:2425;width:344;height:243" coordorigin="5114,2425" coordsize="344,243" path="m5457,2615l5458,2593,5396,2441,5387,2425,5367,2428,5127,2470,5114,2474,5119,2486,5179,2648,5179,2667,5457,2615xe" filled="f" stroked="t" strokeweight=".3pt" strokecolor="#999999">
                <v:path arrowok="t"/>
              </v:shape>
            </v:group>
            <v:group style="position:absolute;left:2740;top:950;width:1502;height:760" coordorigin="2740,950" coordsize="1502,760">
              <v:shape style="position:absolute;left:2740;top:950;width:1502;height:760" coordorigin="2740,950" coordsize="1502,760" path="m2740,1120l3897,952,3928,950,3940,957,4242,1710e" filled="f" stroked="t" strokeweight=".3pt" strokecolor="#999999">
                <v:path arrowok="t"/>
              </v:shape>
            </v:group>
            <v:group style="position:absolute;left:2902;top:1000;width:2;height:96" coordorigin="2902,1000" coordsize="2,96">
              <v:shape style="position:absolute;left:2902;top:1000;width:2;height:96" coordorigin="2902,1000" coordsize="0,96" path="m2902,1000l2902,1097e" filled="f" stroked="t" strokeweight=".563pt" strokecolor="#999999">
                <v:path arrowok="t"/>
              </v:shape>
            </v:group>
            <v:group style="position:absolute;left:3096;top:979;width:6;height:87" coordorigin="3096,979" coordsize="6,87">
              <v:shape style="position:absolute;left:3096;top:979;width:6;height:87" coordorigin="3096,979" coordsize="6,87" path="m3102,979l3096,1066e" filled="f" stroked="t" strokeweight=".3pt" strokecolor="#999999">
                <v:path arrowok="t"/>
              </v:shape>
            </v:group>
            <v:group style="position:absolute;left:3639;top:901;width:2;height:90" coordorigin="3639,901" coordsize="2,90">
              <v:shape style="position:absolute;left:3639;top:901;width:2;height:90" coordorigin="3639,901" coordsize="0,90" path="m3639,901l3639,991e" filled="f" stroked="t" strokeweight=".534pt" strokecolor="#999999">
                <v:path arrowok="t"/>
              </v:shape>
            </v:group>
            <v:group style="position:absolute;left:3830;top:867;width:5;height:94" coordorigin="3830,867" coordsize="5,94">
              <v:shape style="position:absolute;left:3830;top:867;width:5;height:94" coordorigin="3830,867" coordsize="5,94" path="m3834,867l3830,961e" filled="f" stroked="t" strokeweight=".3pt" strokecolor="#999999">
                <v:path arrowok="t"/>
              </v:shape>
            </v:group>
            <v:group style="position:absolute;left:3330;top:2630;width:3620;height:916" coordorigin="3330,2630" coordsize="3620,916">
              <v:shape style="position:absolute;left:3330;top:2630;width:3620;height:916" coordorigin="3330,2630" coordsize="3620,916" path="m6850,2630l3418,3270,3380,3300,3364,3310,3347,3329,3337,3358,3334,3381,3334,3395,3331,3428,3330,3546,6937,2971,6949,2668,6942,2649,6918,2645,6850,2630e" filled="t" fillcolor="#E0E0E0" stroked="f">
                <v:path arrowok="t"/>
                <v:fill/>
              </v:shape>
            </v:group>
            <v:group style="position:absolute;left:3332;top:2788;width:3606;height:719" coordorigin="3332,2788" coordsize="3606,719">
              <v:shape style="position:absolute;left:3332;top:2788;width:3606;height:719" coordorigin="3332,2788" coordsize="3606,719" path="m6938,2788l3332,3448,3332,3506,6938,2873,6938,2788e" filled="t" fillcolor="#E0E0E0" stroked="f">
                <v:path arrowok="t"/>
                <v:fill/>
              </v:shape>
            </v:group>
            <v:group style="position:absolute;left:3332;top:2801;width:3606;height:709" coordorigin="3332,2801" coordsize="3606,709">
              <v:shape style="position:absolute;left:3332;top:2801;width:3606;height:709" coordorigin="3332,2801" coordsize="3606,709" path="m6938,2801l3332,3451,3332,3510,6938,2886,6938,2801e" filled="t" fillcolor="#E1E1E1" stroked="f">
                <v:path arrowok="t"/>
                <v:fill/>
              </v:shape>
            </v:group>
            <v:group style="position:absolute;left:3332;top:2814;width:3605;height:699" coordorigin="3332,2814" coordsize="3605,699">
              <v:shape style="position:absolute;left:3332;top:2814;width:3605;height:699" coordorigin="3332,2814" coordsize="3605,699" path="m6937,2814l3332,3454,3332,3513,6937,2899,6937,2814e" filled="t" fillcolor="#E2E2E2" stroked="f">
                <v:path arrowok="t"/>
                <v:fill/>
              </v:shape>
            </v:group>
            <v:group style="position:absolute;left:3332;top:2828;width:3605;height:689" coordorigin="3332,2828" coordsize="3605,689">
              <v:shape style="position:absolute;left:3332;top:2828;width:3605;height:689" coordorigin="3332,2828" coordsize="3605,689" path="m6936,2828l3332,3458,3332,3517,6936,2913,6936,2828e" filled="t" fillcolor="#E3E3E3" stroked="f">
                <v:path arrowok="t"/>
                <v:fill/>
              </v:shape>
            </v:group>
            <v:group style="position:absolute;left:3332;top:2841;width:3604;height:679" coordorigin="3332,2841" coordsize="3604,679">
              <v:shape style="position:absolute;left:3332;top:2841;width:3604;height:679" coordorigin="3332,2841" coordsize="3604,679" path="m6936,2841l3332,3461,3332,3520,6936,2926,6936,2841e" filled="t" fillcolor="#E4E4E4" stroked="f">
                <v:path arrowok="t"/>
                <v:fill/>
              </v:shape>
            </v:group>
            <v:group style="position:absolute;left:3332;top:2854;width:3603;height:669" coordorigin="3332,2854" coordsize="3603,669">
              <v:shape style="position:absolute;left:3332;top:2854;width:3603;height:669" coordorigin="3332,2854" coordsize="3603,669" path="m6935,2854l3332,3464,3332,3523,6935,2939,6935,2854e" filled="t" fillcolor="#E5E5E5" stroked="f">
                <v:path arrowok="t"/>
                <v:fill/>
              </v:shape>
            </v:group>
            <v:group style="position:absolute;left:3332;top:2867;width:3603;height:659" coordorigin="3332,2867" coordsize="3603,659">
              <v:shape style="position:absolute;left:3332;top:2867;width:3603;height:659" coordorigin="3332,2867" coordsize="3603,659" path="m6935,2867l3332,3468,3332,3527,6935,2952,6935,2867e" filled="t" fillcolor="#E6E6E6" stroked="f">
                <v:path arrowok="t"/>
                <v:fill/>
              </v:shape>
            </v:group>
            <v:group style="position:absolute;left:3332;top:2881;width:3602;height:649" coordorigin="3332,2881" coordsize="3602,649">
              <v:shape style="position:absolute;left:3332;top:2881;width:3602;height:649" coordorigin="3332,2881" coordsize="3602,649" path="m6934,2881l3332,3471,3332,3530,6934,2966,6934,2881e" filled="t" fillcolor="#E7E7E7" stroked="f">
                <v:path arrowok="t"/>
                <v:fill/>
              </v:shape>
            </v:group>
            <v:group style="position:absolute;left:3332;top:2894;width:3601;height:639" coordorigin="3332,2894" coordsize="3601,639">
              <v:shape style="position:absolute;left:3332;top:2894;width:3601;height:639" coordorigin="3332,2894" coordsize="3601,639" path="m6933,2894l3332,3475,3332,3533,6933,2979,6933,2894e" filled="t" fillcolor="#E8E8E8" stroked="f">
                <v:path arrowok="t"/>
                <v:fill/>
              </v:shape>
            </v:group>
            <v:group style="position:absolute;left:3332;top:2907;width:3601;height:630" coordorigin="3332,2907" coordsize="3601,630">
              <v:shape style="position:absolute;left:3332;top:2907;width:3601;height:630" coordorigin="3332,2907" coordsize="3601,630" path="m6933,2907l3332,3478,3332,3537,6933,2992,6933,2907e" filled="t" fillcolor="#E9E9E9" stroked="f">
                <v:path arrowok="t"/>
                <v:fill/>
              </v:shape>
            </v:group>
            <v:group style="position:absolute;left:3332;top:2921;width:3600;height:620" coordorigin="3332,2921" coordsize="3600,620">
              <v:shape style="position:absolute;left:3332;top:2921;width:3600;height:620" coordorigin="3332,2921" coordsize="3600,620" path="m6932,2921l3332,3481,3332,3540,6932,3005,6932,2921e" filled="t" fillcolor="#EAEAEA" stroked="f">
                <v:path arrowok="t"/>
                <v:fill/>
              </v:shape>
            </v:group>
            <v:group style="position:absolute;left:3332;top:2934;width:3599;height:610" coordorigin="3332,2934" coordsize="3599,610">
              <v:shape style="position:absolute;left:3332;top:2934;width:3599;height:610" coordorigin="3332,2934" coordsize="3599,610" path="m6931,2934l3332,3485,3332,3544,6931,3019,6931,2934e" filled="t" fillcolor="#EBEBEB" stroked="f">
                <v:path arrowok="t"/>
                <v:fill/>
              </v:shape>
            </v:group>
            <v:group style="position:absolute;left:3332;top:2947;width:3599;height:600" coordorigin="3332,2947" coordsize="3599,600">
              <v:shape style="position:absolute;left:3332;top:2947;width:3599;height:600" coordorigin="3332,2947" coordsize="3599,600" path="m6931,2947l3332,3488,3332,3547,6931,3032,6931,2947e" filled="t" fillcolor="#ECECEC" stroked="f">
                <v:path arrowok="t"/>
                <v:fill/>
              </v:shape>
            </v:group>
            <v:group style="position:absolute;left:3332;top:2960;width:3598;height:590" coordorigin="3332,2960" coordsize="3598,590">
              <v:shape style="position:absolute;left:3332;top:2960;width:3598;height:590" coordorigin="3332,2960" coordsize="3598,590" path="m6930,2960l3332,3491,3332,3550,6930,3045,6930,2960e" filled="t" fillcolor="#EDEDED" stroked="f">
                <v:path arrowok="t"/>
                <v:fill/>
              </v:shape>
            </v:group>
            <v:group style="position:absolute;left:3332;top:2974;width:3598;height:580" coordorigin="3332,2974" coordsize="3598,580">
              <v:shape style="position:absolute;left:3332;top:2974;width:3598;height:580" coordorigin="3332,2974" coordsize="3598,580" path="m6929,2974l3332,3495,3332,3554,6929,3059,6929,2974e" filled="t" fillcolor="#EEEEEE" stroked="f">
                <v:path arrowok="t"/>
                <v:fill/>
              </v:shape>
            </v:group>
            <v:group style="position:absolute;left:3332;top:2987;width:3597;height:570" coordorigin="3332,2987" coordsize="3597,570">
              <v:shape style="position:absolute;left:3332;top:2987;width:3597;height:570" coordorigin="3332,2987" coordsize="3597,570" path="m6929,2987l3332,3498,3332,3557,6929,3072,6929,2987e" filled="t" fillcolor="#EFEFEF" stroked="f">
                <v:path arrowok="t"/>
                <v:fill/>
              </v:shape>
            </v:group>
            <v:group style="position:absolute;left:3332;top:3000;width:3596;height:560" coordorigin="3332,3000" coordsize="3596,560">
              <v:shape style="position:absolute;left:3332;top:3000;width:3596;height:560" coordorigin="3332,3000" coordsize="3596,560" path="m6928,3000l3332,3502,3332,3560,6928,3085,6928,3000e" filled="t" fillcolor="#F0F0F0" stroked="f">
                <v:path arrowok="t"/>
                <v:fill/>
              </v:shape>
            </v:group>
            <v:group style="position:absolute;left:3332;top:3013;width:3596;height:550" coordorigin="3332,3013" coordsize="3596,550">
              <v:shape style="position:absolute;left:3332;top:3013;width:3596;height:550" coordorigin="3332,3013" coordsize="3596,550" path="m6928,3013l3332,3505,3332,3564,6928,3098,6928,3013e" filled="t" fillcolor="#F1F1F1" stroked="f">
                <v:path arrowok="t"/>
                <v:fill/>
              </v:shape>
            </v:group>
            <v:group style="position:absolute;left:3332;top:3027;width:3595;height:540" coordorigin="3332,3027" coordsize="3595,540">
              <v:shape style="position:absolute;left:3332;top:3027;width:3595;height:540" coordorigin="3332,3027" coordsize="3595,540" path="m6927,3027l3332,3508,3332,3567,6927,3112,6927,3027e" filled="t" fillcolor="#F2F2F2" stroked="f">
                <v:path arrowok="t"/>
                <v:fill/>
              </v:shape>
            </v:group>
            <v:group style="position:absolute;left:3332;top:3040;width:3594;height:530" coordorigin="3332,3040" coordsize="3594,530">
              <v:shape style="position:absolute;left:3332;top:3040;width:3594;height:530" coordorigin="3332,3040" coordsize="3594,530" path="m6926,3040l3332,3512,3332,3570,6926,3125,6926,3040e" filled="t" fillcolor="#F3F3F3" stroked="f">
                <v:path arrowok="t"/>
                <v:fill/>
              </v:shape>
            </v:group>
            <v:group style="position:absolute;left:3332;top:3053;width:3594;height:521" coordorigin="3332,3053" coordsize="3594,521">
              <v:shape style="position:absolute;left:3332;top:3053;width:3594;height:521" coordorigin="3332,3053" coordsize="3594,521" path="m6926,3053l3332,3515,3332,3574,6926,3138,6926,3053e" filled="t" fillcolor="#F4F4F4" stroked="f">
                <v:path arrowok="t"/>
                <v:fill/>
              </v:shape>
            </v:group>
            <v:group style="position:absolute;left:3332;top:3067;width:3593;height:511" coordorigin="3332,3067" coordsize="3593,511">
              <v:shape style="position:absolute;left:3332;top:3067;width:3593;height:511" coordorigin="3332,3067" coordsize="3593,511" path="m6925,3067l3332,3518,3332,3577,6925,3152,6925,3067e" filled="t" fillcolor="#F5F5F5" stroked="f">
                <v:path arrowok="t"/>
                <v:fill/>
              </v:shape>
            </v:group>
            <v:group style="position:absolute;left:3332;top:3080;width:3592;height:501" coordorigin="3332,3080" coordsize="3592,501">
              <v:shape style="position:absolute;left:3332;top:3080;width:3592;height:501" coordorigin="3332,3080" coordsize="3592,501" path="m6924,3080l3332,3522,3332,3581,6924,3165,6924,3080e" filled="t" fillcolor="#F6F6F6" stroked="f">
                <v:path arrowok="t"/>
                <v:fill/>
              </v:shape>
            </v:group>
            <v:group style="position:absolute;left:3332;top:3093;width:3592;height:491" coordorigin="3332,3093" coordsize="3592,491">
              <v:shape style="position:absolute;left:3332;top:3093;width:3592;height:491" coordorigin="3332,3093" coordsize="3592,491" path="m6924,3093l3332,3525,3332,3584,6924,3178,6924,3093e" filled="t" fillcolor="#F7F7F7" stroked="f">
                <v:path arrowok="t"/>
                <v:fill/>
              </v:shape>
            </v:group>
            <v:group style="position:absolute;left:3332;top:3106;width:3591;height:481" coordorigin="3332,3106" coordsize="3591,481">
              <v:shape style="position:absolute;left:3332;top:3106;width:3591;height:481" coordorigin="3332,3106" coordsize="3591,481" path="m6923,3106l3332,3529,3332,3587,6923,3191,6923,3106e" filled="t" fillcolor="#F8F8F8" stroked="f">
                <v:path arrowok="t"/>
                <v:fill/>
              </v:shape>
            </v:group>
            <v:group style="position:absolute;left:3332;top:3120;width:3591;height:471" coordorigin="3332,3120" coordsize="3591,471">
              <v:shape style="position:absolute;left:3332;top:3120;width:3591;height:471" coordorigin="3332,3120" coordsize="3591,471" path="m6922,3120l3332,3532,3332,3591,6922,3205,6922,3120e" filled="t" fillcolor="#F9F9F9" stroked="f">
                <v:path arrowok="t"/>
                <v:fill/>
              </v:shape>
            </v:group>
            <v:group style="position:absolute;left:3332;top:3133;width:3590;height:461" coordorigin="3332,3133" coordsize="3590,461">
              <v:shape style="position:absolute;left:3332;top:3133;width:3590;height:461" coordorigin="3332,3133" coordsize="3590,461" path="m6922,3133l3332,3535,3332,3594,6922,3218,6922,3133e" filled="t" fillcolor="#FAFAFA" stroked="f">
                <v:path arrowok="t"/>
                <v:fill/>
              </v:shape>
            </v:group>
            <v:group style="position:absolute;left:3332;top:3146;width:3589;height:451" coordorigin="3332,3146" coordsize="3589,451">
              <v:shape style="position:absolute;left:3332;top:3146;width:3589;height:451" coordorigin="3332,3146" coordsize="3589,451" path="m6921,3146l3332,3539,3332,3597,6921,3231,6921,3146e" filled="t" fillcolor="#FAFAFA" stroked="f">
                <v:path arrowok="t"/>
                <v:fill/>
              </v:shape>
            </v:group>
            <v:group style="position:absolute;left:3332;top:3160;width:3589;height:441" coordorigin="3332,3160" coordsize="3589,441">
              <v:shape style="position:absolute;left:3332;top:3160;width:3589;height:441" coordorigin="3332,3160" coordsize="3589,441" path="m6921,3160l3332,3542,3332,3601,6921,3244,6921,3160e" filled="t" fillcolor="#FBFBFB" stroked="f">
                <v:path arrowok="t"/>
                <v:fill/>
              </v:shape>
            </v:group>
            <v:group style="position:absolute;left:3332;top:3173;width:3588;height:431" coordorigin="3332,3173" coordsize="3588,431">
              <v:shape style="position:absolute;left:3332;top:3173;width:3588;height:431" coordorigin="3332,3173" coordsize="3588,431" path="m6920,3173l3332,3545,3332,3604,6920,3258,6920,3173e" filled="t" fillcolor="#FCFCFC" stroked="f">
                <v:path arrowok="t"/>
                <v:fill/>
              </v:shape>
            </v:group>
            <v:group style="position:absolute;left:3332;top:3186;width:3587;height:421" coordorigin="3332,3186" coordsize="3587,421">
              <v:shape style="position:absolute;left:3332;top:3186;width:3587;height:421" coordorigin="3332,3186" coordsize="3587,421" path="m6919,3186l3332,3549,3332,3608,6919,3271,6919,3186e" filled="t" fillcolor="#FDFDFD" stroked="f">
                <v:path arrowok="t"/>
                <v:fill/>
              </v:shape>
            </v:group>
            <v:group style="position:absolute;left:3332;top:3199;width:3587;height:412" coordorigin="3332,3199" coordsize="3587,412">
              <v:shape style="position:absolute;left:3332;top:3199;width:3587;height:412" coordorigin="3332,3199" coordsize="3587,412" path="m6919,3199l3332,3552,3332,3611,6919,3284,6919,3199e" filled="t" fillcolor="#FFFFFF" stroked="f">
                <v:path arrowok="t"/>
                <v:fill/>
              </v:shape>
            </v:group>
            <v:group style="position:absolute;left:3329;top:3283;width:115;height:315" coordorigin="3329,3283" coordsize="115,315">
              <v:shape style="position:absolute;left:3329;top:3283;width:115;height:315" coordorigin="3329,3283" coordsize="115,315" path="m3329,3598l3331,3428,3334,3395,3334,3381,3337,3358,3347,3329,3364,3310,3380,3300,3444,3283e" filled="f" stroked="t" strokeweight=".6pt" strokecolor="#000000">
                <v:path arrowok="t"/>
              </v:shape>
            </v:group>
            <v:group style="position:absolute;left:6876;top:2643;width:73;height:812" coordorigin="6876,2643" coordsize="73,812">
              <v:shape style="position:absolute;left:6876;top:2643;width:73;height:812" coordorigin="6876,2643" coordsize="73,812" path="m6876,2643l6918,2645,6942,2649,6949,2668,6913,3455e" filled="f" stroked="t" strokeweight=".6pt" strokecolor="#000000">
                <v:path arrowok="t"/>
              </v:shape>
            </v:group>
            <v:group style="position:absolute;left:3373;top:2656;width:3579;height:916" coordorigin="3373,2656" coordsize="3579,916">
              <v:shape style="position:absolute;left:3373;top:2656;width:3579;height:916" coordorigin="3373,2656" coordsize="3579,916" path="m6951,2690l6943,2663,6927,2656,6915,2657,3422,3328,3375,3383,3374,3392,3373,3572e" filled="f" stroked="t" strokeweight=".25pt" strokecolor="#000000">
                <v:path arrowok="t"/>
              </v:shape>
            </v:group>
            <v:group style="position:absolute;left:3432;top:2502;width:3459;height:799" coordorigin="3432,2502" coordsize="3459,799">
              <v:shape style="position:absolute;left:3432;top:2502;width:3459;height:799" coordorigin="3432,2502" coordsize="3459,799" path="m3951,3018l3686,3066,3666,3073,3659,3083,3662,3106,3667,3138,3666,3150,3658,3164,3644,3167,3453,3205,3434,3215,3433,3236,3432,3260,3438,3271,3436,3288,3468,3288,3474,3301,3495,3297,4504,3103,3996,3103,3991,3098,3991,3070,3989,3057,3986,3044,3966,3023,3951,3018e" filled="t" fillcolor="#FFFFFF" stroked="f">
                <v:path arrowok="t"/>
                <v:fill/>
              </v:shape>
              <v:shape style="position:absolute;left:3432;top:2502;width:3459;height:799" coordorigin="3432,2502" coordsize="3459,799" path="m6742,2502l6729,2503,6496,2546,6477,2552,6471,2564,6476,2592,6481,2618,6475,2625,6469,2636,6457,2639,3996,3103,4504,3103,6870,2647,6878,2641,6890,2619,6891,2601,6879,2579,6769,2579,6770,2551,6768,2538,6760,2516,6742,2502e" filled="t" fillcolor="#FFFFFF" stroked="f">
                <v:path arrowok="t"/>
                <v:fill/>
              </v:shape>
              <v:shape style="position:absolute;left:3432;top:2502;width:3459;height:799" coordorigin="3432,2502" coordsize="3459,799" path="m6848,2565l6777,2578,6769,2579,6879,2579,6877,2574,6859,2566,6848,2565e" filled="t" fillcolor="#FFFFFF" stroked="f">
                <v:path arrowok="t"/>
                <v:fill/>
              </v:shape>
            </v:group>
            <v:group style="position:absolute;left:3432;top:2502;width:3459;height:799" coordorigin="3432,2502" coordsize="3459,799">
              <v:shape style="position:absolute;left:3432;top:2502;width:3459;height:799" coordorigin="3432,2502" coordsize="3459,799" path="m6878,2641l6890,2619,6891,2601,6877,2574,6859,2566,6848,2565,6777,2578,6769,2579,6770,2551,6768,2538,6760,2516,6742,2502,6729,2503,6496,2546,6477,2552,6471,2564,6476,2592,6481,2618,6475,2625,6469,2636,6457,2639,6448,2640,3996,3103,3991,3098,3991,3070,3989,3057,3986,3044,3966,3023,3951,3018,3686,3066,3666,3073,3659,3083,3662,3106,3667,3138,3666,3150,3658,3164,3644,3167,3453,3205,3434,3215,3433,3236,3432,3260,3438,3271,3436,3288,3468,3288,3474,3301,3495,3297,6870,2647,6878,2641xe" filled="f" stroked="t" strokeweight=".6pt" strokecolor="#000000">
                <v:path arrowok="t"/>
              </v:shape>
            </v:group>
            <v:group style="position:absolute;left:3977;top:3102;width:10;height:35" coordorigin="3977,3102" coordsize="10,35">
              <v:shape style="position:absolute;left:3977;top:3102;width:10;height:35" coordorigin="3977,3102" coordsize="10,35" path="m3987,3102l3987,3103,3987,3104,3986,3106,3982,3128,3977,3137e" filled="f" stroked="t" strokeweight=".25pt" strokecolor="#000000">
                <v:path arrowok="t"/>
              </v:shape>
            </v:group>
            <v:group style="position:absolute;left:3573;top:3182;width:26;height:97" coordorigin="3573,3182" coordsize="26,97">
              <v:shape style="position:absolute;left:3573;top:3182;width:26;height:97" coordorigin="3573,3182" coordsize="26,97" path="m3573,3182l3586,3191,3596,3210,3599,3242,3596,3262,3588,3272,3584,3279e" filled="f" stroked="t" strokeweight=".25pt" strokecolor="#000000">
                <v:path arrowok="t"/>
              </v:shape>
            </v:group>
            <v:group style="position:absolute;left:4031;top:3096;width:27;height:93" coordorigin="4031,3096" coordsize="27,93">
              <v:shape style="position:absolute;left:4031;top:3096;width:27;height:93" coordorigin="4031,3096" coordsize="27,93" path="m4031,3096l4044,3104,4054,3124,4058,3156,4055,3178,4049,3189e" filled="f" stroked="t" strokeweight=".25pt" strokecolor="#000000">
                <v:path arrowok="t"/>
              </v:shape>
            </v:group>
            <v:group style="position:absolute;left:3718;top:3185;width:43;height:28" coordorigin="3718,3185" coordsize="43,28">
              <v:shape style="position:absolute;left:3718;top:3185;width:43;height:28" coordorigin="3718,3185" coordsize="43,28" path="m3761,3195l3761,3189,3752,3185,3741,3186,3729,3188,3719,3195,3719,3202,3718,3209,3727,3213,3739,3211,3750,3209,3760,3202,3761,3195xe" filled="f" stroked="t" strokeweight=".25pt" strokecolor="#000000">
                <v:path arrowok="t"/>
              </v:shape>
            </v:group>
            <v:group style="position:absolute;left:3906;top:3148;width:43;height:28" coordorigin="3906,3148" coordsize="43,28">
              <v:shape style="position:absolute;left:3906;top:3148;width:43;height:28" coordorigin="3906,3148" coordsize="43,28" path="m3949,3159l3949,3152,3940,3148,3929,3150,3917,3152,3907,3159,3907,3165,3906,3172,3915,3176,3927,3175,3938,3173,3948,3166,3949,3159xe" filled="f" stroked="t" strokeweight=".25pt" strokecolor="#000000">
                <v:path arrowok="t"/>
              </v:shape>
            </v:group>
            <v:group style="position:absolute;left:6756;top:2581;width:10;height:33" coordorigin="6756,2581" coordsize="10,33">
              <v:shape style="position:absolute;left:6756;top:2581;width:10;height:33" coordorigin="6756,2581" coordsize="10,33" path="m6766,2581l6765,2583,6765,2584,6765,2586,6760,2606,6756,2614e" filled="f" stroked="t" strokeweight=".25pt" strokecolor="#000000">
                <v:path arrowok="t"/>
              </v:shape>
            </v:group>
            <v:group style="position:absolute;left:6394;top:2650;width:25;height:84" coordorigin="6394,2650" coordsize="25,84">
              <v:shape style="position:absolute;left:6394;top:2650;width:25;height:84" coordorigin="6394,2650" coordsize="25,84" path="m6394,2650l6406,2659,6416,2680,6419,2708,6417,2724,6414,2734e" filled="f" stroked="t" strokeweight=".25pt" strokecolor="#000000">
                <v:path arrowok="t"/>
              </v:shape>
            </v:group>
            <v:group style="position:absolute;left:6784;top:2576;width:25;height:84" coordorigin="6784,2576" coordsize="25,84">
              <v:shape style="position:absolute;left:6784;top:2576;width:25;height:84" coordorigin="6784,2576" coordsize="25,84" path="m6784,2576l6796,2585,6806,2606,6809,2634,6807,2650,6805,2660e" filled="f" stroked="t" strokeweight=".25pt" strokecolor="#000000">
                <v:path arrowok="t"/>
              </v:shape>
            </v:group>
            <v:group style="position:absolute;left:6531;top:2657;width:39;height:25" coordorigin="6531,2657" coordsize="39,25">
              <v:shape style="position:absolute;left:6531;top:2657;width:39;height:25" coordorigin="6531,2657" coordsize="39,25" path="m6569,2667l6570,2661,6562,2657,6551,2659,6541,2660,6532,2667,6532,2673,6531,2679,6539,2682,6550,2681,6560,2679,6569,2673,6569,2667xe" filled="f" stroked="t" strokeweight=".25pt" strokecolor="#000000">
                <v:path arrowok="t"/>
              </v:shape>
            </v:group>
            <v:group style="position:absolute;left:6692;top:2628;width:39;height:25" coordorigin="6692,2628" coordsize="39,25">
              <v:shape style="position:absolute;left:6692;top:2628;width:39;height:25" coordorigin="6692,2628" coordsize="39,25" path="m6730,2637l6731,2631,6723,2628,6712,2629,6702,2631,6693,2637,6692,2643,6692,2649,6700,2653,6710,2651,6721,2650,6730,2643,6730,2637xe" filled="f" stroked="t" strokeweight=".25pt" strokecolor="#000000">
                <v:path arrowok="t"/>
              </v:shape>
            </v:group>
            <v:group style="position:absolute;left:3020;top:1976;width:3903;height:1088" coordorigin="3020,1976" coordsize="3903,1088">
              <v:shape style="position:absolute;left:3020;top:1976;width:3903;height:1088" coordorigin="3020,1976" coordsize="3903,1088" path="m3020,1976l3258,2696,3255,2739,3353,3032,3362,3055,3372,3064,3390,3063,3960,2957,3980,2948,3985,2933,3989,2895,6486,2429,6494,2443,6503,2459,6504,2477,6907,2409,6924,2397,6921,2384e" filled="f" stroked="t" strokeweight=".25pt" strokecolor="#000000">
                <v:path arrowok="t"/>
              </v:shape>
              <v:shape style="position:absolute;left:2677;top:778;width:2362;height:1770" type="#_x0000_t75">
                <v:imagedata r:id="rId34" o:title=""/>
              </v:shape>
            </v:group>
            <w10:wrap type="none"/>
          </v:group>
        </w:pic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Figure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8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92" w:lineRule="auto"/>
        <w:ind w:left="2090" w:right="335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Note: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four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rubber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stoppers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hard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drive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over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screws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(two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each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side).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Remove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fallen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remain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holes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mounting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bracket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inside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computer.</w:t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92" w:lineRule="auto"/>
        <w:ind w:left="2090" w:right="107" w:firstLine="-36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3.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If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included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replacement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Mylar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sheath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replacement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92" w:lineRule="auto"/>
        <w:ind w:left="2090" w:right="442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Impo</w:t>
      </w:r>
      <w:r>
        <w:rPr>
          <w:rFonts w:ascii="Arial" w:hAnsi="Arial" w:cs="Arial" w:eastAsia="Arial"/>
          <w:sz w:val="20"/>
          <w:szCs w:val="20"/>
          <w:spacing w:val="4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tant: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connector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pins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hard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drive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fragile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easily.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keep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pins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straight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removing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installing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flex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cable.</w:t>
      </w:r>
    </w:p>
    <w:p>
      <w:pPr>
        <w:jc w:val="left"/>
        <w:spacing w:after="0"/>
        <w:sectPr>
          <w:pgMar w:header="295" w:footer="230" w:top="480" w:bottom="420" w:left="600" w:right="620"/>
          <w:pgSz w:w="10980" w:h="145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4" w:after="0" w:line="240" w:lineRule="auto"/>
        <w:ind w:left="173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Installing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Replacement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Hard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Dr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92" w:lineRule="auto"/>
        <w:ind w:left="1730" w:right="115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8"/>
          <w:b/>
          <w:bCs/>
        </w:rPr>
        <w:t>W</w:t>
      </w:r>
      <w:r>
        <w:rPr>
          <w:rFonts w:ascii="Arial" w:hAnsi="Arial" w:cs="Arial" w:eastAsia="Arial"/>
          <w:sz w:val="20"/>
          <w:szCs w:val="20"/>
          <w:spacing w:val="0"/>
          <w:b/>
          <w:bCs/>
        </w:rPr>
        <w:t>arning:</w:t>
      </w:r>
      <w:r>
        <w:rPr>
          <w:rFonts w:ascii="Arial" w:hAnsi="Arial" w:cs="Arial" w:eastAsia="Arial"/>
          <w:sz w:val="20"/>
          <w:szCs w:val="20"/>
          <w:spacing w:val="-28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16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-6"/>
          <w:w w:val="100"/>
          <w:b/>
          <w:bCs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oid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potential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inju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-16"/>
          <w:w w:val="100"/>
          <w:b/>
          <w:bCs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,</w:t>
      </w:r>
      <w:r>
        <w:rPr>
          <w:rFonts w:ascii="Arial" w:hAnsi="Arial" w:cs="Arial" w:eastAsia="Arial"/>
          <w:sz w:val="20"/>
          <w:szCs w:val="20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-6"/>
          <w:w w:val="100"/>
          <w:b/>
          <w:bCs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oid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tou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hing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brushing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gainst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thin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strip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metal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xtends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up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om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ha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drive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mounting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bra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ket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(Figure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9A).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73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Impo</w:t>
      </w:r>
      <w:r>
        <w:rPr>
          <w:rFonts w:ascii="Arial" w:hAnsi="Arial" w:cs="Arial" w:eastAsia="Arial"/>
          <w:sz w:val="20"/>
          <w:szCs w:val="20"/>
          <w:spacing w:val="4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tant:</w:t>
      </w:r>
      <w:r>
        <w:rPr>
          <w:rFonts w:ascii="Arial" w:hAnsi="Arial" w:cs="Arial" w:eastAsia="Arial"/>
          <w:sz w:val="20"/>
          <w:szCs w:val="20"/>
          <w:spacing w:val="45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oid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touching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optical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procedur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92" w:lineRule="auto"/>
        <w:ind w:left="2090" w:right="109" w:firstLine="-36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1.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4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orx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T8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scr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wd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scr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hard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mounting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et.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(Figure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9B)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92" w:lineRule="auto"/>
        <w:ind w:left="2090" w:right="246" w:firstLine="-36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2.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Carefully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lift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mounting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(Figure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9C)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gently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around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batte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(Figure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9D)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holds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80" w:lineRule="atLeast"/>
        <w:ind w:left="2090" w:right="347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Warning: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Lift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bracket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just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high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enough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clear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battery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bay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tab.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If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you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lift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bracket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higher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than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tab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you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risk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damaging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bracket,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such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damage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not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covered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by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limited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warranty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your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computer.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40" w:lineRule="auto"/>
        <w:ind w:left="173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Figure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9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4" w:lineRule="exact"/>
        <w:ind w:left="3404" w:right="6148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  <w:position w:val="-1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</w:r>
    </w:p>
    <w:p>
      <w:pPr>
        <w:spacing w:before="0" w:after="0" w:line="187" w:lineRule="exact"/>
        <w:ind w:right="1969"/>
        <w:jc w:val="right"/>
        <w:tabs>
          <w:tab w:pos="840" w:val="left"/>
        </w:tabs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118.161003pt;margin-top:2.206326pt;width:320.065pt;height:168.287672pt;mso-position-horizontal-relative:page;mso-position-vertical-relative:paragraph;z-index:-2825" coordorigin="2363,44" coordsize="6401,3366">
            <v:group style="position:absolute;left:6544;top:1832;width:999;height:191" coordorigin="6544,1832" coordsize="999,191">
              <v:shape style="position:absolute;left:6544;top:1832;width:999;height:191" coordorigin="6544,1832" coordsize="999,191" path="m6544,2023l7543,1832e" filled="f" stroked="t" strokeweight=".35pt" strokecolor="#999999">
                <v:path arrowok="t"/>
              </v:shape>
            </v:group>
            <v:group style="position:absolute;left:2371;top:2023;width:4173;height:764" coordorigin="2371,2023" coordsize="4173,764">
              <v:shape style="position:absolute;left:2371;top:2023;width:4173;height:764" coordorigin="2371,2023" coordsize="4173,764" path="m2371,2787l6544,2023e" filled="f" stroked="t" strokeweight=".35pt" strokecolor="#999999">
                <v:path arrowok="t"/>
              </v:shape>
            </v:group>
            <v:group style="position:absolute;left:6344;top:2146;width:1026;height:188" coordorigin="6344,2146" coordsize="1026,188">
              <v:shape style="position:absolute;left:6344;top:2146;width:1026;height:188" coordorigin="6344,2146" coordsize="1026,188" path="m6344,2333l7370,2146e" filled="f" stroked="t" strokeweight=".6pt" strokecolor="#999999">
                <v:path arrowok="t"/>
              </v:shape>
            </v:group>
            <v:group style="position:absolute;left:2369;top:2333;width:3974;height:727" coordorigin="2369,2333" coordsize="3974,727">
              <v:shape style="position:absolute;left:2369;top:2333;width:3974;height:727" coordorigin="2369,2333" coordsize="3974,727" path="m2369,3060l6344,2333e" filled="f" stroked="t" strokeweight=".6pt" strokecolor="#999999">
                <v:path arrowok="t"/>
              </v:shape>
            </v:group>
            <v:group style="position:absolute;left:2380;top:121;width:4387;height:3080" coordorigin="2380,121" coordsize="4387,3080">
              <v:shape style="position:absolute;left:2380;top:121;width:4387;height:3080" coordorigin="2380,121" coordsize="4387,3080" path="m6767,2521l2966,2521,2973,2541,2979,2561,2991,2621,2996,2681,2998,2721,2998,2741,2994,2801,2984,2861,2963,2921,2947,2961,2939,2981,2918,3041,2913,3081,2916,3101,2935,3161,2955,3201,3212,3201,3249,3181,3401,3181,3438,3161,3509,3161,3542,3141,3601,3141,3633,3121,3666,3121,3701,3101,3813,3101,3853,3081,3893,3081,3975,3061,4059,3061,4102,3041,4144,3041,4186,3021,4269,3021,4309,3001,4349,3001,4388,2981,4551,2941,4633,2941,4675,2921,4717,2921,4759,2901,4801,2901,4843,2881,4885,2881,4927,2861,4969,2861,5011,2841,5094,2841,5136,2821,5177,2821,5266,2801,5368,2781,5423,2761,5480,2761,5538,2741,5597,2741,5657,2721,5717,2721,5835,2681,5893,2681,5949,2661,6003,2661,6054,2641,6103,2641,6148,2621,6189,2621,6226,2601,6262,2601,6301,2581,6382,2581,6425,2561,6513,2561,6557,2541,6728,2541,6767,2521e" filled="t" fillcolor="#FFFFFF" stroked="f">
                <v:path arrowok="t"/>
                <v:fill/>
              </v:shape>
              <v:shape style="position:absolute;left:2380;top:121;width:4387;height:3080" coordorigin="2380,121" coordsize="4387,3080" path="m6145,221l5373,221,5344,241,5231,241,5202,261,5013,261,4996,281,4876,281,4821,301,4674,301,4653,321,4596,321,4578,341,4504,341,4484,361,4329,361,4304,381,4169,381,4143,401,4033,401,4018,421,3952,421,3929,441,3665,441,3626,461,3459,461,3416,481,3291,481,3252,501,3149,501,3121,521,3024,521,3005,541,2945,541,2925,561,2863,561,2845,581,2664,581,2644,601,2562,601,2542,621,2503,621,2484,641,2447,641,2438,661,2436,661,2440,681,2448,701,2458,701,2468,721,2475,741,2399,761,2389,781,2380,781,2384,821,2387,821,2393,841,2402,881,2414,901,2465,1021,2473,1021,2489,1061,2529,1161,2546,1181,2570,1241,2596,1301,2605,1321,2612,1341,2631,1401,2646,1461,2659,1521,2667,1561,2671,1581,2684,1641,2699,1681,2707,1721,2715,1741,2723,1781,2732,1801,2740,1821,2749,1861,2776,1941,2785,1981,2794,2001,2803,2041,2811,2061,2820,2101,2828,2121,2836,2161,2844,2181,2851,2221,2855,2241,2862,2261,2866,2281,2881,2341,2906,2401,2933,2461,2942,2481,2951,2501,2959,2521,6873,2521,6903,2501,6971,2501,6987,2481,7002,2481,7015,2461,7027,2461,7058,2401,7080,2341,7095,2281,7099,2241,7102,2221,7105,2181,7108,2161,7110,2121,7112,2101,7114,2061,7113,2041,7105,1981,7090,1921,7071,1861,7065,1841,7059,1821,7048,1801,7043,1781,7036,1781,7028,1761,7019,1741,6988,1681,6942,1601,6931,1581,6920,1561,6909,1561,6900,1541,6867,1481,6815,1421,6802,1401,6765,1341,6733,1281,6725,1281,6718,1261,6713,1241,6707,1241,6700,1221,6692,1221,6684,1201,6654,1141,6643,1121,6632,1101,6609,1061,6599,1041,6568,981,6544,921,6538,901,6530,881,6521,861,6511,861,6500,841,6463,781,6423,721,6380,661,6366,641,6326,581,6291,521,6244,441,6233,421,6222,401,6211,381,6200,341,6190,321,6180,301,6171,281,6162,261,6153,241,6145,221e" filled="t" fillcolor="#FFFFFF" stroked="f">
                <v:path arrowok="t"/>
                <v:fill/>
              </v:shape>
              <v:shape style="position:absolute;left:2380;top:121;width:4387;height:3080" coordorigin="2380,121" coordsize="4387,3080" path="m6122,161l5699,161,5595,181,5568,201,5485,201,5457,221,6138,221,6132,201,6126,181,6122,161e" filled="t" fillcolor="#FFFFFF" stroked="f">
                <v:path arrowok="t"/>
                <v:fill/>
              </v:shape>
              <v:shape style="position:absolute;left:2380;top:121;width:4387;height:3080" coordorigin="2380,121" coordsize="4387,3080" path="m6098,121l5951,121,5932,141,5800,141,5776,161,6118,161,6107,141,6098,121e" filled="t" fillcolor="#FFFFFF" stroked="f">
                <v:path arrowok="t"/>
                <v:fill/>
              </v:shape>
            </v:group>
            <v:group style="position:absolute;left:2380;top:105;width:4734;height:3096" coordorigin="2380,105" coordsize="4734,3096">
              <v:shape style="position:absolute;left:2380;top:105;width:4734;height:3096" coordorigin="2380,105" coordsize="4734,3096" path="m6069,110l6087,105,6098,108,6107,122,6118,150,6122,160,6126,172,6153,236,6180,297,6211,363,6244,430,6279,495,6314,554,6352,612,6394,670,6408,689,6423,709,6463,767,6500,823,6530,878,6551,933,6559,952,6588,1013,6621,1075,6654,1134,6674,1170,6684,1187,6713,1240,6718,1251,6725,1264,6765,1328,6802,1384,6842,1441,6855,1460,6890,1512,6931,1578,6965,1636,6999,1696,7028,1750,7054,1806,7059,1819,7084,1885,7100,1944,7111,2011,7114,2059,7112,2090,7108,2151,7099,2237,7086,2313,7066,2377,7027,2444,6971,2483,6903,2499,6840,2509,6767,2518,6687,2527,6644,2531,6601,2536,6513,2546,6425,2557,6341,2570,6262,2586,6189,2604,6148,2614,6054,2635,5949,2657,5835,2681,5776,2692,5717,2704,5657,2716,5597,2727,5538,2739,5423,2760,5316,2780,5219,2798,5177,2806,5136,2814,5053,2830,4969,2847,4885,2865,4801,2884,4717,2903,4633,2922,4551,2941,4469,2960,4428,2970,4349,2988,4269,3005,4186,3021,4102,3036,4017,3049,3934,3062,3893,3069,3813,3082,3737,3094,3666,3108,3601,3122,3572,3129,3542,3137,3474,3150,3401,3162,3324,3172,3249,3180,3177,3187,3113,3192,3038,3197,2996,3200,2987,3201,2935,3157,2916,3099,2913,3077,2914,3053,2931,2988,2955,2931,2963,2913,2989,2840,2996,2776,2998,2714,2997,2694,2991,2618,2979,2560,2959,2503,2924,2432,2915,2415,2906,2397,2881,2335,2862,2261,2859,2242,2855,2224,2836,2143,2820,2083,2803,2023,2785,1965,2767,1907,2758,1878,2749,1849,2723,1764,2699,1679,2679,1602,2667,1543,2663,1523,2659,1504,2642,1428,2619,1351,2596,1292,2570,1233,2546,1178,2513,1108,2505,1091,2473,1021,2414,888,2402,864,2393,839,2387,818,2384,806,2380,779,2389,764,2399,758,2475,737,2468,719,2458,701,2448,686,2440,672,2436,659,2438,648,2447,639,2522,610,2583,595,2644,583,2721,573,2768,570,2789,568,2863,558,2903,548,2925,542,2985,528,3060,513,3079,510,3149,497,3215,487,3291,478,3373,468,3459,459,3544,451,3626,444,3701,439,3766,435,3817,434,3847,433,3929,424,3988,412,4006,407,4018,404,4093,390,4169,379,4251,368,4329,359,4396,352,4441,348,4463,346,4523,337,4596,319,4615,314,4674,301,4741,291,4801,284,4858,278,4876,276,4952,267,4959,266,4966,265,5035,259,5101,253,5147,249,5174,247,5259,237,5344,224,5429,210,5513,194,5595,177,5673,161,5699,156,5776,142,5847,131,5912,124,5987,118,6004,117,6019,115,6034,114,6048,113,6061,111,6069,110xe" filled="f" stroked="t" strokeweight=".4pt" strokecolor="#999999">
                <v:path arrowok="t"/>
              </v:shape>
              <v:shape style="position:absolute;left:2464;top:345;width:4468;height:2833" type="#_x0000_t75">
                <v:imagedata r:id="rId36" o:title=""/>
              </v:shape>
            </v:group>
            <v:group style="position:absolute;left:3800;top:425;width:115;height:29" coordorigin="3800,425" coordsize="115,29">
              <v:shape style="position:absolute;left:3800;top:425;width:115;height:29" coordorigin="3800,425" coordsize="115,29" path="m3915,425l3897,432,3877,437,3856,440,3835,443,3816,447,3800,454e" filled="f" stroked="t" strokeweight=".25pt" strokecolor="#999999">
                <v:path arrowok="t"/>
              </v:shape>
            </v:group>
            <v:group style="position:absolute;left:4450;top:323;width:198;height:27" coordorigin="4450,323" coordsize="198,27">
              <v:shape style="position:absolute;left:4450;top:323;width:198;height:27" coordorigin="4450,323" coordsize="198,27" path="m4450,350l4515,344,4588,334,4632,326,4648,323e" filled="f" stroked="t" strokeweight=".25pt" strokecolor="#999999">
                <v:path arrowok="t"/>
              </v:shape>
            </v:group>
            <v:group style="position:absolute;left:6546;top:918;width:33;height:119" coordorigin="6546,918" coordsize="33,119">
              <v:shape style="position:absolute;left:6546;top:918;width:33;height:119" coordorigin="6546,918" coordsize="33,119" path="m6546,918l6564,1001,6571,1022,6579,1038e" filled="f" stroked="t" strokeweight=".25pt" strokecolor="#999999">
                <v:path arrowok="t"/>
              </v:shape>
            </v:group>
            <v:group style="position:absolute;left:3103;top:685;width:542;height:2" coordorigin="3103,685" coordsize="542,2">
              <v:shape style="position:absolute;left:3103;top:685;width:542;height:2" coordorigin="3103,685" coordsize="542,0" path="m3103,685l3645,685e" filled="f" stroked="t" strokeweight="3.773pt" strokecolor="#999999">
                <v:path arrowok="t"/>
              </v:shape>
            </v:group>
            <v:group style="position:absolute;left:2667;top:311;width:4272;height:2611" coordorigin="2667,311" coordsize="4272,2611">
              <v:shape style="position:absolute;left:2667;top:311;width:4272;height:2611" coordorigin="2667,311" coordsize="4272,2611" path="m3989,595l4259,558,4270,545,4593,502,4599,511,4687,499,4691,481,5242,404,5253,416,5432,390,5439,377,5910,311,5925,312,5930,318,5939,317,5959,350,5963,317,5973,316,5994,350,5991,377,6426,1179,6433,1180,6461,1179,6467,1195,6607,1457,6603,1479,6612,1479,6920,2048,6916,2089,6932,2113,6939,2127,6938,2141,6889,2249,6886,2264,6864,2269,3396,2922,3326,2901,2674,911,2667,896,2669,876,2682,789,2687,768,2700,759,2906,729,2910,711,2915,706,3096,681,3104,685,3104,702,3646,626,3655,608,3661,607,3830,583,3835,587,3834,596e" filled="f" stroked="t" strokeweight=".5pt" strokecolor="#000000">
                <v:path arrowok="t"/>
              </v:shape>
              <v:shape style="position:absolute;left:3906;top:688;width:432;height:760" type="#_x0000_t75">
                <v:imagedata r:id="rId37" o:title=""/>
              </v:shape>
              <v:shape style="position:absolute;left:3829;top:579;width:202;height:120" type="#_x0000_t75">
                <v:imagedata r:id="rId38" o:title=""/>
              </v:shape>
            </v:group>
            <v:group style="position:absolute;left:3829;top:579;width:509;height:869" coordorigin="3829,579" coordsize="509,869">
              <v:shape style="position:absolute;left:3829;top:579;width:509;height:869" coordorigin="3829,579" coordsize="509,869" path="m4242,1448l3944,705,3925,690,3906,688,3829,699,3834,597,3964,582,3981,579,3989,595,4022,600,4031,611,4027,687,4338,1443e" filled="f" stroked="t" strokeweight=".5pt" strokecolor="#000000">
                <v:path arrowok="t"/>
              </v:shape>
            </v:group>
            <v:group style="position:absolute;left:3813;top:1479;width:471;height:2" coordorigin="3813,1479" coordsize="471,2">
              <v:shape style="position:absolute;left:3813;top:1479;width:471;height:2" coordorigin="3813,1479" coordsize="471,0" path="m3813,1479l4284,1479e" filled="f" stroked="t" strokeweight="3.775pt" strokecolor="#999999">
                <v:path arrowok="t"/>
              </v:shape>
            </v:group>
            <v:group style="position:absolute;left:3835;top:605;width:466;height:795" coordorigin="3835,605" coordsize="466,795">
              <v:shape style="position:absolute;left:3835;top:605;width:466;height:795" coordorigin="3835,605" coordsize="466,795" path="m4301,1400l3984,624,3966,607,3949,605,3835,621e" filled="f" stroked="t" strokeweight=".25pt" strokecolor="#000000">
                <v:path arrowok="t"/>
              </v:shape>
            </v:group>
            <v:group style="position:absolute;left:4284;top:1404;width:26;height:38" coordorigin="4284,1404" coordsize="26,38">
              <v:shape style="position:absolute;left:4284;top:1404;width:26;height:38" coordorigin="4284,1404" coordsize="26,38" path="m4284,1442l4305,1436,4310,1426,4303,1404e" filled="f" stroked="t" strokeweight=".3pt" strokecolor="#000000">
                <v:path arrowok="t"/>
              </v:shape>
            </v:group>
            <v:group style="position:absolute;left:2740;top:779;width:1086;height:2" coordorigin="2740,779" coordsize="1086,2">
              <v:shape style="position:absolute;left:2740;top:779;width:1086;height:2" coordorigin="2740,779" coordsize="1086,0" path="m2740,779l3826,779e" filled="f" stroked="t" strokeweight="7.924pt" strokecolor="#999999">
                <v:path arrowok="t"/>
              </v:shape>
            </v:group>
            <v:group style="position:absolute;left:2902;top:738;width:2;height:96" coordorigin="2902,738" coordsize="2,96">
              <v:shape style="position:absolute;left:2902;top:738;width:2;height:96" coordorigin="2902,738" coordsize="0,96" path="m2902,738l2902,835e" filled="f" stroked="t" strokeweight=".563pt" strokecolor="#999999">
                <v:path arrowok="t"/>
              </v:shape>
            </v:group>
            <v:group style="position:absolute;left:3096;top:717;width:6;height:87" coordorigin="3096,717" coordsize="6,87">
              <v:shape style="position:absolute;left:3096;top:717;width:6;height:87" coordorigin="3096,717" coordsize="6,87" path="m3102,717l3096,804e" filled="f" stroked="t" strokeweight=".3pt" strokecolor="#999999">
                <v:path arrowok="t"/>
              </v:shape>
            </v:group>
            <v:group style="position:absolute;left:3639;top:639;width:2;height:90" coordorigin="3639,639" coordsize="2,90">
              <v:shape style="position:absolute;left:3639;top:639;width:2;height:90" coordorigin="3639,639" coordsize="0,90" path="m3639,639l3639,729e" filled="f" stroked="t" strokeweight=".534pt" strokecolor="#999999">
                <v:path arrowok="t"/>
              </v:shape>
            </v:group>
            <v:group style="position:absolute;left:3330;top:2368;width:3620;height:916" coordorigin="3330,2368" coordsize="3620,916">
              <v:shape style="position:absolute;left:3330;top:2368;width:3620;height:916" coordorigin="3330,2368" coordsize="3620,916" path="m6850,2368l3418,3008,3380,3038,3364,3048,3347,3067,3337,3096,3334,3119,3334,3133,3331,3166,3330,3284,6937,2709,6949,2405,6942,2387,6918,2383,6850,2368e" filled="t" fillcolor="#E0E0E0" stroked="f">
                <v:path arrowok="t"/>
                <v:fill/>
              </v:shape>
            </v:group>
            <v:group style="position:absolute;left:3332;top:2526;width:3606;height:719" coordorigin="3332,2526" coordsize="3606,719">
              <v:shape style="position:absolute;left:3332;top:2526;width:3606;height:719" coordorigin="3332,2526" coordsize="3606,719" path="m6938,2526l3332,3185,3332,3244,6938,2611,6938,2526e" filled="t" fillcolor="#E0E0E0" stroked="f">
                <v:path arrowok="t"/>
                <v:fill/>
              </v:shape>
            </v:group>
            <v:group style="position:absolute;left:3332;top:2539;width:3606;height:709" coordorigin="3332,2539" coordsize="3606,709">
              <v:shape style="position:absolute;left:3332;top:2539;width:3606;height:709" coordorigin="3332,2539" coordsize="3606,709" path="m6938,2539l3332,3189,3332,3248,6938,2624,6938,2539e" filled="t" fillcolor="#E1E1E1" stroked="f">
                <v:path arrowok="t"/>
                <v:fill/>
              </v:shape>
            </v:group>
            <v:group style="position:absolute;left:3332;top:2552;width:3605;height:699" coordorigin="3332,2552" coordsize="3605,699">
              <v:shape style="position:absolute;left:3332;top:2552;width:3605;height:699" coordorigin="3332,2552" coordsize="3605,699" path="m6937,2552l3332,3192,3332,3251,6937,2637,6937,2552e" filled="t" fillcolor="#E2E2E2" stroked="f">
                <v:path arrowok="t"/>
                <v:fill/>
              </v:shape>
            </v:group>
            <v:group style="position:absolute;left:3332;top:2565;width:3605;height:689" coordorigin="3332,2565" coordsize="3605,689">
              <v:shape style="position:absolute;left:3332;top:2565;width:3605;height:689" coordorigin="3332,2565" coordsize="3605,689" path="m6936,2565l3332,3196,3332,3254,6936,2650,6936,2565e" filled="t" fillcolor="#E3E3E3" stroked="f">
                <v:path arrowok="t"/>
                <v:fill/>
              </v:shape>
            </v:group>
            <v:group style="position:absolute;left:3332;top:2579;width:3604;height:679" coordorigin="3332,2579" coordsize="3604,679">
              <v:shape style="position:absolute;left:3332;top:2579;width:3604;height:679" coordorigin="3332,2579" coordsize="3604,679" path="m6936,2579l3332,3199,3332,3258,6936,2664,6936,2579e" filled="t" fillcolor="#E4E4E4" stroked="f">
                <v:path arrowok="t"/>
                <v:fill/>
              </v:shape>
            </v:group>
            <v:group style="position:absolute;left:3332;top:2592;width:3603;height:669" coordorigin="3332,2592" coordsize="3603,669">
              <v:shape style="position:absolute;left:3332;top:2592;width:3603;height:669" coordorigin="3332,2592" coordsize="3603,669" path="m6935,2592l3332,3202,3332,3261,6935,2677,6935,2592e" filled="t" fillcolor="#E5E5E5" stroked="f">
                <v:path arrowok="t"/>
                <v:fill/>
              </v:shape>
            </v:group>
            <v:group style="position:absolute;left:3332;top:2605;width:3603;height:659" coordorigin="3332,2605" coordsize="3603,659">
              <v:shape style="position:absolute;left:3332;top:2605;width:3603;height:659" coordorigin="3332,2605" coordsize="3603,659" path="m6935,2605l3332,3206,3332,3265,6935,2690,6935,2605e" filled="t" fillcolor="#E6E6E6" stroked="f">
                <v:path arrowok="t"/>
                <v:fill/>
              </v:shape>
            </v:group>
            <v:group style="position:absolute;left:3332;top:2619;width:3602;height:649" coordorigin="3332,2619" coordsize="3602,649">
              <v:shape style="position:absolute;left:3332;top:2619;width:3602;height:649" coordorigin="3332,2619" coordsize="3602,649" path="m6934,2619l3332,3209,3332,3268,6934,2704,6934,2619e" filled="t" fillcolor="#E7E7E7" stroked="f">
                <v:path arrowok="t"/>
                <v:fill/>
              </v:shape>
            </v:group>
            <v:group style="position:absolute;left:3332;top:2632;width:3601;height:639" coordorigin="3332,2632" coordsize="3601,639">
              <v:shape style="position:absolute;left:3332;top:2632;width:3601;height:639" coordorigin="3332,2632" coordsize="3601,639" path="m6933,2632l3332,3212,3332,3271,6933,2717,6933,2632e" filled="t" fillcolor="#E8E8E8" stroked="f">
                <v:path arrowok="t"/>
                <v:fill/>
              </v:shape>
            </v:group>
            <v:group style="position:absolute;left:3332;top:2645;width:3601;height:630" coordorigin="3332,2645" coordsize="3601,630">
              <v:shape style="position:absolute;left:3332;top:2645;width:3601;height:630" coordorigin="3332,2645" coordsize="3601,630" path="m6933,2645l3332,3216,3332,3275,6933,2730,6933,2645e" filled="t" fillcolor="#E9E9E9" stroked="f">
                <v:path arrowok="t"/>
                <v:fill/>
              </v:shape>
            </v:group>
            <v:group style="position:absolute;left:3332;top:2658;width:3600;height:620" coordorigin="3332,2658" coordsize="3600,620">
              <v:shape style="position:absolute;left:3332;top:2658;width:3600;height:620" coordorigin="3332,2658" coordsize="3600,620" path="m6932,2658l3332,3219,3332,3278,6932,2743,6932,2658e" filled="t" fillcolor="#EAEAEA" stroked="f">
                <v:path arrowok="t"/>
                <v:fill/>
              </v:shape>
            </v:group>
            <v:group style="position:absolute;left:3332;top:2672;width:3599;height:610" coordorigin="3332,2672" coordsize="3599,610">
              <v:shape style="position:absolute;left:3332;top:2672;width:3599;height:610" coordorigin="3332,2672" coordsize="3599,610" path="m6931,2672l3332,3223,3332,3281,6931,2757,6931,2672e" filled="t" fillcolor="#EBEBEB" stroked="f">
                <v:path arrowok="t"/>
                <v:fill/>
              </v:shape>
            </v:group>
            <v:group style="position:absolute;left:3332;top:2685;width:3599;height:600" coordorigin="3332,2685" coordsize="3599,600">
              <v:shape style="position:absolute;left:3332;top:2685;width:3599;height:600" coordorigin="3332,2685" coordsize="3599,600" path="m6931,2685l3332,3226,3332,3285,6931,2770,6931,2685e" filled="t" fillcolor="#ECECEC" stroked="f">
                <v:path arrowok="t"/>
                <v:fill/>
              </v:shape>
            </v:group>
            <v:group style="position:absolute;left:3332;top:2698;width:3598;height:590" coordorigin="3332,2698" coordsize="3598,590">
              <v:shape style="position:absolute;left:3332;top:2698;width:3598;height:590" coordorigin="3332,2698" coordsize="3598,590" path="m6930,2698l3332,3229,3332,3288,6930,2783,6930,2698e" filled="t" fillcolor="#EDEDED" stroked="f">
                <v:path arrowok="t"/>
                <v:fill/>
              </v:shape>
            </v:group>
            <v:group style="position:absolute;left:3332;top:2712;width:3598;height:580" coordorigin="3332,2712" coordsize="3598,580">
              <v:shape style="position:absolute;left:3332;top:2712;width:3598;height:580" coordorigin="3332,2712" coordsize="3598,580" path="m6929,2712l3332,3233,3332,3292,6929,2796,6929,2712e" filled="t" fillcolor="#EEEEEE" stroked="f">
                <v:path arrowok="t"/>
                <v:fill/>
              </v:shape>
            </v:group>
            <v:group style="position:absolute;left:3332;top:2725;width:3597;height:570" coordorigin="3332,2725" coordsize="3597,570">
              <v:shape style="position:absolute;left:3332;top:2725;width:3597;height:570" coordorigin="3332,2725" coordsize="3597,570" path="m6929,2725l3332,3236,3332,3295,6929,2810,6929,2725e" filled="t" fillcolor="#EFEFEF" stroked="f">
                <v:path arrowok="t"/>
                <v:fill/>
              </v:shape>
            </v:group>
            <v:group style="position:absolute;left:3332;top:2738;width:3596;height:560" coordorigin="3332,2738" coordsize="3596,560">
              <v:shape style="position:absolute;left:3332;top:2738;width:3596;height:560" coordorigin="3332,2738" coordsize="3596,560" path="m6928,2738l3332,3239,3332,3298,6928,2823,6928,2738e" filled="t" fillcolor="#F0F0F0" stroked="f">
                <v:path arrowok="t"/>
                <v:fill/>
              </v:shape>
            </v:group>
            <v:group style="position:absolute;left:3332;top:2751;width:3596;height:550" coordorigin="3332,2751" coordsize="3596,550">
              <v:shape style="position:absolute;left:3332;top:2751;width:3596;height:550" coordorigin="3332,2751" coordsize="3596,550" path="m6928,2751l3332,3243,3332,3302,6928,2836,6928,2751e" filled="t" fillcolor="#F1F1F1" stroked="f">
                <v:path arrowok="t"/>
                <v:fill/>
              </v:shape>
            </v:group>
            <v:group style="position:absolute;left:3332;top:2765;width:3595;height:540" coordorigin="3332,2765" coordsize="3595,540">
              <v:shape style="position:absolute;left:3332;top:2765;width:3595;height:540" coordorigin="3332,2765" coordsize="3595,540" path="m6927,2765l3332,3246,3332,3305,6927,2850,6927,2765e" filled="t" fillcolor="#F2F2F2" stroked="f">
                <v:path arrowok="t"/>
                <v:fill/>
              </v:shape>
            </v:group>
            <v:group style="position:absolute;left:3332;top:2778;width:3594;height:530" coordorigin="3332,2778" coordsize="3594,530">
              <v:shape style="position:absolute;left:3332;top:2778;width:3594;height:530" coordorigin="3332,2778" coordsize="3594,530" path="m6926,2778l3332,3250,3332,3308,6926,2863,6926,2778e" filled="t" fillcolor="#F3F3F3" stroked="f">
                <v:path arrowok="t"/>
                <v:fill/>
              </v:shape>
            </v:group>
            <v:group style="position:absolute;left:3332;top:2791;width:3594;height:521" coordorigin="3332,2791" coordsize="3594,521">
              <v:shape style="position:absolute;left:3332;top:2791;width:3594;height:521" coordorigin="3332,2791" coordsize="3594,521" path="m6926,2791l3332,3253,3332,3312,6926,2876,6926,2791e" filled="t" fillcolor="#F4F4F4" stroked="f">
                <v:path arrowok="t"/>
                <v:fill/>
              </v:shape>
            </v:group>
            <v:group style="position:absolute;left:3332;top:2804;width:3593;height:511" coordorigin="3332,2804" coordsize="3593,511">
              <v:shape style="position:absolute;left:3332;top:2804;width:3593;height:511" coordorigin="3332,2804" coordsize="3593,511" path="m6925,2804l3332,3256,3332,3315,6925,2889,6925,2804e" filled="t" fillcolor="#F5F5F5" stroked="f">
                <v:path arrowok="t"/>
                <v:fill/>
              </v:shape>
            </v:group>
            <v:group style="position:absolute;left:3332;top:2818;width:3592;height:501" coordorigin="3332,2818" coordsize="3592,501">
              <v:shape style="position:absolute;left:3332;top:2818;width:3592;height:501" coordorigin="3332,2818" coordsize="3592,501" path="m6924,2818l3332,3260,3332,3318,6924,2903,6924,2818e" filled="t" fillcolor="#F6F6F6" stroked="f">
                <v:path arrowok="t"/>
                <v:fill/>
              </v:shape>
            </v:group>
            <v:group style="position:absolute;left:3332;top:2831;width:3592;height:491" coordorigin="3332,2831" coordsize="3592,491">
              <v:shape style="position:absolute;left:3332;top:2831;width:3592;height:491" coordorigin="3332,2831" coordsize="3592,491" path="m6924,2831l3332,3263,3332,3322,6924,2916,6924,2831e" filled="t" fillcolor="#F7F7F7" stroked="f">
                <v:path arrowok="t"/>
                <v:fill/>
              </v:shape>
            </v:group>
            <v:group style="position:absolute;left:3332;top:2844;width:3591;height:481" coordorigin="3332,2844" coordsize="3591,481">
              <v:shape style="position:absolute;left:3332;top:2844;width:3591;height:481" coordorigin="3332,2844" coordsize="3591,481" path="m6923,2844l3332,3266,3332,3325,6923,2929,6923,2844e" filled="t" fillcolor="#F8F8F8" stroked="f">
                <v:path arrowok="t"/>
                <v:fill/>
              </v:shape>
            </v:group>
            <v:group style="position:absolute;left:3332;top:2858;width:3591;height:471" coordorigin="3332,2858" coordsize="3591,471">
              <v:shape style="position:absolute;left:3332;top:2858;width:3591;height:471" coordorigin="3332,2858" coordsize="3591,471" path="m6922,2858l3332,3270,3332,3329,6922,2943,6922,2858e" filled="t" fillcolor="#F9F9F9" stroked="f">
                <v:path arrowok="t"/>
                <v:fill/>
              </v:shape>
            </v:group>
            <v:group style="position:absolute;left:3332;top:2871;width:3590;height:461" coordorigin="3332,2871" coordsize="3590,461">
              <v:shape style="position:absolute;left:3332;top:2871;width:3590;height:461" coordorigin="3332,2871" coordsize="3590,461" path="m6922,2871l3332,3273,3332,3332,6922,2956,6922,2871e" filled="t" fillcolor="#FAFAFA" stroked="f">
                <v:path arrowok="t"/>
                <v:fill/>
              </v:shape>
            </v:group>
            <v:group style="position:absolute;left:3332;top:2884;width:3589;height:451" coordorigin="3332,2884" coordsize="3589,451">
              <v:shape style="position:absolute;left:3332;top:2884;width:3589;height:451" coordorigin="3332,2884" coordsize="3589,451" path="m6921,2884l3332,3277,3332,3335,6921,2969,6921,2884e" filled="t" fillcolor="#FAFAFA" stroked="f">
                <v:path arrowok="t"/>
                <v:fill/>
              </v:shape>
            </v:group>
            <v:group style="position:absolute;left:3332;top:2897;width:3589;height:441" coordorigin="3332,2897" coordsize="3589,441">
              <v:shape style="position:absolute;left:3332;top:2897;width:3589;height:441" coordorigin="3332,2897" coordsize="3589,441" path="m6921,2897l3332,3280,3332,3339,6921,2982,6921,2897e" filled="t" fillcolor="#FBFBFB" stroked="f">
                <v:path arrowok="t"/>
                <v:fill/>
              </v:shape>
            </v:group>
            <v:group style="position:absolute;left:3332;top:2911;width:3588;height:431" coordorigin="3332,2911" coordsize="3588,431">
              <v:shape style="position:absolute;left:3332;top:2911;width:3588;height:431" coordorigin="3332,2911" coordsize="3588,431" path="m6920,2911l3332,3283,3332,3342,6920,2996,6920,2911e" filled="t" fillcolor="#FCFCFC" stroked="f">
                <v:path arrowok="t"/>
                <v:fill/>
              </v:shape>
            </v:group>
            <v:group style="position:absolute;left:3332;top:2924;width:3587;height:422" coordorigin="3332,2924" coordsize="3587,422">
              <v:shape style="position:absolute;left:3332;top:2924;width:3587;height:422" coordorigin="3332,2924" coordsize="3587,422" path="m6919,2924l3332,3287,3332,3345,6919,3009,6919,2924e" filled="t" fillcolor="#FDFDFD" stroked="f">
                <v:path arrowok="t"/>
                <v:fill/>
              </v:shape>
            </v:group>
            <v:group style="position:absolute;left:3332;top:2937;width:3587;height:412" coordorigin="3332,2937" coordsize="3587,412">
              <v:shape style="position:absolute;left:3332;top:2937;width:3587;height:412" coordorigin="3332,2937" coordsize="3587,412" path="m6919,2937l3332,3290,3332,3349,6919,3022,6919,2937e" filled="t" fillcolor="#FFFFFF" stroked="f">
                <v:path arrowok="t"/>
                <v:fill/>
              </v:shape>
            </v:group>
            <v:group style="position:absolute;left:3329;top:3021;width:115;height:315" coordorigin="3329,3021" coordsize="115,315">
              <v:shape style="position:absolute;left:3329;top:3021;width:115;height:315" coordorigin="3329,3021" coordsize="115,315" path="m3329,3336l3331,3166,3334,3133,3334,3119,3337,3096,3347,3067,3364,3048,3380,3038,3444,3021e" filled="f" stroked="t" strokeweight=".6pt" strokecolor="#000000">
                <v:path arrowok="t"/>
              </v:shape>
            </v:group>
            <v:group style="position:absolute;left:6876;top:2381;width:73;height:812" coordorigin="6876,2381" coordsize="73,812">
              <v:shape style="position:absolute;left:6876;top:2381;width:73;height:812" coordorigin="6876,2381" coordsize="73,812" path="m6876,2381l6918,2383,6942,2387,6949,2405,6913,3193e" filled="f" stroked="t" strokeweight=".6pt" strokecolor="#000000">
                <v:path arrowok="t"/>
              </v:shape>
            </v:group>
            <v:group style="position:absolute;left:3373;top:2394;width:3579;height:916" coordorigin="3373,2394" coordsize="3579,916">
              <v:shape style="position:absolute;left:3373;top:2394;width:3579;height:916" coordorigin="3373,2394" coordsize="3579,916" path="m6951,2428l6943,2401,6927,2394,6915,2395,3422,3066,3375,3121,3374,3130,3373,3310e" filled="f" stroked="t" strokeweight=".25pt" strokecolor="#000000">
                <v:path arrowok="t"/>
              </v:shape>
            </v:group>
            <v:group style="position:absolute;left:3432;top:2240;width:3459;height:799" coordorigin="3432,2240" coordsize="3459,799">
              <v:shape style="position:absolute;left:3432;top:2240;width:3459;height:799" coordorigin="3432,2240" coordsize="3459,799" path="m3951,2756l3686,2804,3666,2811,3659,2821,3662,2844,3667,2876,3666,2888,3658,2902,3644,2905,3453,2943,3434,2953,3433,2974,3432,2998,3438,3009,3436,3026,3468,3026,3474,3039,3495,3034,4504,2840,3996,2840,3991,2836,3991,2808,3989,2795,3986,2782,3966,2760,3951,2756e" filled="t" fillcolor="#FFFFFF" stroked="f">
                <v:path arrowok="t"/>
                <v:fill/>
              </v:shape>
              <v:shape style="position:absolute;left:3432;top:2240;width:3459;height:799" coordorigin="3432,2240" coordsize="3459,799" path="m6742,2240l6729,2241,6496,2284,6477,2290,6471,2302,6476,2330,6481,2356,6475,2363,6469,2374,6457,2377,3996,2840,4504,2840,6870,2385,6878,2379,6890,2357,6891,2339,6879,2317,6769,2317,6770,2289,6768,2276,6760,2254,6742,2240e" filled="t" fillcolor="#FFFFFF" stroked="f">
                <v:path arrowok="t"/>
                <v:fill/>
              </v:shape>
              <v:shape style="position:absolute;left:3432;top:2240;width:3459;height:799" coordorigin="3432,2240" coordsize="3459,799" path="m6848,2303l6777,2316,6769,2317,6879,2317,6877,2312,6859,2303,6848,2303e" filled="t" fillcolor="#FFFFFF" stroked="f">
                <v:path arrowok="t"/>
                <v:fill/>
              </v:shape>
            </v:group>
            <v:group style="position:absolute;left:3432;top:2240;width:3459;height:799" coordorigin="3432,2240" coordsize="3459,799">
              <v:shape style="position:absolute;left:3432;top:2240;width:3459;height:799" coordorigin="3432,2240" coordsize="3459,799" path="m6878,2379l6890,2357,6891,2339,6877,2312,6859,2303,6848,2303,6777,2316,6769,2317,6770,2289,6768,2276,6760,2254,6742,2240,6729,2241,6496,2284,6477,2290,6471,2302,6476,2330,6481,2356,6475,2363,6469,2374,6457,2377,6448,2378,3996,2840,3991,2836,3991,2808,3989,2795,3986,2782,3966,2760,3951,2756,3686,2804,3666,2811,3659,2821,3662,2844,3667,2876,3666,2888,3658,2902,3644,2905,3453,2943,3434,2953,3433,2974,3432,2998,3438,3009,3436,3026,3468,3026,3474,3039,3495,3034,6870,2385,6878,2379xe" filled="f" stroked="t" strokeweight=".6pt" strokecolor="#000000">
                <v:path arrowok="t"/>
              </v:shape>
            </v:group>
            <v:group style="position:absolute;left:3977;top:2840;width:10;height:35" coordorigin="3977,2840" coordsize="10,35">
              <v:shape style="position:absolute;left:3977;top:2840;width:10;height:35" coordorigin="3977,2840" coordsize="10,35" path="m3987,2840l3987,2841,3987,2842,3986,2844,3982,2865,3977,2875e" filled="f" stroked="t" strokeweight=".25pt" strokecolor="#000000">
                <v:path arrowok="t"/>
              </v:shape>
            </v:group>
            <v:group style="position:absolute;left:3573;top:2920;width:26;height:97" coordorigin="3573,2920" coordsize="26,97">
              <v:shape style="position:absolute;left:3573;top:2920;width:26;height:97" coordorigin="3573,2920" coordsize="26,97" path="m3573,2920l3586,2929,3596,2948,3599,2979,3596,3000,3588,3010,3584,3017e" filled="f" stroked="t" strokeweight=".25pt" strokecolor="#000000">
                <v:path arrowok="t"/>
              </v:shape>
            </v:group>
            <v:group style="position:absolute;left:4031;top:2834;width:27;height:93" coordorigin="4031,2834" coordsize="27,93">
              <v:shape style="position:absolute;left:4031;top:2834;width:27;height:93" coordorigin="4031,2834" coordsize="27,93" path="m4031,2834l4044,2842,4054,2862,4058,2894,4055,2916,4049,2927e" filled="f" stroked="t" strokeweight=".25pt" strokecolor="#000000">
                <v:path arrowok="t"/>
              </v:shape>
            </v:group>
            <v:group style="position:absolute;left:3718;top:2922;width:43;height:28" coordorigin="3718,2922" coordsize="43,28">
              <v:shape style="position:absolute;left:3718;top:2922;width:43;height:28" coordorigin="3718,2922" coordsize="43,28" path="m3761,2933l3761,2927,3752,2922,3741,2924,3729,2926,3719,2933,3719,2940,3718,2947,3727,2951,3739,2949,3750,2947,3760,2940,3761,2933xe" filled="f" stroked="t" strokeweight=".25pt" strokecolor="#000000">
                <v:path arrowok="t"/>
              </v:shape>
            </v:group>
            <v:group style="position:absolute;left:3906;top:2886;width:43;height:28" coordorigin="3906,2886" coordsize="43,28">
              <v:shape style="position:absolute;left:3906;top:2886;width:43;height:28" coordorigin="3906,2886" coordsize="43,28" path="m3949,2897l3949,2890,3940,2886,3929,2888,3917,2890,3907,2897,3907,2903,3906,2910,3915,2914,3927,2912,3938,2911,3948,2904,3949,2897xe" filled="f" stroked="t" strokeweight=".25pt" strokecolor="#000000">
                <v:path arrowok="t"/>
              </v:shape>
            </v:group>
            <v:group style="position:absolute;left:6756;top:2319;width:10;height:33" coordorigin="6756,2319" coordsize="10,33">
              <v:shape style="position:absolute;left:6756;top:2319;width:10;height:33" coordorigin="6756,2319" coordsize="10,33" path="m6766,2319l6765,2321,6765,2322,6765,2324,6760,2344,6756,2352e" filled="f" stroked="t" strokeweight=".25pt" strokecolor="#000000">
                <v:path arrowok="t"/>
              </v:shape>
            </v:group>
            <v:group style="position:absolute;left:6394;top:2388;width:25;height:84" coordorigin="6394,2388" coordsize="25,84">
              <v:shape style="position:absolute;left:6394;top:2388;width:25;height:84" coordorigin="6394,2388" coordsize="25,84" path="m6394,2388l6406,2397,6416,2418,6419,2446,6417,2462,6414,2472e" filled="f" stroked="t" strokeweight=".25pt" strokecolor="#000000">
                <v:path arrowok="t"/>
              </v:shape>
            </v:group>
            <v:group style="position:absolute;left:6784;top:2314;width:25;height:84" coordorigin="6784,2314" coordsize="25,84">
              <v:shape style="position:absolute;left:6784;top:2314;width:25;height:84" coordorigin="6784,2314" coordsize="25,84" path="m6784,2314l6796,2323,6806,2344,6809,2372,6807,2388,6805,2398e" filled="f" stroked="t" strokeweight=".25pt" strokecolor="#000000">
                <v:path arrowok="t"/>
              </v:shape>
            </v:group>
            <v:group style="position:absolute;left:6531;top:2395;width:39;height:25" coordorigin="6531,2395" coordsize="39,25">
              <v:shape style="position:absolute;left:6531;top:2395;width:39;height:25" coordorigin="6531,2395" coordsize="39,25" path="m6569,2405l6570,2399,6562,2395,6551,2397,6541,2398,6532,2404,6532,2411,6531,2417,6539,2420,6550,2419,6560,2417,6569,2411,6569,2405xe" filled="f" stroked="t" strokeweight=".25pt" strokecolor="#000000">
                <v:path arrowok="t"/>
              </v:shape>
            </v:group>
            <v:group style="position:absolute;left:6692;top:2365;width:39;height:25" coordorigin="6692,2365" coordsize="39,25">
              <v:shape style="position:absolute;left:6692;top:2365;width:39;height:25" coordorigin="6692,2365" coordsize="39,25" path="m6730,2375l6731,2369,6723,2365,6712,2367,6702,2369,6693,2375,6692,2381,6692,2387,6700,2391,6710,2389,6721,2388,6730,2381,6730,2375xe" filled="f" stroked="t" strokeweight=".25pt" strokecolor="#000000">
                <v:path arrowok="t"/>
              </v:shape>
            </v:group>
            <v:group style="position:absolute;left:3020;top:1714;width:3903;height:1088" coordorigin="3020,1714" coordsize="3903,1088">
              <v:shape style="position:absolute;left:3020;top:1714;width:3903;height:1088" coordorigin="3020,1714" coordsize="3903,1088" path="m3020,1714l3258,2434,3255,2477,3353,2770,3362,2793,3372,2802,3390,2801,3960,2695,3980,2686,3985,2671,3989,2633,6486,2167,6494,2181,6503,2197,6504,2215,6907,2146,6924,2135,6921,2122e" filled="f" stroked="t" strokeweight=".25pt" strokecolor="#000000">
                <v:path arrowok="t"/>
              </v:shape>
            </v:group>
            <v:group style="position:absolute;left:2680;top:760;width:281;height:876" coordorigin="2680,760" coordsize="281,876">
              <v:shape style="position:absolute;left:2680;top:760;width:281;height:876" coordorigin="2680,760" coordsize="281,876" path="m2707,760l2688,766,2680,775,2682,793,2961,1635e" filled="f" stroked="t" strokeweight=".25pt" strokecolor="#000000">
                <v:path arrowok="t"/>
              </v:shape>
            </v:group>
            <v:group style="position:absolute;left:3572;top:1735;width:2;height:468" coordorigin="3572,1735" coordsize="2,468">
              <v:shape style="position:absolute;left:3572;top:1735;width:2;height:468" coordorigin="3572,1735" coordsize="0,468" path="m3572,1735l3572,2204e" filled="f" stroked="t" strokeweight="8.333pt" strokecolor="#000000">
                <v:path arrowok="t"/>
              </v:shape>
            </v:group>
            <v:group style="position:absolute;left:3120;top:1895;width:95;height:88" coordorigin="3120,1895" coordsize="95,88">
              <v:shape style="position:absolute;left:3120;top:1895;width:95;height:88" coordorigin="3120,1895" coordsize="95,88" path="m3183,1895l3120,1908,3137,1983,3215,1976,3183,1895e" filled="t" fillcolor="#FFFFFF" stroked="f">
                <v:path arrowok="t"/>
                <v:fill/>
              </v:shape>
            </v:group>
            <v:group style="position:absolute;left:3120;top:1895;width:95;height:88" coordorigin="3120,1895" coordsize="95,88">
              <v:shape style="position:absolute;left:3120;top:1895;width:95;height:88" coordorigin="3120,1895" coordsize="95,88" path="m3120,1908l3183,1895,3215,1976,3137,1983,3120,1908xe" filled="f" stroked="t" strokeweight=".4pt" strokecolor="#999999">
                <v:path arrowok="t"/>
              </v:shape>
            </v:group>
            <v:group style="position:absolute;left:3083;top:1596;width:1123;height:674" coordorigin="3083,1596" coordsize="1123,674">
              <v:shape style="position:absolute;left:3083;top:1596;width:1123;height:674" coordorigin="3083,1596" coordsize="1123,674" path="m4138,1875l3166,1875,3254,2129,3212,2140,3210,2195,3234,2263,3241,2270,4193,2103,4196,2095,4206,2055,4203,2043,4138,1875e" filled="t" fillcolor="#FFFFFF" stroked="f">
                <v:path arrowok="t"/>
                <v:fill/>
              </v:shape>
              <v:shape style="position:absolute;left:3083;top:1596;width:1123;height:674" coordorigin="3083,1596" coordsize="1123,674" path="m4025,1596l3103,1749,3090,1752,3090,1762,3083,1814,3085,1824,3106,1886,3166,1875,4138,1875,4033,1601,4025,1596e" filled="t" fillcolor="#FFFFFF" stroked="f">
                <v:path arrowok="t"/>
                <v:fill/>
              </v:shape>
            </v:group>
            <v:group style="position:absolute;left:3083;top:1596;width:1123;height:674" coordorigin="3083,1596" coordsize="1123,674">
              <v:shape style="position:absolute;left:3083;top:1596;width:1123;height:674" coordorigin="3083,1596" coordsize="1123,674" path="m4025,1596l3103,1749,3090,1752,3090,1762,3083,1814,3085,1824,3106,1886,3166,1875,3254,2129,3212,2140,3210,2195,3234,2263,3241,2270,4193,2103,4196,2095,4206,2055,4203,2043,4033,1601,4025,1596xe" filled="f" stroked="t" strokeweight=".5pt" strokecolor="#999999">
                <v:path arrowok="t"/>
              </v:shape>
            </v:group>
            <v:group style="position:absolute;left:3221;top:2059;width:970;height:162" coordorigin="3221,2059" coordsize="970,162">
              <v:shape style="position:absolute;left:3221;top:2059;width:970;height:162" coordorigin="3221,2059" coordsize="970,162" path="m3221,2137l3249,2220,4191,2059e" filled="f" stroked="t" strokeweight=".25pt" strokecolor="#999999">
                <v:path arrowok="t"/>
              </v:shape>
            </v:group>
            <v:group style="position:absolute;left:3108;top:1767;width:2;height:74" coordorigin="3108,1767" coordsize="2,74">
              <v:shape style="position:absolute;left:3108;top:1767;width:2;height:74" coordorigin="3108,1767" coordsize="0,74" path="m3108,1767l3108,1841e" filled="f" stroked="t" strokeweight="1.253pt" strokecolor="#999999">
                <v:path arrowok="t"/>
              </v:shape>
            </v:group>
            <v:group style="position:absolute;left:3100;top:1641;width:985;height:551" coordorigin="3100,1641" coordsize="985,551">
              <v:shape style="position:absolute;left:3100;top:1641;width:985;height:551" coordorigin="3100,1641" coordsize="985,551" path="m3100,1773l3922,1641,3941,1645,3955,1660,4081,2023,4085,2036,4078,2049,4064,2051,3239,2192e" filled="f" stroked="t" strokeweight=".25pt" strokecolor="#999999">
                <v:path arrowok="t"/>
              </v:shape>
            </v:group>
            <v:group style="position:absolute;left:3204;top:1668;width:854;height:479" coordorigin="3204,1668" coordsize="854,479">
              <v:shape style="position:absolute;left:3204;top:1668;width:854;height:479" coordorigin="3204,1668" coordsize="854,479" path="m3916,1668l3235,1778,3213,1782,3204,1789,3205,1803,3215,1829,3320,2119,3325,2142,3338,2147,4039,2024,4051,2022,4058,2011,4054,2000,3933,1687,3929,1676,3916,1668e" filled="t" fillcolor="#FFFFFF" stroked="f">
                <v:path arrowok="t"/>
                <v:fill/>
              </v:shape>
            </v:group>
            <v:group style="position:absolute;left:3204;top:1668;width:854;height:479" coordorigin="3204,1668" coordsize="854,479">
              <v:shape style="position:absolute;left:3204;top:1668;width:854;height:479" coordorigin="3204,1668" coordsize="854,479" path="m3359,2143l4039,2024,4051,2022,4058,2011,4054,2000,3933,1687,3929,1676,3916,1668,3904,1670,3235,1778,3213,1782,3204,1789,3205,1803,3215,1829,3320,2119,3325,2142,3338,2147,3359,2143xe" filled="f" stroked="t" strokeweight=".25pt" strokecolor="#999999">
                <v:path arrowok="t"/>
              </v:shape>
            </v:group>
            <v:group style="position:absolute;left:3112;top:1824;width:183;height:313" coordorigin="3112,1824" coordsize="183,313">
              <v:shape style="position:absolute;left:3112;top:1824;width:183;height:313" coordorigin="3112,1824" coordsize="183,313" path="m3112,1885l3120,1838,3188,1824,3296,2121,3220,2137e" filled="f" stroked="t" strokeweight=".25pt" strokecolor="#999999">
                <v:path arrowok="t"/>
              </v:shape>
            </v:group>
            <v:group style="position:absolute;left:3246;top:2220;width:2;height:44" coordorigin="3246,2220" coordsize="2,44">
              <v:shape style="position:absolute;left:3246;top:2220;width:2;height:44" coordorigin="3246,2220" coordsize="0,44" path="m3246,2220l3246,2265e" filled="f" stroked="t" strokeweight=".303pt" strokecolor="#999999">
                <v:path arrowok="t"/>
              </v:shape>
            </v:group>
            <v:group style="position:absolute;left:3310;top:1796;width:109;height:302" coordorigin="3310,1796" coordsize="109,302">
              <v:shape style="position:absolute;left:3310;top:1796;width:109;height:302" coordorigin="3310,1796" coordsize="109,302" path="m3310,2098l3419,2098,3419,1796,3310,1796,3310,2098xe" filled="t" fillcolor="#999999" stroked="f">
                <v:path arrowok="t"/>
                <v:fill/>
              </v:shape>
            </v:group>
            <v:group style="position:absolute;left:3255;top:1804;width:43;height:2" coordorigin="3255,1804" coordsize="43,2">
              <v:shape style="position:absolute;left:3255;top:1804;width:43;height:2" coordorigin="3255,1804" coordsize="43,0" path="m3255,1804l3298,1804e" filled="f" stroked="t" strokeweight=".359pt" strokecolor="#999999">
                <v:path arrowok="t"/>
              </v:shape>
            </v:group>
            <v:group style="position:absolute;left:3261;top:1823;width:43;height:2" coordorigin="3261,1823" coordsize="43,2">
              <v:shape style="position:absolute;left:3261;top:1823;width:43;height:2" coordorigin="3261,1823" coordsize="43,0" path="m3261,1823l3305,1823e" filled="f" stroked="t" strokeweight=".355pt" strokecolor="#999999">
                <v:path arrowok="t"/>
              </v:shape>
            </v:group>
            <v:group style="position:absolute;left:3268;top:1842;width:43;height:2" coordorigin="3268,1842" coordsize="43,2">
              <v:shape style="position:absolute;left:3268;top:1842;width:43;height:2" coordorigin="3268,1842" coordsize="43,0" path="m3268,1842l3312,1842e" filled="f" stroked="t" strokeweight=".357pt" strokecolor="#999999">
                <v:path arrowok="t"/>
              </v:shape>
            </v:group>
            <v:group style="position:absolute;left:3275;top:1860;width:43;height:2" coordorigin="3275,1860" coordsize="43,2">
              <v:shape style="position:absolute;left:3275;top:1860;width:43;height:2" coordorigin="3275,1860" coordsize="43,0" path="m3275,1860l3318,1860e" filled="f" stroked="t" strokeweight=".357pt" strokecolor="#999999">
                <v:path arrowok="t"/>
              </v:shape>
            </v:group>
            <v:group style="position:absolute;left:3282;top:1879;width:43;height:2" coordorigin="3282,1879" coordsize="43,2">
              <v:shape style="position:absolute;left:3282;top:1879;width:43;height:2" coordorigin="3282,1879" coordsize="43,0" path="m3282,1879l3325,1879e" filled="f" stroked="t" strokeweight=".357pt" strokecolor="#999999">
                <v:path arrowok="t"/>
              </v:shape>
            </v:group>
            <v:group style="position:absolute;left:3288;top:1898;width:43;height:2" coordorigin="3288,1898" coordsize="43,2">
              <v:shape style="position:absolute;left:3288;top:1898;width:43;height:2" coordorigin="3288,1898" coordsize="43,0" path="m3288,1898l3332,1898e" filled="f" stroked="t" strokeweight=".357pt" strokecolor="#999999">
                <v:path arrowok="t"/>
              </v:shape>
            </v:group>
            <v:group style="position:absolute;left:3302;top:1935;width:43;height:2" coordorigin="3302,1935" coordsize="43,2">
              <v:shape style="position:absolute;left:3302;top:1935;width:43;height:2" coordorigin="3302,1935" coordsize="43,0" path="m3302,1935l3345,1935e" filled="f" stroked="t" strokeweight=".359pt" strokecolor="#999999">
                <v:path arrowok="t"/>
              </v:shape>
            </v:group>
            <v:group style="position:absolute;left:3308;top:1954;width:43;height:2" coordorigin="3308,1954" coordsize="43,2">
              <v:shape style="position:absolute;left:3308;top:1954;width:43;height:2" coordorigin="3308,1954" coordsize="43,0" path="m3308,1954l3352,1954e" filled="f" stroked="t" strokeweight=".357pt" strokecolor="#999999">
                <v:path arrowok="t"/>
              </v:shape>
            </v:group>
            <v:group style="position:absolute;left:3315;top:1973;width:43;height:2" coordorigin="3315,1973" coordsize="43,2">
              <v:shape style="position:absolute;left:3315;top:1973;width:43;height:2" coordorigin="3315,1973" coordsize="43,0" path="m3315,1973l3359,1973e" filled="f" stroked="t" strokeweight=".358pt" strokecolor="#999999">
                <v:path arrowok="t"/>
              </v:shape>
            </v:group>
            <v:group style="position:absolute;left:3322;top:1992;width:43;height:2" coordorigin="3322,1992" coordsize="43,2">
              <v:shape style="position:absolute;left:3322;top:1992;width:43;height:2" coordorigin="3322,1992" coordsize="43,0" path="m3322,1992l3365,1992e" filled="f" stroked="t" strokeweight=".358pt" strokecolor="#999999">
                <v:path arrowok="t"/>
              </v:shape>
            </v:group>
            <v:group style="position:absolute;left:3329;top:2010;width:43;height:2" coordorigin="3329,2010" coordsize="43,2">
              <v:shape style="position:absolute;left:3329;top:2010;width:43;height:2" coordorigin="3329,2010" coordsize="43,0" path="m3329,2010l3372,2010e" filled="f" stroked="t" strokeweight=".358pt" strokecolor="#999999">
                <v:path arrowok="t"/>
              </v:shape>
            </v:group>
            <v:group style="position:absolute;left:3335;top:2029;width:43;height:2" coordorigin="3335,2029" coordsize="43,2">
              <v:shape style="position:absolute;left:3335;top:2029;width:43;height:2" coordorigin="3335,2029" coordsize="43,0" path="m3335,2029l3379,2029e" filled="f" stroked="t" strokeweight=".356pt" strokecolor="#999999">
                <v:path arrowok="t"/>
              </v:shape>
            </v:group>
            <v:group style="position:absolute;left:3349;top:2067;width:43;height:2" coordorigin="3349,2067" coordsize="43,2">
              <v:shape style="position:absolute;left:3349;top:2067;width:43;height:2" coordorigin="3349,2067" coordsize="43,0" path="m3349,2067l3392,2067e" filled="f" stroked="t" strokeweight=".357pt" strokecolor="#999999">
                <v:path arrowok="t"/>
              </v:shape>
            </v:group>
            <v:group style="position:absolute;left:3356;top:2085;width:43;height:2" coordorigin="3356,2085" coordsize="43,2">
              <v:shape style="position:absolute;left:3356;top:2085;width:43;height:2" coordorigin="3356,2085" coordsize="43,0" path="m3356,2085l3399,2085e" filled="f" stroked="t" strokeweight=".358pt" strokecolor="#999999">
                <v:path arrowok="t"/>
              </v:shape>
            </v:group>
            <v:group style="position:absolute;left:3362;top:2104;width:43;height:2" coordorigin="3362,2104" coordsize="43,2">
              <v:shape style="position:absolute;left:3362;top:2104;width:43;height:2" coordorigin="3362,2104" coordsize="43,0" path="m3362,2104l3406,2104e" filled="f" stroked="t" strokeweight=".356pt" strokecolor="#999999">
                <v:path arrowok="t"/>
              </v:shape>
            </v:group>
            <v:group style="position:absolute;left:3401;top:1780;width:109;height:302" coordorigin="3401,1780" coordsize="109,302">
              <v:shape style="position:absolute;left:3401;top:1780;width:109;height:302" coordorigin="3401,1780" coordsize="109,302" path="m3401,2082l3511,2082,3511,1780,3401,1780,3401,2082xe" filled="t" fillcolor="#999999" stroked="f">
                <v:path arrowok="t"/>
                <v:fill/>
              </v:shape>
            </v:group>
            <v:group style="position:absolute;left:3346;top:1788;width:43;height:2" coordorigin="3346,1788" coordsize="43,2">
              <v:shape style="position:absolute;left:3346;top:1788;width:43;height:2" coordorigin="3346,1788" coordsize="43,0" path="m3346,1788l3390,1788e" filled="f" stroked="t" strokeweight=".358pt" strokecolor="#999999">
                <v:path arrowok="t"/>
              </v:shape>
            </v:group>
            <v:group style="position:absolute;left:3353;top:1806;width:43;height:2" coordorigin="3353,1806" coordsize="43,2">
              <v:shape style="position:absolute;left:3353;top:1806;width:43;height:2" coordorigin="3353,1806" coordsize="43,0" path="m3353,1806l3397,1806e" filled="f" stroked="t" strokeweight=".358pt" strokecolor="#999999">
                <v:path arrowok="t"/>
              </v:shape>
            </v:group>
            <v:group style="position:absolute;left:3360;top:1825;width:43;height:2" coordorigin="3360,1825" coordsize="43,2">
              <v:shape style="position:absolute;left:3360;top:1825;width:43;height:2" coordorigin="3360,1825" coordsize="43,0" path="m3360,1825l3403,1825e" filled="f" stroked="t" strokeweight=".357pt" strokecolor="#999999">
                <v:path arrowok="t"/>
              </v:shape>
            </v:group>
            <v:group style="position:absolute;left:3373;top:1863;width:43;height:2" coordorigin="3373,1863" coordsize="43,2">
              <v:shape style="position:absolute;left:3373;top:1863;width:43;height:2" coordorigin="3373,1863" coordsize="43,0" path="m3373,1863l3417,1863e" filled="f" stroked="t" strokeweight=".358pt" strokecolor="#999999">
                <v:path arrowok="t"/>
              </v:shape>
            </v:group>
            <v:group style="position:absolute;left:3380;top:1881;width:43;height:2" coordorigin="3380,1881" coordsize="43,2">
              <v:shape style="position:absolute;left:3380;top:1881;width:43;height:2" coordorigin="3380,1881" coordsize="43,0" path="m3380,1881l3423,1881e" filled="f" stroked="t" strokeweight=".358pt" strokecolor="#999999">
                <v:path arrowok="t"/>
              </v:shape>
            </v:group>
            <v:group style="position:absolute;left:3387;top:1900;width:43;height:2" coordorigin="3387,1900" coordsize="43,2">
              <v:shape style="position:absolute;left:3387;top:1900;width:43;height:2" coordorigin="3387,1900" coordsize="43,0" path="m3387,1900l3430,1900e" filled="f" stroked="t" strokeweight=".357pt" strokecolor="#999999">
                <v:path arrowok="t"/>
              </v:shape>
            </v:group>
            <v:group style="position:absolute;left:3394;top:1919;width:43;height:2" coordorigin="3394,1919" coordsize="43,2">
              <v:shape style="position:absolute;left:3394;top:1919;width:43;height:2" coordorigin="3394,1919" coordsize="43,0" path="m3394,1919l3437,1919e" filled="f" stroked="t" strokeweight=".358pt" strokecolor="#999999">
                <v:path arrowok="t"/>
              </v:shape>
            </v:group>
            <v:group style="position:absolute;left:3400;top:1938;width:43;height:2" coordorigin="3400,1938" coordsize="43,2">
              <v:shape style="position:absolute;left:3400;top:1938;width:43;height:2" coordorigin="3400,1938" coordsize="43,0" path="m3400,1938l3444,1938e" filled="f" stroked="t" strokeweight=".357pt" strokecolor="#999999">
                <v:path arrowok="t"/>
              </v:shape>
            </v:group>
            <v:group style="position:absolute;left:3407;top:1956;width:43;height:2" coordorigin="3407,1956" coordsize="43,2">
              <v:shape style="position:absolute;left:3407;top:1956;width:43;height:2" coordorigin="3407,1956" coordsize="43,0" path="m3407,1956l3450,1956e" filled="f" stroked="t" strokeweight=".358pt" strokecolor="#999999">
                <v:path arrowok="t"/>
              </v:shape>
            </v:group>
            <v:group style="position:absolute;left:3420;top:1994;width:43;height:2" coordorigin="3420,1994" coordsize="43,2">
              <v:shape style="position:absolute;left:3420;top:1994;width:43;height:2" coordorigin="3420,1994" coordsize="43,0" path="m3420,1994l3464,1994e" filled="f" stroked="t" strokeweight=".358pt" strokecolor="#999999">
                <v:path arrowok="t"/>
              </v:shape>
            </v:group>
            <v:group style="position:absolute;left:3427;top:2013;width:43;height:2" coordorigin="3427,2013" coordsize="43,2">
              <v:shape style="position:absolute;left:3427;top:2013;width:43;height:2" coordorigin="3427,2013" coordsize="43,0" path="m3427,2013l3471,2013e" filled="f" stroked="t" strokeweight=".358pt" strokecolor="#999999">
                <v:path arrowok="t"/>
              </v:shape>
            </v:group>
            <v:group style="position:absolute;left:3434;top:2031;width:43;height:2" coordorigin="3434,2031" coordsize="43,2">
              <v:shape style="position:absolute;left:3434;top:2031;width:43;height:2" coordorigin="3434,2031" coordsize="43,0" path="m3434,2031l3477,2031e" filled="f" stroked="t" strokeweight=".36pt" strokecolor="#999999">
                <v:path arrowok="t"/>
              </v:shape>
            </v:group>
            <v:group style="position:absolute;left:3441;top:2050;width:43;height:2" coordorigin="3441,2050" coordsize="43,2">
              <v:shape style="position:absolute;left:3441;top:2050;width:43;height:2" coordorigin="3441,2050" coordsize="43,0" path="m3441,2050l3484,2050e" filled="f" stroked="t" strokeweight=".357pt" strokecolor="#999999">
                <v:path arrowok="t"/>
              </v:shape>
            </v:group>
            <v:group style="position:absolute;left:3447;top:2069;width:43;height:2" coordorigin="3447,2069" coordsize="43,2">
              <v:shape style="position:absolute;left:3447;top:2069;width:43;height:2" coordorigin="3447,2069" coordsize="43,0" path="m3447,2069l3491,2069e" filled="f" stroked="t" strokeweight=".36pt" strokecolor="#999999">
                <v:path arrowok="t"/>
              </v:shape>
            </v:group>
            <v:group style="position:absolute;left:3454;top:2088;width:43;height:2" coordorigin="3454,2088" coordsize="43,2">
              <v:shape style="position:absolute;left:3454;top:2088;width:43;height:2" coordorigin="3454,2088" coordsize="43,0" path="m3454,2088l3498,2088e" filled="f" stroked="t" strokeweight=".356pt" strokecolor="#999999">
                <v:path arrowok="t"/>
              </v:shape>
            </v:group>
            <v:group style="position:absolute;left:3217;top:1965;width:14;height:32" coordorigin="3217,1965" coordsize="14,32">
              <v:shape style="position:absolute;left:3217;top:1965;width:14;height:32" coordorigin="3217,1965" coordsize="14,32" path="m3228,1965l3224,1965,3220,1965,3217,1973,3217,1990,3220,1997,3228,1996,3231,1989,3231,1972,3228,1965e" filled="t" fillcolor="#000000" stroked="f">
                <v:path arrowok="t"/>
                <v:fill/>
              </v:shape>
            </v:group>
            <v:group style="position:absolute;left:3219;top:1793;width:131;height:229" coordorigin="3219,1793" coordsize="131,229">
              <v:shape style="position:absolute;left:3219;top:1793;width:131;height:229" coordorigin="3219,1793" coordsize="131,229" path="m3220,1885l3219,1878,3231,1850,3242,1831,3255,1816,3270,1805,3287,1797,3303,1793,3319,1795,3334,1806,3343,1823,3348,1843,3350,1863,3350,1884,3347,1904,3342,1923,3336,1938,3327,1956,3319,1971,3311,1986,3303,2003,3292,2022e" filled="f" stroked="t" strokeweight=".7pt" strokecolor="#FFFFFF">
                <v:path arrowok="t"/>
              </v:shape>
            </v:group>
            <v:group style="position:absolute;left:3213;top:1783;width:143;height:279" coordorigin="3213,1783" coordsize="143,279">
              <v:shape style="position:absolute;left:3213;top:1783;width:143;height:279" coordorigin="3213,1783" coordsize="143,279" path="m3213,1887l3238,1832,3292,1787,3308,1783,3324,1786,3341,1799,3349,1816,3354,1835,3356,1856,3356,1877,3333,1950,3323,1969,3312,1989,3302,2009,3293,2028,3285,2046,3280,2062e" filled="f" stroked="t" strokeweight=".25pt" strokecolor="#999999">
                <v:path arrowok="t"/>
              </v:shape>
            </v:group>
            <v:group style="position:absolute;left:3775;top:1570;width:522;height:581" coordorigin="3775,1570" coordsize="522,581">
              <v:shape style="position:absolute;left:3775;top:1570;width:522;height:581" coordorigin="3775,1570" coordsize="522,581" path="m4073,1639l3908,1639,4075,2066,4026,2074,4035,2092,4017,2096,3969,2104,3963,2151,4292,2091,4297,2048,4288,2027,4233,2027,4073,1639e" filled="t" fillcolor="#FFFFFF" stroked="f">
                <v:path arrowok="t"/>
                <v:fill/>
              </v:shape>
              <v:shape style="position:absolute;left:3775;top:1570;width:522;height:581" coordorigin="3775,1570" coordsize="522,581" path="m4285,2018l4233,2027,4288,2027,4285,2018e" filled="t" fillcolor="#FFFFFF" stroked="f">
                <v:path arrowok="t"/>
                <v:fill/>
              </v:shape>
              <v:shape style="position:absolute;left:3775;top:1570;width:522;height:581" coordorigin="3775,1570" coordsize="522,581" path="m4066,1622l3838,1622,3849,1646,3908,1639,4073,1639,4066,1622e" filled="t" fillcolor="#FFFFFF" stroked="f">
                <v:path arrowok="t"/>
                <v:fill/>
              </v:shape>
              <v:shape style="position:absolute;left:3775;top:1570;width:522;height:581" coordorigin="3775,1570" coordsize="522,581" path="m4092,1570l3775,1619,3782,1630,3838,1622,4066,1622,4063,1615,4108,1606,4092,1570e" filled="t" fillcolor="#FFFFFF" stroked="f">
                <v:path arrowok="t"/>
                <v:fill/>
              </v:shape>
            </v:group>
            <v:group style="position:absolute;left:3775;top:1570;width:522;height:581" coordorigin="3775,1570" coordsize="522,581">
              <v:shape style="position:absolute;left:3775;top:1570;width:522;height:581" coordorigin="3775,1570" coordsize="522,581" path="m3963,2151l3969,2104,4017,2096,4035,2092,4026,2074,4075,2066,3908,1639,3849,1646,3838,1622,3782,1630,3775,1619,4092,1570,4108,1606,4063,1615,4233,2027,4285,2018,4297,2048,4292,2091,3963,2151xe" filled="f" stroked="t" strokeweight=".5pt" strokecolor="#999999">
                <v:path arrowok="t"/>
              </v:shape>
            </v:group>
            <v:group style="position:absolute;left:3949;top:1663;width:67;height:30" coordorigin="3949,1663" coordsize="67,30">
              <v:shape style="position:absolute;left:3949;top:1663;width:67;height:30" coordorigin="3949,1663" coordsize="67,30" path="m4015,1684l4016,1685,4015,1686,4014,1686,3961,1693,3960,1693,3959,1693,3959,1692,3950,1673,3949,1672,3950,1671,3951,1671,4004,1663,4005,1663,4006,1664,4006,1665,4015,1684xe" filled="f" stroked="t" strokeweight=".25pt" strokecolor="#999999">
                <v:path arrowok="t"/>
              </v:shape>
            </v:group>
            <v:group style="position:absolute;left:3970;top:1717;width:67;height:30" coordorigin="3970,1717" coordsize="67,30">
              <v:shape style="position:absolute;left:3970;top:1717;width:67;height:30" coordorigin="3970,1717" coordsize="67,30" path="m4036,1738l4037,1739,4036,1740,4035,1740,3982,1747,3981,1747,3980,1747,3979,1746,3970,1727,3970,1726,3970,1725,3971,1725,4024,1718,4025,1717,4027,1718,4027,1719,4036,1738xe" filled="f" stroked="t" strokeweight=".25pt" strokecolor="#999999">
                <v:path arrowok="t"/>
              </v:shape>
            </v:group>
            <v:group style="position:absolute;left:3991;top:1772;width:67;height:30" coordorigin="3991,1772" coordsize="67,30">
              <v:shape style="position:absolute;left:3991;top:1772;width:67;height:30" coordorigin="3991,1772" coordsize="67,30" path="m4057,1792l4002,1802,4000,1801,4000,1800,3991,1781,4046,1772,4047,1772,4048,1773,4057,1792xe" filled="f" stroked="t" strokeweight=".25pt" strokecolor="#999999">
                <v:path arrowok="t"/>
              </v:shape>
            </v:group>
            <v:group style="position:absolute;left:4011;top:1826;width:67;height:30" coordorigin="4011,1826" coordsize="67,30">
              <v:shape style="position:absolute;left:4011;top:1826;width:67;height:30" coordorigin="4011,1826" coordsize="67,30" path="m4077,1846l4078,1847,4077,1848,4076,1848,4023,1856,4022,1856,4021,1855,4021,1854,4012,1835,4011,1834,4012,1833,4013,1833,4066,1826,4067,1826,4068,1826,4068,1827,4077,1846xe" filled="f" stroked="t" strokeweight=".25pt" strokecolor="#999999">
                <v:path arrowok="t"/>
              </v:shape>
            </v:group>
            <v:group style="position:absolute;left:4032;top:1880;width:67;height:30" coordorigin="4032,1880" coordsize="67,30">
              <v:shape style="position:absolute;left:4032;top:1880;width:67;height:30" coordorigin="4032,1880" coordsize="67,30" path="m4098,1900l4099,1901,4098,1902,4097,1902,4044,1910,4043,1910,4042,1909,4041,1908,4032,1889,4032,1888,4032,1887,4033,1887,4086,1880,4088,1880,4089,1881,4089,1881,4098,1900xe" filled="f" stroked="t" strokeweight=".25pt" strokecolor="#999999">
                <v:path arrowok="t"/>
              </v:shape>
            </v:group>
            <v:group style="position:absolute;left:4053;top:1934;width:67;height:30" coordorigin="4053,1934" coordsize="67,30">
              <v:shape style="position:absolute;left:4053;top:1934;width:67;height:30" coordorigin="4053,1934" coordsize="67,30" path="m4119,1955l4064,1964,4062,1963,4062,1962,4053,1943,4053,1942,4053,1942,4054,1941,4107,1934,4108,1934,4109,1935,4110,1936,4119,1955xe" filled="f" stroked="t" strokeweight=".25pt" strokecolor="#999999">
                <v:path arrowok="t"/>
              </v:shape>
            </v:group>
            <v:group style="position:absolute;left:4073;top:1988;width:67;height:30" coordorigin="4073,1988" coordsize="67,30">
              <v:shape style="position:absolute;left:4073;top:1988;width:67;height:30" coordorigin="4073,1988" coordsize="67,30" path="m4139,2009l4084,2018,4083,2017,4083,2017,4074,1997,4073,1997,4074,1996,4075,1995,4128,1988,4129,1988,4130,1989,4130,1990,4139,2009xe" filled="f" stroked="t" strokeweight=".25pt" strokecolor="#999999">
                <v:path arrowok="t"/>
              </v:shape>
            </v:group>
            <v:group style="position:absolute;left:3233;top:2090;width:1080;height:188" coordorigin="3233,2090" coordsize="1080,188">
              <v:shape style="position:absolute;left:3233;top:2090;width:1080;height:188" coordorigin="3233,2090" coordsize="1080,188" path="m4313,2090l3233,2278e" filled="f" stroked="t" strokeweight=".25pt" strokecolor="#999999">
                <v:path arrowok="t"/>
              </v:shape>
            </v:group>
            <v:group style="position:absolute;left:2993;top:1627;width:146;height:299" coordorigin="2993,1627" coordsize="146,299">
              <v:shape style="position:absolute;left:2993;top:1627;width:146;height:299" coordorigin="2993,1627" coordsize="146,299" path="m2993,1627l3031,1673,3057,1752,3068,1794,3072,1809,3076,1823,3082,1837,3094,1861,3112,1885,3123,1901,3131,1913,3139,1926e" filled="f" stroked="t" strokeweight="1.3pt" strokecolor="#999999">
                <v:path arrowok="t"/>
              </v:shape>
            </v:group>
            <v:group style="position:absolute;left:2993;top:1627;width:146;height:299" coordorigin="2993,1627" coordsize="146,299">
              <v:shape style="position:absolute;left:2993;top:1627;width:146;height:299" coordorigin="2993,1627" coordsize="146,299" path="m2993,1627l3031,1673,3057,1752,3068,1794,3072,1809,3076,1823,3082,1837,3094,1861,3112,1885,3123,1901,3131,1913,3139,1926e" filled="f" stroked="t" strokeweight=".5pt" strokecolor="#FFFFFF">
                <v:path arrowok="t"/>
              </v:shape>
            </v:group>
            <v:group style="position:absolute;left:2961;top:1590;width:59;height:124" coordorigin="2961,1590" coordsize="59,124">
              <v:shape style="position:absolute;left:2961;top:1590;width:59;height:124" coordorigin="2961,1590" coordsize="59,124" path="m2992,1590l2983,1591,2964,1639,3020,1714,3001,1656,3001,1635,2992,1590e" filled="t" fillcolor="#FFFFFF" stroked="f">
                <v:path arrowok="t"/>
                <v:fill/>
              </v:shape>
              <v:shape style="position:absolute;left:2961;top:1590;width:59;height:124" coordorigin="2961,1590" coordsize="59,124" path="m2961,1635l2963,1641,2964,1639,2961,1635e" filled="t" fillcolor="#FFFFFF" stroked="f">
                <v:path arrowok="t"/>
                <v:fill/>
              </v:shape>
            </v:group>
            <v:group style="position:absolute;left:2961;top:1590;width:59;height:124" coordorigin="2961,1590" coordsize="59,124">
              <v:shape style="position:absolute;left:2961;top:1590;width:59;height:124" coordorigin="2961,1590" coordsize="59,124" path="m2961,1635l2963,1641,2983,1591,2992,1590,3001,1635,3001,1656,3020,1714e" filled="f" stroked="t" strokeweight=".25pt" strokecolor="#000000">
                <v:path arrowok="t"/>
              </v:shape>
            </v:group>
            <v:group style="position:absolute;left:3124;top:1913;width:50;height:65" coordorigin="3124,1913" coordsize="50,65">
              <v:shape style="position:absolute;left:3124;top:1913;width:50;height:65" coordorigin="3124,1913" coordsize="50,65" path="m3150,1913l3130,1917,3124,1927,3127,1937,3138,1978,3174,1971,3162,1931,3159,1921,3150,1913e" filled="t" fillcolor="#FFFFFF" stroked="f">
                <v:path arrowok="t"/>
                <v:fill/>
              </v:shape>
            </v:group>
            <v:group style="position:absolute;left:3124;top:1913;width:50;height:65" coordorigin="3124,1913" coordsize="50,65">
              <v:shape style="position:absolute;left:3124;top:1913;width:50;height:65" coordorigin="3124,1913" coordsize="50,65" path="m3174,1971l3162,1931,3159,1921,3150,1913,3140,1915,3130,1917,3124,1927,3127,1937,3138,1978e" filled="f" stroked="t" strokeweight=".5pt" strokecolor="#999999">
                <v:path arrowok="t"/>
              </v:shape>
            </v:group>
            <v:group style="position:absolute;left:3102;top:1893;width:44;height:101" coordorigin="3102,1893" coordsize="44,101">
              <v:shape style="position:absolute;left:3102;top:1893;width:44;height:101" coordorigin="3102,1893" coordsize="44,101" path="m3125,1893l3105,1903,3103,1920,3102,1930,3104,1935,3110,1951,3125,1994,3126,1979,3135,1967,3146,1959,3144,1949,3125,1893e" filled="t" fillcolor="#FFFFFF" stroked="f">
                <v:path arrowok="t"/>
                <v:fill/>
              </v:shape>
            </v:group>
            <v:group style="position:absolute;left:3102;top:1893;width:44;height:101" coordorigin="3102,1893" coordsize="44,101">
              <v:shape style="position:absolute;left:3102;top:1893;width:44;height:101" coordorigin="3102,1893" coordsize="44,101" path="m3125,1893l3105,1903,3103,1920,3102,1930,3104,1935,3110,1951,3119,1977,3125,1994,3126,1979,3135,1967,3146,1959,3144,1949,3125,1893xe" filled="f" stroked="t" strokeweight=".4pt" strokecolor="#999999">
                <v:path arrowok="t"/>
              </v:shape>
            </v:group>
            <v:group style="position:absolute;left:3120;top:1955;width:117;height:86" coordorigin="3120,1955" coordsize="117,86">
              <v:shape style="position:absolute;left:3120;top:1955;width:117;height:86" coordorigin="3120,1955" coordsize="117,86" path="m3186,1955l3124,1970,3120,1998,3136,2041,3205,2026,3207,2008,3237,1996,3237,1977,3229,1966,3196,1966,3191,1960,3186,1955e" filled="t" fillcolor="#FFFFFF" stroked="f">
                <v:path arrowok="t"/>
                <v:fill/>
              </v:shape>
              <v:shape style="position:absolute;left:3120;top:1955;width:117;height:86" coordorigin="3120,1955" coordsize="117,86" path="m3224,1960l3196,1966,3229,1966,3224,1960e" filled="t" fillcolor="#FFFFFF" stroked="f">
                <v:path arrowok="t"/>
                <v:fill/>
              </v:shape>
            </v:group>
            <v:group style="position:absolute;left:3120;top:1955;width:117;height:86" coordorigin="3120,1955" coordsize="117,86">
              <v:shape style="position:absolute;left:3120;top:1955;width:117;height:86" coordorigin="3120,1955" coordsize="117,86" path="m3207,2008l3205,2026,3136,2041,3120,1998,3124,1970,3186,1955,3191,1960,3196,1966,3224,1960,3237,1977,3237,1996,3207,2008xe" filled="f" stroked="t" strokeweight=".5pt" strokecolor="#999999">
                <v:path arrowok="t"/>
              </v:shape>
            </v:group>
            <v:group style="position:absolute;left:3187;top:1957;width:19;height:69" coordorigin="3187,1957" coordsize="19,69">
              <v:shape style="position:absolute;left:3187;top:1957;width:19;height:69" coordorigin="3187,1957" coordsize="19,69" path="m3187,1957l3198,1974,3206,1992,3202,2026e" filled="f" stroked="t" strokeweight=".3pt" strokecolor="#999999">
                <v:path arrowok="t"/>
              </v:shape>
            </v:group>
            <v:group style="position:absolute;left:3127;top:1972;width:15;height:68" coordorigin="3127,1972" coordsize="15,68">
              <v:shape style="position:absolute;left:3127;top:1972;width:15;height:68" coordorigin="3127,1972" coordsize="15,68" path="m3127,1972l3143,2009,3137,2040e" filled="f" stroked="t" strokeweight=".25pt" strokecolor="#999999">
                <v:path arrowok="t"/>
              </v:shape>
            </v:group>
            <v:group style="position:absolute;left:4784;top:1402;width:159;height:78" coordorigin="4784,1402" coordsize="159,78">
              <v:shape style="position:absolute;left:4784;top:1402;width:159;height:78" coordorigin="4784,1402" coordsize="159,78" path="m4794,1424l4794,1423,4795,1423,4797,1422,4920,1403,4923,1402,4927,1404,4929,1407,4942,1434,4943,1435,4943,1436,4943,1437,4937,1452,4936,1459,4930,1459,4803,1480,4797,1479,4796,1475,4784,1451,4786,1440,4794,1424xe" filled="f" stroked="t" strokeweight=".4pt" strokecolor="#999999">
                <v:path arrowok="t"/>
              </v:shape>
            </v:group>
            <v:group style="position:absolute;left:4794;top:1425;width:146;height:35" coordorigin="4794,1425" coordsize="146,35">
              <v:shape style="position:absolute;left:4794;top:1425;width:146;height:35" coordorigin="4794,1425" coordsize="146,35" path="m4941,1439l4813,1460,4808,1459,4806,1454,4794,1431,4795,1425e" filled="f" stroked="t" strokeweight=".2pt" strokecolor="#999999">
                <v:path arrowok="t"/>
              </v:shape>
            </v:group>
            <v:group style="position:absolute;left:4219;top:1302;width:15;height:41" coordorigin="4219,1302" coordsize="15,41">
              <v:shape style="position:absolute;left:4219;top:1302;width:15;height:41" coordorigin="4219,1302" coordsize="15,41" path="m4227,1302l4223,1305,4221,1313,4219,1321,4220,1333,4226,1343,4231,1340,4232,1332,4234,1324,4233,1313,4230,1307,4227,1302e" filled="t" fillcolor="#999999" stroked="f">
                <v:path arrowok="t"/>
                <v:fill/>
              </v:shape>
            </v:group>
            <v:group style="position:absolute;left:3987;top:733;width:15;height:41" coordorigin="3987,733" coordsize="15,41">
              <v:shape style="position:absolute;left:3987;top:733;width:15;height:41" coordorigin="3987,733" coordsize="15,41" path="m3995,733l3991,736,3987,753,3988,764,3991,769,3994,774,3998,772,4000,763,4002,755,4001,744,3995,733e" filled="t" fillcolor="#999999" stroked="f">
                <v:path arrowok="t"/>
                <v:fill/>
              </v:shape>
            </v:group>
            <v:group style="position:absolute;left:3996;top:609;width:20;height:15" coordorigin="3996,609" coordsize="20,15">
              <v:shape style="position:absolute;left:3996;top:609;width:20;height:15" coordorigin="3996,609" coordsize="20,15" path="m4010,609l4000,609,3996,613,3997,621,4001,624,4012,624,4015,621,4014,612,4010,609e" filled="t" fillcolor="#000000" stroked="f">
                <v:path arrowok="t"/>
                <v:fill/>
              </v:shape>
            </v:group>
            <v:group style="position:absolute;left:4645;top:516;width:2;height:63" coordorigin="4645,516" coordsize="2,63">
              <v:shape style="position:absolute;left:4645;top:516;width:2;height:63" coordorigin="4645,516" coordsize="0,63" path="m4645,516l4645,579e" filled="f" stroked="t" strokeweight=".666pt" strokecolor="#999999">
                <v:path arrowok="t"/>
              </v:shape>
            </v:group>
            <v:group style="position:absolute;left:3951;top:619;width:2;height:65" coordorigin="3951,619" coordsize="2,65">
              <v:shape style="position:absolute;left:3951;top:619;width:2;height:65" coordorigin="3951,619" coordsize="0,65" path="m3951,619l3951,684e" filled="f" stroked="t" strokeweight=".583pt" strokecolor="#000000">
                <v:path arrowok="t"/>
              </v:shape>
            </v:group>
            <v:group style="position:absolute;left:4020;top:106;width:67;height:459" coordorigin="4020,106" coordsize="67,459">
              <v:shape style="position:absolute;left:4020;top:106;width:67;height:459" coordorigin="4020,106" coordsize="67,459" path="m4020,565l4087,565,4087,106,4020,106,4020,565xe" filled="t" fillcolor="#FFFFFF" stroked="f">
                <v:path arrowok="t"/>
                <v:fill/>
              </v:shape>
            </v:group>
            <v:group style="position:absolute;left:4020;top:106;width:67;height:459" coordorigin="4020,106" coordsize="67,459">
              <v:shape style="position:absolute;left:4020;top:106;width:67;height:459" coordorigin="4020,106" coordsize="67,459" path="m4020,565l4087,565,4087,106,4020,106,4020,565xe" filled="t" fillcolor="#8CA9C8" stroked="f">
                <v:path arrowok="t"/>
                <v:fill/>
              </v:shape>
            </v:group>
            <v:group style="position:absolute;left:4069;top:86;width:37;height:57" coordorigin="4069,86" coordsize="37,57">
              <v:shape style="position:absolute;left:4069;top:86;width:37;height:57" coordorigin="4069,86" coordsize="37,57" path="m4075,86l4069,137,4069,138,4070,138,4076,142,4086,144,4094,142,4100,141,4103,138,4102,136,4106,88,4075,86e" filled="t" fillcolor="#E5E5E5" stroked="f">
                <v:path arrowok="t"/>
                <v:fill/>
              </v:shape>
            </v:group>
            <v:group style="position:absolute;left:4069;top:86;width:37;height:57" coordorigin="4069,86" coordsize="37,57">
              <v:shape style="position:absolute;left:4069;top:86;width:37;height:57" coordorigin="4069,86" coordsize="37,57" path="m4075,86l4069,137,4069,138,4070,138,4071,139,4076,142,4086,144,4094,142,4100,141,4103,138,4102,136,4106,88e" filled="f" stroked="t" strokeweight=".5pt" strokecolor="#000000">
                <v:path arrowok="t"/>
              </v:shape>
            </v:group>
            <v:group style="position:absolute;left:4059;top:49;width:69;height:58" coordorigin="4059,49" coordsize="69,58">
              <v:shape style="position:absolute;left:4059;top:49;width:69;height:58" coordorigin="4059,49" coordsize="69,58" path="m4100,49l4059,93,4060,96,4062,99,4068,103,4087,107,4108,106,4116,104,4121,101,4123,97,4128,62,4127,59,4125,57,4119,53,4100,49e" filled="t" fillcolor="#E5E5E5" stroked="f">
                <v:path arrowok="t"/>
                <v:fill/>
              </v:shape>
            </v:group>
            <v:group style="position:absolute;left:4059;top:49;width:69;height:58" coordorigin="4059,49" coordsize="69,58">
              <v:shape style="position:absolute;left:4059;top:49;width:69;height:58" coordorigin="4059,49" coordsize="69,58" path="m4060,94l4100,49,4119,53,4125,57,4127,59,4127,60,4128,62,4123,97,4123,98,4121,101,4116,104,4108,106,4087,107,4068,103,4062,99,4060,96,4060,94xe" filled="f" stroked="t" strokeweight=".5pt" strokecolor="#000000">
                <v:path arrowok="t"/>
              </v:shape>
            </v:group>
            <v:group style="position:absolute;left:4082;top:636;width:3118;height:301" coordorigin="4082,636" coordsize="3118,301">
              <v:shape style="position:absolute;left:4082;top:636;width:3118;height:301" coordorigin="4082,636" coordsize="3118,301" path="m7199,937l4082,636e" filled="f" stroked="t" strokeweight="3.0pt" strokecolor="#FFFFFF">
                <v:path arrowok="t"/>
                <v:stroke dashstyle="dash"/>
              </v:shape>
            </v:group>
            <v:group style="position:absolute;left:4117;top:719;width:3147;height:1633" coordorigin="4117,719" coordsize="3147,1633">
              <v:shape style="position:absolute;left:4117;top:719;width:3147;height:1633" coordorigin="4117,719" coordsize="3147,1633" path="m7263,2352l4117,719e" filled="f" stroked="t" strokeweight="3pt" strokecolor="#FFFFFF">
                <v:path arrowok="t"/>
                <v:stroke dashstyle="dash"/>
              </v:shape>
            </v:group>
            <v:group style="position:absolute;left:4082;top:636;width:3118;height:301" coordorigin="4082,636" coordsize="3118,301">
              <v:shape style="position:absolute;left:4082;top:636;width:3118;height:301" coordorigin="4082,636" coordsize="3118,301" path="m7199,937l4082,636e" filled="f" stroked="t" strokeweight="1.4pt" strokecolor="#8CA9C8">
                <v:path arrowok="t"/>
                <v:stroke dashstyle="dash"/>
              </v:shape>
            </v:group>
            <v:group style="position:absolute;left:4117;top:719;width:3147;height:1633" coordorigin="4117,719" coordsize="3147,1633">
              <v:shape style="position:absolute;left:4117;top:719;width:3147;height:1633" coordorigin="4117,719" coordsize="3147,1633" path="m7263,2352l4117,719e" filled="f" stroked="t" strokeweight="1.4pt" strokecolor="#8CA9C8">
                <v:path arrowok="t"/>
                <v:stroke dashstyle="dash"/>
              </v:shape>
            </v:group>
            <v:group style="position:absolute;left:7253;top:939;width:229;height:2" coordorigin="7253,939" coordsize="229,2">
              <v:shape style="position:absolute;left:7253;top:939;width:229;height:2" coordorigin="7253,939" coordsize="229,0" path="m7253,939l7481,939e" filled="f" stroked="t" strokeweight="1.542pt" strokecolor="#999999">
                <v:path arrowok="t"/>
              </v:shape>
            </v:group>
            <v:group style="position:absolute;left:7897;top:988;width:813;height:2" coordorigin="7897,988" coordsize="813,2">
              <v:shape style="position:absolute;left:7897;top:988;width:813;height:2" coordorigin="7897,988" coordsize="813,0" path="m7897,988l8711,988e" filled="f" stroked="t" strokeweight="5.372pt" strokecolor="#999999">
                <v:path arrowok="t"/>
              </v:shape>
            </v:group>
            <v:group style="position:absolute;left:7257;top:747;width:1417;height:159" coordorigin="7257,747" coordsize="1417,159">
              <v:shape style="position:absolute;left:7257;top:747;width:1417;height:159" coordorigin="7257,747" coordsize="1417,159" path="m7257,906l7482,876,7490,848,7505,833,7518,831,7906,777,7917,784,7917,805,7914,852,8673,747e" filled="f" stroked="t" strokeweight=".5pt" strokecolor="#000000">
                <v:path arrowok="t"/>
              </v:shape>
            </v:group>
            <v:group style="position:absolute;left:7482;top:807;width:435;height:99" coordorigin="7482,807" coordsize="435,99">
              <v:shape style="position:absolute;left:7482;top:807;width:435;height:99" coordorigin="7482,807" coordsize="435,99" path="m7482,906l7490,878,7505,863,7518,861,7906,807,7917,814e" filled="f" stroked="t" strokeweight=".25pt" strokecolor="#999999">
                <v:path arrowok="t"/>
              </v:shape>
            </v:group>
            <v:group style="position:absolute;left:7267;top:1090;width:629;height:2" coordorigin="7267,1090" coordsize="629,2">
              <v:shape style="position:absolute;left:7267;top:1090;width:629;height:2" coordorigin="7267,1090" coordsize="629,0" path="m7267,1090l7897,1090e" filled="f" stroked="t" strokeweight="4.642pt" strokecolor="#999999">
                <v:path arrowok="t"/>
              </v:shape>
            </v:group>
            <v:group style="position:absolute;left:7470;top:878;width:2;height:233" coordorigin="7470,878" coordsize="2,233">
              <v:shape style="position:absolute;left:7470;top:878;width:2;height:233" coordorigin="7470,878" coordsize="0,233" path="m7470,878l7470,1111e" filled="f" stroked="t" strokeweight="1.451pt" strokecolor="#999999">
                <v:path arrowok="t"/>
              </v:shape>
            </v:group>
            <v:group style="position:absolute;left:8315;top:817;width:49;height:196" coordorigin="8315,817" coordsize="49,196">
              <v:shape style="position:absolute;left:8315;top:817;width:49;height:196" coordorigin="8315,817" coordsize="49,196" path="m8352,817l8363,840,8364,859,8358,875,8347,888,8335,898,8323,904,8315,908,8355,1013e" filled="f" stroked="t" strokeweight=".25pt" strokecolor="#000000">
                <v:path arrowok="t"/>
              </v:shape>
            </v:group>
            <v:group style="position:absolute;left:7904;top:770;width:644;height:822" coordorigin="7904,770" coordsize="644,822">
              <v:shape style="position:absolute;left:7904;top:770;width:644;height:822" coordorigin="7904,770" coordsize="644,822" path="m8361,1013l8122,1013,8147,1014,8171,1018,8191,1026,8205,1041,8425,1593,8464,1563,8516,1516,8548,1473,8361,1016,8361,1013e" filled="t" fillcolor="#FFFFFF" stroked="f">
                <v:path arrowok="t"/>
                <v:fill/>
              </v:shape>
              <v:shape style="position:absolute;left:7904;top:770;width:644;height:822" coordorigin="7904,770" coordsize="644,822" path="m8240,770l8216,774,7917,808,7904,1044,8079,1018,8085,1017,8101,1015,8122,1013,8361,1013,8369,852,8307,796,8265,789,8254,774,8240,770e" filled="t" fillcolor="#FFFFFF" stroked="f">
                <v:path arrowok="t"/>
                <v:fill/>
              </v:shape>
            </v:group>
            <v:group style="position:absolute;left:7904;top:770;width:645;height:822" coordorigin="7904,770" coordsize="645,822">
              <v:shape style="position:absolute;left:7904;top:770;width:645;height:822" coordorigin="7904,770" coordsize="645,822" path="m8426,1593l8209,1051,8149,1012,8135,1012,7904,1044,7916,808,8216,774,8240,770,8254,774,8265,789,8307,796,8336,806,8354,818,8365,830,8369,841,8370,849,8369,852,8361,1016,8549,1473e" filled="f" stroked="t" strokeweight=".5pt" strokecolor="#BFBFBF">
                <v:path arrowok="t"/>
              </v:shape>
            </v:group>
            <v:group style="position:absolute;left:7916;top:857;width:87;height:2" coordorigin="7916,857" coordsize="87,2">
              <v:shape style="position:absolute;left:7916;top:857;width:87;height:2" coordorigin="7916,857" coordsize="87,0" path="m7916,857l8003,857e" filled="f" stroked="t" strokeweight=".604pt" strokecolor="#BFBFBF">
                <v:path arrowok="t"/>
              </v:shape>
            </v:group>
            <v:group style="position:absolute;left:8120;top:826;width:401;height:679" coordorigin="8120,826" coordsize="401,679">
              <v:shape style="position:absolute;left:8120;top:826;width:401;height:679" coordorigin="8120,826" coordsize="401,679" path="m8521,1505l8261,869,8206,827,8189,826,8120,834e" filled="f" stroked="t" strokeweight=".25pt" strokecolor="#BFBFBF">
                <v:path arrowok="t"/>
              </v:shape>
            </v:group>
            <v:group style="position:absolute;left:8289;top:1109;width:30;height:76" coordorigin="8289,1109" coordsize="30,76">
              <v:shape style="position:absolute;left:8289;top:1109;width:30;height:76" coordorigin="8289,1109" coordsize="30,76" path="m8304,1109l8295,1116,8291,1127,8289,1148,8292,1169,8303,1186,8313,1184,8318,1159,8319,1138,8316,1121,8304,1109e" filled="t" fillcolor="#D8D8D8" stroked="f">
                <v:path arrowok="t"/>
                <v:fill/>
              </v:shape>
            </v:group>
            <v:group style="position:absolute;left:8288;top:836;width:45;height:35" coordorigin="8288,836" coordsize="45,35">
              <v:shape style="position:absolute;left:8288;top:836;width:45;height:35" coordorigin="8288,836" coordsize="45,35" path="m8320,836l8296,836,8288,844,8289,854,8290,864,8301,871,8324,871,8333,863,8331,843,8320,836e" filled="t" fillcolor="#000000" stroked="f">
                <v:path arrowok="t"/>
                <v:fill/>
              </v:shape>
            </v:group>
            <v:group style="position:absolute;left:8199;top:848;width:2;height:154" coordorigin="8199,848" coordsize="2,154">
              <v:shape style="position:absolute;left:8199;top:848;width:2;height:154" coordorigin="8199,848" coordsize="0,154" path="m8199,848l8199,1002e" filled="f" stroked="t" strokeweight="1.073pt" strokecolor="#BFBFBF">
                <v:path arrowok="t"/>
              </v:shape>
            </v:group>
            <v:group style="position:absolute;left:8340;top:582;width:49;height:196" coordorigin="8340,582" coordsize="49,196">
              <v:shape style="position:absolute;left:8340;top:582;width:49;height:196" coordorigin="8340,582" coordsize="49,196" path="m8377,582l8388,605,8389,624,8383,640,8372,653,8360,663,8348,669,8340,673,8380,778e" filled="f" stroked="t" strokeweight=".25pt" strokecolor="#000000">
                <v:path arrowok="t"/>
              </v:shape>
            </v:group>
            <v:group style="position:absolute;left:7929;top:535;width:677;height:1002" coordorigin="7929,535" coordsize="677,1002">
              <v:shape style="position:absolute;left:7929;top:535;width:677;height:1002" coordorigin="7929,535" coordsize="677,1002" path="m8490,1537l8230,806,8172,779,8147,778,8126,780,8110,782,8104,783,7929,809,7940,574,8241,539,8265,535,8279,539,8290,554,8332,561,8390,595,8395,614,8394,617,8386,781,8606,1395,8591,1419,8579,1438,8539,1489,8493,1534,8490,1537xe" filled="f" stroked="t" strokeweight="3pt" strokecolor="#FFFFFF">
                <v:path arrowok="t"/>
              </v:shape>
            </v:group>
            <v:group style="position:absolute;left:7929;top:535;width:677;height:1002" coordorigin="7929,535" coordsize="677,1002">
              <v:shape style="position:absolute;left:7929;top:535;width:677;height:1002" coordorigin="7929,535" coordsize="677,1002" path="m8386,778l8147,778,8172,779,8196,783,8216,791,8230,806,8490,1537,8512,1516,8559,1466,8606,1395,8386,781,8386,778e" filled="t" fillcolor="#E5E5E5" stroked="f">
                <v:path arrowok="t"/>
                <v:fill/>
              </v:shape>
              <v:shape style="position:absolute;left:7929;top:535;width:677;height:1002" coordorigin="7929,535" coordsize="677,1002" path="m8265,535l8241,539,7940,574,7929,809,8104,783,8110,782,8126,780,8147,778,8386,778,8394,617,8332,561,8290,554,8279,539,8265,535e" filled="t" fillcolor="#E5E5E5" stroked="f">
                <v:path arrowok="t"/>
                <v:fill/>
              </v:shape>
            </v:group>
            <v:group style="position:absolute;left:7929;top:535;width:677;height:1000" coordorigin="7929,535" coordsize="677,1000">
              <v:shape style="position:absolute;left:7929;top:535;width:677;height:1000" coordorigin="7929,535" coordsize="677,1000" path="m8490,1536l8234,816,8174,777,8160,777,7929,809,7940,574,8241,539,8265,535,8279,539,8290,554,8332,561,8361,571,8379,583,8390,595,8394,606,8395,614,8394,617,8386,781,8606,1394e" filled="f" stroked="t" strokeweight=".5pt" strokecolor="#000000">
                <v:path arrowok="t"/>
              </v:shape>
            </v:group>
            <v:group style="position:absolute;left:7944;top:591;width:637;height:843" coordorigin="7944,591" coordsize="637,843">
              <v:shape style="position:absolute;left:7944;top:591;width:637;height:843" coordorigin="7944,591" coordsize="637,843" path="m8581,1434l8286,634,8231,592,8214,591,7944,627e" filled="f" stroked="t" strokeweight=".25pt" strokecolor="#000000">
                <v:path arrowok="t"/>
              </v:shape>
            </v:group>
            <v:group style="position:absolute;left:8314;top:874;width:30;height:76" coordorigin="8314,874" coordsize="30,76">
              <v:shape style="position:absolute;left:8314;top:874;width:30;height:76" coordorigin="8314,874" coordsize="30,76" path="m8329,874l8320,881,8316,892,8314,913,8317,934,8329,951,8338,949,8343,924,8344,902,8341,886,8329,874e" filled="t" fillcolor="#999999" stroked="f">
                <v:path arrowok="t"/>
                <v:fill/>
              </v:shape>
            </v:group>
            <v:group style="position:absolute;left:8313;top:601;width:45;height:35" coordorigin="8313,601" coordsize="45,35">
              <v:shape style="position:absolute;left:8313;top:601;width:45;height:35" coordorigin="8313,601" coordsize="45,35" path="m8345,601l8321,601,8313,609,8314,619,8315,629,8326,636,8349,636,8358,627,8356,608,8345,601e" filled="t" fillcolor="#000000" stroked="f">
                <v:path arrowok="t"/>
                <v:fill/>
              </v:shape>
            </v:group>
            <v:group style="position:absolute;left:8224;top:613;width:2;height:154" coordorigin="8224,613" coordsize="2,154">
              <v:shape style="position:absolute;left:8224;top:613;width:2;height:154" coordorigin="8224,613" coordsize="0,154" path="m8224,613l8224,767e" filled="f" stroked="t" strokeweight="1.072pt" strokecolor="#000000">
                <v:path arrowok="t"/>
              </v:shape>
            </v:group>
            <v:group style="position:absolute;left:7251;top:271;width:1467;height:1467" coordorigin="7251,271" coordsize="1467,1467">
              <v:shape style="position:absolute;left:7251;top:271;width:1467;height:1467" coordorigin="7251,271" coordsize="1467,1467" path="m8718,1005l8716,1065,8697,1181,8660,1290,8608,1391,8542,1482,8462,1562,8371,1628,8270,1681,8161,1717,8045,1736,7985,1738,7925,1736,7808,1717,7699,1681,7598,1628,7507,1562,7428,1482,7361,1391,7309,1290,7273,1181,7254,1065,7251,1005,7254,945,7273,829,7309,719,7361,618,7428,528,7507,448,7598,381,7699,329,7808,293,7925,274,7985,271,8045,274,8161,293,8270,329,8371,381,8462,448,8542,528,8608,618,8660,719,8697,829,8716,945,8718,1005xe" filled="f" stroked="t" strokeweight=".36pt" strokecolor="#FFFFFF">
                <v:path arrowok="t"/>
              </v:shape>
            </v:group>
            <v:group style="position:absolute;left:7251;top:271;width:1467;height:1467" coordorigin="7251,271" coordsize="1467,1467">
              <v:shape style="position:absolute;left:7251;top:271;width:1467;height:1467" coordorigin="7251,271" coordsize="1467,1467" path="m8718,1005l8716,1065,8697,1181,8660,1290,8608,1391,8542,1482,8462,1562,8371,1628,8270,1681,8161,1717,8045,1736,7985,1738,7925,1736,7808,1717,7699,1681,7598,1628,7507,1562,7428,1482,7361,1391,7309,1290,7273,1181,7254,1065,7251,1005,7254,945,7273,829,7309,719,7361,618,7428,528,7507,448,7598,381,7699,329,7808,293,7925,274,7985,271,8045,274,8161,293,8270,329,8371,381,8462,448,8542,528,8608,618,8660,719,8697,829,8716,945,8718,1005xe" filled="f" stroked="t" strokeweight=".637pt" strokecolor="#8CA9C8">
                <v:path arrowok="t"/>
              </v:shape>
            </v:group>
            <v:group style="position:absolute;left:7970;top:809;width:190;height:98" coordorigin="7970,809" coordsize="190,98">
              <v:shape style="position:absolute;left:7970;top:809;width:190;height:98" coordorigin="7970,809" coordsize="190,98" path="m8060,809l7970,907,8160,879,8060,809e" filled="t" fillcolor="#8CA9C8" stroked="f">
                <v:path arrowok="t"/>
                <v:fill/>
              </v:shape>
            </v:group>
            <v:group style="position:absolute;left:8015;top:872;width:85;height:128" coordorigin="8015,872" coordsize="85,128">
              <v:shape style="position:absolute;left:8015;top:872;width:85;height:128" coordorigin="8015,872" coordsize="85,128" path="m8100,872l8027,877,8015,999,8087,987,8100,872e" filled="t" fillcolor="#8CA9C8" stroked="f">
                <v:path arrowok="t"/>
                <v:fill/>
              </v:shape>
            </v:group>
            <v:group style="position:absolute;left:7482;top:2470;width:435;height:99" coordorigin="7482,2470" coordsize="435,99">
              <v:shape style="position:absolute;left:7482;top:2470;width:435;height:99" coordorigin="7482,2470" coordsize="435,99" path="m7482,2569l7490,2541,7505,2526,7518,2524,7906,2470,7917,2477e" filled="f" stroked="t" strokeweight=".25pt" strokecolor="#999999">
                <v:path arrowok="t"/>
              </v:shape>
            </v:group>
            <v:group style="position:absolute;left:7904;top:2472;width:12;height:235" coordorigin="7904,2472" coordsize="12,235">
              <v:shape style="position:absolute;left:7904;top:2472;width:12;height:235" coordorigin="7904,2472" coordsize="12,235" path="m7904,2707l7916,2472e" filled="f" stroked="t" strokeweight=".3pt" strokecolor="#BFBFBF">
                <v:path arrowok="t"/>
              </v:shape>
            </v:group>
            <v:group style="position:absolute;left:7897;top:2653;width:813;height:2" coordorigin="7897,2653" coordsize="813,2">
              <v:shape style="position:absolute;left:7897;top:2653;width:813;height:2" coordorigin="7897,2653" coordsize="813,0" path="m7897,2653l8711,2653e" filled="f" stroked="t" strokeweight="5.372pt" strokecolor="#999999">
                <v:path arrowok="t"/>
              </v:shape>
            </v:group>
            <v:group style="position:absolute;left:7253;top:2604;width:229;height:2" coordorigin="7253,2604" coordsize="229,2">
              <v:shape style="position:absolute;left:7253;top:2604;width:229;height:2" coordorigin="7253,2604" coordsize="229,0" path="m7253,2604l7481,2604e" filled="f" stroked="t" strokeweight="1.543pt" strokecolor="#999999">
                <v:path arrowok="t"/>
              </v:shape>
            </v:group>
            <v:group style="position:absolute;left:7257;top:2412;width:1417;height:159" coordorigin="7257,2412" coordsize="1417,159">
              <v:shape style="position:absolute;left:7257;top:2412;width:1417;height:159" coordorigin="7257,2412" coordsize="1417,159" path="m7257,2571l7482,2541,7490,2513,7505,2498,7518,2496,7906,2442,7917,2449,7917,2470,7914,2517,8673,2412e" filled="f" stroked="t" strokeweight=".5pt" strokecolor="#000000">
                <v:path arrowok="t"/>
              </v:shape>
            </v:group>
            <v:group style="position:absolute;left:7267;top:2756;width:629;height:2" coordorigin="7267,2756" coordsize="629,2">
              <v:shape style="position:absolute;left:7267;top:2756;width:629;height:2" coordorigin="7267,2756" coordsize="629,0" path="m7267,2756l7897,2756e" filled="f" stroked="t" strokeweight="4.643pt" strokecolor="#999999">
                <v:path arrowok="t"/>
              </v:shape>
            </v:group>
            <v:group style="position:absolute;left:7470;top:2543;width:2;height:233" coordorigin="7470,2543" coordsize="2,233">
              <v:shape style="position:absolute;left:7470;top:2543;width:2;height:233" coordorigin="7470,2543" coordsize="0,233" path="m7470,2543l7470,2777e" filled="f" stroked="t" strokeweight="1.451pt" strokecolor="#999999">
                <v:path arrowok="t"/>
              </v:shape>
            </v:group>
            <v:group style="position:absolute;left:7806;top:2534;width:73;height:185" coordorigin="7806,2534" coordsize="73,185">
              <v:shape style="position:absolute;left:7806;top:2534;width:73;height:185" coordorigin="7806,2534" coordsize="73,185" path="m7815,2534l7832,2551,7840,2568,7840,2584,7835,2599,7827,2612,7818,2623,7810,2630,7806,2633,7879,2718e" filled="f" stroked="t" strokeweight=".25pt" strokecolor="#000000">
                <v:path arrowok="t"/>
              </v:shape>
            </v:group>
            <v:group style="position:absolute;left:7398;top:2519;width:949;height:853" coordorigin="7398,2519" coordsize="949,853">
              <v:shape style="position:absolute;left:7398;top:2519;width:949;height:853" coordorigin="7398,2519" coordsize="949,853" path="m7923,2772l7713,2772,7725,2774,7737,2782,7751,2798,8195,3372,8216,3368,8276,3348,8347,3308,7923,2772e" filled="t" fillcolor="#E5E5E5" stroked="f">
                <v:path arrowok="t"/>
                <v:fill/>
              </v:shape>
              <v:shape style="position:absolute;left:7398;top:2519;width:949;height:853" coordorigin="7398,2519" coordsize="949,853" path="m7711,2526l7691,2529,7678,2533,7672,2535,7398,2662,7408,2856,7441,2898,7669,2787,7695,2777,7713,2772,7923,2772,7850,2680,7843,2561,7840,2542,7838,2532,7772,2532,7738,2527,7711,2526e" filled="t" fillcolor="#E5E5E5" stroked="f">
                <v:path arrowok="t"/>
                <v:fill/>
              </v:shape>
              <v:shape style="position:absolute;left:7398;top:2519;width:949;height:853" coordorigin="7398,2519" coordsize="949,853" path="m7818,2519l7799,2523,7772,2532,7838,2532,7836,2528,7830,2521,7818,2519e" filled="t" fillcolor="#E5E5E5" stroked="f">
                <v:path arrowok="t"/>
                <v:fill/>
              </v:shape>
            </v:group>
            <v:group style="position:absolute;left:7398;top:2519;width:949;height:853" coordorigin="7398,2519" coordsize="949,853">
              <v:shape style="position:absolute;left:7398;top:2519;width:949;height:853" coordorigin="7398,2519" coordsize="949,853" path="m8347,3308l7850,2680,7843,2561,7840,2542,7836,2528,7830,2521,7818,2519,7799,2523,7772,2532,7738,2527,7678,2533,7398,2662,7408,2856,7441,2898,7669,2787,7695,2777,7713,2772,7725,2774,7737,2782,7751,2798,8195,3372,8216,3368,8276,3348,8340,3312,8347,3308xe" filled="f" stroked="t" strokeweight=".5pt" strokecolor="#000000">
                <v:path arrowok="t"/>
              </v:shape>
            </v:group>
            <v:group style="position:absolute;left:7433;top:2588;width:880;height:736" coordorigin="7433,2588" coordsize="880,736">
              <v:shape style="position:absolute;left:7433;top:2588;width:880;height:736" coordorigin="7433,2588" coordsize="880,736" path="m8313,3325l7745,2612,7726,2596,7706,2589,7688,2588,7671,2591,7657,2595,7433,2702,7443,2896e" filled="f" stroked="t" strokeweight=".25pt" strokecolor="#000000">
                <v:path arrowok="t"/>
              </v:shape>
            </v:group>
            <v:group style="position:absolute;left:7855;top:2826;width:38;height:73" coordorigin="7855,2826" coordsize="38,73">
              <v:shape style="position:absolute;left:7855;top:2826;width:38;height:73" coordorigin="7855,2826" coordsize="38,73" path="m7861,2826l7855,2837,7855,2847,7860,2868,7869,2887,7885,2899,7893,2894,7890,2867,7884,2847,7875,2832,7861,2826e" filled="t" fillcolor="#999999" stroked="f">
                <v:path arrowok="t"/>
                <v:fill/>
              </v:shape>
            </v:group>
            <v:group style="position:absolute;left:7763;top:2561;width:48;height:40" coordorigin="7763,2561" coordsize="48,40">
              <v:shape style="position:absolute;left:7763;top:2561;width:48;height:40" coordorigin="7763,2561" coordsize="48,40" path="m7791,2561l7769,2569,7763,2580,7767,2588,7771,2597,7784,2601,7806,2593,7811,2583,7803,2565,7791,2561e" filled="t" fillcolor="#000000" stroked="f">
                <v:path arrowok="t"/>
                <v:fill/>
              </v:shape>
            </v:group>
            <v:group style="position:absolute;left:7700;top:2605;width:6;height:153" coordorigin="7700,2605" coordsize="6,153">
              <v:shape style="position:absolute;left:7700;top:2605;width:6;height:153" coordorigin="7700,2605" coordsize="6,153" path="m7700,2605l7706,2758e" filled="f" stroked="t" strokeweight=".25pt" strokecolor="#000000">
                <v:path arrowok="t"/>
              </v:shape>
            </v:group>
            <v:group style="position:absolute;left:7251;top:1937;width:1467;height:1467" coordorigin="7251,1937" coordsize="1467,1467">
              <v:shape style="position:absolute;left:7251;top:1937;width:1467;height:1467" coordorigin="7251,1937" coordsize="1467,1467" path="m8718,2670l8716,2730,8697,2846,8660,2956,8608,3056,8542,3147,8462,3227,8371,3294,8270,3346,8161,3382,8045,3401,7985,3404,7925,3401,7808,3382,7699,3346,7598,3294,7507,3227,7428,3147,7361,3056,7309,2956,7273,2846,7254,2730,7251,2670,7254,2610,7273,2494,7309,2385,7361,2284,7428,2193,7507,2113,7598,2047,7699,1994,7808,1958,7925,1939,7985,1937,8045,1939,8161,1958,8270,1994,8371,2047,8462,2113,8542,2193,8608,2284,8660,2385,8697,2494,8716,2610,8718,2670xe" filled="f" stroked="t" strokeweight=".3pt" strokecolor="#FFFFFF">
                <v:path arrowok="t"/>
              </v:shape>
            </v:group>
            <v:group style="position:absolute;left:7251;top:1937;width:1467;height:1467" coordorigin="7251,1937" coordsize="1467,1467">
              <v:shape style="position:absolute;left:7251;top:1937;width:1467;height:1467" coordorigin="7251,1937" coordsize="1467,1467" path="m8718,2670l8716,2730,8697,2846,8660,2956,8608,3056,8542,3147,8462,3227,8371,3294,8270,3346,8161,3382,8045,3401,7985,3404,7925,3401,7808,3382,7699,3346,7598,3294,7507,3227,7428,3147,7361,3056,7309,2956,7273,2846,7254,2730,7251,2670,7254,2610,7273,2494,7309,2385,7361,2284,7428,2193,7507,2113,7598,2047,7699,1994,7808,1958,7925,1939,7985,1937,8045,1939,8161,1958,8270,1994,8371,2047,8462,2113,8542,2193,8608,2284,8660,2385,8697,2494,8716,2610,8718,2670xe" filled="f" stroked="t" strokeweight=".637pt" strokecolor="#8CA9C8">
                <v:path arrowok="t"/>
              </v:shape>
            </v:group>
            <v:group style="position:absolute;left:7486;top:2424;width:190;height:131" coordorigin="7486,2424" coordsize="190,131">
              <v:shape style="position:absolute;left:7486;top:2424;width:190;height:131" coordorigin="7486,2424" coordsize="190,131" path="m7538,2555l7486,2424,7677,2504,7538,2555xe" filled="f" stroked="t" strokeweight="1.5pt" strokecolor="#FFFFFF">
                <v:path arrowok="t"/>
              </v:shape>
            </v:group>
            <v:group style="position:absolute;left:7486;top:2424;width:190;height:131" coordorigin="7486,2424" coordsize="190,131">
              <v:shape style="position:absolute;left:7486;top:2424;width:190;height:131" coordorigin="7486,2424" coordsize="190,131" path="m7486,2424l7538,2555,7677,2504,7486,2424e" filled="t" fillcolor="#8CA9C8" stroked="f">
                <v:path arrowok="t"/>
                <v:fill/>
              </v:shape>
            </v:group>
            <v:group style="position:absolute;left:7549;top:2307;width:178;height:208" coordorigin="7549,2307" coordsize="178,208">
              <v:shape style="position:absolute;left:7549;top:2307;width:178;height:208" coordorigin="7549,2307" coordsize="178,208" path="m7685,2307l7617,2333,7572,2376,7549,2442,7599,2515,7609,2480,7622,2451,7672,2390,7723,2358,7727,2356,7685,2307e" filled="t" fillcolor="#8CA9C8" stroked="f">
                <v:path arrowok="t"/>
                <v:fill/>
              </v:shape>
            </v:group>
            <v:group style="position:absolute;left:7398;top:2662;width:35;height:40" coordorigin="7398,2662" coordsize="35,40">
              <v:shape style="position:absolute;left:7398;top:2662;width:35;height:40" coordorigin="7398,2662" coordsize="35,40" path="m7433,2702l7398,2662e" filled="f" stroked="t" strokeweight=".25pt" strokecolor="#000000">
                <v:path arrowok="t"/>
              </v:shape>
            </v:group>
            <v:group style="position:absolute;left:8277;top:2656;width:220;height:543" coordorigin="8277,2656" coordsize="220,543">
              <v:shape style="position:absolute;left:8277;top:2656;width:220;height:543" coordorigin="8277,2656" coordsize="220,543" path="m8277,2656l8497,3199e" filled="f" stroked="t" strokeweight=".3pt" strokecolor="#999999">
                <v:path arrowok="t"/>
              </v:shape>
            </v:group>
            <v:group style="position:absolute;left:8223;top:212;width:2;height:427" coordorigin="8223,212" coordsize="2,427">
              <v:shape style="position:absolute;left:8223;top:212;width:2;height:427" coordorigin="8223,212" coordsize="0,427" path="m8223,212l8223,639e" filled="f" stroked="t" strokeweight="7.333pt" strokecolor="#000000">
                <v:path arrowok="t"/>
              </v:shape>
            </v:group>
            <v:group style="position:absolute;left:7577;top:219;width:2;height:667" coordorigin="7577,219" coordsize="2,667">
              <v:shape style="position:absolute;left:7577;top:219;width:2;height:667" coordorigin="7577,219" coordsize="0,667" path="m7577,219l7577,885e" filled="f" stroked="t" strokeweight="8.666pt" strokecolor="#000000">
                <v:path arrowok="t"/>
              </v:shape>
            </v:group>
            <v:group style="position:absolute;left:3754;top:927;width:360;height:13" coordorigin="3754,927" coordsize="360,13">
              <v:shape style="position:absolute;left:3754;top:927;width:360;height:13" coordorigin="3754,927" coordsize="360,13" path="m3754,940l4114,927e" filled="f" stroked="t" strokeweight="1.5pt" strokecolor="#FFFFFF">
                <v:path arrowok="t"/>
              </v:shape>
            </v:group>
            <v:group style="position:absolute;left:4070;top:748;width:198;height:504" coordorigin="4070,748" coordsize="198,504">
              <v:shape style="position:absolute;left:4070;top:748;width:198;height:504" coordorigin="4070,748" coordsize="198,504" path="m4070,782l4073,748,4268,1222,4268,1252e" filled="f" stroked="t" strokeweight=".5pt" strokecolor="#000000">
                <v:path arrowok="t"/>
              </v:shape>
            </v:group>
            <v:group style="position:absolute;left:4090;top:777;width:2;height:63" coordorigin="4090,777" coordsize="2,63">
              <v:shape style="position:absolute;left:4090;top:777;width:2;height:63" coordorigin="4090,777" coordsize="0,63" path="m4090,777l4090,840e" filled="f" stroked="t" strokeweight="1.0125pt" strokecolor="#000000">
                <v:path arrowok="t"/>
              </v:shape>
            </v:group>
            <v:group style="position:absolute;left:4114;top:836;width:2;height:63" coordorigin="4114,836" coordsize="2,63">
              <v:shape style="position:absolute;left:4114;top:836;width:2;height:63" coordorigin="4114,836" coordsize="0,63" path="m4114,836l4114,900e" filled="f" stroked="t" strokeweight="1.0125pt" strokecolor="#000000">
                <v:path arrowok="t"/>
              </v:shape>
            </v:group>
            <v:group style="position:absolute;left:4139;top:896;width:2;height:63" coordorigin="4139,896" coordsize="2,63">
              <v:shape style="position:absolute;left:4139;top:896;width:2;height:63" coordorigin="4139,896" coordsize="0,63" path="m4139,896l4139,959e" filled="f" stroked="t" strokeweight="1.012pt" strokecolor="#000000">
                <v:path arrowok="t"/>
              </v:shape>
            </v:group>
            <v:group style="position:absolute;left:4163;top:955;width:2;height:63" coordorigin="4163,955" coordsize="2,63">
              <v:shape style="position:absolute;left:4163;top:955;width:2;height:63" coordorigin="4163,955" coordsize="0,63" path="m4163,955l4163,1018e" filled="f" stroked="t" strokeweight="1.013000pt" strokecolor="#000000">
                <v:path arrowok="t"/>
              </v:shape>
            </v:group>
            <v:group style="position:absolute;left:4188;top:1014;width:2;height:63" coordorigin="4188,1014" coordsize="2,63">
              <v:shape style="position:absolute;left:4188;top:1014;width:2;height:63" coordorigin="4188,1014" coordsize="0,63" path="m4188,1014l4188,1078e" filled="f" stroked="t" strokeweight="1.012pt" strokecolor="#000000">
                <v:path arrowok="t"/>
              </v:shape>
            </v:group>
            <v:group style="position:absolute;left:4212;top:1074;width:2;height:63" coordorigin="4212,1074" coordsize="2,63">
              <v:shape style="position:absolute;left:4212;top:1074;width:2;height:63" coordorigin="4212,1074" coordsize="0,63" path="m4212,1074l4212,1137e" filled="f" stroked="t" strokeweight="1.0135pt" strokecolor="#000000">
                <v:path arrowok="t"/>
              </v:shape>
            </v:group>
            <v:group style="position:absolute;left:4237;top:1133;width:2;height:63" coordorigin="4237,1133" coordsize="2,63">
              <v:shape style="position:absolute;left:4237;top:1133;width:2;height:63" coordorigin="4237,1133" coordsize="0,63" path="m4237,1133l4237,1196e" filled="f" stroked="t" strokeweight="1.0135pt" strokecolor="#000000">
                <v:path arrowok="t"/>
              </v:shape>
            </v:group>
            <v:group style="position:absolute;left:4254;top:1192;width:3;height:34" coordorigin="4254,1192" coordsize="3,34">
              <v:shape style="position:absolute;left:4254;top:1192;width:3;height:34" coordorigin="4254,1192" coordsize="3,34" path="m4254,1226l4257,1192e" filled="f" stroked="t" strokeweight=".4pt" strokecolor="#000000">
                <v:path arrowok="t"/>
              </v:shape>
            </v:group>
            <v:group style="position:absolute;left:3754;top:927;width:360;height:13" coordorigin="3754,927" coordsize="360,13">
              <v:shape style="position:absolute;left:3754;top:927;width:360;height:13" coordorigin="3754,927" coordsize="360,13" path="m3754,940l4114,927e" filled="f" stroked="t" strokeweight=".6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8"/>
          <w:szCs w:val="18"/>
        </w:rPr>
        <w:t>D</w:t>
        <w:tab/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1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7" w:after="0" w:line="240" w:lineRule="auto"/>
        <w:ind w:left="299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</w:p>
    <w:p>
      <w:pPr>
        <w:jc w:val="left"/>
        <w:spacing w:after="0"/>
        <w:sectPr>
          <w:pgMar w:header="295" w:footer="230" w:top="480" w:bottom="420" w:left="600" w:right="620"/>
          <w:headerReference w:type="default" r:id="rId35"/>
          <w:pgSz w:w="10980" w:h="14580"/>
        </w:sectPr>
      </w:pPr>
      <w:rPr/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92" w:lineRule="auto"/>
        <w:ind w:left="2090" w:right="444" w:firstLine="-36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3.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scr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(Figure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10A)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stoppers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(Figure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10B)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place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sides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replacement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92" w:lineRule="auto"/>
        <w:ind w:left="2090" w:right="163" w:firstLine="-36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4.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Install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Mylar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sheath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(Figure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10C)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bottom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left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ight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sides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sheath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directional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installed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direction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does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xtend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front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92" w:lineRule="auto"/>
        <w:ind w:left="2090" w:right="896" w:firstLine="-36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5.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Carefully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install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hard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needed,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(Figure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10D)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connector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26" w:lineRule="exact"/>
        <w:ind w:left="173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117.521004pt;margin-top:17.734877pt;width:302.029pt;height:169.945pt;mso-position-horizontal-relative:page;mso-position-vertical-relative:paragraph;z-index:-2824" coordorigin="2350,355" coordsize="6041,3399">
            <v:group style="position:absolute;left:7424;top:2418;width:732;height:2" coordorigin="7424,2418" coordsize="732,2">
              <v:shape style="position:absolute;left:7424;top:2418;width:732;height:2" coordorigin="7424,2418" coordsize="732,0" path="m7424,2418l8156,2418e" filled="f" stroked="t" strokeweight="6.704pt" strokecolor="#999999">
                <v:path arrowok="t"/>
              </v:shape>
            </v:group>
            <v:group style="position:absolute;left:3251;top:2485;width:4173;height:764" coordorigin="3251,2485" coordsize="4173,764">
              <v:shape style="position:absolute;left:3251;top:2485;width:4173;height:764" coordorigin="3251,2485" coordsize="4173,764" path="m3251,3249l7424,2485e" filled="f" stroked="t" strokeweight=".35pt" strokecolor="#999999">
                <v:path arrowok="t"/>
              </v:shape>
            </v:group>
            <v:group style="position:absolute;left:7224;top:2579;width:1161;height:216" coordorigin="7224,2579" coordsize="1161,216">
              <v:shape style="position:absolute;left:7224;top:2579;width:1161;height:216" coordorigin="7224,2579" coordsize="1161,216" path="m7224,2795l8385,2579e" filled="f" stroked="t" strokeweight=".6pt" strokecolor="#999999">
                <v:path arrowok="t"/>
              </v:shape>
            </v:group>
            <v:group style="position:absolute;left:3249;top:2795;width:3974;height:727" coordorigin="3249,2795" coordsize="3974,727">
              <v:shape style="position:absolute;left:3249;top:2795;width:3974;height:727" coordorigin="3249,2795" coordsize="3974,727" path="m3249,3522l7224,2795e" filled="f" stroked="t" strokeweight=".6pt" strokecolor="#999999">
                <v:path arrowok="t"/>
              </v:shape>
            </v:group>
            <v:group style="position:absolute;left:3260;top:583;width:4387;height:3080" coordorigin="3260,583" coordsize="4387,3080">
              <v:shape style="position:absolute;left:3260;top:583;width:4387;height:3080" coordorigin="3260,583" coordsize="4387,3080" path="m7647,2983l3846,2983,3853,3003,3859,3023,3871,3083,3876,3143,3878,3183,3878,3203,3874,3263,3864,3323,3843,3383,3827,3423,3819,3443,3798,3503,3793,3543,3796,3563,3815,3623,3835,3663,4092,3663,4129,3643,4281,3643,4318,3623,4389,3623,4422,3603,4481,3603,4513,3583,4546,3583,4581,3563,4693,3563,4733,3543,4773,3543,4855,3523,4939,3523,4982,3503,5024,3503,5066,3483,5149,3483,5189,3463,5229,3463,5268,3443,5431,3403,5513,3403,5555,3383,5597,3383,5639,3363,5681,3363,5723,3343,5765,3343,5807,3323,5849,3323,5891,3303,5974,3303,6016,3283,6057,3283,6146,3263,6248,3243,6303,3223,6360,3223,6418,3203,6477,3203,6537,3183,6597,3183,6715,3143,6773,3143,6829,3123,6883,3123,6934,3103,6983,3103,7028,3083,7069,3083,7106,3063,7142,3063,7181,3043,7262,3043,7305,3023,7393,3023,7437,3003,7608,3003,7647,2983e" filled="t" fillcolor="#FFFFFF" stroked="f">
                <v:path arrowok="t"/>
                <v:fill/>
              </v:shape>
              <v:shape style="position:absolute;left:3260;top:583;width:4387;height:3080" coordorigin="3260,583" coordsize="4387,3080" path="m7025,683l6253,683,6224,703,6111,703,6082,723,5893,723,5876,743,5756,743,5701,763,5554,763,5533,783,5476,783,5458,803,5384,803,5364,823,5209,823,5184,843,5049,843,5023,863,4913,863,4898,883,4832,883,4809,903,4545,903,4506,923,4339,923,4296,943,4171,943,4132,963,4029,963,4001,983,3904,983,3885,1003,3825,1003,3805,1023,3743,1023,3725,1043,3544,1043,3524,1063,3442,1063,3422,1083,3383,1083,3364,1103,3327,1103,3318,1123,3316,1123,3320,1143,3328,1163,3338,1163,3348,1183,3355,1203,3279,1223,3269,1243,3260,1243,3264,1283,3267,1283,3273,1303,3282,1343,3294,1363,3345,1483,3353,1483,3369,1523,3409,1623,3426,1643,3450,1703,3476,1763,3485,1783,3492,1803,3511,1863,3526,1923,3539,1983,3547,2023,3551,2043,3564,2103,3579,2143,3587,2183,3595,2203,3603,2243,3612,2263,3620,2283,3629,2323,3656,2403,3665,2443,3674,2463,3683,2503,3691,2523,3700,2563,3708,2583,3716,2623,3724,2643,3731,2683,3735,2703,3742,2723,3746,2743,3761,2803,3786,2863,3813,2923,3822,2943,3831,2963,3839,2983,7753,2983,7783,2963,7851,2963,7867,2943,7882,2943,7895,2923,7907,2923,7938,2863,7960,2803,7975,2743,7979,2703,7982,2683,7985,2643,7988,2623,7990,2583,7992,2563,7994,2523,7993,2503,7985,2443,7970,2383,7951,2323,7945,2303,7939,2283,7928,2263,7923,2243,7916,2243,7908,2223,7899,2203,7868,2143,7822,2063,7811,2043,7800,2023,7789,2023,7780,2003,7747,1943,7695,1883,7682,1863,7645,1803,7613,1743,7605,1743,7598,1723,7593,1703,7587,1703,7580,1683,7572,1683,7564,1663,7534,1603,7523,1583,7512,1563,7489,1523,7479,1503,7448,1443,7424,1383,7418,1363,7410,1343,7401,1323,7391,1323,7380,1303,7343,1243,7303,1183,7260,1123,7246,1103,7206,1043,7171,983,7124,903,7113,883,7102,863,7091,843,7080,803,7070,783,7060,763,7051,743,7042,723,7033,703,7025,683e" filled="t" fillcolor="#FFFFFF" stroked="f">
                <v:path arrowok="t"/>
                <v:fill/>
              </v:shape>
              <v:shape style="position:absolute;left:3260;top:583;width:4387;height:3080" coordorigin="3260,583" coordsize="4387,3080" path="m7002,623l6579,623,6475,643,6448,663,6365,663,6337,683,7018,683,7012,663,7006,643,7002,623e" filled="t" fillcolor="#FFFFFF" stroked="f">
                <v:path arrowok="t"/>
                <v:fill/>
              </v:shape>
              <v:shape style="position:absolute;left:3260;top:583;width:4387;height:3080" coordorigin="3260,583" coordsize="4387,3080" path="m6978,583l6831,583,6812,603,6680,603,6656,623,6998,623,6987,603,6978,583e" filled="t" fillcolor="#FFFFFF" stroked="f">
                <v:path arrowok="t"/>
                <v:fill/>
              </v:shape>
            </v:group>
            <v:group style="position:absolute;left:3260;top:567;width:4734;height:3096" coordorigin="3260,567" coordsize="4734,3096">
              <v:shape style="position:absolute;left:3260;top:567;width:4734;height:3096" coordorigin="3260,567" coordsize="4734,3096" path="m6949,572l6967,567,6978,570,6987,584,6998,612,7002,622,7006,635,7033,699,7060,759,7091,825,7124,892,7159,957,7194,1016,7232,1074,7274,1132,7288,1152,7303,1171,7343,1229,7380,1285,7410,1340,7431,1395,7439,1414,7468,1476,7501,1537,7534,1597,7554,1632,7564,1649,7593,1702,7598,1713,7605,1726,7645,1790,7682,1846,7722,1903,7735,1922,7770,1974,7811,2040,7845,2098,7879,2158,7908,2212,7934,2268,7939,2281,7964,2347,7980,2406,7991,2473,7994,2521,7992,2552,7988,2613,7979,2699,7966,2775,7946,2840,7907,2906,7851,2945,7783,2961,7720,2971,7647,2980,7567,2989,7524,2993,7481,2998,7393,3008,7305,3019,7221,3032,7142,3048,7069,3066,7028,3076,6934,3097,6829,3119,6715,3143,6656,3154,6597,3166,6537,3178,6477,3189,6418,3201,6303,3222,6196,3243,6099,3260,6057,3268,6016,3276,5933,3292,5849,3310,5765,3327,5681,3346,5597,3365,5513,3384,5431,3403,5349,3422,5308,3432,5229,3450,5149,3467,5066,3483,4982,3498,4897,3511,4814,3524,4773,3531,4693,3544,4617,3556,4546,3570,4481,3584,4452,3591,4422,3599,4354,3612,4281,3624,4204,3634,4129,3642,4057,3649,3993,3654,3918,3660,3876,3662,3867,3663,3815,3619,3796,3562,3793,3539,3794,3515,3811,3450,3835,3393,3843,3375,3869,3302,3876,3238,3878,3176,3877,3156,3871,3080,3859,3022,3839,2965,3804,2894,3795,2877,3786,2859,3761,2797,3742,2723,3739,2704,3735,2686,3716,2605,3700,2545,3683,2485,3665,2427,3647,2369,3638,2340,3629,2312,3603,2226,3579,2141,3559,2064,3547,2005,3543,1986,3539,1966,3522,1890,3499,1813,3476,1754,3450,1695,3426,1641,3393,1571,3385,1553,3353,1483,3294,1350,3282,1326,3273,1301,3267,1280,3264,1268,3260,1242,3269,1226,3279,1220,3355,1199,3348,1181,3338,1163,3328,1148,3320,1134,3316,1121,3318,1110,3327,1101,3402,1072,3463,1057,3524,1045,3601,1036,3648,1032,3669,1030,3743,1020,3783,1010,3805,1004,3865,990,3940,975,3959,972,4029,959,4095,949,4171,940,4253,930,4339,921,4424,913,4506,906,4581,901,4646,897,4697,896,4727,895,4809,886,4868,874,4886,869,4898,866,4973,852,5049,841,5131,830,5209,821,5276,814,5321,810,5343,808,5403,799,5476,781,5495,776,5554,763,5621,753,5681,746,5738,740,5756,738,5832,729,5839,728,5846,727,5915,721,5981,715,6027,712,6054,709,6139,699,6224,686,6309,672,6393,656,6475,639,6553,623,6579,618,6656,604,6727,594,6792,587,6867,580,6883,579,6899,578,6914,576,6928,575,6941,573,6949,572xe" filled="f" stroked="t" strokeweight=".4pt" strokecolor="#999999">
                <v:path arrowok="t"/>
              </v:shape>
            </v:group>
            <v:group style="position:absolute;left:3348;top:1153;width:629;height:2483" coordorigin="3348,1153" coordsize="629,2483">
              <v:shape style="position:absolute;left:3348;top:1153;width:629;height:2483" coordorigin="3348,1153" coordsize="629,2483" path="m3348,1153l3378,1218,3401,1282,3422,1346,3442,1417,3456,1478,3468,1538,3472,1558,3477,1578,3490,1637,3504,1696,3522,1755,3542,1814,3550,1832,3557,1851,3577,1908,3602,1984,3619,2041,3634,2099,3647,2160,3657,2220,3660,2240,3677,2316,3695,2361,3706,2388,3737,2466,3767,2544,3795,2622,3821,2699,3846,2776,3870,2853,3885,2912,3890,2931,3895,2950,3917,3026,3939,3087,3946,3107,3970,3183,3977,3255,3976,3273,3973,3291,3968,3311,3964,3331,3960,3352,3956,3372,3953,3393,3950,3413,3947,3433,3933,3511,3907,3582,3886,3622,3877,3636e" filled="f" stroked="t" strokeweight=".35pt" strokecolor="#999999">
                <v:path arrowok="t"/>
              </v:shape>
            </v:group>
            <v:group style="position:absolute;left:3873;top:3574;width:34;height:24" coordorigin="3873,3574" coordsize="34,24">
              <v:shape style="position:absolute;left:3873;top:3574;width:34;height:24" coordorigin="3873,3574" coordsize="34,24" path="m3907,3574l3889,3585,3873,3598e" filled="f" stroked="t" strokeweight=".25pt" strokecolor="#999999">
                <v:path arrowok="t"/>
              </v:shape>
            </v:group>
            <v:group style="position:absolute;left:4680;top:887;width:115;height:29" coordorigin="4680,887" coordsize="115,29">
              <v:shape style="position:absolute;left:4680;top:887;width:115;height:29" coordorigin="4680,887" coordsize="115,29" path="m4795,887l4777,894,4757,899,4736,902,4715,905,4696,909,4680,916e" filled="f" stroked="t" strokeweight=".25pt" strokecolor="#999999">
                <v:path arrowok="t"/>
              </v:shape>
            </v:group>
            <v:group style="position:absolute;left:5330;top:785;width:198;height:27" coordorigin="5330,785" coordsize="198,27">
              <v:shape style="position:absolute;left:5330;top:785;width:198;height:27" coordorigin="5330,785" coordsize="198,27" path="m5330,812l5395,806,5468,796,5512,788,5528,785e" filled="f" stroked="t" strokeweight=".25pt" strokecolor="#999999">
                <v:path arrowok="t"/>
              </v:shape>
            </v:group>
            <v:group style="position:absolute;left:7426;top:1381;width:33;height:119" coordorigin="7426,1381" coordsize="33,119">
              <v:shape style="position:absolute;left:7426;top:1381;width:33;height:119" coordorigin="7426,1381" coordsize="33,119" path="m7426,1381l7444,1463,7451,1484,7459,1500e" filled="f" stroked="t" strokeweight=".25pt" strokecolor="#999999">
                <v:path arrowok="t"/>
              </v:shape>
            </v:group>
            <v:group style="position:absolute;left:3552;top:1835;width:54;height:130" coordorigin="3552,1835" coordsize="54,130">
              <v:shape style="position:absolute;left:3552;top:1835;width:54;height:130" coordorigin="3552,1835" coordsize="54,130" path="m3552,1835l3557,1852,3565,1870,3574,1890,3584,1909,3593,1929,3601,1948,3606,1965e" filled="f" stroked="t" strokeweight=".25pt" strokecolor="#999999">
                <v:path arrowok="t"/>
              </v:shape>
            </v:group>
            <v:group style="position:absolute;left:3732;top:2601;width:12;height:120" coordorigin="3732,2601" coordsize="12,120">
              <v:shape style="position:absolute;left:3732;top:2601;width:12;height:120" coordorigin="3732,2601" coordsize="12,120" path="m3732,2601l3738,2678,3740,2701,3743,2721e" filled="f" stroked="t" strokeweight=".25pt" strokecolor="#999999">
                <v:path arrowok="t"/>
              </v:shape>
            </v:group>
            <v:group style="position:absolute;left:3355;top:1199;width:29;height:32" coordorigin="3355,1199" coordsize="29,32">
              <v:shape style="position:absolute;left:3355;top:1199;width:29;height:32" coordorigin="3355,1199" coordsize="29,32" path="m3355,1199l3364,1219,3367,1232,3384,1229e" filled="f" stroked="t" strokeweight=".4pt" strokecolor="#999999">
                <v:path arrowok="t"/>
              </v:shape>
            </v:group>
            <v:group style="position:absolute;left:3895;top:3492;width:38;height:15" coordorigin="3895,3492" coordsize="38,15">
              <v:shape style="position:absolute;left:3895;top:3492;width:38;height:15" coordorigin="3895,3492" coordsize="38,15" path="m3933,3492l3913,3499,3895,3507e" filled="f" stroked="t" strokeweight=".25pt" strokecolor="#999999">
                <v:path arrowok="t"/>
              </v:shape>
            </v:group>
            <v:group style="position:absolute;left:3569;top:1241;width:284;height:834" coordorigin="3569,1241" coordsize="284,834">
              <v:shape style="position:absolute;left:3569;top:1241;width:284;height:834" coordorigin="3569,1241" coordsize="284,834" path="m3569,1272l3578,1244,3592,1241,3593,1269,3660,1468,3661,1484,3711,1627,3724,1625,3731,1652,3730,1664,3808,1896,3809,1948,3853,2075e" filled="f" stroked="t" strokeweight=".25pt" strokecolor="#000000">
                <v:path arrowok="t"/>
              </v:shape>
            </v:group>
            <v:group style="position:absolute;left:3880;top:1866;width:1310;height:229" coordorigin="3880,1866" coordsize="1310,229">
              <v:shape style="position:absolute;left:3880;top:1866;width:1310;height:229" coordorigin="3880,1866" coordsize="1310,229" path="m3880,2094l3890,2041,3901,2038,3932,2094,3953,2095,4122,2069,4128,2082,4134,2092,4145,2090,4178,2085,4188,2059,4629,1989,4636,2005,4640,2016,4654,2012,4682,2008,4693,1979,5164,1904,5185,1898,5190,1888,5183,1866e" filled="f" stroked="t" strokeweight=".3pt" strokecolor="#999999">
                <v:path arrowok="t"/>
              </v:shape>
            </v:group>
            <v:group style="position:absolute;left:4104;top:2740;width:758;height:498" coordorigin="4104,2740" coordsize="758,498">
              <v:shape style="position:absolute;left:4104;top:2740;width:758;height:498" coordorigin="4104,2740" coordsize="758,498" path="m4113,2740l4106,2742,4104,2756,4255,3220,4263,3239,4283,3238,4862,3131e" filled="f" stroked="t" strokeweight=".25pt" strokecolor="#999999">
                <v:path arrowok="t"/>
              </v:shape>
            </v:group>
            <v:group style="position:absolute;left:5175;top:2467;width:2;height:85" coordorigin="5175,2467" coordsize="2,85">
              <v:shape style="position:absolute;left:5175;top:2467;width:2;height:85" coordorigin="5175,2467" coordsize="0,85" path="m5175,2467l5175,2552e" filled="f" stroked="t" strokeweight="1.757pt" strokecolor="#999999">
                <v:path arrowok="t"/>
              </v:shape>
            </v:group>
            <v:group style="position:absolute;left:4852;top:2556;width:9;height:53" coordorigin="4852,2556" coordsize="9,53">
              <v:shape style="position:absolute;left:4852;top:2556;width:9;height:53" coordorigin="4852,2556" coordsize="9,53" path="m4852,2556l4861,2569,4856,2609e" filled="f" stroked="t" strokeweight=".25pt" strokecolor="#000000">
                <v:path arrowok="t"/>
              </v:shape>
            </v:group>
            <v:group style="position:absolute;left:4346;top:1985;width:274;height:86" coordorigin="4346,1985" coordsize="274,86">
              <v:shape style="position:absolute;left:4346;top:1985;width:274;height:86" coordorigin="4346,1985" coordsize="274,86" path="m4584,1985l4359,2021,4346,2033,4347,2054,4361,2068,4380,2072,4603,2036,4618,2026,4620,2007,4618,2003,4604,1989,4584,1985e" filled="t" fillcolor="#FFFFFF" stroked="f">
                <v:path arrowok="t"/>
                <v:fill/>
              </v:shape>
            </v:group>
            <v:group style="position:absolute;left:4346;top:1985;width:274;height:86" coordorigin="4346,1985" coordsize="274,86">
              <v:shape style="position:absolute;left:4346;top:1985;width:274;height:86" coordorigin="4346,1985" coordsize="274,86" path="m4620,2007l4618,2026,4603,2036,4380,2072,4361,2068,4347,2054,4346,2033,4359,2021,4584,1985,4604,1989,4618,2003,4620,2007xe" filled="f" stroked="t" strokeweight=".3pt" strokecolor="#999999">
                <v:path arrowok="t"/>
              </v:shape>
            </v:group>
            <v:group style="position:absolute;left:3842;top:2098;width:1046;height:1208" coordorigin="3842,2098" coordsize="1046,1208">
              <v:shape style="position:absolute;left:3842;top:2098;width:1046;height:1208" coordorigin="3842,2098" coordsize="1046,1208" path="m4869,3095l4877,3119,4880,3134,4888,3164,4888,3180,4879,3189,4298,3300,4271,3305,4217,3262,4067,2797,4070,2779,4066,2768,3876,2185,3868,2154,3861,2141,3842,2098e" filled="f" stroked="t" strokeweight=".25pt" strokecolor="#000000">
                <v:path arrowok="t"/>
              </v:shape>
            </v:group>
            <v:group style="position:absolute;left:3883;top:2275;width:164;height:515" coordorigin="3883,2275" coordsize="164,515">
              <v:shape style="position:absolute;left:3883;top:2275;width:164;height:515" coordorigin="3883,2275" coordsize="164,515" path="m4044,2785l4041,2789,4038,2790,4037,2787,3884,2320,3883,2301,3884,2280,3887,2275,3891,2275,3892,2278,4046,2753,4046,2760,4047,2781,4044,2785xe" filled="f" stroked="t" strokeweight=".25pt" strokecolor="#000000">
                <v:path arrowok="t"/>
              </v:shape>
            </v:group>
            <v:group style="position:absolute;left:3866;top:2212;width:12;height:55" coordorigin="3866,2212" coordsize="12,55">
              <v:shape style="position:absolute;left:3866;top:2212;width:12;height:55" coordorigin="3866,2212" coordsize="12,55" path="m3877,2249l3876,2262,3873,2267,3871,2262,3868,2256,3866,2242,3867,2230,3868,2218,3872,2212,3874,2218,3877,2223,3878,2237,3877,2249xe" filled="f" stroked="t" strokeweight=".25pt" strokecolor="#000000">
                <v:path arrowok="t"/>
              </v:shape>
            </v:group>
            <v:group style="position:absolute;left:5886;top:810;width:705;height:220" coordorigin="5886,810" coordsize="705,220">
              <v:shape style="position:absolute;left:5886;top:810;width:705;height:220" coordorigin="5886,810" coordsize="705,220" path="m5886,899l5903,895,5914,916,5958,1008,5965,1030,5989,1026,6574,942,6591,933,6585,919,6538,828,6533,810,6509,812e" filled="f" stroked="t" strokeweight=".3pt" strokecolor="#999999">
                <v:path arrowok="t"/>
              </v:shape>
            </v:group>
            <v:group style="position:absolute;left:6022;top:840;width:449;height:97" coordorigin="6022,840" coordsize="449,97">
              <v:shape style="position:absolute;left:6022;top:840;width:449;height:97" coordorigin="6022,840" coordsize="449,97" path="m6319,840l6335,851,6445,858,6457,859,6462,863,6471,869,6459,880,6391,901,6136,935,6109,936,6091,937,6075,937,6058,937,6031,937,6027,933,6022,924,6030,915,6111,882,6124,866e" filled="f" stroked="t" strokeweight=".3pt" strokecolor="#999999">
                <v:path arrowok="t"/>
              </v:shape>
            </v:group>
            <v:group style="position:absolute;left:4879;top:2661;width:2483;height:607" coordorigin="4879,2661" coordsize="2483,607">
              <v:shape style="position:absolute;left:4879;top:2661;width:2483;height:607" coordorigin="4879,2661" coordsize="2483,607" path="m7352,2661l4895,3120,4900,3138,4905,3162,4901,3177,4882,3249,4879,3268,7298,2816,7354,2739,7354,2739,7356,2734,7363,2707,7361,2684,7356,2668,7352,2661e" filled="t" fillcolor="#E0E0E0" stroked="f">
                <v:path arrowok="t"/>
                <v:fill/>
              </v:shape>
              <v:shape style="position:absolute;left:4879;top:2661;width:2483;height:607" coordorigin="4879,2661" coordsize="2483,607" path="m7362,2724l7354,2739,7354,2739,7362,2724e" filled="t" fillcolor="#E0E0E0" stroked="f">
                <v:path arrowok="t"/>
                <v:fill/>
              </v:shape>
            </v:group>
            <v:group style="position:absolute;left:4879;top:2661;width:2483;height:607" coordorigin="4879,2661" coordsize="2483,607">
              <v:shape style="position:absolute;left:4879;top:2661;width:2483;height:607" coordorigin="4879,2661" coordsize="2483,607" path="m7298,2816l7319,2801,7331,2783,7362,2724,7354,2739,7356,2734,7363,2707,7361,2684,7356,2668,7352,2661,4895,3120,4900,3138,4905,3162,4901,3177,4882,3249,4879,3268,4894,3268e" filled="f" stroked="t" strokeweight=".25pt" strokecolor="#000000">
                <v:path arrowok="t"/>
              </v:shape>
            </v:group>
            <v:group style="position:absolute;left:3547;top:773;width:4268;height:2616" coordorigin="3547,773" coordsize="4268,2616">
              <v:shape style="position:absolute;left:3547;top:773;width:4268;height:2616" coordorigin="3547,773" coordsize="4268,2616" path="m7796,2551l7800,2510,7492,1941,7483,1941,7487,1919,7347,1657,7341,1641,7313,1642,7306,1641,6871,839,6874,812,6853,779,6843,780,6839,812,6819,779,6810,780,6805,774,6790,773,6319,839,6312,853,6133,878,6122,866,5571,943,5567,961,5479,973,5473,964,5150,1007,5139,1020,4869,1057,4861,1041,4844,1044,4717,1062,4717,1048,4710,1045,4541,1069,4535,1070,4526,1088,3984,1164,3984,1147,3976,1143,3795,1168,3790,1173,3786,1191,3609,1216,3577,1228,3564,1244,3549,1338,3547,1358,3554,1373,4191,3343,4203,3367,4214,3382,4225,3389,4242,3389,4266,3385,7744,2731,7766,2726,7769,2711,7808,2627,7816,2597,7814,2580,7796,2551xe" filled="f" stroked="t" strokeweight=".6pt" strokecolor="#000000">
                <v:path arrowok="t"/>
              </v:shape>
            </v:group>
            <v:group style="position:absolute;left:7383;top:2551;width:413;height:116" coordorigin="7383,2551" coordsize="413,116">
              <v:shape style="position:absolute;left:7383;top:2551;width:413;height:116" coordorigin="7383,2551" coordsize="413,116" path="m7383,2667l7793,2587,7796,2551e" filled="f" stroked="t" strokeweight=".25pt" strokecolor="#000000">
                <v:path arrowok="t"/>
              </v:shape>
            </v:group>
            <v:group style="position:absolute;left:7383;top:2626;width:427;height:96" coordorigin="7383,2626" coordsize="427,96">
              <v:shape style="position:absolute;left:7383;top:2626;width:427;height:96" coordorigin="7383,2626" coordsize="427,96" path="m7383,2688l7383,2703,7385,2722,7411,2717,7780,2648,7802,2641,7810,2626e" filled="f" stroked="t" strokeweight=".25pt" strokecolor="#000000">
                <v:path arrowok="t"/>
              </v:shape>
            </v:group>
            <v:group style="position:absolute;left:7690;top:2670;width:58;height:53" coordorigin="7690,2670" coordsize="58,53">
              <v:shape style="position:absolute;left:7690;top:2670;width:58;height:53" coordorigin="7690,2670" coordsize="58,53" path="m7746,2694l7734,2712,7716,2724,7695,2720,7690,2705,7702,2683,7717,2670,7740,2672,7748,2684,7746,2694xe" filled="f" stroked="t" strokeweight=".25pt" strokecolor="#000000">
                <v:path arrowok="t"/>
              </v:shape>
            </v:group>
            <v:group style="position:absolute;left:4947;top:2074;width:333;height:407" coordorigin="4947,2074" coordsize="333,407">
              <v:shape style="position:absolute;left:4947;top:2074;width:333;height:407" coordorigin="4947,2074" coordsize="333,407" path="m4947,2081l5000,2074,5021,2074,5029,2082,5101,2136,5108,2145,5179,2135,5193,2134,5200,2148,5276,2339,5280,2356,5261,2362,5206,2371,5168,2458,5167,2465,5146,2471,5105,2480e" filled="f" stroked="t" strokeweight=".25pt" strokecolor="#999999">
                <v:path arrowok="t"/>
              </v:shape>
            </v:group>
            <v:group style="position:absolute;left:5094;top:2145;width:112;height:230" coordorigin="5094,2145" coordsize="112,230">
              <v:shape style="position:absolute;left:5094;top:2145;width:112;height:230" coordorigin="5094,2145" coordsize="112,230" path="m5108,2145l5094,2152,5102,2167,5180,2364,5183,2375,5196,2373,5206,2371e" filled="f" stroked="t" strokeweight=".25pt" strokecolor="#999999">
                <v:path arrowok="t"/>
              </v:shape>
            </v:group>
            <v:group style="position:absolute;left:4861;top:2552;width:313;height:2" coordorigin="4861,2552" coordsize="313,2">
              <v:shape style="position:absolute;left:4861;top:2552;width:313;height:2" coordorigin="4861,2552" coordsize="313,0" path="m4861,2552l5174,2552e" filled="f" stroked="t" strokeweight="1.664pt" strokecolor="#000000">
                <v:path arrowok="t"/>
              </v:shape>
            </v:group>
            <v:group style="position:absolute;left:5985;top:2985;width:343;height:78" coordorigin="5985,2985" coordsize="343,78">
              <v:shape style="position:absolute;left:5985;top:2985;width:343;height:78" coordorigin="5985,2985" coordsize="343,78" path="m5985,3063l5992,3049,6014,3045,6303,2990,6325,2985,6328,2996e" filled="f" stroked="t" strokeweight=".25pt" strokecolor="#000000">
                <v:path arrowok="t"/>
              </v:shape>
            </v:group>
            <v:group style="position:absolute;left:5966;top:2926;width:376;height:127" coordorigin="5966,2926" coordsize="376,127">
              <v:shape style="position:absolute;left:5966;top:2926;width:376;height:127" coordorigin="5966,2926" coordsize="376,127" path="m5966,3054l6005,2993,6324,2930,6342,2926,6340,2942,6340,2962,6335,2980e" filled="f" stroked="t" strokeweight=".25pt" strokecolor="#000000">
                <v:path arrowok="t"/>
              </v:shape>
            </v:group>
            <v:group style="position:absolute;left:4151;top:3144;width:14;height:50" coordorigin="4151,3144" coordsize="14,50">
              <v:shape style="position:absolute;left:4151;top:3144;width:14;height:50" coordorigin="4151,3144" coordsize="14,50" path="m4165,3180l4165,3190,4162,3194,4158,3188,4154,3183,4151,3169,4151,3158,4151,3148,4154,3144,4158,3150,4162,3156,4165,3169,4165,3180xe" filled="f" stroked="t" strokeweight=".25pt" strokecolor="#000000">
                <v:path arrowok="t"/>
              </v:shape>
            </v:group>
            <v:group style="position:absolute;left:4056;top:2821;width:8;height:70" coordorigin="4056,2821" coordsize="8,70">
              <v:shape style="position:absolute;left:4056;top:2821;width:8;height:70" coordorigin="4056,2821" coordsize="8,70" path="m4060,2821l4060,2823,4056,2873,4057,2879,4060,2888,4061,2890,4061,2888,4065,2837,4064,2832,4062,2822,4060,2821e" filled="t" fillcolor="#000000" stroked="f">
                <v:path arrowok="t"/>
                <v:fill/>
              </v:shape>
            </v:group>
            <v:group style="position:absolute;left:4068;top:2856;width:8;height:70" coordorigin="4068,2856" coordsize="8,70">
              <v:shape style="position:absolute;left:4068;top:2856;width:8;height:70" coordorigin="4068,2856" coordsize="8,70" path="m4072,2856l4071,2858,4068,2909,4068,2914,4070,2919,4071,2924,4072,2925,4076,2873,4075,2867,4073,2858,4072,2856e" filled="t" fillcolor="#000000" stroked="f">
                <v:path arrowok="t"/>
                <v:fill/>
              </v:shape>
            </v:group>
            <v:group style="position:absolute;left:4079;top:2891;width:8;height:70" coordorigin="4079,2891" coordsize="8,70">
              <v:shape style="position:absolute;left:4079;top:2891;width:8;height:70" coordorigin="4079,2891" coordsize="8,70" path="m4083,2891l4083,2893,4079,2941,4079,2944,4080,2949,4082,2959,4083,2961,4083,2958,4087,2910,4087,2908,4086,2902,4084,2893,4083,2891e" filled="t" fillcolor="#000000" stroked="f">
                <v:path arrowok="t"/>
                <v:fill/>
              </v:shape>
            </v:group>
            <v:group style="position:absolute;left:4090;top:2926;width:8;height:70" coordorigin="4090,2926" coordsize="8,70">
              <v:shape style="position:absolute;left:4090;top:2926;width:8;height:70" coordorigin="4090,2926" coordsize="8,70" path="m4094,2926l4094,2928,4090,2979,4091,2985,4093,2994,4094,2996,4095,2994,4098,2943,4098,2937,4095,2928,4094,2926e" filled="t" fillcolor="#000000" stroked="f">
                <v:path arrowok="t"/>
                <v:fill/>
              </v:shape>
            </v:group>
            <v:group style="position:absolute;left:4101;top:2961;width:8;height:70" coordorigin="4101,2961" coordsize="8,70">
              <v:shape style="position:absolute;left:4101;top:2961;width:8;height:70" coordorigin="4101,2961" coordsize="8,70" path="m4105,2961l4105,2964,4101,3014,4102,3020,4104,3029,4106,3031,4109,2981,4110,2978,4109,2973,4106,2963,4105,2961e" filled="t" fillcolor="#000000" stroked="f">
                <v:path arrowok="t"/>
                <v:fill/>
              </v:shape>
            </v:group>
            <v:group style="position:absolute;left:4112;top:2997;width:8;height:70" coordorigin="4112,2997" coordsize="8,70">
              <v:shape style="position:absolute;left:4112;top:2997;width:8;height:70" coordorigin="4112,2997" coordsize="8,70" path="m4116,2997l4112,3049,4113,3055,4116,3064,4117,3066,4117,3064,4121,3014,4120,3008,4118,2999,4116,2997e" filled="t" fillcolor="#000000" stroked="f">
                <v:path arrowok="t"/>
                <v:fill/>
              </v:shape>
            </v:group>
            <v:group style="position:absolute;left:4124;top:3032;width:8;height:70" coordorigin="4124,3032" coordsize="8,70">
              <v:shape style="position:absolute;left:4124;top:3032;width:8;height:70" coordorigin="4124,3032" coordsize="8,70" path="m4128,3032l4124,3085,4124,3090,4127,3100,4128,3102,4132,3051,4132,3049,4131,3043,4130,3038,4129,3034,4128,3032e" filled="t" fillcolor="#000000" stroked="f">
                <v:path arrowok="t"/>
                <v:fill/>
              </v:shape>
            </v:group>
            <v:group style="position:absolute;left:4135;top:3067;width:8;height:70" coordorigin="4135,3067" coordsize="8,70">
              <v:shape style="position:absolute;left:4135;top:3067;width:8;height:70" coordorigin="4135,3067" coordsize="8,70" path="m4139,3067l4139,3069,4135,3118,4135,3120,4136,3126,4137,3130,4138,3135,4139,3137,4143,3086,4143,3084,4142,3078,4140,3069,4139,3067e" filled="t" fillcolor="#000000" stroked="f">
                <v:path arrowok="t"/>
                <v:fill/>
              </v:shape>
            </v:group>
            <v:group style="position:absolute;left:4178;top:2059;width:16;height:25" coordorigin="4178,2059" coordsize="16,25">
              <v:shape style="position:absolute;left:4178;top:2059;width:16;height:25" coordorigin="4178,2059" coordsize="16,25" path="m4178,2084l4194,2085,4192,2072,4187,2059e" filled="f" stroked="t" strokeweight=".3pt" strokecolor="#999999">
                <v:path arrowok="t"/>
              </v:shape>
            </v:group>
            <v:group style="position:absolute;left:4682;top:1981;width:18;height:28" coordorigin="4682,1981" coordsize="18,28">
              <v:shape style="position:absolute;left:4682;top:1981;width:18;height:28" coordorigin="4682,1981" coordsize="18,28" path="m4682,2008l4700,2006,4698,1994,4694,1981e" filled="f" stroked="t" strokeweight=".3pt" strokecolor="#999999">
                <v:path arrowok="t"/>
              </v:shape>
            </v:group>
            <v:group style="position:absolute;left:3910;top:1646;width:3412;height:562" coordorigin="3910,1646" coordsize="3412,562">
              <v:shape style="position:absolute;left:3910;top:1646;width:3412;height:562" coordorigin="3910,1646" coordsize="3412,562" path="m7322,1646l7251,1652,7188,1660,7114,1671,7046,1681,7013,1687,6998,1689,6927,1702,6866,1712,6802,1722,6736,1731,6672,1740,6604,1747,6535,1754,6491,1758,6469,1760,6408,1767,6336,1775,6266,1789,6192,1806,6115,1824,6052,1839,6005,1862,5983,1812,5988,1797,5980,1799,5073,1946,5054,1950,5053,1962,5054,1979,5053,1994,4644,2055,4634,2078,4618,2087,4284,2144,4277,2159,4254,2163,4235,2167,4225,2161,4212,2156,4205,2136,4099,2153,4102,2161,4101,2176,4037,2186,4026,2156,4022,2141,4003,2148,3939,2157,3936,2148,3923,2131,3910,2208e" filled="f" stroked="t" strokeweight=".3pt" strokecolor="#999999">
                <v:path arrowok="t"/>
              </v:shape>
            </v:group>
            <v:group style="position:absolute;left:4910;top:1052;width:948;height:850" coordorigin="4910,1052" coordsize="948,850">
              <v:shape style="position:absolute;left:4910;top:1052;width:948;height:850" coordorigin="4910,1052" coordsize="948,850" path="m5220,1902l5854,1800,5858,1797,5514,1070,5508,1052,5490,1053,4910,1134e" filled="f" stroked="t" strokeweight=".3pt" strokecolor="#999999">
                <v:path arrowok="t"/>
              </v:shape>
            </v:group>
            <v:group style="position:absolute;left:3610;top:1213;width:2;height:25" coordorigin="3610,1213" coordsize="2,25">
              <v:shape style="position:absolute;left:3610;top:1213;width:2;height:25" coordorigin="3610,1213" coordsize="0,25" path="m3610,1213l3610,1238e" filled="f" stroked="t" strokeweight="1.273pt" strokecolor="#999999">
                <v:path arrowok="t"/>
              </v:shape>
            </v:group>
            <v:group style="position:absolute;left:3983;top:1130;width:542;height:2" coordorigin="3983,1130" coordsize="542,2">
              <v:shape style="position:absolute;left:3983;top:1130;width:542;height:2" coordorigin="3983,1130" coordsize="542,0" path="m3983,1130l4525,1130e" filled="f" stroked="t" strokeweight="3.773pt" strokecolor="#999999">
                <v:path arrowok="t"/>
              </v:shape>
            </v:group>
            <v:group style="position:absolute;left:5665;top:1238;width:29;height:16" coordorigin="5665,1238" coordsize="29,16">
              <v:shape style="position:absolute;left:5665;top:1238;width:29;height:16" coordorigin="5665,1238" coordsize="29,16" path="m5685,1238l5670,1238,5665,1242,5667,1251,5674,1254,5689,1253,5694,1250,5693,1245,5692,1241,5685,1238e" filled="t" fillcolor="#999999" stroked="f">
                <v:path arrowok="t"/>
                <v:fill/>
              </v:shape>
            </v:group>
            <v:group style="position:absolute;left:5144;top:1955;width:29;height:22" coordorigin="5144,1955" coordsize="29,22">
              <v:shape style="position:absolute;left:5144;top:1955;width:29;height:22" coordorigin="5144,1955" coordsize="29,22" path="m5172,1964l5173,1969,5169,1974,5161,1976,5154,1977,5147,1973,5145,1968,5144,1962,5149,1957,5156,1956,5163,1955,5170,1958,5172,1964xe" filled="f" stroked="t" strokeweight=".3pt" strokecolor="#999999">
                <v:path arrowok="t"/>
              </v:shape>
            </v:group>
            <v:group style="position:absolute;left:5103;top:1928;width:98;height:73" coordorigin="5103,1928" coordsize="98,73">
              <v:shape style="position:absolute;left:5103;top:1928;width:98;height:73" coordorigin="5103,1928" coordsize="98,73" path="m5103,1941l5117,1975,5130,1994,5146,2001,5167,2001,5189,1993,5201,1979,5187,1928e" filled="f" stroked="t" strokeweight=".3pt" strokecolor="#999999">
                <v:path arrowok="t"/>
              </v:shape>
            </v:group>
            <v:group style="position:absolute;left:5914;top:1814;width:75;height:53" coordorigin="5914,1814" coordsize="75,53">
              <v:shape style="position:absolute;left:5914;top:1814;width:75;height:53" coordorigin="5914,1814" coordsize="75,53" path="m5989,1834l5987,1851,5972,1865,5945,1867,5926,1862,5915,1852,5914,1832,5926,1818,5953,1814,5973,1817,5985,1826,5989,1834xe" filled="f" stroked="t" strokeweight=".3pt" strokecolor="#999999">
                <v:path arrowok="t"/>
              </v:shape>
            </v:group>
            <v:group style="position:absolute;left:6294;top:1035;width:42;height:27" coordorigin="6294,1035" coordsize="42,27">
              <v:shape style="position:absolute;left:6294;top:1035;width:42;height:27" coordorigin="6294,1035" coordsize="42,27" path="m6334,1045l6336,1051,6330,1058,6320,1060,6310,1062,6300,1059,6297,1052,6294,1046,6300,1039,6310,1037,6320,1035,6331,1039,6334,1045xe" filled="f" stroked="t" strokeweight=".3pt" strokecolor="#999999">
                <v:path arrowok="t"/>
              </v:shape>
            </v:group>
            <v:group style="position:absolute;left:6242;top:1435;width:789;height:337" coordorigin="6242,1435" coordsize="789,337">
              <v:shape style="position:absolute;left:6242;top:1435;width:789;height:337" coordorigin="6242,1435" coordsize="789,337" path="m6356,1772l6242,1537,6901,1435,7031,1682e" filled="f" stroked="t" strokeweight=".3pt" strokecolor="#999999">
                <v:path arrowok="t"/>
              </v:shape>
            </v:group>
            <v:group style="position:absolute;left:5984;top:1867;width:1496;height:319" coordorigin="5984,1867" coordsize="1496,319">
              <v:shape style="position:absolute;left:5984;top:1867;width:1496;height:319" coordorigin="5984,1867" coordsize="1496,319" path="m7480,1915l6159,2145,6141,2147,6137,2136,6014,1867,5987,1874,5984,1895,6118,2172,6126,2186,6143,2183,6737,2081e" filled="f" stroked="t" strokeweight=".3pt" strokecolor="#999999">
                <v:path arrowok="t"/>
              </v:shape>
            </v:group>
            <v:group style="position:absolute;left:6726;top:2011;width:762;height:2" coordorigin="6726,2011" coordsize="762,2">
              <v:shape style="position:absolute;left:6726;top:2011;width:762;height:2" coordorigin="6726,2011" coordsize="762,0" path="m6726,2011l7489,2011e" filled="f" stroked="t" strokeweight="6.627pt" strokecolor="#999999">
                <v:path arrowok="t"/>
              </v:shape>
            </v:group>
            <v:group style="position:absolute;left:6726;top:2022;width:342;height:134" coordorigin="6726,2022" coordsize="342,134">
              <v:shape style="position:absolute;left:6726;top:2022;width:342;height:134" coordorigin="6726,2022" coordsize="342,134" path="m7053,2074l6736,2074,6741,2085,6773,2157,7069,2106,7053,2074e" filled="t" fillcolor="#FFFFFF" stroked="f">
                <v:path arrowok="t"/>
                <v:fill/>
              </v:shape>
              <v:shape style="position:absolute;left:6726;top:2022;width:342;height:134" coordorigin="6726,2022" coordsize="342,134" path="m7027,2022l7015,2024,6726,2074,7053,2074,7031,2030,7027,2022e" filled="t" fillcolor="#FFFFFF" stroked="f">
                <v:path arrowok="t"/>
                <v:fill/>
              </v:shape>
            </v:group>
            <v:group style="position:absolute;left:6726;top:2022;width:342;height:134" coordorigin="6726,2022" coordsize="342,134">
              <v:shape style="position:absolute;left:6726;top:2022;width:342;height:134" coordorigin="6726,2022" coordsize="342,134" path="m6726,2074l6736,2074,6741,2085,6773,2157,7069,2106,7031,2030,7027,2022,7015,2024,6726,2074xe" filled="f" stroked="t" strokeweight=".3pt" strokecolor="#999999">
                <v:path arrowok="t"/>
              </v:shape>
            </v:group>
            <v:group style="position:absolute;left:7091;top:1981;width:217;height:114" coordorigin="7091,1981" coordsize="217,114">
              <v:shape style="position:absolute;left:7091;top:1981;width:217;height:114" coordorigin="7091,1981" coordsize="217,114" path="m7265,1981l7252,1982,7091,2011,7099,2014,7103,2026,7134,2095,7308,2066,7267,1986,7265,1981e" filled="t" fillcolor="#FFFFFF" stroked="f">
                <v:path arrowok="t"/>
                <v:fill/>
              </v:shape>
            </v:group>
            <v:group style="position:absolute;left:7091;top:1981;width:217;height:114" coordorigin="7091,1981" coordsize="217,114">
              <v:shape style="position:absolute;left:7091;top:1981;width:217;height:114" coordorigin="7091,1981" coordsize="217,114" path="m7091,2011l7099,2014,7103,2026,7134,2095,7308,2066,7267,1986,7265,1981,7252,1982,7091,2011xe" filled="f" stroked="t" strokeweight=".3pt" strokecolor="#999999">
                <v:path arrowok="t"/>
              </v:shape>
            </v:group>
            <v:group style="position:absolute;left:5996;top:1065;width:925;height:556" coordorigin="5996,1065" coordsize="925,556">
              <v:shape style="position:absolute;left:5996;top:1065;width:925;height:556" coordorigin="5996,1065" coordsize="925,556" path="m6260,1575l6271,1599,6266,1608,6189,1620,6170,1620,6158,1604,6004,1279,5996,1269,6012,1265,6072,1255,6083,1260,6092,1244,6116,1242,6099,1204,6088,1205,6083,1197,6101,1193,6108,1185,6103,1177,6097,1164,6089,1150,6103,1149,6690,1065,6714,1067,6727,1080,6739,1097,6729,1086,6742,1102,6761,1098,6747,1110,6746,1121,6729,1123,6716,1128,6721,1137,6725,1151,6736,1159,6747,1158,6764,1156,6763,1143,6776,1136,6773,1156,6776,1162,6759,1166,6753,1175,6754,1182,6768,1206,6768,1191,6783,1189,6838,1186,6860,1186,6867,1199,6920,1303,6911,1332,6628,1373,6617,1375,6613,1395,6605,1424,6596,1440,6582,1447,6557,1451,6537,1455,6522,1455,6506,1452,6483,1444,6468,1438,6465,1443,6430,1507e" filled="f" stroked="t" strokeweight=".3pt" strokecolor="#999999">
                <v:path arrowok="t"/>
              </v:shape>
            </v:group>
            <v:group style="position:absolute;left:6775;top:1029;width:196;height:118" coordorigin="6775,1029" coordsize="196,118">
              <v:shape style="position:absolute;left:6775;top:1029;width:196;height:118" coordorigin="6775,1029" coordsize="196,118" path="m6968,1118l6971,1123,6969,1128,6962,1129,6838,1146,6832,1147,6824,1144,6821,1138,6778,1057,6775,1052,6778,1047,6785,1046,6906,1030,6913,1029,6921,1032,6924,1037,6968,1118xe" filled="f" stroked="t" strokeweight=".3pt" strokecolor="#999999">
                <v:path arrowok="t"/>
              </v:shape>
            </v:group>
            <v:group style="position:absolute;left:7014;top:1515;width:261;height:160" coordorigin="7014,1515" coordsize="261,160">
              <v:shape style="position:absolute;left:7014;top:1515;width:261;height:160" coordorigin="7014,1515" coordsize="261,160" path="m7083,1675l7017,1551,7014,1545,7017,1540,7023,1540,7187,1516,7193,1515,7201,1518,7204,1523,7275,1649e" filled="f" stroked="t" strokeweight=".3pt" strokecolor="#999999">
                <v:path arrowok="t"/>
              </v:shape>
            </v:group>
            <v:group style="position:absolute;left:6898;top:1166;width:264;height:327" coordorigin="6898,1166" coordsize="264,327">
              <v:shape style="position:absolute;left:6898;top:1166;width:264;height:327" coordorigin="6898,1166" coordsize="264,327" path="m6964,1307l6901,1189,6898,1184,6901,1179,6907,1178,6985,1167,6991,1166,6999,1170,7002,1175,7159,1466,7162,1471,7160,1476,7153,1477,7046,1492,7040,1493,7032,1490,7029,1485,6957,1354,6958,1350,6960,1342,6964,1307xe" filled="f" stroked="t" strokeweight=".3pt" strokecolor="#999999">
                <v:path arrowok="t"/>
              </v:shape>
            </v:group>
            <v:group style="position:absolute;left:6349;top:968;width:422;height:104" coordorigin="6349,968" coordsize="422,104">
              <v:shape style="position:absolute;left:6349;top:968;width:422;height:104" coordorigin="6349,968" coordsize="422,104" path="m6740,1002l6747,986,6739,968,6761,1004,6772,1016,6757,1019,6383,1072,6367,1072,6364,1061,6349,1032,6351,1027,6356,1031,6362,1055,6740,1002xe" filled="f" stroked="t" strokeweight=".3pt" strokecolor="#999999">
                <v:path arrowok="t"/>
              </v:shape>
            </v:group>
            <v:group style="position:absolute;left:5869;top:1038;width:414;height:104" coordorigin="5869,1038" coordsize="414,104">
              <v:shape style="position:absolute;left:5869;top:1038;width:414;height:104" coordorigin="5869,1038" coordsize="414,104" path="m6254,1071l6266,1055,6258,1038,6276,1075,6282,1087,6271,1089,5904,1142,5884,1142,5881,1130,5869,1101,5871,1096,5877,1103,5878,1124,6254,1071xe" filled="f" stroked="t" strokeweight=".3pt" strokecolor="#999999">
                <v:path arrowok="t"/>
              </v:shape>
            </v:group>
            <v:group style="position:absolute;left:5655;top:950;width:228;height:234" coordorigin="5655,950" coordsize="228,234">
              <v:shape style="position:absolute;left:5655;top:950;width:228;height:234" coordorigin="5655,950" coordsize="228,234" path="m5667,974l5655,975,5662,991,5747,1173,5754,1184,5763,1182,5832,1172,5850,1168,5843,1154,5810,1079,5802,1056,5821,1053,5874,1044,5883,1045,5879,1035,5843,960,5839,950,5829,952,5667,974xe" filled="f" stroked="t" strokeweight=".3pt" strokecolor="#999999">
                <v:path arrowok="t"/>
              </v:shape>
            </v:group>
            <v:group style="position:absolute;left:6653;top:821;width:259;height:195" coordorigin="6653,821" coordsize="259,195">
              <v:shape style="position:absolute;left:6653;top:821;width:259;height:195" coordorigin="6653,821" coordsize="259,195" path="m6668,842l6653,843,6659,854,6691,913,6695,925,6713,921,6756,914,6766,914,6769,921,6816,1008,6818,1016,6830,1015,6902,1004,6912,1001,6904,990,6819,835,6810,821,6794,824,6668,842xe" filled="f" stroked="t" strokeweight=".3pt" strokecolor="#999999">
                <v:path arrowok="t"/>
              </v:shape>
            </v:group>
            <v:group style="position:absolute;left:5243;top:2009;width:279;height:218" coordorigin="5243,2009" coordsize="279,218">
              <v:shape style="position:absolute;left:5243;top:2009;width:279;height:218" coordorigin="5243,2009" coordsize="279,218" path="m5243,2059l5245,2043,5449,2009,5522,2177,5521,2190,5310,2227,5243,2059xe" filled="f" stroked="t" strokeweight=".3pt" strokecolor="#999999">
                <v:path arrowok="t"/>
              </v:shape>
            </v:group>
            <v:group style="position:absolute;left:6233;top:2266;width:228;height:207" coordorigin="6233,2266" coordsize="228,207">
              <v:shape style="position:absolute;left:6233;top:2266;width:228;height:207" coordorigin="6233,2266" coordsize="228,207" path="m6233,2313l6235,2292,6384,2266,6461,2434,6460,2447,6308,2474,6233,2313xe" filled="f" stroked="t" strokeweight=".3pt" strokecolor="#999999">
                <v:path arrowok="t"/>
              </v:shape>
            </v:group>
            <v:group style="position:absolute;left:5661;top:2019;width:399;height:302" coordorigin="5661,2019" coordsize="399,302">
              <v:shape style="position:absolute;left:5661;top:2019;width:399;height:302" coordorigin="5661,2019" coordsize="399,302" path="m5945,2019l5661,2064,5770,2321,6061,2271,5945,2019xe" filled="f" stroked="t" strokeweight=".3pt" strokecolor="#999999">
                <v:path arrowok="t"/>
              </v:shape>
            </v:group>
            <v:group style="position:absolute;left:5695;top:2041;width:332;height:253" coordorigin="5695,2041" coordsize="332,253">
              <v:shape style="position:absolute;left:5695;top:2041;width:332;height:253" coordorigin="5695,2041" coordsize="332,253" path="m5710,2072l5695,2110,5763,2268,5810,2294,6009,2260,6027,2232,5947,2056,5901,2041,5710,2072xe" filled="f" stroked="t" strokeweight=".3pt" strokecolor="#999999">
                <v:path arrowok="t"/>
              </v:shape>
            </v:group>
            <v:group style="position:absolute;left:6058;top:2735;width:172;height:135" coordorigin="6058,2735" coordsize="172,135">
              <v:shape style="position:absolute;left:6058;top:2735;width:172;height:135" coordorigin="6058,2735" coordsize="172,135" path="m6082,2870l6070,2854,6062,2835,6058,2815,6060,2793,6112,2737,6134,2735,6156,2739,6209,2776,6230,2833,6230,2838,6229,2842e" filled="f" stroked="t" strokeweight=".3pt" strokecolor="#999999">
                <v:path arrowok="t"/>
              </v:shape>
            </v:group>
            <v:group style="position:absolute;left:6023;top:2684;width:255;height:149" coordorigin="6023,2684" coordsize="255,149">
              <v:shape style="position:absolute;left:6023;top:2684;width:255;height:149" coordorigin="6023,2684" coordsize="255,149" path="m6023,2754l6059,2704,6116,2684,6140,2687,6203,2712,6248,2755,6274,2812,6278,2832e" filled="f" stroked="t" strokeweight=".3pt" strokecolor="#999999">
                <v:path arrowok="t"/>
              </v:shape>
            </v:group>
            <v:group style="position:absolute;left:5994;top:2625;width:344;height:243" coordorigin="5994,2625" coordsize="344,243">
              <v:shape style="position:absolute;left:5994;top:2625;width:344;height:243" coordorigin="5994,2625" coordsize="344,243" path="m6337,2815l6338,2793,6276,2641,6267,2625,6247,2628,6007,2670,5994,2674,5999,2686,6059,2848,6059,2867,6337,2815xe" filled="f" stroked="t" strokeweight=".3pt" strokecolor="#999999">
                <v:path arrowok="t"/>
              </v:shape>
            </v:group>
            <v:group style="position:absolute;left:3620;top:1236;width:1157;height:2" coordorigin="3620,1236" coordsize="1157,2">
              <v:shape style="position:absolute;left:3620;top:1236;width:1157;height:2" coordorigin="3620,1236" coordsize="1157,0" path="m3620,1236l4777,1236e" filled="f" stroked="t" strokeweight="8.429pt" strokecolor="#999999">
                <v:path arrowok="t"/>
              </v:shape>
            </v:group>
            <v:group style="position:absolute;left:3782;top:1200;width:2;height:96" coordorigin="3782,1200" coordsize="2,96">
              <v:shape style="position:absolute;left:3782;top:1200;width:2;height:96" coordorigin="3782,1200" coordsize="0,96" path="m3782,1200l3782,1297e" filled="f" stroked="t" strokeweight=".563pt" strokecolor="#999999">
                <v:path arrowok="t"/>
              </v:shape>
            </v:group>
            <v:group style="position:absolute;left:3976;top:1179;width:6;height:87" coordorigin="3976,1179" coordsize="6,87">
              <v:shape style="position:absolute;left:3976;top:1179;width:6;height:87" coordorigin="3976,1179" coordsize="6,87" path="m3982,1179l3976,1266e" filled="f" stroked="t" strokeweight=".3pt" strokecolor="#999999">
                <v:path arrowok="t"/>
              </v:shape>
            </v:group>
            <v:group style="position:absolute;left:4519;top:1101;width:2;height:90" coordorigin="4519,1101" coordsize="2,90">
              <v:shape style="position:absolute;left:4519;top:1101;width:2;height:90" coordorigin="4519,1101" coordsize="0,90" path="m4519,1101l4519,1191e" filled="f" stroked="t" strokeweight=".534pt" strokecolor="#999999">
                <v:path arrowok="t"/>
              </v:shape>
            </v:group>
            <v:group style="position:absolute;left:4712;top:1067;width:2;height:94" coordorigin="4712,1067" coordsize="2,94">
              <v:shape style="position:absolute;left:4712;top:1067;width:2;height:94" coordorigin="4712,1067" coordsize="0,94" path="m4712,1067l4712,1161e" filled="f" stroked="t" strokeweight=".3pt" strokecolor="#999999">
                <v:path arrowok="t"/>
              </v:shape>
            </v:group>
            <v:group style="position:absolute;left:4211;top:2830;width:3618;height:878" coordorigin="4211,2830" coordsize="3618,878">
              <v:shape style="position:absolute;left:4211;top:2830;width:3618;height:878" coordorigin="4211,2830" coordsize="3618,878" path="m7730,2830l4298,3470,4260,3500,4244,3510,4227,3529,4217,3558,4214,3581,4214,3595,4211,3628,4213,3708,7817,3171,7829,2867,7822,2849,7798,2845,7730,2830e" filled="t" fillcolor="#E0E0E0" stroked="f">
                <v:path arrowok="t"/>
                <v:fill/>
              </v:shape>
            </v:group>
            <v:group style="position:absolute;left:4212;top:2914;width:3618;height:742" coordorigin="4212,2914" coordsize="3618,742">
              <v:shape style="position:absolute;left:4212;top:2914;width:3618;height:742" coordorigin="4212,2914" coordsize="3618,742" path="m7830,2914l4212,3598,4212,3656,7820,3018,7830,2914e" filled="t" fillcolor="#E0E0E0" stroked="f">
                <v:path arrowok="t"/>
                <v:fill/>
              </v:shape>
            </v:group>
            <v:group style="position:absolute;left:4212;top:2927;width:3617;height:731" coordorigin="4212,2927" coordsize="3617,731">
              <v:shape style="position:absolute;left:4212;top:2927;width:3617;height:731" coordorigin="4212,2927" coordsize="3617,731" path="m7829,2927l4212,3600,4212,3659,7819,3030,7829,2927e" filled="t" fillcolor="#E1E1E1" stroked="f">
                <v:path arrowok="t"/>
                <v:fill/>
              </v:shape>
            </v:group>
            <v:group style="position:absolute;left:4212;top:2941;width:3616;height:721" coordorigin="4212,2941" coordsize="3616,721">
              <v:shape style="position:absolute;left:4212;top:2941;width:3616;height:721" coordorigin="4212,2941" coordsize="3616,721" path="m7828,2941l4212,3603,4212,3661,7819,3043,7828,2941e" filled="t" fillcolor="#E2E2E2" stroked="f">
                <v:path arrowok="t"/>
                <v:fill/>
              </v:shape>
            </v:group>
            <v:group style="position:absolute;left:4212;top:2954;width:3615;height:710" coordorigin="4212,2954" coordsize="3615,710">
              <v:shape style="position:absolute;left:4212;top:2954;width:3615;height:710" coordorigin="4212,2954" coordsize="3615,710" path="m7827,2954l4212,3605,4212,3664,7818,3055,7827,2954e" filled="t" fillcolor="#E3E3E3" stroked="f">
                <v:path arrowok="t"/>
                <v:fill/>
              </v:shape>
            </v:group>
            <v:group style="position:absolute;left:4212;top:2967;width:3614;height:699" coordorigin="4212,2967" coordsize="3614,699">
              <v:shape style="position:absolute;left:4212;top:2967;width:3614;height:699" coordorigin="4212,2967" coordsize="3614,699" path="m7826,2967l4212,3608,4212,3666,7817,3068,7826,2967e" filled="t" fillcolor="#E4E4E4" stroked="f">
                <v:path arrowok="t"/>
                <v:fill/>
              </v:shape>
            </v:group>
            <v:group style="position:absolute;left:4212;top:2980;width:3613;height:689" coordorigin="4212,2980" coordsize="3613,689">
              <v:shape style="position:absolute;left:4212;top:2980;width:3613;height:689" coordorigin="4212,2980" coordsize="3613,689" path="m7825,2980l4212,3610,4212,3669,7817,3080,7825,2980e" filled="t" fillcolor="#E5E5E5" stroked="f">
                <v:path arrowok="t"/>
                <v:fill/>
              </v:shape>
            </v:group>
            <v:group style="position:absolute;left:4212;top:2993;width:3612;height:678" coordorigin="4212,2993" coordsize="3612,678">
              <v:shape style="position:absolute;left:4212;top:2993;width:3612;height:678" coordorigin="4212,2993" coordsize="3612,678" path="m7824,2993l4212,3613,4212,3671,7816,3093,7824,2993e" filled="t" fillcolor="#E6E6E6" stroked="f">
                <v:path arrowok="t"/>
                <v:fill/>
              </v:shape>
            </v:group>
            <v:group style="position:absolute;left:4212;top:3006;width:3611;height:668" coordorigin="4212,3006" coordsize="3611,668">
              <v:shape style="position:absolute;left:4212;top:3006;width:3611;height:668" coordorigin="4212,3006" coordsize="3611,668" path="m7823,3006l4212,3615,4212,3674,7815,3106,7823,3006e" filled="t" fillcolor="#E7E7E7" stroked="f">
                <v:path arrowok="t"/>
                <v:fill/>
              </v:shape>
            </v:group>
            <v:group style="position:absolute;left:4212;top:3020;width:3610;height:657" coordorigin="4212,3020" coordsize="3610,657">
              <v:shape style="position:absolute;left:4212;top:3020;width:3610;height:657" coordorigin="4212,3020" coordsize="3610,657" path="m7822,3020l4212,3618,4212,3676,7815,3118,7822,3020e" filled="t" fillcolor="#E8E8E8" stroked="f">
                <v:path arrowok="t"/>
                <v:fill/>
              </v:shape>
            </v:group>
            <v:group style="position:absolute;left:4212;top:3033;width:3609;height:646" coordorigin="4212,3033" coordsize="3609,646">
              <v:shape style="position:absolute;left:4212;top:3033;width:3609;height:646" coordorigin="4212,3033" coordsize="3609,646" path="m7821,3033l4212,3620,4212,3679,7814,3131,7821,3033e" filled="t" fillcolor="#E9E9E9" stroked="f">
                <v:path arrowok="t"/>
                <v:fill/>
              </v:shape>
            </v:group>
            <v:group style="position:absolute;left:4212;top:3046;width:3608;height:636" coordorigin="4212,3046" coordsize="3608,636">
              <v:shape style="position:absolute;left:4212;top:3046;width:3608;height:636" coordorigin="4212,3046" coordsize="3608,636" path="m7820,3046l4212,3623,4212,3682,7813,3143,7820,3046e" filled="t" fillcolor="#EAEAEA" stroked="f">
                <v:path arrowok="t"/>
                <v:fill/>
              </v:shape>
            </v:group>
            <v:group style="position:absolute;left:4212;top:3059;width:3607;height:625" coordorigin="4212,3059" coordsize="3607,625">
              <v:shape style="position:absolute;left:4212;top:3059;width:3607;height:625" coordorigin="4212,3059" coordsize="3607,625" path="m7819,3059l4212,3625,4212,3684,7812,3156,7819,3059e" filled="t" fillcolor="#EBEBEB" stroked="f">
                <v:path arrowok="t"/>
                <v:fill/>
              </v:shape>
            </v:group>
            <v:group style="position:absolute;left:4212;top:3072;width:3606;height:614" coordorigin="4212,3072" coordsize="3606,614">
              <v:shape style="position:absolute;left:4212;top:3072;width:3606;height:614" coordorigin="4212,3072" coordsize="3606,614" path="m7818,3072l4212,3628,4212,3687,7812,3169,7818,3072e" filled="t" fillcolor="#ECECEC" stroked="f">
                <v:path arrowok="t"/>
                <v:fill/>
              </v:shape>
            </v:group>
            <v:group style="position:absolute;left:4212;top:3086;width:3605;height:604" coordorigin="4212,3086" coordsize="3605,604">
              <v:shape style="position:absolute;left:4212;top:3086;width:3605;height:604" coordorigin="4212,3086" coordsize="3605,604" path="m7817,3086l4212,3630,4212,3689,7811,3181,7817,3086e" filled="t" fillcolor="#EDEDED" stroked="f">
                <v:path arrowok="t"/>
                <v:fill/>
              </v:shape>
            </v:group>
            <v:group style="position:absolute;left:4212;top:3099;width:3604;height:593" coordorigin="4212,3099" coordsize="3604,593">
              <v:shape style="position:absolute;left:4212;top:3099;width:3604;height:593" coordorigin="4212,3099" coordsize="3604,593" path="m7816,3099l4212,3633,4212,3692,7810,3194,7816,3099e" filled="t" fillcolor="#EEEEEE" stroked="f">
                <v:path arrowok="t"/>
                <v:fill/>
              </v:shape>
            </v:group>
            <v:group style="position:absolute;left:4212;top:3112;width:3603;height:582" coordorigin="4212,3112" coordsize="3603,582">
              <v:shape style="position:absolute;left:4212;top:3112;width:3603;height:582" coordorigin="4212,3112" coordsize="3603,582" path="m7815,3112l4212,3635,4212,3694,7810,3206,7815,3112e" filled="t" fillcolor="#EFEFEF" stroked="f">
                <v:path arrowok="t"/>
                <v:fill/>
              </v:shape>
            </v:group>
            <v:group style="position:absolute;left:4212;top:3125;width:3602;height:572" coordorigin="4212,3125" coordsize="3602,572">
              <v:shape style="position:absolute;left:4212;top:3125;width:3602;height:572" coordorigin="4212,3125" coordsize="3602,572" path="m7814,3125l4212,3638,4212,3697,7809,3219,7814,3125e" filled="t" fillcolor="#F0F0F0" stroked="f">
                <v:path arrowok="t"/>
                <v:fill/>
              </v:shape>
            </v:group>
            <v:group style="position:absolute;left:4212;top:3138;width:3601;height:561" coordorigin="4212,3138" coordsize="3601,561">
              <v:shape style="position:absolute;left:4212;top:3138;width:3601;height:561" coordorigin="4212,3138" coordsize="3601,561" path="m7813,3138l4212,3640,4212,3699,7808,3231,7813,3138e" filled="t" fillcolor="#F1F1F1" stroked="f">
                <v:path arrowok="t"/>
                <v:fill/>
              </v:shape>
            </v:group>
            <v:group style="position:absolute;left:4212;top:3151;width:3600;height:550" coordorigin="4212,3151" coordsize="3600,550">
              <v:shape style="position:absolute;left:4212;top:3151;width:3600;height:550" coordorigin="4212,3151" coordsize="3600,550" path="m7812,3151l4212,3643,4212,3702,7808,3244,7812,3151e" filled="t" fillcolor="#F2F2F2" stroked="f">
                <v:path arrowok="t"/>
                <v:fill/>
              </v:shape>
            </v:group>
            <v:group style="position:absolute;left:4212;top:3165;width:3599;height:540" coordorigin="4212,3165" coordsize="3599,540">
              <v:shape style="position:absolute;left:4212;top:3165;width:3599;height:540" coordorigin="4212,3165" coordsize="3599,540" path="m7811,3165l4212,3645,4212,3704,7807,3257,7811,3165e" filled="t" fillcolor="#F3F3F3" stroked="f">
                <v:path arrowok="t"/>
                <v:fill/>
              </v:shape>
            </v:group>
            <v:group style="position:absolute;left:4212;top:3178;width:3598;height:529" coordorigin="4212,3178" coordsize="3598,529">
              <v:shape style="position:absolute;left:4212;top:3178;width:3598;height:529" coordorigin="4212,3178" coordsize="3598,529" path="m7810,3178l4212,3648,4212,3707,7806,3269,7810,3178e" filled="t" fillcolor="#F4F4F4" stroked="f">
                <v:path arrowok="t"/>
                <v:fill/>
              </v:shape>
            </v:group>
            <v:group style="position:absolute;left:4212;top:3191;width:3597;height:518" coordorigin="4212,3191" coordsize="3597,518">
              <v:shape style="position:absolute;left:4212;top:3191;width:3597;height:518" coordorigin="4212,3191" coordsize="3597,518" path="m7809,3191l4212,3650,4212,3709,7806,3282,7809,3191e" filled="t" fillcolor="#F5F5F5" stroked="f">
                <v:path arrowok="t"/>
                <v:fill/>
              </v:shape>
            </v:group>
            <v:group style="position:absolute;left:4212;top:3204;width:3596;height:508" coordorigin="4212,3204" coordsize="3596,508">
              <v:shape style="position:absolute;left:4212;top:3204;width:3596;height:508" coordorigin="4212,3204" coordsize="3596,508" path="m7808,3204l4212,3653,4212,3712,7805,3294,7808,3204e" filled="t" fillcolor="#F6F6F6" stroked="f">
                <v:path arrowok="t"/>
                <v:fill/>
              </v:shape>
            </v:group>
            <v:group style="position:absolute;left:4212;top:3217;width:3595;height:497" coordorigin="4212,3217" coordsize="3595,497">
              <v:shape style="position:absolute;left:4212;top:3217;width:3595;height:497" coordorigin="4212,3217" coordsize="3595,497" path="m7807,3217l4212,3655,4212,3714,7804,3307,7807,3217e" filled="t" fillcolor="#F7F7F7" stroked="f">
                <v:path arrowok="t"/>
                <v:fill/>
              </v:shape>
            </v:group>
            <v:group style="position:absolute;left:4212;top:3230;width:3594;height:486" coordorigin="4212,3230" coordsize="3594,486">
              <v:shape style="position:absolute;left:4212;top:3230;width:3594;height:486" coordorigin="4212,3230" coordsize="3594,486" path="m7806,3230l4212,3658,4212,3717,7804,3320,7806,3230e" filled="t" fillcolor="#F8F8F8" stroked="f">
                <v:path arrowok="t"/>
                <v:fill/>
              </v:shape>
            </v:group>
            <v:group style="position:absolute;left:4212;top:3244;width:3593;height:476" coordorigin="4212,3244" coordsize="3593,476">
              <v:shape style="position:absolute;left:4212;top:3244;width:3593;height:476" coordorigin="4212,3244" coordsize="3593,476" path="m7805,3244l4212,3660,4212,3719,7803,3332,7805,3244e" filled="t" fillcolor="#F9F9F9" stroked="f">
                <v:path arrowok="t"/>
                <v:fill/>
              </v:shape>
            </v:group>
            <v:group style="position:absolute;left:4212;top:3257;width:3592;height:465" coordorigin="4212,3257" coordsize="3592,465">
              <v:shape style="position:absolute;left:4212;top:3257;width:3592;height:465" coordorigin="4212,3257" coordsize="3592,465" path="m7804,3257l4212,3663,4212,3722,7802,3345,7804,3257e" filled="t" fillcolor="#FAFAFA" stroked="f">
                <v:path arrowok="t"/>
                <v:fill/>
              </v:shape>
            </v:group>
            <v:group style="position:absolute;left:4212;top:3270;width:3591;height:454" coordorigin="4212,3270" coordsize="3591,454">
              <v:shape style="position:absolute;left:4212;top:3270;width:3591;height:454" coordorigin="4212,3270" coordsize="3591,454" path="m7803,3270l4212,3665,4212,3724,7801,3357,7803,3270e" filled="t" fillcolor="#FAFAFA" stroked="f">
                <v:path arrowok="t"/>
                <v:fill/>
              </v:shape>
            </v:group>
            <v:group style="position:absolute;left:4212;top:3283;width:3590;height:444" coordorigin="4212,3283" coordsize="3590,444">
              <v:shape style="position:absolute;left:4212;top:3283;width:3590;height:444" coordorigin="4212,3283" coordsize="3590,444" path="m7802,3283l4212,3668,4212,3727,7801,3370,7802,3283e" filled="t" fillcolor="#FBFBFB" stroked="f">
                <v:path arrowok="t"/>
                <v:fill/>
              </v:shape>
            </v:group>
            <v:group style="position:absolute;left:4212;top:3296;width:3589;height:433" coordorigin="4212,3296" coordsize="3589,433">
              <v:shape style="position:absolute;left:4212;top:3296;width:3589;height:433" coordorigin="4212,3296" coordsize="3589,433" path="m7801,3296l4212,3670,4212,3729,7800,3382,7801,3296e" filled="t" fillcolor="#FCFCFC" stroked="f">
                <v:path arrowok="t"/>
                <v:fill/>
              </v:shape>
            </v:group>
            <v:group style="position:absolute;left:4212;top:3309;width:3588;height:422" coordorigin="4212,3309" coordsize="3588,422">
              <v:shape style="position:absolute;left:4212;top:3309;width:3588;height:422" coordorigin="4212,3309" coordsize="3588,422" path="m7800,3309l4212,3673,4212,3732,7799,3395,7800,3309e" filled="t" fillcolor="#FDFDFD" stroked="f">
                <v:path arrowok="t"/>
                <v:fill/>
              </v:shape>
            </v:group>
            <v:group style="position:absolute;left:4212;top:3323;width:3587;height:412" coordorigin="4212,3323" coordsize="3587,412">
              <v:shape style="position:absolute;left:4212;top:3323;width:3587;height:412" coordorigin="4212,3323" coordsize="3587,412" path="m7799,3323l4212,3675,4212,3734,7799,3408,7799,3323e" filled="t" fillcolor="#FFFFFF" stroked="f">
                <v:path arrowok="t"/>
                <v:fill/>
              </v:shape>
            </v:group>
            <v:group style="position:absolute;left:4209;top:3483;width:115;height:265" coordorigin="4209,3483" coordsize="115,265">
              <v:shape style="position:absolute;left:4209;top:3483;width:115;height:265" coordorigin="4209,3483" coordsize="115,265" path="m4209,3748l4211,3628,4214,3595,4214,3581,4217,3558,4227,3529,4244,3510,4260,3500,4324,3483e" filled="f" stroked="t" strokeweight=".6pt" strokecolor="#000000">
                <v:path arrowok="t"/>
              </v:shape>
            </v:group>
            <v:group style="position:absolute;left:7756;top:2843;width:73;height:812" coordorigin="7756,2843" coordsize="73,812">
              <v:shape style="position:absolute;left:7756;top:2843;width:73;height:812" coordorigin="7756,2843" coordsize="73,812" path="m7756,2843l7798,2845,7822,2849,7829,2867,7793,3655e" filled="f" stroked="t" strokeweight=".6pt" strokecolor="#000000">
                <v:path arrowok="t"/>
              </v:shape>
            </v:group>
            <v:group style="position:absolute;left:4253;top:2856;width:3579;height:855" coordorigin="4253,2856" coordsize="3579,855">
              <v:shape style="position:absolute;left:4253;top:2856;width:3579;height:855" coordorigin="4253,2856" coordsize="3579,855" path="m7831,2890l7823,2863,7807,2856,7795,2857,4302,3528,4255,3583,4254,3592,4253,3711e" filled="f" stroked="t" strokeweight=".25pt" strokecolor="#000000">
                <v:path arrowok="t"/>
              </v:shape>
            </v:group>
            <v:group style="position:absolute;left:4312;top:2702;width:3459;height:799" coordorigin="4312,2702" coordsize="3459,799">
              <v:shape style="position:absolute;left:4312;top:2702;width:3459;height:799" coordorigin="4312,2702" coordsize="3459,799" path="m4831,3218l4566,3266,4546,3273,4539,3283,4542,3306,4547,3338,4546,3350,4538,3364,4524,3367,4333,3405,4314,3415,4313,3436,4312,3460,4318,3471,4316,3488,4348,3488,4354,3501,4375,3497,5384,3302,4876,3302,4871,3298,4871,3270,4869,3257,4866,3244,4846,3223,4831,3218e" filled="t" fillcolor="#FFFFFF" stroked="f">
                <v:path arrowok="t"/>
                <v:fill/>
              </v:shape>
              <v:shape style="position:absolute;left:4312;top:2702;width:3459;height:799" coordorigin="4312,2702" coordsize="3459,799" path="m7622,2702l7609,2703,7376,2746,7357,2752,7351,2764,7356,2792,7361,2818,7355,2825,7349,2836,7337,2839,4876,3302,5384,3302,7750,2847,7758,2841,7770,2819,7771,2801,7759,2779,7649,2779,7650,2751,7648,2738,7640,2716,7622,2702e" filled="t" fillcolor="#FFFFFF" stroked="f">
                <v:path arrowok="t"/>
                <v:fill/>
              </v:shape>
              <v:shape style="position:absolute;left:4312;top:2702;width:3459;height:799" coordorigin="4312,2702" coordsize="3459,799" path="m7728,2765l7657,2778,7649,2779,7759,2779,7757,2774,7739,2766,7728,2765e" filled="t" fillcolor="#FFFFFF" stroked="f">
                <v:path arrowok="t"/>
                <v:fill/>
              </v:shape>
            </v:group>
            <v:group style="position:absolute;left:4312;top:2702;width:3459;height:799" coordorigin="4312,2702" coordsize="3459,799">
              <v:shape style="position:absolute;left:4312;top:2702;width:3459;height:799" coordorigin="4312,2702" coordsize="3459,799" path="m7758,2841l7770,2819,7771,2801,7757,2774,7739,2766,7728,2765,7657,2778,7649,2779,7650,2751,7648,2738,7640,2716,7622,2702,7609,2703,7376,2746,7357,2752,7351,2764,7356,2792,7361,2818,7355,2825,7349,2836,7337,2839,7328,2840,4876,3302,4871,3298,4871,3270,4869,3257,4866,3244,4846,3223,4831,3218,4566,3266,4546,3273,4539,3283,4542,3306,4547,3338,4546,3350,4538,3364,4524,3367,4333,3405,4314,3415,4313,3436,4312,3460,4318,3471,4316,3488,4348,3488,4354,3501,4375,3497,7750,2847,7758,2841xe" filled="f" stroked="t" strokeweight=".6pt" strokecolor="#000000">
                <v:path arrowok="t"/>
              </v:shape>
            </v:group>
            <v:group style="position:absolute;left:4857;top:3302;width:10;height:35" coordorigin="4857,3302" coordsize="10,35">
              <v:shape style="position:absolute;left:4857;top:3302;width:10;height:35" coordorigin="4857,3302" coordsize="10,35" path="m4867,3302l4867,3303,4867,3304,4866,3306,4862,3327,4857,3337e" filled="f" stroked="t" strokeweight=".25pt" strokecolor="#000000">
                <v:path arrowok="t"/>
              </v:shape>
            </v:group>
            <v:group style="position:absolute;left:4453;top:3382;width:26;height:97" coordorigin="4453,3382" coordsize="26,97">
              <v:shape style="position:absolute;left:4453;top:3382;width:26;height:97" coordorigin="4453,3382" coordsize="26,97" path="m4453,3382l4466,3391,4476,3410,4479,3442,4476,3462,4468,3472,4464,3479e" filled="f" stroked="t" strokeweight=".25pt" strokecolor="#000000">
                <v:path arrowok="t"/>
              </v:shape>
            </v:group>
            <v:group style="position:absolute;left:4911;top:3296;width:27;height:93" coordorigin="4911,3296" coordsize="27,93">
              <v:shape style="position:absolute;left:4911;top:3296;width:27;height:93" coordorigin="4911,3296" coordsize="27,93" path="m4911,3296l4924,3304,4934,3324,4938,3356,4935,3378,4929,3389e" filled="f" stroked="t" strokeweight=".25pt" strokecolor="#000000">
                <v:path arrowok="t"/>
              </v:shape>
            </v:group>
            <v:group style="position:absolute;left:4598;top:3385;width:43;height:28" coordorigin="4598,3385" coordsize="43,28">
              <v:shape style="position:absolute;left:4598;top:3385;width:43;height:28" coordorigin="4598,3385" coordsize="43,28" path="m4641,3395l4641,3389,4632,3385,4621,3386,4609,3388,4599,3395,4599,3402,4598,3409,4607,3413,4619,3411,4630,3409,4640,3402,4641,3395xe" filled="f" stroked="t" strokeweight=".25pt" strokecolor="#000000">
                <v:path arrowok="t"/>
              </v:shape>
            </v:group>
            <v:group style="position:absolute;left:4786;top:3348;width:43;height:28" coordorigin="4786,3348" coordsize="43,28">
              <v:shape style="position:absolute;left:4786;top:3348;width:43;height:28" coordorigin="4786,3348" coordsize="43,28" path="m4829,3359l4829,3352,4820,3348,4809,3350,4797,3352,4787,3359,4787,3365,4786,3372,4795,3376,4807,3375,4818,3373,4828,3366,4829,3359xe" filled="f" stroked="t" strokeweight=".25pt" strokecolor="#000000">
                <v:path arrowok="t"/>
              </v:shape>
            </v:group>
            <v:group style="position:absolute;left:7636;top:2781;width:10;height:33" coordorigin="7636,2781" coordsize="10,33">
              <v:shape style="position:absolute;left:7636;top:2781;width:10;height:33" coordorigin="7636,2781" coordsize="10,33" path="m7646,2781l7645,2783,7645,2784,7645,2786,7640,2806,7636,2814e" filled="f" stroked="t" strokeweight=".25pt" strokecolor="#000000">
                <v:path arrowok="t"/>
              </v:shape>
            </v:group>
            <v:group style="position:absolute;left:7274;top:2850;width:25;height:84" coordorigin="7274,2850" coordsize="25,84">
              <v:shape style="position:absolute;left:7274;top:2850;width:25;height:84" coordorigin="7274,2850" coordsize="25,84" path="m7274,2850l7286,2859,7296,2880,7299,2908,7297,2924,7294,2934e" filled="f" stroked="t" strokeweight=".25pt" strokecolor="#000000">
                <v:path arrowok="t"/>
              </v:shape>
            </v:group>
            <v:group style="position:absolute;left:7664;top:2776;width:25;height:84" coordorigin="7664,2776" coordsize="25,84">
              <v:shape style="position:absolute;left:7664;top:2776;width:25;height:84" coordorigin="7664,2776" coordsize="25,84" path="m7664,2776l7676,2785,7686,2806,7689,2834,7687,2850,7685,2860e" filled="f" stroked="t" strokeweight=".25pt" strokecolor="#000000">
                <v:path arrowok="t"/>
              </v:shape>
            </v:group>
            <v:group style="position:absolute;left:7411;top:2857;width:39;height:25" coordorigin="7411,2857" coordsize="39,25">
              <v:shape style="position:absolute;left:7411;top:2857;width:39;height:25" coordorigin="7411,2857" coordsize="39,25" path="m7449,2867l7450,2861,7442,2857,7431,2859,7421,2860,7412,2867,7412,2873,7411,2879,7419,2882,7430,2881,7440,2879,7449,2873,7449,2867xe" filled="f" stroked="t" strokeweight=".25pt" strokecolor="#000000">
                <v:path arrowok="t"/>
              </v:shape>
            </v:group>
            <v:group style="position:absolute;left:7572;top:2828;width:39;height:25" coordorigin="7572,2828" coordsize="39,25">
              <v:shape style="position:absolute;left:7572;top:2828;width:39;height:25" coordorigin="7572,2828" coordsize="39,25" path="m7610,2837l7611,2831,7603,2828,7592,2829,7582,2831,7573,2837,7572,2843,7572,2849,7580,2853,7590,2851,7601,2850,7610,2843,7610,2837xe" filled="f" stroked="t" strokeweight=".25pt" strokecolor="#000000">
                <v:path arrowok="t"/>
              </v:shape>
            </v:group>
            <v:group style="position:absolute;left:3900;top:2176;width:3903;height:1088" coordorigin="3900,2176" coordsize="3903,1088">
              <v:shape style="position:absolute;left:3900;top:2176;width:3903;height:1088" coordorigin="3900,2176" coordsize="3903,1088" path="m3900,2176l4138,2896,4135,2939,4233,3232,4242,3255,4252,3264,4270,3263,4840,3157,4860,3148,4865,3133,4869,3095,7366,2629,7374,2643,7383,2659,7384,2677,7787,2609,7804,2597,7801,2584e" filled="f" stroked="t" strokeweight=".25pt" strokecolor="#000000">
                <v:path arrowok="t"/>
              </v:shape>
              <v:shape style="position:absolute;left:2350;top:355;width:5278;height:2388" type="#_x0000_t75">
                <v:imagedata r:id="rId39" o:title=""/>
              </v:shape>
            </v:group>
            <w10:wrap type="none"/>
          </v:group>
        </w:pic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Figure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10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7" w:after="0" w:line="240" w:lineRule="auto"/>
        <w:ind w:left="207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B</w:t>
      </w:r>
    </w:p>
    <w:p>
      <w:pPr>
        <w:spacing w:before="73" w:after="0" w:line="203" w:lineRule="exact"/>
        <w:ind w:right="2733"/>
        <w:jc w:val="righ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  <w:position w:val="-1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37" w:after="0" w:line="203" w:lineRule="exact"/>
        <w:ind w:right="2560"/>
        <w:jc w:val="righ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  <w:position w:val="-1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7" w:after="0" w:line="203" w:lineRule="exact"/>
        <w:ind w:left="181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92" w:lineRule="auto"/>
        <w:ind w:left="2090" w:right="491" w:firstLine="-36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6.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Inse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ight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rst,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until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stoppers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securely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holes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inse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left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(Figure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11)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09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Note: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Make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rubber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stoppers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during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installation.</w:t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92" w:lineRule="auto"/>
        <w:ind w:left="2090" w:right="62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Important: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Make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flex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cable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does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pinched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behind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drive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during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installation.</w:t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73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118.161003pt;margin-top:18.170881pt;width:325.2405pt;height:162.52501pt;mso-position-horizontal-relative:page;mso-position-vertical-relative:paragraph;z-index:-2823" coordorigin="2363,363" coordsize="6505,3251">
            <v:group style="position:absolute;left:6544;top:2206;width:834;height:2" coordorigin="6544,2206" coordsize="834,2">
              <v:shape style="position:absolute;left:6544;top:2206;width:834;height:2" coordorigin="6544,2206" coordsize="834,0" path="m6544,2206l7378,2206e" filled="f" stroked="t" strokeweight="7.98pt" strokecolor="#999999">
                <v:path arrowok="t"/>
              </v:shape>
            </v:group>
            <v:group style="position:absolute;left:2371;top:2285;width:4173;height:764" coordorigin="2371,2285" coordsize="4173,764">
              <v:shape style="position:absolute;left:2371;top:2285;width:4173;height:764" coordorigin="2371,2285" coordsize="4173,764" path="m2371,3049l6544,2285e" filled="f" stroked="t" strokeweight=".35pt" strokecolor="#999999">
                <v:path arrowok="t"/>
              </v:shape>
            </v:group>
            <v:group style="position:absolute;left:6344;top:2314;width:1511;height:281" coordorigin="6344,2314" coordsize="1511,281">
              <v:shape style="position:absolute;left:6344;top:2314;width:1511;height:281" coordorigin="6344,2314" coordsize="1511,281" path="m6344,2595l7855,2314e" filled="f" stroked="t" strokeweight=".6pt" strokecolor="#999999">
                <v:path arrowok="t"/>
              </v:shape>
            </v:group>
            <v:group style="position:absolute;left:2369;top:2595;width:3974;height:727" coordorigin="2369,2595" coordsize="3974,727">
              <v:shape style="position:absolute;left:2369;top:2595;width:3974;height:727" coordorigin="2369,2595" coordsize="3974,727" path="m2369,3322l6344,2595e" filled="f" stroked="t" strokeweight=".6pt" strokecolor="#999999">
                <v:path arrowok="t"/>
              </v:shape>
            </v:group>
            <v:group style="position:absolute;left:2380;top:383;width:4387;height:3080" coordorigin="2380,383" coordsize="4387,3080">
              <v:shape style="position:absolute;left:2380;top:383;width:4387;height:3080" coordorigin="2380,383" coordsize="4387,3080" path="m6767,2783l2966,2783,2973,2803,2979,2823,2991,2883,2996,2943,2998,2983,2998,3003,2994,3063,2984,3123,2963,3183,2947,3223,2939,3243,2918,3303,2913,3343,2916,3363,2935,3423,2955,3463,3212,3463,3249,3443,3401,3443,3438,3423,3509,3423,3542,3403,3601,3403,3633,3383,3666,3383,3701,3363,3813,3363,3853,3343,3893,3343,3975,3323,4059,3323,4102,3303,4144,3303,4186,3283,4269,3283,4309,3263,4349,3263,4388,3243,4551,3203,4633,3203,4675,3183,4717,3183,4759,3163,4801,3163,4843,3143,4885,3143,4927,3123,4969,3123,5011,3103,5094,3103,5136,3083,5177,3083,5266,3063,5368,3043,5423,3023,5480,3023,5538,3003,5597,3003,5657,2983,5717,2983,5835,2943,5893,2943,5949,2923,6003,2923,6054,2903,6103,2903,6148,2883,6189,2883,6226,2863,6262,2863,6301,2843,6382,2843,6425,2823,6513,2823,6557,2803,6728,2803,6767,2783e" filled="t" fillcolor="#FFFFFF" stroked="f">
                <v:path arrowok="t"/>
                <v:fill/>
              </v:shape>
              <v:shape style="position:absolute;left:2380;top:383;width:4387;height:3080" coordorigin="2380,383" coordsize="4387,3080" path="m6145,483l5373,483,5344,503,5231,503,5202,523,5013,523,4996,543,4876,543,4821,563,4674,563,4653,583,4596,583,4578,603,4504,603,4484,623,4329,623,4304,643,4169,643,4143,663,4033,663,4018,683,3952,683,3929,703,3665,703,3626,723,3459,723,3416,743,3291,743,3252,763,3149,763,3121,783,3024,783,3005,803,2945,803,2925,823,2863,823,2845,843,2664,843,2644,863,2562,863,2542,883,2503,883,2484,903,2447,903,2438,923,2436,923,2440,943,2448,963,2458,963,2468,983,2475,1003,2399,1023,2389,1043,2380,1043,2384,1083,2387,1083,2393,1103,2402,1143,2414,1163,2465,1283,2473,1283,2489,1323,2529,1423,2546,1443,2570,1503,2596,1563,2605,1583,2612,1603,2631,1663,2646,1723,2659,1783,2667,1823,2671,1843,2684,1903,2699,1943,2707,1983,2715,2003,2723,2043,2732,2063,2740,2083,2749,2123,2776,2203,2785,2243,2794,2263,2803,2303,2811,2323,2820,2363,2828,2383,2836,2423,2844,2443,2851,2483,2855,2503,2862,2523,2866,2543,2881,2603,2906,2663,2933,2723,2942,2743,2951,2763,2959,2783,6873,2783,6903,2763,6971,2763,6987,2743,7002,2743,7015,2723,7027,2723,7058,2663,7080,2603,7095,2543,7099,2503,7102,2483,7105,2443,7108,2423,7110,2383,7112,2363,7114,2323,7113,2303,7105,2243,7090,2183,7071,2123,7065,2103,7059,2083,7048,2063,7043,2043,7036,2043,7028,2023,7019,2003,6988,1943,6942,1863,6931,1843,6920,1823,6909,1823,6900,1803,6867,1743,6815,1683,6802,1663,6765,1603,6733,1543,6725,1543,6718,1523,6713,1503,6707,1503,6700,1483,6692,1483,6684,1463,6654,1403,6643,1383,6632,1363,6609,1323,6599,1303,6568,1243,6544,1183,6538,1163,6530,1143,6521,1123,6511,1123,6500,1103,6463,1043,6423,983,6380,923,6366,903,6326,843,6291,783,6244,703,6233,683,6222,663,6211,643,6200,603,6190,583,6180,563,6171,543,6162,523,6153,503,6145,483e" filled="t" fillcolor="#FFFFFF" stroked="f">
                <v:path arrowok="t"/>
                <v:fill/>
              </v:shape>
              <v:shape style="position:absolute;left:2380;top:383;width:4387;height:3080" coordorigin="2380,383" coordsize="4387,3080" path="m6122,423l5699,423,5595,443,5568,463,5485,463,5457,483,6138,483,6132,463,6126,443,6122,423e" filled="t" fillcolor="#FFFFFF" stroked="f">
                <v:path arrowok="t"/>
                <v:fill/>
              </v:shape>
              <v:shape style="position:absolute;left:2380;top:383;width:4387;height:3080" coordorigin="2380,383" coordsize="4387,3080" path="m6098,383l5951,383,5932,403,5800,403,5776,423,6118,423,6107,403,6098,383e" filled="t" fillcolor="#FFFFFF" stroked="f">
                <v:path arrowok="t"/>
                <v:fill/>
              </v:shape>
            </v:group>
            <v:group style="position:absolute;left:2380;top:367;width:4734;height:3096" coordorigin="2380,367" coordsize="4734,3096">
              <v:shape style="position:absolute;left:2380;top:367;width:4734;height:3096" coordorigin="2380,367" coordsize="4734,3096" path="m6069,372l6087,367,6098,370,6107,384,6118,412,6122,422,6126,435,6153,499,6180,559,6211,625,6244,692,6279,757,6314,816,6352,874,6394,932,6408,952,6423,971,6463,1029,6500,1085,6530,1140,6551,1195,6559,1214,6588,1276,6621,1337,6654,1397,6674,1432,6684,1449,6713,1502,6718,1513,6725,1526,6765,1590,6802,1646,6842,1703,6855,1722,6890,1774,6931,1840,6965,1898,6999,1958,7028,2012,7054,2068,7059,2081,7084,2147,7100,2206,7111,2273,7114,2321,7112,2352,7108,2413,7099,2499,7086,2575,7066,2640,7027,2706,6971,2745,6903,2761,6840,2771,6767,2780,6687,2789,6644,2793,6601,2798,6513,2808,6425,2819,6341,2832,6262,2848,6189,2866,6148,2876,6054,2897,5949,2919,5835,2943,5776,2954,5717,2966,5657,2978,5597,2989,5538,3001,5423,3022,5316,3043,5219,3060,5177,3068,5136,3076,5053,3092,4969,3110,4885,3127,4801,3146,4717,3165,4633,3184,4551,3203,4469,3222,4428,3232,4349,3250,4269,3267,4186,3283,4102,3298,4017,3311,3934,3324,3893,3331,3813,3344,3737,3356,3666,3370,3601,3384,3572,3391,3542,3399,3474,3412,3401,3424,3324,3434,3249,3442,3177,3449,3113,3454,3038,3460,2996,3462,2987,3463,2935,3419,2916,3362,2913,3339,2914,3315,2931,3250,2955,3193,2963,3175,2989,3102,2996,3038,2998,2976,2997,2956,2991,2880,2979,2822,2959,2765,2924,2694,2915,2677,2906,2659,2881,2597,2862,2523,2859,2504,2855,2486,2836,2405,2820,2345,2803,2285,2785,2227,2767,2169,2758,2140,2749,2112,2723,2026,2699,1941,2679,1864,2667,1805,2663,1786,2659,1766,2642,1690,2619,1613,2596,1554,2570,1495,2546,1441,2513,1371,2505,1353,2473,1283,2414,1150,2402,1126,2393,1101,2387,1080,2384,1068,2380,1042,2389,1026,2399,1020,2475,999,2468,981,2458,963,2448,948,2440,934,2436,921,2438,910,2447,901,2522,872,2583,857,2644,845,2721,836,2768,832,2789,830,2863,820,2903,810,2925,804,2985,790,3060,775,3079,772,3149,759,3215,749,3291,740,3373,730,3459,721,3544,713,3626,706,3701,701,3766,697,3817,696,3847,695,3929,686,3988,674,4006,669,4018,666,4093,652,4169,641,4251,630,4329,621,4396,614,4441,610,4463,608,4523,599,4596,581,4615,576,4674,563,4741,553,4801,546,4858,540,4876,538,4952,529,4959,528,4966,527,5035,521,5101,515,5147,512,5174,509,5259,499,5344,486,5429,472,5513,456,5595,439,5673,423,5699,418,5776,404,5847,394,5912,387,5987,380,6004,379,6019,378,6034,376,6048,375,6061,373,6069,372xe" filled="f" stroked="t" strokeweight=".4pt" strokecolor="#999999">
                <v:path arrowok="t"/>
              </v:shape>
              <v:shape style="position:absolute;left:2464;top:607;width:4468;height:2833" type="#_x0000_t75">
                <v:imagedata r:id="rId40" o:title=""/>
              </v:shape>
            </v:group>
            <v:group style="position:absolute;left:3800;top:687;width:115;height:29" coordorigin="3800,687" coordsize="115,29">
              <v:shape style="position:absolute;left:3800;top:687;width:115;height:29" coordorigin="3800,687" coordsize="115,29" path="m3915,687l3897,694,3877,699,3856,702,3835,705,3816,709,3800,716e" filled="f" stroked="t" strokeweight=".25pt" strokecolor="#999999">
                <v:path arrowok="t"/>
              </v:shape>
            </v:group>
            <v:group style="position:absolute;left:4450;top:585;width:198;height:27" coordorigin="4450,585" coordsize="198,27">
              <v:shape style="position:absolute;left:4450;top:585;width:198;height:27" coordorigin="4450,585" coordsize="198,27" path="m4450,612l4515,606,4588,596,4632,588,4648,585e" filled="f" stroked="t" strokeweight=".25pt" strokecolor="#999999">
                <v:path arrowok="t"/>
              </v:shape>
            </v:group>
            <v:group style="position:absolute;left:6546;top:1181;width:33;height:119" coordorigin="6546,1181" coordsize="33,119">
              <v:shape style="position:absolute;left:6546;top:1181;width:33;height:119" coordorigin="6546,1181" coordsize="33,119" path="m6546,1181l6564,1263,6571,1284,6579,1300e" filled="f" stroked="t" strokeweight=".25pt" strokecolor="#999999">
                <v:path arrowok="t"/>
              </v:shape>
            </v:group>
            <v:group style="position:absolute;left:3103;top:947;width:542;height:2" coordorigin="3103,947" coordsize="542,2">
              <v:shape style="position:absolute;left:3103;top:947;width:542;height:2" coordorigin="3103,947" coordsize="542,0" path="m3103,947l3645,947e" filled="f" stroked="t" strokeweight="3.773pt" strokecolor="#999999">
                <v:path arrowok="t"/>
              </v:shape>
            </v:group>
            <v:group style="position:absolute;left:3831;top:881;width:2;height:76" coordorigin="3831,881" coordsize="2,76">
              <v:shape style="position:absolute;left:3831;top:881;width:2;height:76" coordorigin="3831,881" coordsize="2,76" path="m3832,881l3831,957e" filled="f" stroked="t" strokeweight=".25pt" strokecolor="#999999">
                <v:path arrowok="t"/>
              </v:shape>
            </v:group>
            <v:group style="position:absolute;left:3647;top:887;width:2;height:27" coordorigin="3647,887" coordsize="2,27">
              <v:shape style="position:absolute;left:3647;top:887;width:2;height:27" coordorigin="3647,887" coordsize="0,27" path="m3647,887l3647,914e" filled="f" stroked="t" strokeweight=".146pt" strokecolor="#999999">
                <v:path arrowok="t"/>
              </v:shape>
            </v:group>
            <v:group style="position:absolute;left:2667;top:573;width:4272;height:2611" coordorigin="2667,573" coordsize="4272,2611">
              <v:shape style="position:absolute;left:2667;top:573;width:4272;height:2611" coordorigin="2667,573" coordsize="4272,2611" path="m3834,878l4259,820,4270,807,4593,764,4599,773,4687,761,4691,743,5242,666,5253,678,5432,653,5439,639,5910,573,5925,574,5930,580,5939,579,5959,612,5963,580,5973,579,5994,612,5991,639,6426,1441,6433,1442,6461,1441,6467,1457,6607,1719,6603,1741,6612,1741,6920,2310,6916,2351,6932,2375,6939,2389,6938,2403,6889,2511,6886,2526,6864,2531,3396,3184,3326,3163,2674,1173,2667,1158,2669,1138,2682,1051,2687,1030,2700,1021,2906,991,2910,973,2915,968,3096,943,3104,947,3104,964,3646,888,3655,870,3661,869,3830,845,3835,849,3834,858,3834,878xe" filled="f" stroked="t" strokeweight=".5pt" strokecolor="#000000">
                <v:path arrowok="t"/>
              </v:shape>
            </v:group>
            <v:group style="position:absolute;left:3831;top:851;width:1185;height:743" coordorigin="3831,851" coordsize="1185,743">
              <v:shape style="position:absolute;left:3831;top:851;width:1185;height:743" coordorigin="3831,851" coordsize="1185,743" path="m3831,961l4030,935,4637,851,4652,873,4668,878,4696,884,4704,892,5017,1594e" filled="f" stroked="t" strokeweight=".3pt" strokecolor="#999999">
                <v:path arrowok="t"/>
              </v:shape>
            </v:group>
            <v:group style="position:absolute;left:2740;top:1060;width:830;height:2" coordorigin="2740,1060" coordsize="830,2">
              <v:shape style="position:absolute;left:2740;top:1060;width:830;height:2" coordorigin="2740,1060" coordsize="830,0" path="m2740,1060l3570,1060e" filled="f" stroked="t" strokeweight="6.06pt" strokecolor="#999999">
                <v:path arrowok="t"/>
              </v:shape>
            </v:group>
            <v:group style="position:absolute;left:2902;top:1000;width:2;height:96" coordorigin="2902,1000" coordsize="2,96">
              <v:shape style="position:absolute;left:2902;top:1000;width:2;height:96" coordorigin="2902,1000" coordsize="0,96" path="m2902,1000l2902,1097e" filled="f" stroked="t" strokeweight=".563pt" strokecolor="#999999">
                <v:path arrowok="t"/>
              </v:shape>
            </v:group>
            <v:group style="position:absolute;left:3096;top:979;width:6;height:87" coordorigin="3096,979" coordsize="6,87">
              <v:shape style="position:absolute;left:3096;top:979;width:6;height:87" coordorigin="3096,979" coordsize="6,87" path="m3102,979l3096,1066e" filled="f" stroked="t" strokeweight=".3pt" strokecolor="#999999">
                <v:path arrowok="t"/>
              </v:shape>
            </v:group>
            <v:group style="position:absolute;left:3330;top:2630;width:3620;height:916" coordorigin="3330,2630" coordsize="3620,916">
              <v:shape style="position:absolute;left:3330;top:2630;width:3620;height:916" coordorigin="3330,2630" coordsize="3620,916" path="m6850,2630l3418,3270,3380,3300,3364,3310,3347,3329,3337,3358,3334,3381,3334,3395,3331,3428,3330,3546,6937,2971,6949,2667,6942,2649,6918,2645,6850,2630e" filled="t" fillcolor="#E0E0E0" stroked="f">
                <v:path arrowok="t"/>
                <v:fill/>
              </v:shape>
            </v:group>
            <v:group style="position:absolute;left:3332;top:2788;width:3606;height:719" coordorigin="3332,2788" coordsize="3606,719">
              <v:shape style="position:absolute;left:3332;top:2788;width:3606;height:719" coordorigin="3332,2788" coordsize="3606,719" path="m6938,2788l3332,3448,3332,3506,6938,2873,6938,2788e" filled="t" fillcolor="#E0E0E0" stroked="f">
                <v:path arrowok="t"/>
                <v:fill/>
              </v:shape>
            </v:group>
            <v:group style="position:absolute;left:3332;top:2801;width:3606;height:709" coordorigin="3332,2801" coordsize="3606,709">
              <v:shape style="position:absolute;left:3332;top:2801;width:3606;height:709" coordorigin="3332,2801" coordsize="3606,709" path="m6938,2801l3332,3451,3332,3510,6938,2886,6938,2801e" filled="t" fillcolor="#E1E1E1" stroked="f">
                <v:path arrowok="t"/>
                <v:fill/>
              </v:shape>
            </v:group>
            <v:group style="position:absolute;left:3332;top:2814;width:3605;height:699" coordorigin="3332,2814" coordsize="3605,699">
              <v:shape style="position:absolute;left:3332;top:2814;width:3605;height:699" coordorigin="3332,2814" coordsize="3605,699" path="m6937,2814l3332,3454,3332,3513,6937,2899,6937,2814e" filled="t" fillcolor="#E2E2E2" stroked="f">
                <v:path arrowok="t"/>
                <v:fill/>
              </v:shape>
            </v:group>
            <v:group style="position:absolute;left:3332;top:2828;width:3605;height:689" coordorigin="3332,2828" coordsize="3605,689">
              <v:shape style="position:absolute;left:3332;top:2828;width:3605;height:689" coordorigin="3332,2828" coordsize="3605,689" path="m6936,2828l3332,3458,3332,3517,6936,2913,6936,2828e" filled="t" fillcolor="#E3E3E3" stroked="f">
                <v:path arrowok="t"/>
                <v:fill/>
              </v:shape>
            </v:group>
            <v:group style="position:absolute;left:3332;top:2841;width:3604;height:679" coordorigin="3332,2841" coordsize="3604,679">
              <v:shape style="position:absolute;left:3332;top:2841;width:3604;height:679" coordorigin="3332,2841" coordsize="3604,679" path="m6936,2841l3332,3461,3332,3520,6936,2926,6936,2841e" filled="t" fillcolor="#E4E4E4" stroked="f">
                <v:path arrowok="t"/>
                <v:fill/>
              </v:shape>
            </v:group>
            <v:group style="position:absolute;left:3332;top:2854;width:3603;height:669" coordorigin="3332,2854" coordsize="3603,669">
              <v:shape style="position:absolute;left:3332;top:2854;width:3603;height:669" coordorigin="3332,2854" coordsize="3603,669" path="m6935,2854l3332,3464,3332,3523,6935,2939,6935,2854e" filled="t" fillcolor="#E5E5E5" stroked="f">
                <v:path arrowok="t"/>
                <v:fill/>
              </v:shape>
            </v:group>
            <v:group style="position:absolute;left:3332;top:2867;width:3603;height:659" coordorigin="3332,2867" coordsize="3603,659">
              <v:shape style="position:absolute;left:3332;top:2867;width:3603;height:659" coordorigin="3332,2867" coordsize="3603,659" path="m6935,2867l3332,3468,3332,3527,6935,2952,6935,2867e" filled="t" fillcolor="#E6E6E6" stroked="f">
                <v:path arrowok="t"/>
                <v:fill/>
              </v:shape>
            </v:group>
            <v:group style="position:absolute;left:3332;top:2881;width:3602;height:649" coordorigin="3332,2881" coordsize="3602,649">
              <v:shape style="position:absolute;left:3332;top:2881;width:3602;height:649" coordorigin="3332,2881" coordsize="3602,649" path="m6934,2881l3332,3471,3332,3530,6934,2966,6934,2881e" filled="t" fillcolor="#E7E7E7" stroked="f">
                <v:path arrowok="t"/>
                <v:fill/>
              </v:shape>
            </v:group>
            <v:group style="position:absolute;left:3332;top:2894;width:3601;height:639" coordorigin="3332,2894" coordsize="3601,639">
              <v:shape style="position:absolute;left:3332;top:2894;width:3601;height:639" coordorigin="3332,2894" coordsize="3601,639" path="m6933,2894l3332,3475,3332,3533,6933,2979,6933,2894e" filled="t" fillcolor="#E8E8E8" stroked="f">
                <v:path arrowok="t"/>
                <v:fill/>
              </v:shape>
            </v:group>
            <v:group style="position:absolute;left:3332;top:2907;width:3601;height:630" coordorigin="3332,2907" coordsize="3601,630">
              <v:shape style="position:absolute;left:3332;top:2907;width:3601;height:630" coordorigin="3332,2907" coordsize="3601,630" path="m6933,2907l3332,3478,3332,3537,6933,2992,6933,2907e" filled="t" fillcolor="#E9E9E9" stroked="f">
                <v:path arrowok="t"/>
                <v:fill/>
              </v:shape>
            </v:group>
            <v:group style="position:absolute;left:3332;top:2920;width:3600;height:620" coordorigin="3332,2920" coordsize="3600,620">
              <v:shape style="position:absolute;left:3332;top:2920;width:3600;height:620" coordorigin="3332,2920" coordsize="3600,620" path="m6932,2920l3332,3481,3332,3540,6932,3005,6932,2920e" filled="t" fillcolor="#EAEAEA" stroked="f">
                <v:path arrowok="t"/>
                <v:fill/>
              </v:shape>
            </v:group>
            <v:group style="position:absolute;left:3332;top:2934;width:3599;height:610" coordorigin="3332,2934" coordsize="3599,610">
              <v:shape style="position:absolute;left:3332;top:2934;width:3599;height:610" coordorigin="3332,2934" coordsize="3599,610" path="m6931,2934l3332,3485,3332,3543,6931,3019,6931,2934e" filled="t" fillcolor="#EBEBEB" stroked="f">
                <v:path arrowok="t"/>
                <v:fill/>
              </v:shape>
            </v:group>
            <v:group style="position:absolute;left:3332;top:2947;width:3599;height:600" coordorigin="3332,2947" coordsize="3599,600">
              <v:shape style="position:absolute;left:3332;top:2947;width:3599;height:600" coordorigin="3332,2947" coordsize="3599,600" path="m6931,2947l3332,3488,3332,3547,6931,3032,6931,2947e" filled="t" fillcolor="#ECECEC" stroked="f">
                <v:path arrowok="t"/>
                <v:fill/>
              </v:shape>
            </v:group>
            <v:group style="position:absolute;left:3332;top:2960;width:3598;height:590" coordorigin="3332,2960" coordsize="3598,590">
              <v:shape style="position:absolute;left:3332;top:2960;width:3598;height:590" coordorigin="3332,2960" coordsize="3598,590" path="m6930,2960l3332,3491,3332,3550,6930,3045,6930,2960e" filled="t" fillcolor="#EDEDED" stroked="f">
                <v:path arrowok="t"/>
                <v:fill/>
              </v:shape>
            </v:group>
            <v:group style="position:absolute;left:3332;top:2974;width:3598;height:580" coordorigin="3332,2974" coordsize="3598,580">
              <v:shape style="position:absolute;left:3332;top:2974;width:3598;height:580" coordorigin="3332,2974" coordsize="3598,580" path="m6929,2974l3332,3495,3332,3554,6929,3059,6929,2974e" filled="t" fillcolor="#EEEEEE" stroked="f">
                <v:path arrowok="t"/>
                <v:fill/>
              </v:shape>
            </v:group>
            <v:group style="position:absolute;left:3332;top:2987;width:3597;height:570" coordorigin="3332,2987" coordsize="3597,570">
              <v:shape style="position:absolute;left:3332;top:2987;width:3597;height:570" coordorigin="3332,2987" coordsize="3597,570" path="m6929,2987l3332,3498,3332,3557,6929,3072,6929,2987e" filled="t" fillcolor="#EFEFEF" stroked="f">
                <v:path arrowok="t"/>
                <v:fill/>
              </v:shape>
            </v:group>
            <v:group style="position:absolute;left:3332;top:3000;width:3596;height:560" coordorigin="3332,3000" coordsize="3596,560">
              <v:shape style="position:absolute;left:3332;top:3000;width:3596;height:560" coordorigin="3332,3000" coordsize="3596,560" path="m6928,3000l3332,3502,3332,3560,6928,3085,6928,3000e" filled="t" fillcolor="#F0F0F0" stroked="f">
                <v:path arrowok="t"/>
                <v:fill/>
              </v:shape>
            </v:group>
            <v:group style="position:absolute;left:3332;top:3013;width:3596;height:550" coordorigin="3332,3013" coordsize="3596,550">
              <v:shape style="position:absolute;left:3332;top:3013;width:3596;height:550" coordorigin="3332,3013" coordsize="3596,550" path="m6928,3013l3332,3505,3332,3564,6928,3098,6928,3013e" filled="t" fillcolor="#F1F1F1" stroked="f">
                <v:path arrowok="t"/>
                <v:fill/>
              </v:shape>
            </v:group>
            <v:group style="position:absolute;left:3332;top:3027;width:3595;height:540" coordorigin="3332,3027" coordsize="3595,540">
              <v:shape style="position:absolute;left:3332;top:3027;width:3595;height:540" coordorigin="3332,3027" coordsize="3595,540" path="m6927,3027l3332,3508,3332,3567,6927,3112,6927,3027e" filled="t" fillcolor="#F2F2F2" stroked="f">
                <v:path arrowok="t"/>
                <v:fill/>
              </v:shape>
            </v:group>
            <v:group style="position:absolute;left:3332;top:3040;width:3594;height:530" coordorigin="3332,3040" coordsize="3594,530">
              <v:shape style="position:absolute;left:3332;top:3040;width:3594;height:530" coordorigin="3332,3040" coordsize="3594,530" path="m6926,3040l3332,3512,3332,3570,6926,3125,6926,3040e" filled="t" fillcolor="#F3F3F3" stroked="f">
                <v:path arrowok="t"/>
                <v:fill/>
              </v:shape>
            </v:group>
            <v:group style="position:absolute;left:3332;top:3053;width:3594;height:521" coordorigin="3332,3053" coordsize="3594,521">
              <v:shape style="position:absolute;left:3332;top:3053;width:3594;height:521" coordorigin="3332,3053" coordsize="3594,521" path="m6926,3053l3332,3515,3332,3574,6926,3138,6926,3053e" filled="t" fillcolor="#F4F4F4" stroked="f">
                <v:path arrowok="t"/>
                <v:fill/>
              </v:shape>
            </v:group>
            <v:group style="position:absolute;left:3332;top:3067;width:3593;height:511" coordorigin="3332,3067" coordsize="3593,511">
              <v:shape style="position:absolute;left:3332;top:3067;width:3593;height:511" coordorigin="3332,3067" coordsize="3593,511" path="m6925,3067l3332,3518,3332,3577,6925,3151,6925,3067e" filled="t" fillcolor="#F5F5F5" stroked="f">
                <v:path arrowok="t"/>
                <v:fill/>
              </v:shape>
            </v:group>
            <v:group style="position:absolute;left:3332;top:3080;width:3592;height:501" coordorigin="3332,3080" coordsize="3592,501">
              <v:shape style="position:absolute;left:3332;top:3080;width:3592;height:501" coordorigin="3332,3080" coordsize="3592,501" path="m6924,3080l3332,3522,3332,3581,6924,3165,6924,3080e" filled="t" fillcolor="#F6F6F6" stroked="f">
                <v:path arrowok="t"/>
                <v:fill/>
              </v:shape>
            </v:group>
            <v:group style="position:absolute;left:3332;top:3093;width:3592;height:491" coordorigin="3332,3093" coordsize="3592,491">
              <v:shape style="position:absolute;left:3332;top:3093;width:3592;height:491" coordorigin="3332,3093" coordsize="3592,491" path="m6924,3093l3332,3525,3332,3584,6924,3178,6924,3093e" filled="t" fillcolor="#F7F7F7" stroked="f">
                <v:path arrowok="t"/>
                <v:fill/>
              </v:shape>
            </v:group>
            <v:group style="position:absolute;left:3332;top:3106;width:3591;height:481" coordorigin="3332,3106" coordsize="3591,481">
              <v:shape style="position:absolute;left:3332;top:3106;width:3591;height:481" coordorigin="3332,3106" coordsize="3591,481" path="m6923,3106l3332,3529,3332,3587,6923,3191,6923,3106e" filled="t" fillcolor="#F8F8F8" stroked="f">
                <v:path arrowok="t"/>
                <v:fill/>
              </v:shape>
            </v:group>
            <v:group style="position:absolute;left:3332;top:3120;width:3591;height:471" coordorigin="3332,3120" coordsize="3591,471">
              <v:shape style="position:absolute;left:3332;top:3120;width:3591;height:471" coordorigin="3332,3120" coordsize="3591,471" path="m6922,3120l3332,3532,3332,3591,6922,3205,6922,3120e" filled="t" fillcolor="#F9F9F9" stroked="f">
                <v:path arrowok="t"/>
                <v:fill/>
              </v:shape>
            </v:group>
            <v:group style="position:absolute;left:3332;top:3133;width:3590;height:461" coordorigin="3332,3133" coordsize="3590,461">
              <v:shape style="position:absolute;left:3332;top:3133;width:3590;height:461" coordorigin="3332,3133" coordsize="3590,461" path="m6922,3133l3332,3535,3332,3594,6922,3218,6922,3133e" filled="t" fillcolor="#FAFAFA" stroked="f">
                <v:path arrowok="t"/>
                <v:fill/>
              </v:shape>
            </v:group>
            <v:group style="position:absolute;left:3332;top:3146;width:3589;height:451" coordorigin="3332,3146" coordsize="3589,451">
              <v:shape style="position:absolute;left:3332;top:3146;width:3589;height:451" coordorigin="3332,3146" coordsize="3589,451" path="m6921,3146l3332,3539,3332,3597,6921,3231,6921,3146e" filled="t" fillcolor="#FAFAFA" stroked="f">
                <v:path arrowok="t"/>
                <v:fill/>
              </v:shape>
            </v:group>
            <v:group style="position:absolute;left:3332;top:3159;width:3589;height:441" coordorigin="3332,3159" coordsize="3589,441">
              <v:shape style="position:absolute;left:3332;top:3159;width:3589;height:441" coordorigin="3332,3159" coordsize="3589,441" path="m6921,3159l3332,3542,3332,3601,6921,3244,6921,3159e" filled="t" fillcolor="#FBFBFB" stroked="f">
                <v:path arrowok="t"/>
                <v:fill/>
              </v:shape>
            </v:group>
            <v:group style="position:absolute;left:3332;top:3173;width:3588;height:431" coordorigin="3332,3173" coordsize="3588,431">
              <v:shape style="position:absolute;left:3332;top:3173;width:3588;height:431" coordorigin="3332,3173" coordsize="3588,431" path="m6920,3173l3332,3545,3332,3604,6920,3258,6920,3173e" filled="t" fillcolor="#FCFCFC" stroked="f">
                <v:path arrowok="t"/>
                <v:fill/>
              </v:shape>
            </v:group>
            <v:group style="position:absolute;left:3332;top:3186;width:3587;height:422" coordorigin="3332,3186" coordsize="3587,422">
              <v:shape style="position:absolute;left:3332;top:3186;width:3587;height:421" coordorigin="3332,3186" coordsize="3587,421" path="m6919,3186l3332,3549,3332,3608,6919,3271,6919,3186e" filled="t" fillcolor="#FDFDFD" stroked="f">
                <v:path arrowok="t"/>
                <v:fill/>
              </v:shape>
            </v:group>
            <v:group style="position:absolute;left:3332;top:3199;width:3587;height:412" coordorigin="3332,3199" coordsize="3587,412">
              <v:shape style="position:absolute;left:3332;top:3199;width:3587;height:412" coordorigin="3332,3199" coordsize="3587,412" path="m6919,3199l3332,3552,3332,3611,6919,3284,6919,3199e" filled="t" fillcolor="#FFFFFF" stroked="f">
                <v:path arrowok="t"/>
                <v:fill/>
              </v:shape>
            </v:group>
            <v:group style="position:absolute;left:3329;top:3283;width:115;height:315" coordorigin="3329,3283" coordsize="115,315">
              <v:shape style="position:absolute;left:3329;top:3283;width:115;height:315" coordorigin="3329,3283" coordsize="115,315" path="m3329,3598l3331,3428,3334,3395,3334,3381,3337,3358,3347,3329,3364,3310,3380,3300,3444,3283e" filled="f" stroked="t" strokeweight=".6pt" strokecolor="#000000">
                <v:path arrowok="t"/>
              </v:shape>
            </v:group>
            <v:group style="position:absolute;left:6876;top:2643;width:73;height:812" coordorigin="6876,2643" coordsize="73,812">
              <v:shape style="position:absolute;left:6876;top:2643;width:73;height:812" coordorigin="6876,2643" coordsize="73,812" path="m6876,2643l6918,2645,6942,2649,6949,2667,6913,3455e" filled="f" stroked="t" strokeweight=".6pt" strokecolor="#000000">
                <v:path arrowok="t"/>
              </v:shape>
            </v:group>
            <v:group style="position:absolute;left:3373;top:2656;width:3579;height:916" coordorigin="3373,2656" coordsize="3579,916">
              <v:shape style="position:absolute;left:3373;top:2656;width:3579;height:916" coordorigin="3373,2656" coordsize="3579,916" path="m6951,2690l6943,2663,6927,2656,6915,2657,3422,3328,3375,3383,3374,3392,3373,3572e" filled="f" stroked="t" strokeweight=".25pt" strokecolor="#000000">
                <v:path arrowok="t"/>
              </v:shape>
            </v:group>
            <v:group style="position:absolute;left:3432;top:2502;width:3459;height:799" coordorigin="3432,2502" coordsize="3459,799">
              <v:shape style="position:absolute;left:3432;top:2502;width:3459;height:799" coordorigin="3432,2502" coordsize="3459,799" path="m3951,3018l3686,3066,3666,3073,3659,3083,3662,3106,3667,3138,3666,3150,3658,3164,3644,3167,3453,3205,3434,3215,3433,3236,3432,3260,3438,3271,3436,3288,3468,3288,3474,3301,3495,3297,4504,3102,3996,3102,3991,3098,3991,3070,3989,3057,3986,3044,3966,3023,3951,3018e" filled="t" fillcolor="#FFFFFF" stroked="f">
                <v:path arrowok="t"/>
                <v:fill/>
              </v:shape>
              <v:shape style="position:absolute;left:3432;top:2502;width:3459;height:799" coordorigin="3432,2502" coordsize="3459,799" path="m6742,2502l6729,2503,6496,2546,6477,2552,6471,2564,6476,2592,6481,2618,6475,2625,6469,2636,6457,2639,3996,3102,4504,3102,6870,2647,6878,2641,6890,2619,6891,2601,6879,2579,6769,2579,6770,2551,6768,2538,6760,2516,6742,2502e" filled="t" fillcolor="#FFFFFF" stroked="f">
                <v:path arrowok="t"/>
                <v:fill/>
              </v:shape>
              <v:shape style="position:absolute;left:3432;top:2502;width:3459;height:799" coordorigin="3432,2502" coordsize="3459,799" path="m6848,2565l6777,2578,6769,2579,6879,2579,6877,2574,6859,2566,6848,2565e" filled="t" fillcolor="#FFFFFF" stroked="f">
                <v:path arrowok="t"/>
                <v:fill/>
              </v:shape>
            </v:group>
            <v:group style="position:absolute;left:3432;top:2502;width:3459;height:799" coordorigin="3432,2502" coordsize="3459,799">
              <v:shape style="position:absolute;left:3432;top:2502;width:3459;height:799" coordorigin="3432,2502" coordsize="3459,799" path="m6878,2641l6890,2619,6891,2601,6877,2574,6859,2566,6848,2565,6777,2578,6769,2579,6770,2551,6768,2538,6760,2516,6742,2502,6729,2503,6496,2546,6477,2552,6471,2564,6476,2592,6481,2618,6475,2625,6469,2636,6457,2639,6448,2640,3996,3102,3991,3098,3991,3070,3989,3057,3986,3044,3966,3023,3951,3018,3686,3066,3666,3073,3659,3083,3662,3106,3667,3138,3666,3150,3658,3164,3644,3167,3453,3205,3434,3215,3433,3236,3432,3260,3438,3271,3436,3288,3468,3288,3474,3301,3495,3297,6870,2647,6878,2641xe" filled="f" stroked="t" strokeweight=".6pt" strokecolor="#000000">
                <v:path arrowok="t"/>
              </v:shape>
            </v:group>
            <v:group style="position:absolute;left:3977;top:3102;width:10;height:35" coordorigin="3977,3102" coordsize="10,35">
              <v:shape style="position:absolute;left:3977;top:3102;width:10;height:35" coordorigin="3977,3102" coordsize="10,35" path="m3987,3102l3987,3103,3987,3104,3986,3106,3982,3127,3977,3137e" filled="f" stroked="t" strokeweight=".25pt" strokecolor="#000000">
                <v:path arrowok="t"/>
              </v:shape>
            </v:group>
            <v:group style="position:absolute;left:3573;top:3182;width:26;height:97" coordorigin="3573,3182" coordsize="26,97">
              <v:shape style="position:absolute;left:3573;top:3182;width:26;height:97" coordorigin="3573,3182" coordsize="26,97" path="m3573,3182l3586,3191,3596,3210,3599,3242,3596,3262,3588,3272,3584,3279e" filled="f" stroked="t" strokeweight=".25pt" strokecolor="#000000">
                <v:path arrowok="t"/>
              </v:shape>
            </v:group>
            <v:group style="position:absolute;left:4031;top:3096;width:27;height:93" coordorigin="4031,3096" coordsize="27,93">
              <v:shape style="position:absolute;left:4031;top:3096;width:27;height:93" coordorigin="4031,3096" coordsize="27,93" path="m4031,3096l4044,3104,4054,3124,4058,3156,4055,3178,4049,3189e" filled="f" stroked="t" strokeweight=".25pt" strokecolor="#000000">
                <v:path arrowok="t"/>
              </v:shape>
            </v:group>
            <v:group style="position:absolute;left:3718;top:3185;width:43;height:28" coordorigin="3718,3185" coordsize="43,28">
              <v:shape style="position:absolute;left:3718;top:3185;width:43;height:28" coordorigin="3718,3185" coordsize="43,28" path="m3761,3195l3761,3189,3752,3185,3741,3186,3729,3188,3719,3195,3719,3202,3718,3209,3727,3213,3739,3211,3750,3209,3760,3202,3761,3195xe" filled="f" stroked="t" strokeweight=".25pt" strokecolor="#000000">
                <v:path arrowok="t"/>
              </v:shape>
            </v:group>
            <v:group style="position:absolute;left:3906;top:3148;width:43;height:28" coordorigin="3906,3148" coordsize="43,28">
              <v:shape style="position:absolute;left:3906;top:3148;width:43;height:28" coordorigin="3906,3148" coordsize="43,28" path="m3949,3159l3949,3152,3940,3148,3929,3150,3917,3152,3907,3159,3907,3165,3906,3172,3915,3176,3927,3175,3938,3173,3948,3166,3949,3159xe" filled="f" stroked="t" strokeweight=".25pt" strokecolor="#000000">
                <v:path arrowok="t"/>
              </v:shape>
            </v:group>
            <v:group style="position:absolute;left:6756;top:2581;width:10;height:33" coordorigin="6756,2581" coordsize="10,33">
              <v:shape style="position:absolute;left:6756;top:2581;width:10;height:33" coordorigin="6756,2581" coordsize="10,33" path="m6766,2581l6765,2583,6765,2584,6765,2586,6760,2606,6756,2614e" filled="f" stroked="t" strokeweight=".25pt" strokecolor="#000000">
                <v:path arrowok="t"/>
              </v:shape>
            </v:group>
            <v:group style="position:absolute;left:6394;top:2650;width:25;height:84" coordorigin="6394,2650" coordsize="25,84">
              <v:shape style="position:absolute;left:6394;top:2650;width:25;height:84" coordorigin="6394,2650" coordsize="25,84" path="m6394,2650l6406,2659,6416,2680,6419,2708,6417,2724,6414,2734e" filled="f" stroked="t" strokeweight=".25pt" strokecolor="#000000">
                <v:path arrowok="t"/>
              </v:shape>
            </v:group>
            <v:group style="position:absolute;left:6784;top:2576;width:25;height:84" coordorigin="6784,2576" coordsize="25,84">
              <v:shape style="position:absolute;left:6784;top:2576;width:25;height:84" coordorigin="6784,2576" coordsize="25,84" path="m6784,2576l6796,2585,6806,2606,6809,2634,6807,2650,6805,2660e" filled="f" stroked="t" strokeweight=".25pt" strokecolor="#000000">
                <v:path arrowok="t"/>
              </v:shape>
            </v:group>
            <v:group style="position:absolute;left:6531;top:2657;width:39;height:25" coordorigin="6531,2657" coordsize="39,25">
              <v:shape style="position:absolute;left:6531;top:2657;width:39;height:25" coordorigin="6531,2657" coordsize="39,25" path="m6569,2667l6570,2661,6562,2657,6551,2659,6541,2660,6532,2667,6532,2673,6531,2679,6539,2682,6550,2681,6560,2679,6569,2673,6569,2667xe" filled="f" stroked="t" strokeweight=".25pt" strokecolor="#000000">
                <v:path arrowok="t"/>
              </v:shape>
            </v:group>
            <v:group style="position:absolute;left:6692;top:2628;width:39;height:25" coordorigin="6692,2628" coordsize="39,25">
              <v:shape style="position:absolute;left:6692;top:2628;width:39;height:25" coordorigin="6692,2628" coordsize="39,25" path="m6730,2637l6731,2631,6723,2628,6712,2629,6702,2631,6693,2637,6692,2643,6692,2649,6700,2653,6710,2651,6721,2650,6730,2643,6730,2637xe" filled="f" stroked="t" strokeweight=".25pt" strokecolor="#000000">
                <v:path arrowok="t"/>
              </v:shape>
            </v:group>
            <v:group style="position:absolute;left:3020;top:1976;width:3903;height:1088" coordorigin="3020,1976" coordsize="3903,1088">
              <v:shape style="position:absolute;left:3020;top:1976;width:3903;height:1088" coordorigin="3020,1976" coordsize="3903,1088" path="m3020,1976l3258,2696,3255,2739,3353,3032,3362,3055,3372,3064,3390,3063,3960,2957,3980,2948,3985,2933,3989,2895,6486,2429,6494,2443,6503,2459,6504,2477,6907,2409,6924,2397,6921,2384e" filled="f" stroked="t" strokeweight=".25pt" strokecolor="#000000">
                <v:path arrowok="t"/>
              </v:shape>
              <v:shape style="position:absolute;left:2677;top:387;width:6191;height:2162" type="#_x0000_t75">
                <v:imagedata r:id="rId41" o:title=""/>
              </v:shape>
            </v:group>
            <w10:wrap type="none"/>
          </v:group>
        </w:pic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Figure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11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pgMar w:header="295" w:footer="230" w:top="480" w:bottom="420" w:left="600" w:right="620"/>
          <w:pgSz w:w="10980" w:h="14580"/>
        </w:sectPr>
      </w:pPr>
      <w:rPr/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92" w:lineRule="auto"/>
        <w:ind w:left="2090" w:right="105" w:firstLine="-36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7.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Lift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mounting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(Figure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12A)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batte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iginal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position.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Line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up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stoppers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hard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until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fully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seat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holes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et.</w:t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92" w:lineRule="auto"/>
        <w:ind w:left="2090" w:right="11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Note:</w:t>
      </w:r>
      <w:r>
        <w:rPr>
          <w:rFonts w:ascii="Arial" w:hAnsi="Arial" w:cs="Arial" w:eastAsia="Arial"/>
          <w:sz w:val="20"/>
          <w:szCs w:val="20"/>
          <w:spacing w:val="-2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24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help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alignment,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4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orx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T8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scr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wd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inse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scr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hard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through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holes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mounting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et.</w:t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92" w:lineRule="auto"/>
        <w:ind w:left="2090" w:right="186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Impo</w:t>
      </w:r>
      <w:r>
        <w:rPr>
          <w:rFonts w:ascii="Arial" w:hAnsi="Arial" w:cs="Arial" w:eastAsia="Arial"/>
          <w:sz w:val="20"/>
          <w:szCs w:val="20"/>
          <w:spacing w:val="4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tant: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Verify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bottom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mounting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bracket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clears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seats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behind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metal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ridge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located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along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bottom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battery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compartment.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(Figure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12B)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71" w:after="0" w:line="280" w:lineRule="atLeast"/>
        <w:ind w:left="2090" w:right="149" w:firstLine="-36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8.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Replace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scr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(Figure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12C)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mounting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careful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tighten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it.</w:t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40" w:lineRule="auto"/>
        <w:ind w:left="173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Figure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12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13" w:lineRule="exact"/>
        <w:ind w:left="3414" w:right="-20"/>
        <w:jc w:val="left"/>
        <w:tabs>
          <w:tab w:pos="7360" w:val="left"/>
        </w:tabs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118.161003pt;margin-top:10.825164pt;width:318.061500pt;height:164.17451pt;mso-position-horizontal-relative:page;mso-position-vertical-relative:paragraph;z-index:-2822" coordorigin="2363,217" coordsize="6361,3283">
            <v:group style="position:absolute;left:6544;top:1947;width:999;height:191" coordorigin="6544,1947" coordsize="999,191">
              <v:shape style="position:absolute;left:6544;top:1947;width:999;height:191" coordorigin="6544,1947" coordsize="999,191" path="m6544,2139l7543,1947e" filled="f" stroked="t" strokeweight=".35pt" strokecolor="#999999">
                <v:path arrowok="t"/>
              </v:shape>
            </v:group>
            <v:group style="position:absolute;left:2371;top:2139;width:4173;height:764" coordorigin="2371,2139" coordsize="4173,764">
              <v:shape style="position:absolute;left:2371;top:2139;width:4173;height:764" coordorigin="2371,2139" coordsize="4173,764" path="m2371,2902l6544,2139e" filled="f" stroked="t" strokeweight=".35pt" strokecolor="#999999">
                <v:path arrowok="t"/>
              </v:shape>
            </v:group>
            <v:group style="position:absolute;left:6344;top:2261;width:1026;height:188" coordorigin="6344,2261" coordsize="1026,188">
              <v:shape style="position:absolute;left:6344;top:2261;width:1026;height:188" coordorigin="6344,2261" coordsize="1026,188" path="m6344,2448l7370,2261e" filled="f" stroked="t" strokeweight=".6pt" strokecolor="#999999">
                <v:path arrowok="t"/>
              </v:shape>
            </v:group>
            <v:group style="position:absolute;left:2369;top:2448;width:3974;height:727" coordorigin="2369,2448" coordsize="3974,727">
              <v:shape style="position:absolute;left:2369;top:2448;width:3974;height:727" coordorigin="2369,2448" coordsize="3974,727" path="m2369,3175l6344,2448e" filled="f" stroked="t" strokeweight=".6pt" strokecolor="#999999">
                <v:path arrowok="t"/>
              </v:shape>
            </v:group>
            <v:group style="position:absolute;left:2380;top:237;width:4387;height:3080" coordorigin="2380,237" coordsize="4387,3080">
              <v:shape style="position:absolute;left:2380;top:237;width:4387;height:3080" coordorigin="2380,237" coordsize="4387,3080" path="m6767,2637l2966,2637,2973,2657,2979,2677,2991,2737,2996,2797,2998,2837,2998,2857,2994,2917,2984,2977,2963,3037,2947,3077,2939,3097,2918,3157,2913,3197,2916,3217,2935,3277,2955,3317,3212,3317,3249,3297,3401,3297,3438,3277,3509,3277,3542,3257,3601,3257,3633,3237,3666,3237,3701,3217,3813,3217,3853,3197,3893,3197,3975,3177,4059,3177,4102,3157,4144,3157,4186,3137,4269,3137,4309,3117,4349,3117,4388,3097,4551,3057,4633,3057,4675,3037,4717,3037,4759,3017,4801,3017,4843,2997,4885,2997,4927,2977,4969,2977,5011,2957,5094,2957,5136,2937,5177,2937,5266,2917,5368,2897,5423,2877,5480,2877,5538,2857,5597,2857,5657,2837,5717,2837,5835,2797,5893,2797,5949,2777,6003,2777,6054,2757,6103,2757,6148,2737,6189,2737,6226,2717,6262,2717,6301,2697,6382,2697,6425,2677,6513,2677,6557,2657,6728,2657,6767,2637e" filled="t" fillcolor="#FFFFFF" stroked="f">
                <v:path arrowok="t"/>
                <v:fill/>
              </v:shape>
              <v:shape style="position:absolute;left:2380;top:237;width:4387;height:3080" coordorigin="2380,237" coordsize="4387,3080" path="m6145,337l5373,337,5344,357,5231,357,5202,377,5013,377,4996,397,4876,397,4821,417,4674,417,4653,437,4596,437,4578,457,4504,457,4484,477,4329,477,4304,497,4169,497,4143,517,4033,517,4018,537,3952,537,3929,557,3665,557,3626,577,3459,577,3416,597,3291,597,3252,617,3149,617,3121,637,3024,637,3005,657,2945,657,2925,677,2863,677,2845,697,2664,697,2644,717,2562,717,2542,737,2503,737,2484,757,2447,757,2438,777,2436,777,2440,797,2448,817,2458,817,2468,837,2475,857,2399,877,2389,897,2380,897,2384,937,2387,937,2393,957,2402,997,2414,1017,2465,1137,2473,1137,2489,1177,2529,1277,2546,1297,2570,1357,2596,1417,2605,1437,2612,1457,2631,1517,2646,1577,2659,1637,2667,1677,2671,1697,2684,1757,2699,1797,2707,1837,2715,1857,2723,1897,2732,1917,2740,1937,2749,1977,2776,2057,2785,2097,2794,2117,2803,2157,2811,2177,2820,2217,2828,2237,2836,2277,2844,2297,2851,2337,2855,2357,2862,2377,2866,2397,2881,2457,2906,2517,2933,2577,2942,2597,2951,2617,2959,2637,6873,2637,6903,2617,6971,2617,6987,2597,7002,2597,7015,2577,7027,2577,7058,2517,7080,2457,7095,2397,7099,2357,7102,2337,7105,2297,7108,2277,7110,2237,7112,2217,7114,2177,7113,2157,7105,2097,7090,2037,7071,1977,7065,1957,7059,1937,7048,1917,7043,1897,7036,1897,7028,1877,7019,1857,6988,1797,6942,1717,6931,1697,6920,1677,6909,1677,6900,1657,6867,1597,6815,1537,6802,1517,6765,1457,6733,1397,6725,1397,6718,1377,6713,1357,6707,1357,6700,1337,6692,1337,6684,1317,6654,1257,6643,1237,6632,1217,6609,1177,6599,1157,6568,1097,6544,1037,6538,1017,6530,997,6521,977,6511,977,6500,957,6463,897,6423,837,6380,777,6366,757,6326,697,6291,637,6244,557,6233,537,6222,517,6211,497,6200,457,6190,437,6180,417,6171,397,6162,377,6153,357,6145,337e" filled="t" fillcolor="#FFFFFF" stroked="f">
                <v:path arrowok="t"/>
                <v:fill/>
              </v:shape>
              <v:shape style="position:absolute;left:2380;top:237;width:4387;height:3080" coordorigin="2380,237" coordsize="4387,3080" path="m6122,277l5699,277,5595,297,5568,317,5485,317,5457,337,6138,337,6132,317,6126,297,6122,277e" filled="t" fillcolor="#FFFFFF" stroked="f">
                <v:path arrowok="t"/>
                <v:fill/>
              </v:shape>
              <v:shape style="position:absolute;left:2380;top:237;width:4387;height:3080" coordorigin="2380,237" coordsize="4387,3080" path="m6098,237l5951,237,5932,257,5800,257,5776,277,6118,277,6107,257,6098,237e" filled="t" fillcolor="#FFFFFF" stroked="f">
                <v:path arrowok="t"/>
                <v:fill/>
              </v:shape>
            </v:group>
            <v:group style="position:absolute;left:2380;top:221;width:4734;height:3096" coordorigin="2380,221" coordsize="4734,3096">
              <v:shape style="position:absolute;left:2380;top:221;width:4734;height:3096" coordorigin="2380,221" coordsize="4734,3096" path="m6069,225l6087,221,6098,223,6107,237,6118,265,6122,276,6126,288,6153,352,6180,412,6211,478,6244,546,6279,611,6314,669,6352,727,6394,785,6408,805,6423,824,6463,882,6500,938,6530,993,6551,1048,6559,1067,6588,1129,6621,1191,6654,1250,6674,1285,6684,1302,6713,1355,6718,1366,6725,1379,6765,1443,6802,1499,6842,1557,6855,1575,6890,1628,6931,1693,6965,1751,6999,1811,7028,1865,7054,1921,7059,1935,7084,2000,7100,2060,7111,2126,7114,2174,7112,2205,7108,2266,7099,2352,7086,2428,7066,2493,7027,2559,6971,2598,6903,2615,6840,2624,6767,2633,6687,2642,6644,2646,6601,2651,6513,2661,6425,2672,6341,2685,6262,2701,6189,2719,6148,2729,6054,2750,5949,2772,5835,2796,5776,2807,5717,2819,5657,2831,5597,2842,5538,2854,5423,2876,5316,2896,5219,2914,5177,2921,5136,2929,5053,2945,4969,2963,4885,2981,4801,2999,4717,3018,4633,3037,4551,3056,4469,3075,4428,3085,4349,3103,4269,3120,4186,3136,4102,3151,4017,3164,3934,3178,3893,3184,3813,3197,3737,3210,3666,3223,3601,3237,3572,3244,3542,3252,3474,3265,3401,3277,3324,3287,3249,3295,3177,3302,3113,3307,3038,3313,2996,3315,2987,3317,2935,3272,2916,3215,2913,3192,2914,3168,2931,3103,2955,3046,2963,3028,2989,2956,2996,2891,2998,2829,2997,2809,2991,2734,2979,2675,2959,2618,2924,2547,2915,2530,2906,2512,2881,2451,2862,2376,2859,2358,2855,2339,2836,2258,2820,2198,2803,2138,2785,2080,2767,2022,2758,1993,2749,1965,2723,1879,2699,1794,2679,1717,2667,1658,2663,1639,2659,1619,2642,1543,2619,1466,2596,1407,2570,1348,2546,1294,2513,1224,2505,1206,2473,1136,2414,1004,2402,979,2393,954,2387,933,2384,921,2380,895,2389,879,2399,873,2475,853,2468,834,2458,817,2448,801,2440,787,2436,774,2438,764,2447,754,2522,725,2583,710,2644,698,2721,689,2768,685,2789,683,2863,674,2903,663,2925,658,2985,643,3060,628,3079,625,3149,612,3215,602,3291,593,3373,583,3459,574,3544,566,3626,559,3701,554,3766,551,3817,549,3847,549,3929,539,3988,527,4006,522,4018,519,4093,505,4169,494,4251,484,4329,474,4396,467,4441,463,4463,461,4523,452,4596,434,4615,429,4674,416,4741,406,4801,399,4858,393,4876,391,4952,382,4959,381,4966,380,5035,374,5101,368,5147,365,5174,362,5259,352,5344,340,5429,325,5513,309,5595,292,5673,276,5699,271,5776,257,5847,247,5912,240,5987,233,6004,232,6019,231,6034,229,6048,228,6061,226,6069,225xe" filled="f" stroked="t" strokeweight=".4pt" strokecolor="#999999">
                <v:path arrowok="t"/>
              </v:shape>
              <v:shape style="position:absolute;left:2464;top:460;width:4468;height:2833" type="#_x0000_t75">
                <v:imagedata r:id="rId42" o:title=""/>
              </v:shape>
            </v:group>
            <v:group style="position:absolute;left:3800;top:540;width:115;height:29" coordorigin="3800,540" coordsize="115,29">
              <v:shape style="position:absolute;left:3800;top:540;width:115;height:29" coordorigin="3800,540" coordsize="115,29" path="m3915,540l3897,547,3877,552,3856,555,3835,558,3816,562,3800,569e" filled="f" stroked="t" strokeweight=".25pt" strokecolor="#999999">
                <v:path arrowok="t"/>
              </v:shape>
            </v:group>
            <v:group style="position:absolute;left:4450;top:438;width:198;height:27" coordorigin="4450,438" coordsize="198,27">
              <v:shape style="position:absolute;left:4450;top:438;width:198;height:27" coordorigin="4450,438" coordsize="198,27" path="m4450,465l4515,459,4588,449,4632,441,4648,438e" filled="f" stroked="t" strokeweight=".25pt" strokecolor="#999999">
                <v:path arrowok="t"/>
              </v:shape>
            </v:group>
            <v:group style="position:absolute;left:6546;top:1034;width:33;height:119" coordorigin="6546,1034" coordsize="33,119">
              <v:shape style="position:absolute;left:6546;top:1034;width:33;height:119" coordorigin="6546,1034" coordsize="33,119" path="m6546,1034l6564,1116,6571,1137,6579,1153e" filled="f" stroked="t" strokeweight=".25pt" strokecolor="#999999">
                <v:path arrowok="t"/>
              </v:shape>
            </v:group>
            <v:group style="position:absolute;left:4008;top:716;width:21;height:85" coordorigin="4008,716" coordsize="21,85">
              <v:shape style="position:absolute;left:4008;top:716;width:21;height:85" coordorigin="4008,716" coordsize="21,85" path="m4024,716l4028,737,4018,750,4008,756,4025,801e" filled="f" stroked="t" strokeweight=".25pt" strokecolor="#000000">
                <v:path arrowok="t"/>
              </v:shape>
            </v:group>
            <v:group style="position:absolute;left:3103;top:800;width:542;height:2" coordorigin="3103,800" coordsize="542,2">
              <v:shape style="position:absolute;left:3103;top:800;width:542;height:2" coordorigin="3103,800" coordsize="542,0" path="m3103,800l3645,800e" filled="f" stroked="t" strokeweight="3.773pt" strokecolor="#999999">
                <v:path arrowok="t"/>
              </v:shape>
            </v:group>
            <v:group style="position:absolute;left:2667;top:426;width:4272;height:2611" coordorigin="2667,426" coordsize="4272,2611">
              <v:shape style="position:absolute;left:2667;top:426;width:4272;height:2611" coordorigin="2667,426" coordsize="4272,2611" path="m3989,710l4259,673,4270,660,4593,617,4599,626,4687,614,4691,596,5242,519,5253,531,5432,506,5439,492,5910,426,5925,428,5930,434,5939,432,5959,465,5963,433,5973,432,5994,465,5991,492,6426,1294,6433,1295,6461,1294,6467,1310,6607,1572,6603,1594,6612,1594,6920,2163,6916,2204,6932,2228,6939,2242,6938,2256,6889,2365,6886,2379,6864,2384,3396,3037,3326,3016,2674,1026,2667,1011,2669,991,2682,904,2687,883,2700,874,2906,844,2910,826,2915,821,3096,796,3104,800,3104,817,3646,742,3655,723,3661,722,3830,699,3835,702,3834,711e" filled="f" stroked="t" strokeweight=".5pt" strokecolor="#000000">
                <v:path arrowok="t"/>
              </v:shape>
              <v:shape style="position:absolute;left:3906;top:803;width:432;height:760" type="#_x0000_t75">
                <v:imagedata r:id="rId43" o:title=""/>
              </v:shape>
              <v:shape style="position:absolute;left:3829;top:694;width:202;height:120" type="#_x0000_t75">
                <v:imagedata r:id="rId44" o:title=""/>
              </v:shape>
            </v:group>
            <v:group style="position:absolute;left:3829;top:694;width:509;height:869" coordorigin="3829,694" coordsize="509,869">
              <v:shape style="position:absolute;left:3829;top:694;width:509;height:869" coordorigin="3829,694" coordsize="509,869" path="m4242,1563l3944,820,3925,805,3906,803,3829,815,3834,712,3964,697,3981,694,3989,710,4022,715,4031,726,4027,802,4338,1558e" filled="f" stroked="t" strokeweight=".5pt" strokecolor="#000000">
                <v:path arrowok="t"/>
              </v:shape>
            </v:group>
            <v:group style="position:absolute;left:3813;top:1594;width:471;height:2" coordorigin="3813,1594" coordsize="471,2">
              <v:shape style="position:absolute;left:3813;top:1594;width:471;height:2" coordorigin="3813,1594" coordsize="471,0" path="m3813,1594l4284,1594e" filled="f" stroked="t" strokeweight="3.775pt" strokecolor="#999999">
                <v:path arrowok="t"/>
              </v:shape>
            </v:group>
            <v:group style="position:absolute;left:3835;top:720;width:466;height:795" coordorigin="3835,720" coordsize="466,795">
              <v:shape style="position:absolute;left:3835;top:720;width:466;height:795" coordorigin="3835,720" coordsize="466,795" path="m4301,1515l3984,739,3966,722,3949,720,3835,736e" filled="f" stroked="t" strokeweight=".25pt" strokecolor="#000000">
                <v:path arrowok="t"/>
              </v:shape>
            </v:group>
            <v:group style="position:absolute;left:4284;top:1519;width:26;height:38" coordorigin="4284,1519" coordsize="26,38">
              <v:shape style="position:absolute;left:4284;top:1519;width:26;height:38" coordorigin="4284,1519" coordsize="26,38" path="m4284,1557l4305,1551,4310,1541,4303,1519e" filled="f" stroked="t" strokeweight=".3pt" strokecolor="#000000">
                <v:path arrowok="t"/>
              </v:shape>
            </v:group>
            <v:group style="position:absolute;left:2740;top:894;width:1086;height:2" coordorigin="2740,894" coordsize="1086,2">
              <v:shape style="position:absolute;left:2740;top:894;width:1086;height:2" coordorigin="2740,894" coordsize="1086,0" path="m2740,894l3826,894e" filled="f" stroked="t" strokeweight="7.924pt" strokecolor="#999999">
                <v:path arrowok="t"/>
              </v:shape>
            </v:group>
            <v:group style="position:absolute;left:2902;top:854;width:2;height:96" coordorigin="2902,854" coordsize="2,96">
              <v:shape style="position:absolute;left:2902;top:854;width:2;height:96" coordorigin="2902,854" coordsize="0,96" path="m2902,854l2902,950e" filled="f" stroked="t" strokeweight=".563pt" strokecolor="#999999">
                <v:path arrowok="t"/>
              </v:shape>
            </v:group>
            <v:group style="position:absolute;left:3096;top:832;width:6;height:87" coordorigin="3096,832" coordsize="6,87">
              <v:shape style="position:absolute;left:3096;top:832;width:6;height:87" coordorigin="3096,832" coordsize="6,87" path="m3102,832l3096,919e" filled="f" stroked="t" strokeweight=".3pt" strokecolor="#999999">
                <v:path arrowok="t"/>
              </v:shape>
            </v:group>
            <v:group style="position:absolute;left:3639;top:754;width:2;height:90" coordorigin="3639,754" coordsize="2,90">
              <v:shape style="position:absolute;left:3639;top:754;width:2;height:90" coordorigin="3639,754" coordsize="0,90" path="m3639,754l3639,844e" filled="f" stroked="t" strokeweight=".534pt" strokecolor="#999999">
                <v:path arrowok="t"/>
              </v:shape>
            </v:group>
            <v:group style="position:absolute;left:3330;top:2483;width:3620;height:916" coordorigin="3330,2483" coordsize="3620,916">
              <v:shape style="position:absolute;left:3330;top:2483;width:3620;height:916" coordorigin="3330,2483" coordsize="3620,916" path="m6850,2483l3418,3123,3380,3153,3364,3163,3347,3182,3337,3211,3334,3234,3334,3248,3331,3281,3330,3399,6937,2824,6949,2521,6942,2502,6918,2498,6850,2483e" filled="t" fillcolor="#E0E0E0" stroked="f">
                <v:path arrowok="t"/>
                <v:fill/>
              </v:shape>
            </v:group>
            <v:group style="position:absolute;left:3332;top:2641;width:3606;height:719" coordorigin="3332,2641" coordsize="3606,719">
              <v:shape style="position:absolute;left:3332;top:2641;width:3606;height:719" coordorigin="3332,2641" coordsize="3606,719" path="m6938,2641l3332,3301,3332,3359,6938,2726,6938,2641e" filled="t" fillcolor="#E0E0E0" stroked="f">
                <v:path arrowok="t"/>
                <v:fill/>
              </v:shape>
            </v:group>
            <v:group style="position:absolute;left:3332;top:2654;width:3606;height:709" coordorigin="3332,2654" coordsize="3606,709">
              <v:shape style="position:absolute;left:3332;top:2654;width:3606;height:709" coordorigin="3332,2654" coordsize="3606,709" path="m6938,2654l3332,3304,3332,3363,6938,2739,6938,2654e" filled="t" fillcolor="#E1E1E1" stroked="f">
                <v:path arrowok="t"/>
                <v:fill/>
              </v:shape>
            </v:group>
            <v:group style="position:absolute;left:3332;top:2667;width:3605;height:699" coordorigin="3332,2667" coordsize="3605,699">
              <v:shape style="position:absolute;left:3332;top:2667;width:3605;height:699" coordorigin="3332,2667" coordsize="3605,699" path="m6937,2667l3332,3307,3332,3366,6937,2752,6937,2667e" filled="t" fillcolor="#E2E2E2" stroked="f">
                <v:path arrowok="t"/>
                <v:fill/>
              </v:shape>
            </v:group>
            <v:group style="position:absolute;left:3332;top:2681;width:3605;height:689" coordorigin="3332,2681" coordsize="3605,689">
              <v:shape style="position:absolute;left:3332;top:2681;width:3605;height:689" coordorigin="3332,2681" coordsize="3605,689" path="m6936,2681l3332,3311,3332,3370,6936,2766,6936,2681e" filled="t" fillcolor="#E3E3E3" stroked="f">
                <v:path arrowok="t"/>
                <v:fill/>
              </v:shape>
            </v:group>
            <v:group style="position:absolute;left:3332;top:2694;width:3604;height:679" coordorigin="3332,2694" coordsize="3604,679">
              <v:shape style="position:absolute;left:3332;top:2694;width:3604;height:679" coordorigin="3332,2694" coordsize="3604,679" path="m6936,2694l3332,3314,3332,3373,6936,2779,6936,2694e" filled="t" fillcolor="#E4E4E4" stroked="f">
                <v:path arrowok="t"/>
                <v:fill/>
              </v:shape>
            </v:group>
            <v:group style="position:absolute;left:3332;top:2707;width:3603;height:669" coordorigin="3332,2707" coordsize="3603,669">
              <v:shape style="position:absolute;left:3332;top:2707;width:3603;height:669" coordorigin="3332,2707" coordsize="3603,669" path="m6935,2707l3332,3318,3332,3376,6935,2792,6935,2707e" filled="t" fillcolor="#E5E5E5" stroked="f">
                <v:path arrowok="t"/>
                <v:fill/>
              </v:shape>
            </v:group>
            <v:group style="position:absolute;left:3332;top:2720;width:3603;height:659" coordorigin="3332,2720" coordsize="3603,659">
              <v:shape style="position:absolute;left:3332;top:2720;width:3603;height:659" coordorigin="3332,2720" coordsize="3603,659" path="m6935,2720l3332,3321,3332,3380,6935,2805,6935,2720e" filled="t" fillcolor="#E6E6E6" stroked="f">
                <v:path arrowok="t"/>
                <v:fill/>
              </v:shape>
            </v:group>
            <v:group style="position:absolute;left:3332;top:2734;width:3602;height:649" coordorigin="3332,2734" coordsize="3602,649">
              <v:shape style="position:absolute;left:3332;top:2734;width:3602;height:649" coordorigin="3332,2734" coordsize="3602,649" path="m6934,2734l3332,3324,3332,3383,6934,2819,6934,2734e" filled="t" fillcolor="#E7E7E7" stroked="f">
                <v:path arrowok="t"/>
                <v:fill/>
              </v:shape>
            </v:group>
            <v:group style="position:absolute;left:3332;top:2747;width:3601;height:639" coordorigin="3332,2747" coordsize="3601,639">
              <v:shape style="position:absolute;left:3332;top:2747;width:3601;height:639" coordorigin="3332,2747" coordsize="3601,639" path="m6933,2747l3332,3328,3332,3386,6933,2832,6933,2747e" filled="t" fillcolor="#E8E8E8" stroked="f">
                <v:path arrowok="t"/>
                <v:fill/>
              </v:shape>
            </v:group>
            <v:group style="position:absolute;left:3332;top:2760;width:3601;height:630" coordorigin="3332,2760" coordsize="3601,630">
              <v:shape style="position:absolute;left:3332;top:2760;width:3601;height:630" coordorigin="3332,2760" coordsize="3601,630" path="m6933,2760l3332,3331,3332,3390,6933,2845,6933,2760e" filled="t" fillcolor="#E9E9E9" stroked="f">
                <v:path arrowok="t"/>
                <v:fill/>
              </v:shape>
            </v:group>
            <v:group style="position:absolute;left:3332;top:2774;width:3600;height:620" coordorigin="3332,2774" coordsize="3600,620">
              <v:shape style="position:absolute;left:3332;top:2774;width:3600;height:620" coordorigin="3332,2774" coordsize="3600,620" path="m6932,2774l3332,3334,3332,3393,6932,2859,6932,2774e" filled="t" fillcolor="#EAEAEA" stroked="f">
                <v:path arrowok="t"/>
                <v:fill/>
              </v:shape>
            </v:group>
            <v:group style="position:absolute;left:3332;top:2787;width:3599;height:610" coordorigin="3332,2787" coordsize="3599,610">
              <v:shape style="position:absolute;left:3332;top:2787;width:3599;height:610" coordorigin="3332,2787" coordsize="3599,610" path="m6931,2787l3332,3338,3332,3397,6931,2872,6931,2787e" filled="t" fillcolor="#EBEBEB" stroked="f">
                <v:path arrowok="t"/>
                <v:fill/>
              </v:shape>
            </v:group>
            <v:group style="position:absolute;left:3332;top:2800;width:3599;height:600" coordorigin="3332,2800" coordsize="3599,600">
              <v:shape style="position:absolute;left:3332;top:2800;width:3599;height:600" coordorigin="3332,2800" coordsize="3599,600" path="m6931,2800l3332,3341,3332,3400,6931,2885,6931,2800e" filled="t" fillcolor="#ECECEC" stroked="f">
                <v:path arrowok="t"/>
                <v:fill/>
              </v:shape>
            </v:group>
            <v:group style="position:absolute;left:3332;top:2813;width:3598;height:590" coordorigin="3332,2813" coordsize="3598,590">
              <v:shape style="position:absolute;left:3332;top:2813;width:3598;height:590" coordorigin="3332,2813" coordsize="3598,590" path="m6930,2813l3332,3345,3332,3403,6930,2898,6930,2813e" filled="t" fillcolor="#EDEDED" stroked="f">
                <v:path arrowok="t"/>
                <v:fill/>
              </v:shape>
            </v:group>
            <v:group style="position:absolute;left:3332;top:2827;width:3598;height:580" coordorigin="3332,2827" coordsize="3598,580">
              <v:shape style="position:absolute;left:3332;top:2827;width:3598;height:580" coordorigin="3332,2827" coordsize="3598,580" path="m6929,2827l3332,3348,3332,3407,6929,2912,6929,2827e" filled="t" fillcolor="#EEEEEE" stroked="f">
                <v:path arrowok="t"/>
                <v:fill/>
              </v:shape>
            </v:group>
            <v:group style="position:absolute;left:3332;top:2840;width:3597;height:570" coordorigin="3332,2840" coordsize="3597,570">
              <v:shape style="position:absolute;left:3332;top:2840;width:3597;height:570" coordorigin="3332,2840" coordsize="3597,570" path="m6929,2840l3332,3351,3332,3410,6929,2925,6929,2840e" filled="t" fillcolor="#EFEFEF" stroked="f">
                <v:path arrowok="t"/>
                <v:fill/>
              </v:shape>
            </v:group>
            <v:group style="position:absolute;left:3332;top:2853;width:3596;height:560" coordorigin="3332,2853" coordsize="3596,560">
              <v:shape style="position:absolute;left:3332;top:2853;width:3596;height:560" coordorigin="3332,2853" coordsize="3596,560" path="m6928,2853l3332,3355,3332,3413,6928,2938,6928,2853e" filled="t" fillcolor="#F0F0F0" stroked="f">
                <v:path arrowok="t"/>
                <v:fill/>
              </v:shape>
            </v:group>
            <v:group style="position:absolute;left:3332;top:2867;width:3596;height:550" coordorigin="3332,2867" coordsize="3596,550">
              <v:shape style="position:absolute;left:3332;top:2867;width:3596;height:550" coordorigin="3332,2867" coordsize="3596,550" path="m6928,2867l3332,3358,3332,3417,6928,2951,6928,2867e" filled="t" fillcolor="#F1F1F1" stroked="f">
                <v:path arrowok="t"/>
                <v:fill/>
              </v:shape>
            </v:group>
            <v:group style="position:absolute;left:3332;top:2880;width:3595;height:540" coordorigin="3332,2880" coordsize="3595,540">
              <v:shape style="position:absolute;left:3332;top:2880;width:3595;height:540" coordorigin="3332,2880" coordsize="3595,540" path="m6927,2880l3332,3361,3332,3420,6927,2965,6927,2880e" filled="t" fillcolor="#F2F2F2" stroked="f">
                <v:path arrowok="t"/>
                <v:fill/>
              </v:shape>
            </v:group>
            <v:group style="position:absolute;left:3332;top:2893;width:3594;height:530" coordorigin="3332,2893" coordsize="3594,530">
              <v:shape style="position:absolute;left:3332;top:2893;width:3594;height:530" coordorigin="3332,2893" coordsize="3594,530" path="m6926,2893l3332,3365,3332,3424,6926,2978,6926,2893e" filled="t" fillcolor="#F3F3F3" stroked="f">
                <v:path arrowok="t"/>
                <v:fill/>
              </v:shape>
            </v:group>
            <v:group style="position:absolute;left:3332;top:2906;width:3594;height:521" coordorigin="3332,2906" coordsize="3594,521">
              <v:shape style="position:absolute;left:3332;top:2906;width:3594;height:521" coordorigin="3332,2906" coordsize="3594,521" path="m6926,2906l3332,3368,3332,3427,6926,2991,6926,2906e" filled="t" fillcolor="#F4F4F4" stroked="f">
                <v:path arrowok="t"/>
                <v:fill/>
              </v:shape>
            </v:group>
            <v:group style="position:absolute;left:3332;top:2920;width:3593;height:511" coordorigin="3332,2920" coordsize="3593,511">
              <v:shape style="position:absolute;left:3332;top:2920;width:3593;height:511" coordorigin="3332,2920" coordsize="3593,511" path="m6925,2920l3332,3371,3332,3430,6925,3005,6925,2920e" filled="t" fillcolor="#F5F5F5" stroked="f">
                <v:path arrowok="t"/>
                <v:fill/>
              </v:shape>
            </v:group>
            <v:group style="position:absolute;left:3332;top:2933;width:3592;height:501" coordorigin="3332,2933" coordsize="3592,501">
              <v:shape style="position:absolute;left:3332;top:2933;width:3592;height:501" coordorigin="3332,2933" coordsize="3592,501" path="m6924,2933l3332,3375,3332,3434,6924,3018,6924,2933e" filled="t" fillcolor="#F6F6F6" stroked="f">
                <v:path arrowok="t"/>
                <v:fill/>
              </v:shape>
            </v:group>
            <v:group style="position:absolute;left:3332;top:2946;width:3592;height:491" coordorigin="3332,2946" coordsize="3592,491">
              <v:shape style="position:absolute;left:3332;top:2946;width:3592;height:491" coordorigin="3332,2946" coordsize="3592,491" path="m6924,2946l3332,3378,3332,3437,6924,3031,6924,2946e" filled="t" fillcolor="#F7F7F7" stroked="f">
                <v:path arrowok="t"/>
                <v:fill/>
              </v:shape>
            </v:group>
            <v:group style="position:absolute;left:3332;top:2959;width:3591;height:481" coordorigin="3332,2959" coordsize="3591,481">
              <v:shape style="position:absolute;left:3332;top:2959;width:3591;height:481" coordorigin="3332,2959" coordsize="3591,481" path="m6923,2959l3332,3382,3332,3440,6923,3044,6923,2959e" filled="t" fillcolor="#F8F8F8" stroked="f">
                <v:path arrowok="t"/>
                <v:fill/>
              </v:shape>
            </v:group>
            <v:group style="position:absolute;left:3332;top:2973;width:3591;height:471" coordorigin="3332,2973" coordsize="3591,471">
              <v:shape style="position:absolute;left:3332;top:2973;width:3591;height:471" coordorigin="3332,2973" coordsize="3591,471" path="m6922,2973l3332,3385,3332,3444,6922,3058,6922,2973e" filled="t" fillcolor="#F9F9F9" stroked="f">
                <v:path arrowok="t"/>
                <v:fill/>
              </v:shape>
            </v:group>
            <v:group style="position:absolute;left:3332;top:2986;width:3590;height:461" coordorigin="3332,2986" coordsize="3590,461">
              <v:shape style="position:absolute;left:3332;top:2986;width:3590;height:461" coordorigin="3332,2986" coordsize="3590,461" path="m6922,2986l3332,3388,3332,3447,6922,3071,6922,2986e" filled="t" fillcolor="#FAFAFA" stroked="f">
                <v:path arrowok="t"/>
                <v:fill/>
              </v:shape>
            </v:group>
            <v:group style="position:absolute;left:3332;top:2999;width:3589;height:451" coordorigin="3332,2999" coordsize="3589,451">
              <v:shape style="position:absolute;left:3332;top:2999;width:3589;height:451" coordorigin="3332,2999" coordsize="3589,451" path="m6921,2999l3332,3392,3332,3451,6921,3084,6921,2999e" filled="t" fillcolor="#FAFAFA" stroked="f">
                <v:path arrowok="t"/>
                <v:fill/>
              </v:shape>
            </v:group>
            <v:group style="position:absolute;left:3332;top:3013;width:3589;height:441" coordorigin="3332,3013" coordsize="3589,441">
              <v:shape style="position:absolute;left:3332;top:3013;width:3589;height:441" coordorigin="3332,3013" coordsize="3589,441" path="m6921,3013l3332,3395,3332,3454,6921,3098,6921,3013e" filled="t" fillcolor="#FBFBFB" stroked="f">
                <v:path arrowok="t"/>
                <v:fill/>
              </v:shape>
            </v:group>
            <v:group style="position:absolute;left:3332;top:3026;width:3588;height:431" coordorigin="3332,3026" coordsize="3588,431">
              <v:shape style="position:absolute;left:3332;top:3026;width:3588;height:431" coordorigin="3332,3026" coordsize="3588,431" path="m6920,3026l3332,3398,3332,3457,6920,3111,6920,3026e" filled="t" fillcolor="#FCFCFC" stroked="f">
                <v:path arrowok="t"/>
                <v:fill/>
              </v:shape>
            </v:group>
            <v:group style="position:absolute;left:3332;top:3039;width:3587;height:422" coordorigin="3332,3039" coordsize="3587,422">
              <v:shape style="position:absolute;left:3332;top:3039;width:3587;height:422" coordorigin="3332,3039" coordsize="3587,422" path="m6919,3039l3332,3402,3332,3461,6919,3124,6919,3039e" filled="t" fillcolor="#FDFDFD" stroked="f">
                <v:path arrowok="t"/>
                <v:fill/>
              </v:shape>
            </v:group>
            <v:group style="position:absolute;left:3332;top:3052;width:3587;height:412" coordorigin="3332,3052" coordsize="3587,412">
              <v:shape style="position:absolute;left:3332;top:3052;width:3587;height:412" coordorigin="3332,3052" coordsize="3587,412" path="m6919,3052l3332,3405,3332,3464,6919,3137,6919,3052e" filled="t" fillcolor="#FFFFFF" stroked="f">
                <v:path arrowok="t"/>
                <v:fill/>
              </v:shape>
            </v:group>
            <v:group style="position:absolute;left:3329;top:3136;width:115;height:315" coordorigin="3329,3136" coordsize="115,315">
              <v:shape style="position:absolute;left:3329;top:3136;width:115;height:315" coordorigin="3329,3136" coordsize="115,315" path="m3329,3451l3331,3281,3334,3248,3334,3234,3337,3211,3347,3182,3364,3163,3380,3153,3444,3136e" filled="f" stroked="t" strokeweight=".6pt" strokecolor="#000000">
                <v:path arrowok="t"/>
              </v:shape>
            </v:group>
            <v:group style="position:absolute;left:6876;top:2496;width:73;height:812" coordorigin="6876,2496" coordsize="73,812">
              <v:shape style="position:absolute;left:6876;top:2496;width:73;height:812" coordorigin="6876,2496" coordsize="73,812" path="m6876,2496l6918,2498,6942,2502,6949,2521,6913,3308e" filled="f" stroked="t" strokeweight=".6pt" strokecolor="#000000">
                <v:path arrowok="t"/>
              </v:shape>
            </v:group>
            <v:group style="position:absolute;left:3373;top:2509;width:3579;height:916" coordorigin="3373,2509" coordsize="3579,916">
              <v:shape style="position:absolute;left:3373;top:2509;width:3579;height:916" coordorigin="3373,2509" coordsize="3579,916" path="m6951,2543l6943,2516,6927,2509,6915,2510,3422,3181,3375,3236,3374,3245,3373,3425e" filled="f" stroked="t" strokeweight=".25pt" strokecolor="#000000">
                <v:path arrowok="t"/>
              </v:shape>
            </v:group>
            <v:group style="position:absolute;left:3432;top:2355;width:3459;height:799" coordorigin="3432,2355" coordsize="3459,799">
              <v:shape style="position:absolute;left:3432;top:2355;width:3459;height:799" coordorigin="3432,2355" coordsize="3459,799" path="m3951,2872l3686,2919,3666,2926,3659,2936,3662,2959,3667,2991,3666,3003,3658,3018,3644,3021,3453,3058,3434,3068,3433,3089,3432,3113,3438,3125,3436,3141,3468,3141,3474,3154,3495,3150,4504,2956,3996,2956,3991,2951,3991,2923,3989,2910,3986,2897,3966,2876,3951,2872e" filled="t" fillcolor="#FFFFFF" stroked="f">
                <v:path arrowok="t"/>
                <v:fill/>
              </v:shape>
              <v:shape style="position:absolute;left:3432;top:2355;width:3459;height:799" coordorigin="3432,2355" coordsize="3459,799" path="m6742,2355l6729,2356,6496,2399,6477,2405,6471,2417,6476,2445,6481,2471,6475,2478,6469,2489,6457,2492,3996,2956,4504,2956,6870,2500,6878,2494,6890,2472,6891,2455,6879,2432,6769,2432,6770,2404,6768,2391,6760,2369,6742,2355e" filled="t" fillcolor="#FFFFFF" stroked="f">
                <v:path arrowok="t"/>
                <v:fill/>
              </v:shape>
              <v:shape style="position:absolute;left:3432;top:2355;width:3459;height:799" coordorigin="3432,2355" coordsize="3459,799" path="m6848,2418l6777,2432,6769,2432,6879,2432,6877,2428,6859,2419,6848,2418e" filled="t" fillcolor="#FFFFFF" stroked="f">
                <v:path arrowok="t"/>
                <v:fill/>
              </v:shape>
            </v:group>
            <v:group style="position:absolute;left:3432;top:2355;width:3459;height:799" coordorigin="3432,2355" coordsize="3459,799">
              <v:shape style="position:absolute;left:3432;top:2355;width:3459;height:799" coordorigin="3432,2355" coordsize="3459,799" path="m6878,2494l6890,2472,6891,2455,6877,2428,6859,2419,6848,2418,6777,2432,6769,2432,6770,2404,6768,2391,6760,2369,6742,2355,6729,2356,6496,2399,6477,2405,6471,2417,6476,2445,6481,2471,6475,2478,6469,2489,6457,2492,6448,2493,3996,2956,3991,2951,3991,2923,3989,2910,3986,2897,3966,2876,3951,2872,3686,2919,3666,2926,3659,2936,3662,2959,3667,2991,3666,3003,3658,3018,3644,3021,3453,3058,3434,3068,3433,3089,3432,3113,3438,3125,3436,3141,3468,3141,3474,3154,3495,3150,6870,2500,6878,2494xe" filled="f" stroked="t" strokeweight=".6pt" strokecolor="#000000">
                <v:path arrowok="t"/>
              </v:shape>
            </v:group>
            <v:group style="position:absolute;left:3977;top:2955;width:10;height:35" coordorigin="3977,2955" coordsize="10,35">
              <v:shape style="position:absolute;left:3977;top:2955;width:10;height:35" coordorigin="3977,2955" coordsize="10,35" path="m3987,2955l3987,2956,3987,2958,3986,2959,3982,2981,3977,2990e" filled="f" stroked="t" strokeweight=".25pt" strokecolor="#000000">
                <v:path arrowok="t"/>
              </v:shape>
            </v:group>
            <v:group style="position:absolute;left:3573;top:3035;width:26;height:97" coordorigin="3573,3035" coordsize="26,97">
              <v:shape style="position:absolute;left:3573;top:3035;width:26;height:97" coordorigin="3573,3035" coordsize="26,97" path="m3573,3035l3586,3044,3596,3063,3599,3095,3596,3115,3588,3125,3584,3132e" filled="f" stroked="t" strokeweight=".25pt" strokecolor="#000000">
                <v:path arrowok="t"/>
              </v:shape>
            </v:group>
            <v:group style="position:absolute;left:4031;top:2949;width:27;height:93" coordorigin="4031,2949" coordsize="27,93">
              <v:shape style="position:absolute;left:4031;top:2949;width:27;height:93" coordorigin="4031,2949" coordsize="27,93" path="m4031,2949l4044,2958,4054,2977,4058,3009,4055,3031,4049,3042e" filled="f" stroked="t" strokeweight=".25pt" strokecolor="#000000">
                <v:path arrowok="t"/>
              </v:shape>
            </v:group>
            <v:group style="position:absolute;left:3718;top:3038;width:43;height:28" coordorigin="3718,3038" coordsize="43,28">
              <v:shape style="position:absolute;left:3718;top:3038;width:43;height:28" coordorigin="3718,3038" coordsize="43,28" path="m3761,3049l3761,3042,3752,3038,3741,3039,3729,3041,3719,3048,3719,3055,3718,3062,3727,3066,3739,3064,3750,3062,3760,3055,3761,3049xe" filled="f" stroked="t" strokeweight=".25pt" strokecolor="#000000">
                <v:path arrowok="t"/>
              </v:shape>
            </v:group>
            <v:group style="position:absolute;left:3906;top:3001;width:43;height:28" coordorigin="3906,3001" coordsize="43,28">
              <v:shape style="position:absolute;left:3906;top:3001;width:43;height:28" coordorigin="3906,3001" coordsize="43,28" path="m3949,3012l3949,3005,3940,3001,3929,3003,3917,3005,3907,3012,3907,3019,3906,3025,3915,3029,3927,3028,3938,3026,3948,3019,3949,3012xe" filled="f" stroked="t" strokeweight=".25pt" strokecolor="#000000">
                <v:path arrowok="t"/>
              </v:shape>
            </v:group>
            <v:group style="position:absolute;left:6756;top:2434;width:10;height:33" coordorigin="6756,2434" coordsize="10,33">
              <v:shape style="position:absolute;left:6756;top:2434;width:10;height:33" coordorigin="6756,2434" coordsize="10,33" path="m6766,2434l6765,2436,6765,2438,6765,2439,6760,2459,6756,2467e" filled="f" stroked="t" strokeweight=".25pt" strokecolor="#000000">
                <v:path arrowok="t"/>
              </v:shape>
            </v:group>
            <v:group style="position:absolute;left:6394;top:2503;width:25;height:84" coordorigin="6394,2503" coordsize="25,84">
              <v:shape style="position:absolute;left:6394;top:2503;width:25;height:84" coordorigin="6394,2503" coordsize="25,84" path="m6394,2503l6406,2512,6416,2533,6419,2561,6417,2577,6414,2587e" filled="f" stroked="t" strokeweight=".25pt" strokecolor="#000000">
                <v:path arrowok="t"/>
              </v:shape>
            </v:group>
            <v:group style="position:absolute;left:6784;top:2429;width:25;height:84" coordorigin="6784,2429" coordsize="25,84">
              <v:shape style="position:absolute;left:6784;top:2429;width:25;height:84" coordorigin="6784,2429" coordsize="25,84" path="m6784,2429l6796,2438,6806,2459,6809,2487,6807,2503,6805,2513e" filled="f" stroked="t" strokeweight=".25pt" strokecolor="#000000">
                <v:path arrowok="t"/>
              </v:shape>
            </v:group>
            <v:group style="position:absolute;left:6531;top:2510;width:39;height:25" coordorigin="6531,2510" coordsize="39,25">
              <v:shape style="position:absolute;left:6531;top:2510;width:39;height:25" coordorigin="6531,2510" coordsize="39,25" path="m6569,2520l6570,2514,6562,2510,6551,2512,6541,2513,6532,2520,6532,2526,6531,2532,6539,2536,6550,2534,6560,2532,6569,2526,6569,2520xe" filled="f" stroked="t" strokeweight=".25pt" strokecolor="#000000">
                <v:path arrowok="t"/>
              </v:shape>
            </v:group>
            <v:group style="position:absolute;left:6692;top:2481;width:39;height:25" coordorigin="6692,2481" coordsize="39,25">
              <v:shape style="position:absolute;left:6692;top:2481;width:39;height:25" coordorigin="6692,2481" coordsize="39,25" path="m6730,2490l6731,2484,6723,2481,6712,2482,6702,2484,6693,2490,6692,2496,6692,2502,6700,2506,6710,2504,6721,2503,6730,2497,6730,2490xe" filled="f" stroked="t" strokeweight=".25pt" strokecolor="#000000">
                <v:path arrowok="t"/>
              </v:shape>
            </v:group>
            <v:group style="position:absolute;left:3020;top:1829;width:3903;height:1088" coordorigin="3020,1829" coordsize="3903,1088">
              <v:shape style="position:absolute;left:3020;top:1829;width:3903;height:1088" coordorigin="3020,1829" coordsize="3903,1088" path="m3020,1829l3258,2549,3255,2592,3353,2885,3362,2908,3372,2917,3390,2916,3960,2810,3980,2801,3985,2786,3989,2748,6486,2283,6494,2296,6503,2312,6504,2330,6907,2262,6924,2250,6921,2238e" filled="f" stroked="t" strokeweight=".25pt" strokecolor="#000000">
                <v:path arrowok="t"/>
              </v:shape>
              <v:shape style="position:absolute;left:2677;top:253;width:2354;height:2149" type="#_x0000_t75">
                <v:imagedata r:id="rId45" o:title=""/>
              </v:shape>
            </v:group>
            <v:group style="position:absolute;left:4082;top:751;width:3118;height:301" coordorigin="4082,751" coordsize="3118,301">
              <v:shape style="position:absolute;left:4082;top:751;width:3118;height:301" coordorigin="4082,751" coordsize="3118,301" path="m7199,1052l4082,751e" filled="f" stroked="t" strokeweight="3.0pt" strokecolor="#FFFFFF">
                <v:path arrowok="t"/>
                <v:stroke dashstyle="dash"/>
              </v:shape>
            </v:group>
            <v:group style="position:absolute;left:4117;top:834;width:3147;height:1633" coordorigin="4117,834" coordsize="3147,1633">
              <v:shape style="position:absolute;left:4117;top:834;width:3147;height:1633" coordorigin="4117,834" coordsize="3147,1633" path="m7263,2467l4117,834e" filled="f" stroked="t" strokeweight="3pt" strokecolor="#FFFFFF">
                <v:path arrowok="t"/>
                <v:stroke dashstyle="dash"/>
              </v:shape>
            </v:group>
            <v:group style="position:absolute;left:4082;top:751;width:3118;height:301" coordorigin="4082,751" coordsize="3118,301">
              <v:shape style="position:absolute;left:4082;top:751;width:3118;height:301" coordorigin="4082,751" coordsize="3118,301" path="m7199,1052l4082,751e" filled="f" stroked="t" strokeweight="1.4pt" strokecolor="#8CA9C8">
                <v:path arrowok="t"/>
                <v:stroke dashstyle="dash"/>
              </v:shape>
            </v:group>
            <v:group style="position:absolute;left:4117;top:834;width:3147;height:1633" coordorigin="4117,834" coordsize="3147,1633">
              <v:shape style="position:absolute;left:4117;top:834;width:3147;height:1633" coordorigin="4117,834" coordsize="3147,1633" path="m7263,2467l4117,834e" filled="f" stroked="t" strokeweight="1.4pt" strokecolor="#8CA9C8">
                <v:path arrowok="t"/>
                <v:stroke dashstyle="dash"/>
              </v:shape>
            </v:group>
            <v:group style="position:absolute;left:7253;top:1029;width:229;height:2" coordorigin="7253,1029" coordsize="229,2">
              <v:shape style="position:absolute;left:7253;top:1029;width:229;height:2" coordorigin="7253,1029" coordsize="229,0" path="m7253,1029l7481,1029e" filled="f" stroked="t" strokeweight="1.543pt" strokecolor="#999999">
                <v:path arrowok="t"/>
              </v:shape>
            </v:group>
            <v:group style="position:absolute;left:7482;top:895;width:435;height:99" coordorigin="7482,895" coordsize="435,99">
              <v:shape style="position:absolute;left:7482;top:895;width:435;height:99" coordorigin="7482,895" coordsize="435,99" path="m7482,994l7490,967,7505,951,7518,949,7906,895,7917,903e" filled="f" stroked="t" strokeweight=".25pt" strokecolor="#999999">
                <v:path arrowok="t"/>
              </v:shape>
            </v:group>
            <v:group style="position:absolute;left:7904;top:897;width:12;height:235" coordorigin="7904,897" coordsize="12,235">
              <v:shape style="position:absolute;left:7904;top:897;width:12;height:235" coordorigin="7904,897" coordsize="12,235" path="m7904,1132l7916,897e" filled="f" stroked="t" strokeweight=".3pt" strokecolor="#BFBFBF">
                <v:path arrowok="t"/>
              </v:shape>
            </v:group>
            <v:group style="position:absolute;left:7897;top:1120;width:189;height:2" coordorigin="7897,1120" coordsize="189,2">
              <v:shape style="position:absolute;left:7897;top:1120;width:189;height:2" coordorigin="7897,1120" coordsize="189,0" path="m7897,1120l8087,1120e" filled="f" stroked="t" strokeweight="1.249pt" strokecolor="#999999">
                <v:path arrowok="t"/>
              </v:shape>
            </v:group>
            <v:group style="position:absolute;left:7257;top:838;width:1417;height:159" coordorigin="7257,838" coordsize="1417,159">
              <v:shape style="position:absolute;left:7257;top:838;width:1417;height:159" coordorigin="7257,838" coordsize="1417,159" path="m7257,997l7482,966,7490,939,7505,923,7518,921,7906,867,7917,875,7917,896,7914,942,8673,838e" filled="f" stroked="t" strokeweight=".5pt" strokecolor="#000000">
                <v:path arrowok="t"/>
              </v:shape>
            </v:group>
            <v:group style="position:absolute;left:7267;top:1181;width:629;height:2" coordorigin="7267,1181" coordsize="629,2">
              <v:shape style="position:absolute;left:7267;top:1181;width:629;height:2" coordorigin="7267,1181" coordsize="629,0" path="m7267,1181l7897,1181e" filled="f" stroked="t" strokeweight="4.643pt" strokecolor="#999999">
                <v:path arrowok="t"/>
              </v:shape>
            </v:group>
            <v:group style="position:absolute;left:7470;top:969;width:2;height:233" coordorigin="7470,969" coordsize="2,233">
              <v:shape style="position:absolute;left:7470;top:969;width:2;height:233" coordorigin="7470,969" coordsize="0,233" path="m7470,969l7470,1202e" filled="f" stroked="t" strokeweight="1.451pt" strokecolor="#999999">
                <v:path arrowok="t"/>
              </v:shape>
            </v:group>
            <v:group style="position:absolute;left:7806;top:959;width:73;height:185" coordorigin="7806,959" coordsize="73,185">
              <v:shape style="position:absolute;left:7806;top:959;width:73;height:185" coordorigin="7806,959" coordsize="73,185" path="m7815,959l7832,976,7840,993,7840,1010,7835,1025,7826,1038,7818,1048,7810,1055,7806,1059,7879,1144e" filled="f" stroked="t" strokeweight=".25pt" strokecolor="#000000">
                <v:path arrowok="t"/>
              </v:shape>
            </v:group>
            <v:group style="position:absolute;left:7398;top:945;width:949;height:853" coordorigin="7398,945" coordsize="949,853">
              <v:shape style="position:absolute;left:7398;top:945;width:949;height:853" coordorigin="7398,945" coordsize="949,853" path="m7923,1197l7713,1197,7725,1199,7737,1208,7751,1224,8195,1798,8216,1793,8276,1773,8347,1733,7923,1197e" filled="t" fillcolor="#E5E5E5" stroked="f">
                <v:path arrowok="t"/>
                <v:fill/>
              </v:shape>
              <v:shape style="position:absolute;left:7398;top:945;width:949;height:853" coordorigin="7398,945" coordsize="949,853" path="m7711,952l7691,954,7678,958,7672,960,7398,1088,7408,1281,7441,1324,7669,1213,7695,1202,7713,1197,7923,1197,7850,1105,7843,986,7840,967,7838,957,7772,957,7738,952,7711,952e" filled="t" fillcolor="#E5E5E5" stroked="f">
                <v:path arrowok="t"/>
                <v:fill/>
              </v:shape>
              <v:shape style="position:absolute;left:7398;top:945;width:949;height:853" coordorigin="7398,945" coordsize="949,853" path="m7818,945l7799,949,7772,957,7838,957,7836,954,7830,946,7818,945e" filled="t" fillcolor="#E5E5E5" stroked="f">
                <v:path arrowok="t"/>
                <v:fill/>
              </v:shape>
            </v:group>
            <v:group style="position:absolute;left:7398;top:945;width:949;height:853" coordorigin="7398,945" coordsize="949,853">
              <v:shape style="position:absolute;left:7398;top:945;width:949;height:853" coordorigin="7398,945" coordsize="949,853" path="m8347,1733l7850,1105,7843,986,7840,967,7836,954,7830,946,7818,945,7799,949,7772,957,7738,952,7678,958,7398,1088,7408,1281,7441,1324,7669,1213,7695,1202,7713,1197,7725,1199,7737,1208,7751,1224,8195,1798,8216,1793,8276,1773,8340,1738,8347,1733xe" filled="f" stroked="t" strokeweight=".5pt" strokecolor="#000000">
                <v:path arrowok="t"/>
              </v:shape>
            </v:group>
            <v:group style="position:absolute;left:7433;top:1014;width:880;height:736" coordorigin="7433,1014" coordsize="880,736">
              <v:shape style="position:absolute;left:7433;top:1014;width:880;height:736" coordorigin="7433,1014" coordsize="880,736" path="m8313,1750l7745,1037,7726,1022,7706,1015,7688,1014,7671,1016,7657,1021,7433,1128,7443,1321e" filled="f" stroked="t" strokeweight=".25pt" strokecolor="#000000">
                <v:path arrowok="t"/>
              </v:shape>
            </v:group>
            <v:group style="position:absolute;left:7855;top:1251;width:38;height:73" coordorigin="7855,1251" coordsize="38,73">
              <v:shape style="position:absolute;left:7855;top:1251;width:38;height:73" coordorigin="7855,1251" coordsize="38,73" path="m7861,1251l7855,1263,7855,1272,7860,1293,7869,1313,7885,1324,7893,1319,7890,1293,7884,1272,7875,1257,7861,1251e" filled="t" fillcolor="#999999" stroked="f">
                <v:path arrowok="t"/>
                <v:fill/>
              </v:shape>
            </v:group>
            <v:group style="position:absolute;left:7763;top:987;width:48;height:40" coordorigin="7763,987" coordsize="48,40">
              <v:shape style="position:absolute;left:7763;top:987;width:48;height:40" coordorigin="7763,987" coordsize="48,40" path="m7791,987l7769,995,7763,1005,7767,1014,7771,1023,7784,1026,7806,1018,7811,1008,7803,991,7791,987e" filled="t" fillcolor="#000000" stroked="f">
                <v:path arrowok="t"/>
                <v:fill/>
              </v:shape>
            </v:group>
            <v:group style="position:absolute;left:7700;top:1031;width:6;height:153" coordorigin="7700,1031" coordsize="6,153">
              <v:shape style="position:absolute;left:7700;top:1031;width:6;height:153" coordorigin="7700,1031" coordsize="6,153" path="m7700,1031l7706,1183e" filled="f" stroked="t" strokeweight=".25pt" strokecolor="#000000">
                <v:path arrowok="t"/>
              </v:shape>
            </v:group>
            <v:group style="position:absolute;left:7251;top:362;width:1467;height:1467" coordorigin="7251,362" coordsize="1467,1467">
              <v:shape style="position:absolute;left:7251;top:362;width:1467;height:1467" coordorigin="7251,362" coordsize="1467,1467" path="m8718,1095l8716,1156,8697,1272,8660,1381,8608,1482,8542,1573,8462,1652,8371,1719,8270,1771,8161,1808,8045,1826,7985,1829,7925,1826,7808,1808,7699,1771,7598,1719,7507,1652,7428,1573,7361,1482,7309,1381,7273,1272,7254,1156,7251,1095,7254,1035,7273,919,7309,810,7361,709,7428,618,7507,539,7598,472,7699,420,7808,383,7925,364,7985,362,8045,364,8161,383,8270,420,8371,472,8462,539,8542,618,8608,709,8660,810,8697,919,8716,1035,8718,1095xe" filled="f" stroked="t" strokeweight=".3pt" strokecolor="#FFFFFF">
                <v:path arrowok="t"/>
              </v:shape>
            </v:group>
            <v:group style="position:absolute;left:7455;top:779;width:190;height:203" coordorigin="7455,779" coordsize="190,203">
              <v:shape style="position:absolute;left:7455;top:779;width:190;height:203" coordorigin="7455,779" coordsize="190,203" path="m7645,821l7589,858,7540,920,7521,978,7520,982,7455,956,7469,883,7501,829,7554,794,7581,779e" filled="f" stroked="t" strokeweight="2.0pt" strokecolor="#FFFFFF">
                <v:path arrowok="t"/>
              </v:shape>
            </v:group>
            <v:group style="position:absolute;left:7455;top:779;width:190;height:203" coordorigin="7455,779" coordsize="190,203">
              <v:shape style="position:absolute;left:7455;top:779;width:190;height:203" coordorigin="7455,779" coordsize="190,203" path="m7581,779l7515,818,7475,867,7460,927,7455,956,7520,982,7521,978,7522,969,7552,900,7614,839,7645,821,7581,779e" filled="t" fillcolor="#8CA9C8" stroked="f">
                <v:path arrowok="t"/>
                <v:fill/>
              </v:shape>
            </v:group>
            <v:group style="position:absolute;left:7398;top:1088;width:35;height:40" coordorigin="7398,1088" coordsize="35,40">
              <v:shape style="position:absolute;left:7398;top:1088;width:35;height:40" coordorigin="7398,1088" coordsize="35,40" path="m7433,1128l7398,1088e" filled="f" stroked="t" strokeweight=".25pt" strokecolor="#000000">
                <v:path arrowok="t"/>
              </v:shape>
            </v:group>
            <v:group style="position:absolute;left:7253;top:2694;width:229;height:2" coordorigin="7253,2694" coordsize="229,2">
              <v:shape style="position:absolute;left:7253;top:2694;width:229;height:2" coordorigin="7253,2694" coordsize="229,0" path="m7253,2694l7481,2694e" filled="f" stroked="t" strokeweight="1.543pt" strokecolor="#999999">
                <v:path arrowok="t"/>
              </v:shape>
            </v:group>
            <v:group style="position:absolute;left:7257;top:2503;width:1417;height:159" coordorigin="7257,2503" coordsize="1417,159">
              <v:shape style="position:absolute;left:7257;top:2503;width:1417;height:159" coordorigin="7257,2503" coordsize="1417,159" path="m7257,2662l7482,2631,7490,2604,7505,2588,7518,2586,7906,2532,7917,2539,7917,2560,7914,2607,8673,2503e" filled="f" stroked="t" strokeweight=".5pt" strokecolor="#000000">
                <v:path arrowok="t"/>
              </v:shape>
            </v:group>
            <v:group style="position:absolute;left:7482;top:2562;width:435;height:99" coordorigin="7482,2562" coordsize="435,99">
              <v:shape style="position:absolute;left:7482;top:2562;width:435;height:99" coordorigin="7482,2562" coordsize="435,99" path="m7482,2661l7490,2634,7505,2618,7518,2616,7906,2562,7917,2569e" filled="f" stroked="t" strokeweight=".25pt" strokecolor="#999999">
                <v:path arrowok="t"/>
              </v:shape>
            </v:group>
            <v:group style="position:absolute;left:7267;top:2846;width:629;height:2" coordorigin="7267,2846" coordsize="629,2">
              <v:shape style="position:absolute;left:7267;top:2846;width:629;height:2" coordorigin="7267,2846" coordsize="629,0" path="m7267,2846l7897,2846e" filled="f" stroked="t" strokeweight="4.643pt" strokecolor="#999999">
                <v:path arrowok="t"/>
              </v:shape>
            </v:group>
            <v:group style="position:absolute;left:7470;top:2634;width:2;height:233" coordorigin="7470,2634" coordsize="2,233">
              <v:shape style="position:absolute;left:7470;top:2634;width:2;height:233" coordorigin="7470,2634" coordsize="0,233" path="m7470,2634l7470,2867e" filled="f" stroked="t" strokeweight="1.451pt" strokecolor="#999999">
                <v:path arrowok="t"/>
              </v:shape>
            </v:group>
            <v:group style="position:absolute;left:8315;top:2573;width:49;height:196" coordorigin="8315,2573" coordsize="49,196">
              <v:shape style="position:absolute;left:8315;top:2573;width:49;height:196" coordorigin="8315,2573" coordsize="49,196" path="m8352,2573l8363,2595,8364,2614,8358,2630,8347,2643,8335,2653,8323,2660,8315,2663,8355,2768e" filled="f" stroked="t" strokeweight=".25pt" strokecolor="#000000">
                <v:path arrowok="t"/>
              </v:shape>
            </v:group>
            <v:group style="position:absolute;left:7904;top:2526;width:644;height:822" coordorigin="7904,2526" coordsize="644,822">
              <v:shape style="position:absolute;left:7904;top:2526;width:644;height:822" coordorigin="7904,2526" coordsize="644,822" path="m8361,2769l8122,2769,8147,2769,8171,2773,8191,2782,8205,2796,8425,3348,8464,3318,8516,3271,8548,3228,8361,2771,8361,2769e" filled="t" fillcolor="#FFFFFF" stroked="f">
                <v:path arrowok="t"/>
                <v:fill/>
              </v:shape>
              <v:shape style="position:absolute;left:7904;top:2526;width:644;height:822" coordorigin="7904,2526" coordsize="644,822" path="m8240,2526l8216,2529,7917,2564,7904,2799,8079,2773,8085,2772,8101,2770,8122,2769,8361,2769,8369,2607,8307,2551,8265,2544,8254,2529,8240,2526e" filled="t" fillcolor="#FFFFFF" stroked="f">
                <v:path arrowok="t"/>
                <v:fill/>
              </v:shape>
            </v:group>
            <v:group style="position:absolute;left:7904;top:2526;width:645;height:822" coordorigin="7904,2526" coordsize="645,822">
              <v:shape style="position:absolute;left:7904;top:2526;width:645;height:822" coordorigin="7904,2526" coordsize="645,822" path="m8426,3348l8209,2806,8149,2768,8135,2767,7904,2799,7916,2564,8216,2529,8240,2526,8254,2529,8265,2544,8307,2551,8336,2561,8354,2573,8365,2586,8369,2596,8370,2604,8369,2607,8361,2771,8549,3228e" filled="f" stroked="t" strokeweight=".5pt" strokecolor="#BFBFBF">
                <v:path arrowok="t"/>
              </v:shape>
            </v:group>
            <v:group style="position:absolute;left:7916;top:2612;width:87;height:2" coordorigin="7916,2612" coordsize="87,2">
              <v:shape style="position:absolute;left:7916;top:2612;width:87;height:2" coordorigin="7916,2612" coordsize="87,0" path="m7916,2612l8003,2612e" filled="f" stroked="t" strokeweight=".605pt" strokecolor="#BFBFBF">
                <v:path arrowok="t"/>
              </v:shape>
            </v:group>
            <v:group style="position:absolute;left:8120;top:2581;width:401;height:679" coordorigin="8120,2581" coordsize="401,679">
              <v:shape style="position:absolute;left:8120;top:2581;width:401;height:679" coordorigin="8120,2581" coordsize="401,679" path="m8521,3260l8261,2625,8206,2583,8189,2581,8120,2590e" filled="f" stroked="t" strokeweight=".25pt" strokecolor="#BFBFBF">
                <v:path arrowok="t"/>
              </v:shape>
            </v:group>
            <v:group style="position:absolute;left:8288;top:2591;width:45;height:35" coordorigin="8288,2591" coordsize="45,35">
              <v:shape style="position:absolute;left:8288;top:2591;width:45;height:35" coordorigin="8288,2591" coordsize="45,35" path="m8320,2591l8296,2592,8288,2600,8289,2609,8290,2619,8301,2627,8324,2626,8333,2618,8331,2599,8320,2591e" filled="t" fillcolor="#000000" stroked="f">
                <v:path arrowok="t"/>
                <v:fill/>
              </v:shape>
            </v:group>
            <v:group style="position:absolute;left:8199;top:2604;width:2;height:154" coordorigin="8199,2604" coordsize="2,154">
              <v:shape style="position:absolute;left:8199;top:2604;width:2;height:154" coordorigin="8199,2604" coordsize="0,154" path="m8199,2604l8199,2758e" filled="f" stroked="t" strokeweight="1.073pt" strokecolor="#BFBFBF">
                <v:path arrowok="t"/>
              </v:shape>
            </v:group>
            <v:group style="position:absolute;left:8340;top:2338;width:49;height:196" coordorigin="8340,2338" coordsize="49,196">
              <v:shape style="position:absolute;left:8340;top:2338;width:49;height:196" coordorigin="8340,2338" coordsize="49,196" path="m8377,2338l8388,2360,8389,2379,8383,2395,8372,2408,8360,2418,8348,2425,8340,2428,8380,2533e" filled="f" stroked="t" strokeweight=".25pt" strokecolor="#000000">
                <v:path arrowok="t"/>
              </v:shape>
            </v:group>
            <v:group style="position:absolute;left:7929;top:2291;width:677;height:1002" coordorigin="7929,2291" coordsize="677,1002">
              <v:shape style="position:absolute;left:7929;top:2291;width:677;height:1002" coordorigin="7929,2291" coordsize="677,1002" path="m8490,3292l8230,2561,8172,2534,8147,2534,8126,2535,8110,2537,8104,2538,7929,2564,7940,2329,8241,2294,8265,2291,8279,2294,8290,2309,8332,2316,8390,2351,8395,2369,8394,2372,8386,2536,8606,3150,8591,3174,8579,3193,8539,3245,8493,3289,8490,3292xe" filled="f" stroked="t" strokeweight="3pt" strokecolor="#FFFFFF">
                <v:path arrowok="t"/>
              </v:shape>
            </v:group>
            <v:group style="position:absolute;left:8293;top:2529;width:385;height:778" coordorigin="8293,2529" coordsize="385,778">
              <v:shape style="position:absolute;left:8293;top:2529;width:385;height:778" coordorigin="8293,2529" coordsize="385,778" path="m8677,2529l8338,2577,8301,2638,8297,2716,8295,2786,8294,2817,8293,2840,8293,2856,8297,2872,8306,2894,8475,3308e" filled="f" stroked="t" strokeweight=".5pt" strokecolor="#000000">
                <v:path arrowok="t"/>
              </v:shape>
            </v:group>
            <v:group style="position:absolute;left:7929;top:2291;width:677;height:1002" coordorigin="7929,2291" coordsize="677,1002">
              <v:shape style="position:absolute;left:7929;top:2291;width:677;height:1002" coordorigin="7929,2291" coordsize="677,1002" path="m8386,2534l8147,2534,8172,2534,8196,2538,8216,2547,8230,2561,8490,3292,8512,3272,8559,3221,8606,3150,8386,2536,8386,2534e" filled="t" fillcolor="#E5E5E5" stroked="f">
                <v:path arrowok="t"/>
                <v:fill/>
              </v:shape>
              <v:shape style="position:absolute;left:7929;top:2291;width:677;height:1002" coordorigin="7929,2291" coordsize="677,1002" path="m8265,2291l8241,2294,7940,2329,7929,2564,8104,2538,8110,2537,8126,2535,8147,2534,8386,2534,8394,2372,8332,2316,8290,2309,8279,2294,8265,2291e" filled="t" fillcolor="#E5E5E5" stroked="f">
                <v:path arrowok="t"/>
                <v:fill/>
              </v:shape>
            </v:group>
            <v:group style="position:absolute;left:7929;top:2291;width:677;height:1000" coordorigin="7929,2291" coordsize="677,1000">
              <v:shape style="position:absolute;left:7929;top:2291;width:677;height:1000" coordorigin="7929,2291" coordsize="677,1000" path="m8490,3291l8234,2571,8174,2533,8160,2532,7929,2564,7940,2329,8241,2294,8265,2291,8279,2294,8290,2309,8332,2316,8361,2326,8379,2338,8390,2351,8394,2361,8395,2369,8394,2372,8386,2536,8606,3150e" filled="f" stroked="t" strokeweight=".5pt" strokecolor="#000000">
                <v:path arrowok="t"/>
              </v:shape>
            </v:group>
            <v:group style="position:absolute;left:7944;top:2346;width:637;height:843" coordorigin="7944,2346" coordsize="637,843">
              <v:shape style="position:absolute;left:7944;top:2346;width:637;height:843" coordorigin="7944,2346" coordsize="637,843" path="m8581,3189l8286,2390,8231,2348,8214,2346,7944,2383e" filled="f" stroked="t" strokeweight=".25pt" strokecolor="#000000">
                <v:path arrowok="t"/>
              </v:shape>
            </v:group>
            <v:group style="position:absolute;left:8314;top:2629;width:30;height:76" coordorigin="8314,2629" coordsize="30,76">
              <v:shape style="position:absolute;left:8314;top:2629;width:30;height:76" coordorigin="8314,2629" coordsize="30,76" path="m8329,2629l8320,2636,8316,2647,8314,2668,8317,2689,8329,2706,8338,2704,8343,2679,8344,2658,8341,2642,8329,2629e" filled="t" fillcolor="#999999" stroked="f">
                <v:path arrowok="t"/>
                <v:fill/>
              </v:shape>
            </v:group>
            <v:group style="position:absolute;left:8313;top:2356;width:45;height:35" coordorigin="8313,2356" coordsize="45,35">
              <v:shape style="position:absolute;left:8313;top:2356;width:45;height:35" coordorigin="8313,2356" coordsize="45,35" path="m8345,2356l8321,2357,8313,2365,8314,2374,8315,2384,8326,2391,8349,2391,8358,2383,8356,2364,8345,2356e" filled="t" fillcolor="#000000" stroked="f">
                <v:path arrowok="t"/>
                <v:fill/>
              </v:shape>
            </v:group>
            <v:group style="position:absolute;left:8224;top:2369;width:2;height:154" coordorigin="8224,2369" coordsize="2,154">
              <v:shape style="position:absolute;left:8224;top:2369;width:2;height:154" coordorigin="8224,2369" coordsize="0,154" path="m8224,2369l8224,2523e" filled="f" stroked="t" strokeweight="1.072pt" strokecolor="#000000">
                <v:path arrowok="t"/>
              </v:shape>
            </v:group>
            <v:group style="position:absolute;left:7251;top:2027;width:1467;height:1467" coordorigin="7251,2027" coordsize="1467,1467">
              <v:shape style="position:absolute;left:7251;top:2027;width:1467;height:1467" coordorigin="7251,2027" coordsize="1467,1467" path="m8718,2760l8716,2820,8697,2936,8660,3046,8608,3147,8542,3238,8462,3317,8371,3384,8270,3436,8161,3472,8045,3491,7985,3494,7925,3491,7808,3472,7699,3436,7598,3384,7507,3317,7428,3238,7361,3147,7309,3046,7273,2936,7254,2820,7251,2760,7254,2700,7273,2584,7309,2475,7361,2374,7428,2283,7507,2203,7598,2137,7699,2084,7808,2048,7925,2029,7985,2027,8045,2029,8161,2048,8270,2084,8371,2137,8462,2203,8542,2283,8608,2374,8660,2475,8697,2584,8716,2700,8718,2760xe" filled="f" stroked="t" strokeweight=".36pt" strokecolor="#FFFFFF">
                <v:path arrowok="t"/>
              </v:shape>
            </v:group>
            <v:group style="position:absolute;left:7251;top:2027;width:1467;height:1467" coordorigin="7251,2027" coordsize="1467,1467">
              <v:shape style="position:absolute;left:7251;top:2027;width:1467;height:1467" coordorigin="7251,2027" coordsize="1467,1467" path="m8718,2760l8716,2820,8697,2936,8660,3046,8608,3147,8542,3238,8462,3317,8371,3384,8270,3436,8161,3472,8045,3491,7985,3494,7925,3491,7808,3472,7699,3436,7598,3384,7507,3317,7428,3238,7361,3147,7309,3046,7273,2936,7254,2820,7251,2760,7254,2700,7273,2584,7309,2475,7361,2374,7428,2283,7507,2203,7598,2137,7699,2084,7808,2048,7925,2029,7985,2027,8045,2029,8161,2048,8270,2084,8371,2137,8462,2203,8542,2283,8608,2374,8660,2475,8697,2584,8716,2700,8718,2760xe" filled="f" stroked="t" strokeweight=".637pt" strokecolor="#8CA9C8">
                <v:path arrowok="t"/>
              </v:shape>
            </v:group>
            <v:group style="position:absolute;left:7955;top:2654;width:190;height:98" coordorigin="7955,2654" coordsize="190,98">
              <v:shape style="position:absolute;left:7955;top:2654;width:190;height:98" coordorigin="7955,2654" coordsize="190,98" path="m8145,2654l7955,2681,8055,2751,8145,2654e" filled="t" fillcolor="#8CA9C8" stroked="f">
                <v:path arrowok="t"/>
                <v:fill/>
              </v:shape>
            </v:group>
            <v:group style="position:absolute;left:8015;top:2561;width:85;height:128" coordorigin="8015,2561" coordsize="85,128">
              <v:shape style="position:absolute;left:8015;top:2561;width:85;height:128" coordorigin="8015,2561" coordsize="85,128" path="m8100,2561l8027,2574,8015,2689,8087,2684,8100,2561e" filled="t" fillcolor="#8CA9C8" stroked="f">
                <v:path arrowok="t"/>
                <v:fill/>
              </v:shape>
            </v:group>
            <v:group style="position:absolute;left:8093;top:863;width:592;height:750" coordorigin="8093,863" coordsize="592,750">
              <v:shape style="position:absolute;left:8093;top:863;width:592;height:750" coordorigin="8093,863" coordsize="592,750" path="m8684,863l8138,939,8101,1000,8097,1078,8095,1148,8094,1179,8093,1202,8093,1218,8097,1234,8106,1256,8250,1613e" filled="f" stroked="t" strokeweight=".5pt" strokecolor="#000000">
                <v:path arrowok="t"/>
              </v:shape>
            </v:group>
            <v:group style="position:absolute;left:8130;top:953;width:290;height:730" coordorigin="8130,953" coordsize="290,730">
              <v:shape style="position:absolute;left:8130;top:953;width:290;height:730" coordorigin="8130,953" coordsize="290,730" path="m8420,1683l8134,979,8130,960,8151,953e" filled="f" stroked="t" strokeweight=".3pt" strokecolor="#000000">
                <v:path arrowok="t"/>
              </v:shape>
            </v:group>
            <v:group style="position:absolute;left:7251;top:362;width:1467;height:1467" coordorigin="7251,362" coordsize="1467,1467">
              <v:shape style="position:absolute;left:7251;top:362;width:1467;height:1467" coordorigin="7251,362" coordsize="1467,1467" path="m8718,1095l8716,1156,8697,1272,8660,1381,8608,1482,8542,1573,8462,1652,8371,1719,8270,1771,8161,1808,8045,1826,7985,1829,7925,1826,7808,1808,7699,1771,7598,1719,7507,1652,7428,1573,7361,1482,7309,1381,7273,1272,7254,1156,7251,1095,7254,1035,7273,919,7309,810,7361,709,7428,618,7507,539,7598,472,7699,420,7808,383,7925,364,7985,362,8045,364,8161,383,8270,420,8371,472,8462,539,8542,618,8608,709,8660,810,8697,919,8716,1035,8718,1095xe" filled="f" stroked="t" strokeweight=".637pt" strokecolor="#8CA9C8">
                <v:path arrowok="t"/>
              </v:shape>
            </v:group>
            <v:group style="position:absolute;left:7530;top:732;width:150;height:148" coordorigin="7530,732" coordsize="150,148">
              <v:shape style="position:absolute;left:7530;top:732;width:150;height:148" coordorigin="7530,732" coordsize="150,148" path="m7530,732l7642,881,7680,757,7530,732e" filled="t" fillcolor="#8CA9C8" stroked="f">
                <v:path arrowok="t"/>
                <v:fill/>
              </v:shape>
            </v:group>
            <v:group style="position:absolute;left:7720;top:233;width:295;height:760" coordorigin="7720,233" coordsize="295,760">
              <v:shape style="position:absolute;left:7720;top:233;width:295;height:760" coordorigin="7720,233" coordsize="295,760" path="m8015,233l7720,993e" filled="f" stroked="t" strokeweight=".6pt" strokecolor="#000000">
                <v:path arrowok="t"/>
              </v:shape>
            </v:group>
            <v:group style="position:absolute;left:3674;top:1154;width:360;height:13" coordorigin="3674,1154" coordsize="360,13">
              <v:shape style="position:absolute;left:3674;top:1154;width:360;height:13" coordorigin="3674,1154" coordsize="360,13" path="m3674,1168l4035,1154e" filled="f" stroked="t" strokeweight="1.5pt" strokecolor="#FFFFFF">
                <v:path arrowok="t"/>
              </v:shape>
            </v:group>
            <v:group style="position:absolute;left:3674;top:1154;width:360;height:13" coordorigin="3674,1154" coordsize="360,13">
              <v:shape style="position:absolute;left:3674;top:1154;width:360;height:13" coordorigin="3674,1154" coordsize="360,13" path="m3674,1168l4035,1154e" filled="f" stroked="t" strokeweight=".6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-1"/>
        </w:rPr>
        <w:t>C</w:t>
        <w:tab/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A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7" w:after="0" w:line="203" w:lineRule="exact"/>
        <w:ind w:left="291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  <w:position w:val="-1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4" w:after="0" w:line="240" w:lineRule="auto"/>
        <w:ind w:left="173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9.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Connect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hard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’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connector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(Figure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13)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logic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board.</w:t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73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118.161003pt;margin-top:18.170881pt;width:286.219pt;height:162.52501pt;mso-position-horizontal-relative:page;mso-position-vertical-relative:paragraph;z-index:-2821" coordorigin="2363,363" coordsize="5724,3251">
            <v:group style="position:absolute;left:6544;top:2203;width:906;height:2" coordorigin="6544,2203" coordsize="906,2">
              <v:shape style="position:absolute;left:6544;top:2203;width:906;height:2" coordorigin="6544,2203" coordsize="906,0" path="m6544,2203l7450,2203e" filled="f" stroked="t" strokeweight="8.288pt" strokecolor="#999999">
                <v:path arrowok="t"/>
              </v:shape>
            </v:group>
            <v:group style="position:absolute;left:2371;top:2285;width:4173;height:764" coordorigin="2371,2285" coordsize="4173,764">
              <v:shape style="position:absolute;left:2371;top:2285;width:4173;height:764" coordorigin="2371,2285" coordsize="4173,764" path="m2371,3049l6544,2285e" filled="f" stroked="t" strokeweight=".35pt" strokecolor="#999999">
                <v:path arrowok="t"/>
              </v:shape>
            </v:group>
            <v:group style="position:absolute;left:6344;top:2391;width:1114;height:204" coordorigin="6344,2391" coordsize="1114,204">
              <v:shape style="position:absolute;left:6344;top:2391;width:1114;height:204" coordorigin="6344,2391" coordsize="1114,204" path="m6344,2595l7458,2391e" filled="f" stroked="t" strokeweight=".6pt" strokecolor="#999999">
                <v:path arrowok="t"/>
              </v:shape>
            </v:group>
            <v:group style="position:absolute;left:2369;top:2595;width:3974;height:727" coordorigin="2369,2595" coordsize="3974,727">
              <v:shape style="position:absolute;left:2369;top:2595;width:3974;height:727" coordorigin="2369,2595" coordsize="3974,727" path="m2369,3322l6344,2595e" filled="f" stroked="t" strokeweight=".6pt" strokecolor="#999999">
                <v:path arrowok="t"/>
              </v:shape>
            </v:group>
            <v:group style="position:absolute;left:2380;top:383;width:4387;height:3080" coordorigin="2380,383" coordsize="4387,3080">
              <v:shape style="position:absolute;left:2380;top:383;width:4387;height:3080" coordorigin="2380,383" coordsize="4387,3080" path="m6767,2783l2966,2783,2973,2803,2979,2823,2991,2883,2996,2943,2998,2983,2998,3003,2994,3063,2984,3123,2963,3183,2947,3223,2939,3243,2918,3303,2913,3343,2916,3363,2935,3423,2955,3463,3212,3463,3249,3443,3401,3443,3438,3423,3509,3423,3542,3403,3601,3403,3633,3383,3666,3383,3701,3363,3813,3363,3853,3343,3893,3343,3975,3323,4059,3323,4102,3303,4144,3303,4186,3283,4269,3283,4309,3263,4349,3263,4388,3243,4551,3203,4633,3203,4675,3183,4717,3183,4759,3163,4801,3163,4843,3143,4885,3143,4927,3123,4969,3123,5011,3103,5094,3103,5136,3083,5177,3083,5266,3063,5368,3043,5423,3023,5480,3023,5538,3003,5597,3003,5657,2983,5717,2983,5835,2943,5893,2943,5949,2923,6003,2923,6054,2903,6103,2903,6148,2883,6189,2883,6226,2863,6262,2863,6301,2843,6382,2843,6425,2823,6513,2823,6557,2803,6728,2803,6767,2783e" filled="t" fillcolor="#FFFFFF" stroked="f">
                <v:path arrowok="t"/>
                <v:fill/>
              </v:shape>
              <v:shape style="position:absolute;left:2380;top:383;width:4387;height:3080" coordorigin="2380,383" coordsize="4387,3080" path="m6145,483l5373,483,5344,503,5231,503,5202,523,5013,523,4996,543,4876,543,4821,563,4674,563,4653,583,4596,583,4578,603,4504,603,4484,623,4329,623,4304,643,4169,643,4143,663,4033,663,4018,683,3952,683,3929,703,3665,703,3626,723,3459,723,3416,743,3291,743,3252,763,3149,763,3121,783,3024,783,3005,803,2945,803,2925,823,2863,823,2845,843,2664,843,2644,863,2562,863,2542,883,2503,883,2484,903,2447,903,2438,923,2436,923,2440,943,2448,963,2458,963,2468,983,2475,1003,2399,1023,2389,1043,2380,1043,2384,1083,2387,1083,2393,1103,2402,1143,2414,1163,2465,1283,2473,1283,2489,1323,2529,1423,2546,1443,2570,1503,2596,1563,2605,1583,2612,1603,2631,1663,2646,1723,2659,1783,2667,1823,2671,1843,2684,1903,2699,1943,2707,1983,2715,2003,2723,2043,2732,2063,2740,2083,2749,2123,2776,2203,2785,2243,2794,2263,2803,2303,2811,2323,2820,2363,2828,2383,2836,2423,2844,2443,2851,2483,2855,2503,2862,2523,2866,2543,2881,2603,2906,2663,2933,2723,2942,2743,2951,2763,2959,2783,6873,2783,6903,2763,6971,2763,6987,2743,7002,2743,7015,2723,7027,2723,7058,2663,7080,2603,7095,2543,7099,2503,7102,2483,7105,2443,7108,2423,7110,2383,7112,2363,7114,2323,7113,2303,7105,2243,7090,2183,7071,2123,7065,2103,7059,2083,7048,2063,7043,2043,7036,2043,7028,2023,7019,2003,6988,1943,6942,1863,6931,1843,6920,1823,6909,1823,6900,1803,6867,1743,6815,1683,6802,1663,6765,1603,6733,1543,6725,1543,6718,1523,6713,1503,6707,1503,6700,1483,6692,1483,6684,1463,6654,1403,6643,1383,6632,1363,6609,1323,6599,1303,6568,1243,6544,1183,6538,1163,6530,1143,6521,1123,6511,1123,6500,1103,6463,1043,6423,983,6380,923,6366,903,6326,843,6291,783,6244,703,6233,683,6222,663,6211,643,6200,603,6190,583,6180,563,6171,543,6162,523,6153,503,6145,483e" filled="t" fillcolor="#FFFFFF" stroked="f">
                <v:path arrowok="t"/>
                <v:fill/>
              </v:shape>
              <v:shape style="position:absolute;left:2380;top:383;width:4387;height:3080" coordorigin="2380,383" coordsize="4387,3080" path="m6122,423l5699,423,5595,443,5568,463,5485,463,5457,483,6138,483,6132,463,6126,443,6122,423e" filled="t" fillcolor="#FFFFFF" stroked="f">
                <v:path arrowok="t"/>
                <v:fill/>
              </v:shape>
              <v:shape style="position:absolute;left:2380;top:383;width:4387;height:3080" coordorigin="2380,383" coordsize="4387,3080" path="m6098,383l5951,383,5932,403,5800,403,5776,423,6118,423,6107,403,6098,383e" filled="t" fillcolor="#FFFFFF" stroked="f">
                <v:path arrowok="t"/>
                <v:fill/>
              </v:shape>
            </v:group>
            <v:group style="position:absolute;left:2380;top:367;width:4734;height:3096" coordorigin="2380,367" coordsize="4734,3096">
              <v:shape style="position:absolute;left:2380;top:367;width:4734;height:3096" coordorigin="2380,367" coordsize="4734,3096" path="m6069,372l6087,367,6098,370,6107,384,6118,412,6122,422,6126,435,6153,499,6180,559,6211,625,6244,692,6279,757,6314,816,6352,874,6394,932,6408,952,6423,971,6463,1029,6500,1085,6530,1140,6551,1195,6559,1214,6588,1276,6621,1337,6654,1397,6674,1432,6684,1449,6713,1502,6718,1513,6725,1526,6765,1590,6802,1646,6842,1703,6855,1722,6890,1774,6931,1840,6965,1898,6999,1958,7028,2012,7054,2068,7059,2081,7084,2147,7100,2206,7111,2273,7114,2321,7112,2352,7108,2413,7099,2499,7086,2575,7066,2640,7027,2706,6971,2745,6903,2761,6840,2771,6767,2780,6687,2789,6644,2793,6601,2798,6513,2808,6425,2819,6341,2832,6262,2848,6189,2866,6148,2876,6054,2897,5949,2919,5835,2943,5776,2954,5717,2966,5657,2978,5597,2989,5538,3001,5423,3022,5316,3043,5219,3060,5177,3068,5136,3076,5053,3092,4969,3110,4885,3127,4801,3146,4717,3165,4633,3184,4551,3203,4469,3222,4428,3232,4349,3250,4269,3267,4186,3283,4102,3298,4017,3311,3934,3324,3893,3331,3813,3344,3737,3356,3666,3370,3601,3384,3572,3391,3542,3399,3474,3412,3401,3424,3324,3434,3249,3442,3177,3449,3113,3454,3038,3460,2996,3462,2987,3463,2935,3419,2916,3362,2913,3339,2914,3315,2931,3250,2955,3193,2963,3175,2989,3102,2996,3038,2998,2976,2997,2956,2991,2880,2979,2822,2959,2765,2924,2694,2915,2677,2906,2659,2881,2597,2862,2523,2859,2504,2855,2486,2836,2405,2820,2345,2803,2285,2785,2227,2767,2169,2758,2140,2749,2112,2723,2026,2699,1941,2679,1864,2667,1805,2663,1786,2659,1766,2642,1690,2619,1613,2596,1554,2570,1495,2546,1441,2513,1371,2505,1353,2473,1283,2414,1150,2402,1126,2393,1101,2387,1080,2384,1068,2380,1042,2389,1026,2399,1020,2475,999,2468,981,2458,963,2448,948,2440,934,2436,921,2438,910,2447,901,2522,872,2583,857,2644,845,2721,836,2768,832,2789,830,2863,820,2903,810,2925,804,2985,790,3060,775,3079,772,3149,759,3215,749,3291,740,3373,730,3459,721,3544,713,3626,706,3701,701,3766,697,3817,696,3847,695,3929,686,3988,674,4006,669,4018,666,4093,652,4169,641,4251,630,4329,621,4396,614,4441,610,4463,608,4523,599,4596,581,4615,576,4674,563,4741,553,4801,546,4858,540,4876,538,4952,529,4959,528,4966,527,5035,521,5101,515,5147,512,5174,509,5259,499,5344,486,5429,472,5513,456,5595,439,5673,423,5699,418,5776,404,5847,394,5912,387,5987,380,6004,379,6019,378,6034,376,6048,375,6061,373,6069,372xe" filled="f" stroked="t" strokeweight=".4pt" strokecolor="#999999">
                <v:path arrowok="t"/>
              </v:shape>
            </v:group>
            <v:group style="position:absolute;left:2468;top:953;width:629;height:2483" coordorigin="2468,953" coordsize="629,2483">
              <v:shape style="position:absolute;left:2468;top:953;width:629;height:2483" coordorigin="2468,953" coordsize="629,2483" path="m2468,953l2498,1018,2521,1082,2542,1146,2562,1217,2576,1278,2588,1338,2592,1358,2597,1378,2610,1437,2624,1496,2642,1555,2662,1614,2670,1632,2677,1651,2697,1708,2722,1784,2739,1841,2754,1899,2767,1960,2777,2020,2780,2040,2797,2116,2815,2161,2826,2188,2857,2266,2887,2344,2915,2422,2941,2499,2966,2576,2990,2653,3005,2712,3010,2731,3015,2750,3037,2826,3059,2887,3066,2907,3090,2983,3097,3055,3096,3073,3093,3091,3088,3111,3084,3131,3080,3152,3076,3172,3073,3193,3070,3213,3067,3233,3053,3311,3027,3382,3006,3422,2997,3436e" filled="f" stroked="t" strokeweight=".35pt" strokecolor="#999999">
                <v:path arrowok="t"/>
              </v:shape>
            </v:group>
            <v:group style="position:absolute;left:2993;top:3374;width:34;height:24" coordorigin="2993,3374" coordsize="34,24">
              <v:shape style="position:absolute;left:2993;top:3374;width:34;height:24" coordorigin="2993,3374" coordsize="34,24" path="m3027,3374l3009,3385,2993,3398e" filled="f" stroked="t" strokeweight=".25pt" strokecolor="#999999">
                <v:path arrowok="t"/>
              </v:shape>
            </v:group>
            <v:group style="position:absolute;left:3800;top:687;width:115;height:29" coordorigin="3800,687" coordsize="115,29">
              <v:shape style="position:absolute;left:3800;top:687;width:115;height:29" coordorigin="3800,687" coordsize="115,29" path="m3915,687l3897,694,3877,699,3856,702,3835,705,3816,709,3800,716e" filled="f" stroked="t" strokeweight=".25pt" strokecolor="#999999">
                <v:path arrowok="t"/>
              </v:shape>
            </v:group>
            <v:group style="position:absolute;left:4450;top:585;width:198;height:27" coordorigin="4450,585" coordsize="198,27">
              <v:shape style="position:absolute;left:4450;top:585;width:198;height:27" coordorigin="4450,585" coordsize="198,27" path="m4450,612l4515,606,4588,596,4632,588,4648,585e" filled="f" stroked="t" strokeweight=".25pt" strokecolor="#999999">
                <v:path arrowok="t"/>
              </v:shape>
            </v:group>
            <v:group style="position:absolute;left:6546;top:1181;width:32;height:119" coordorigin="6546,1181" coordsize="32,119">
              <v:shape style="position:absolute;left:6546;top:1181;width:32;height:119" coordorigin="6546,1181" coordsize="32,119" path="m6546,1181l6564,1263,6571,1284,6579,1300e" filled="f" stroked="t" strokeweight=".25pt" strokecolor="#999999">
                <v:path arrowok="t"/>
              </v:shape>
            </v:group>
            <v:group style="position:absolute;left:2672;top:1635;width:54;height:130" coordorigin="2672,1635" coordsize="54,130">
              <v:shape style="position:absolute;left:2672;top:1635;width:54;height:130" coordorigin="2672,1635" coordsize="54,130" path="m2672,1635l2677,1652,2685,1670,2694,1690,2704,1709,2713,1729,2721,1748,2726,1765e" filled="f" stroked="t" strokeweight=".25pt" strokecolor="#999999">
                <v:path arrowok="t"/>
              </v:shape>
            </v:group>
            <v:group style="position:absolute;left:2852;top:2401;width:12;height:120" coordorigin="2852,2401" coordsize="12,120">
              <v:shape style="position:absolute;left:2852;top:2401;width:12;height:120" coordorigin="2852,2401" coordsize="12,120" path="m2852,2401l2858,2478,2860,2501,2863,2521e" filled="f" stroked="t" strokeweight=".25pt" strokecolor="#999999">
                <v:path arrowok="t"/>
              </v:shape>
            </v:group>
            <v:group style="position:absolute;left:2475;top:999;width:29;height:32" coordorigin="2475,999" coordsize="29,32">
              <v:shape style="position:absolute;left:2475;top:999;width:29;height:32" coordorigin="2475,999" coordsize="29,32" path="m2475,999l2484,1019,2487,1032,2504,1029e" filled="f" stroked="t" strokeweight=".4pt" strokecolor="#999999">
                <v:path arrowok="t"/>
              </v:shape>
            </v:group>
            <v:group style="position:absolute;left:3015;top:3292;width:38;height:15" coordorigin="3015,3292" coordsize="38,15">
              <v:shape style="position:absolute;left:3015;top:3292;width:38;height:15" coordorigin="3015,3292" coordsize="38,15" path="m3053,3292l3033,3299,3015,3307e" filled="f" stroked="t" strokeweight=".25pt" strokecolor="#999999">
                <v:path arrowok="t"/>
              </v:shape>
            </v:group>
            <v:group style="position:absolute;left:2689;top:1041;width:284;height:834" coordorigin="2689,1041" coordsize="284,834">
              <v:shape style="position:absolute;left:2689;top:1041;width:284;height:834" coordorigin="2689,1041" coordsize="284,834" path="m2689,1072l2698,1044,2712,1041,2713,1069,2780,1268,2781,1284,2831,1427,2844,1425,2851,1452,2850,1464,2928,1696,2929,1748,2973,1875e" filled="f" stroked="t" strokeweight=".25pt" strokecolor="#000000">
                <v:path arrowok="t"/>
              </v:shape>
            </v:group>
            <v:group style="position:absolute;left:3000;top:1666;width:1310;height:229" coordorigin="3000,1666" coordsize="1310,229">
              <v:shape style="position:absolute;left:3000;top:1666;width:1310;height:229" coordorigin="3000,1666" coordsize="1310,229" path="m3000,1894l3010,1841,3021,1838,3052,1894,3073,1895,3242,1869,3248,1882,3254,1892,3265,1890,3298,1885,3308,1859,3749,1789,3756,1805,3760,1816,3774,1812,3802,1808,3813,1779,4284,1704,4305,1698,4310,1688,4303,1666e" filled="f" stroked="t" strokeweight=".3pt" strokecolor="#999999">
                <v:path arrowok="t"/>
              </v:shape>
            </v:group>
            <v:group style="position:absolute;left:3224;top:2540;width:758;height:498" coordorigin="3224,2540" coordsize="758,498">
              <v:shape style="position:absolute;left:3224;top:2540;width:758;height:498" coordorigin="3224,2540" coordsize="758,498" path="m3233,2540l3226,2542,3224,2556,3375,3020,3383,3039,3403,3038,3982,2931e" filled="f" stroked="t" strokeweight=".25pt" strokecolor="#999999">
                <v:path arrowok="t"/>
              </v:shape>
            </v:group>
            <v:group style="position:absolute;left:4295;top:2267;width:2;height:85" coordorigin="4295,2267" coordsize="2,85">
              <v:shape style="position:absolute;left:4295;top:2267;width:2;height:85" coordorigin="4295,2267" coordsize="0,85" path="m4295,2267l4295,2352e" filled="f" stroked="t" strokeweight="1.757pt" strokecolor="#999999">
                <v:path arrowok="t"/>
              </v:shape>
            </v:group>
            <v:group style="position:absolute;left:3419;top:2043;width:548;height:396" coordorigin="3419,2043" coordsize="548,396">
              <v:shape style="position:absolute;left:3419;top:2043;width:548;height:396" coordorigin="3419,2043" coordsize="548,396" path="m3534,2438l3949,2367,3966,2358,3967,2344,3860,2067,3849,2047,3835,2043,3419,2110e" filled="f" stroked="t" strokeweight=".25pt" strokecolor="#000000">
                <v:path arrowok="t"/>
              </v:shape>
            </v:group>
            <v:group style="position:absolute;left:3132;top:2000;width:669;height:2" coordorigin="3132,2000" coordsize="669,2">
              <v:shape style="position:absolute;left:3132;top:2000;width:669;height:2" coordorigin="3132,2000" coordsize="669,0" path="m3132,2000l3801,2000e" filled="f" stroked="t" strokeweight="5.586pt" strokecolor="#000000">
                <v:path arrowok="t"/>
              </v:shape>
            </v:group>
            <v:group style="position:absolute;left:3030;top:1599;width:2070;height:409" coordorigin="3030,1599" coordsize="2070,409">
              <v:shape style="position:absolute;left:3030;top:1599;width:2070;height:409" coordorigin="3030,1599" coordsize="2070,409" path="m3030,2008l3043,1931,3056,1948,3059,1957,3123,1948,3142,1941,3146,1956,3157,1986,3221,1976,3222,1961,3219,1953,3325,1936,3332,1956,3345,1961,3355,1967,3374,1963,3397,1959,3404,1944,3738,1887,3761,1878,3765,1861,4173,1794,4174,1779,4173,1762,4174,1750,4193,1746,5100,1599e" filled="f" stroked="t" strokeweight=".3pt" strokecolor="#999999">
                <v:path arrowok="t"/>
              </v:shape>
            </v:group>
            <v:group style="position:absolute;left:3791;top:1922;width:222;height:430" coordorigin="3791,1922" coordsize="222,430">
              <v:shape style="position:absolute;left:3791;top:1922;width:222;height:430" coordorigin="3791,1922" coordsize="222,430" path="m3791,1922l3803,1947,3858,1938,4013,2352e" filled="f" stroked="t" strokeweight=".25pt" strokecolor="#000000">
                <v:path arrowok="t"/>
              </v:shape>
            </v:group>
            <v:group style="position:absolute;left:4029;top:2306;width:42;height:25" coordorigin="4029,2306" coordsize="42,25">
              <v:shape style="position:absolute;left:4029;top:2306;width:42;height:25" coordorigin="4029,2306" coordsize="42,25" path="m4040,2330l4039,2331,4038,2330,4038,2329,4030,2312,4029,2311,4030,2311,4031,2311,4071,2306e" filled="f" stroked="t" strokeweight=".25pt" strokecolor="#000000">
                <v:path arrowok="t"/>
              </v:shape>
            </v:group>
            <v:group style="position:absolute;left:3972;top:2356;width:9;height:53" coordorigin="3972,2356" coordsize="9,53">
              <v:shape style="position:absolute;left:3972;top:2356;width:9;height:53" coordorigin="3972,2356" coordsize="9,53" path="m3972,2356l3981,2369,3976,2409e" filled="f" stroked="t" strokeweight=".25pt" strokecolor="#000000">
                <v:path arrowok="t"/>
              </v:shape>
            </v:group>
            <v:group style="position:absolute;left:3466;top:1785;width:274;height:86" coordorigin="3466,1785" coordsize="274,86">
              <v:shape style="position:absolute;left:3466;top:1785;width:274;height:86" coordorigin="3466,1785" coordsize="274,86" path="m3704,1785l3479,1821,3466,1833,3467,1854,3481,1868,3500,1872,3723,1836,3738,1826,3740,1807,3738,1803,3724,1789,3704,1785e" filled="t" fillcolor="#FFFFFF" stroked="f">
                <v:path arrowok="t"/>
                <v:fill/>
              </v:shape>
            </v:group>
            <v:group style="position:absolute;left:3466;top:1785;width:274;height:86" coordorigin="3466,1785" coordsize="274,86">
              <v:shape style="position:absolute;left:3466;top:1785;width:274;height:86" coordorigin="3466,1785" coordsize="274,86" path="m3740,1807l3738,1826,3723,1836,3500,1872,3481,1868,3467,1854,3466,1833,3479,1821,3704,1785,3724,1789,3738,1803,3740,1807xe" filled="f" stroked="t" strokeweight=".3pt" strokecolor="#999999">
                <v:path arrowok="t"/>
              </v:shape>
            </v:group>
            <v:group style="position:absolute;left:2962;top:1898;width:1046;height:1208" coordorigin="2962,1898" coordsize="1046,1208">
              <v:shape style="position:absolute;left:2962;top:1898;width:1046;height:1208" coordorigin="2962,1898" coordsize="1046,1208" path="m3989,2895l3997,2919,4000,2934,4008,2964,4008,2980,3999,2989,3418,3100,3391,3105,3337,3062,3187,2597,3190,2579,3186,2568,2996,1985,2988,1954,2981,1941,2962,1898e" filled="f" stroked="t" strokeweight=".25pt" strokecolor="#000000">
                <v:path arrowok="t"/>
              </v:shape>
            </v:group>
            <v:group style="position:absolute;left:3003;top:2075;width:164;height:515" coordorigin="3003,2075" coordsize="164,515">
              <v:shape style="position:absolute;left:3003;top:2075;width:164;height:515" coordorigin="3003,2075" coordsize="164,515" path="m3164,2585l3161,2589,3158,2590,3157,2587,3004,2120,3003,2101,3004,2080,3007,2075,3011,2075,3012,2078,3166,2553,3166,2560,3167,2581,3164,2585xe" filled="f" stroked="t" strokeweight=".25pt" strokecolor="#000000">
                <v:path arrowok="t"/>
              </v:shape>
            </v:group>
            <v:group style="position:absolute;left:2986;top:2012;width:12;height:55" coordorigin="2986,2012" coordsize="12,55">
              <v:shape style="position:absolute;left:2986;top:2012;width:12;height:55" coordorigin="2986,2012" coordsize="12,55" path="m2997,2049l2996,2062,2993,2067,2991,2062,2988,2056,2986,2042,2987,2030,2988,2018,2992,2012,2994,2018,2997,2023,2998,2037,2997,2049xe" filled="f" stroked="t" strokeweight=".25pt" strokecolor="#000000">
                <v:path arrowok="t"/>
              </v:shape>
            </v:group>
            <v:group style="position:absolute;left:5006;top:610;width:705;height:220" coordorigin="5006,610" coordsize="705,220">
              <v:shape style="position:absolute;left:5006;top:610;width:705;height:220" coordorigin="5006,610" coordsize="705,220" path="m5006,699l5023,695,5034,716,5078,808,5085,830,5109,826,5694,742,5711,733,5705,719,5658,628,5653,610,5629,612e" filled="f" stroked="t" strokeweight=".3pt" strokecolor="#999999">
                <v:path arrowok="t"/>
              </v:shape>
            </v:group>
            <v:group style="position:absolute;left:5142;top:640;width:449;height:97" coordorigin="5142,640" coordsize="449,97">
              <v:shape style="position:absolute;left:5142;top:640;width:449;height:97" coordorigin="5142,640" coordsize="449,97" path="m5439,640l5455,651,5565,658,5577,659,5582,663,5591,669,5579,680,5511,701,5256,735,5229,736,5211,737,5196,737,5178,737,5151,737,5147,733,5142,724,5150,715,5231,682,5244,666e" filled="f" stroked="t" strokeweight=".3pt" strokecolor="#999999">
                <v:path arrowok="t"/>
              </v:shape>
            </v:group>
            <v:group style="position:absolute;left:3999;top:2461;width:2483;height:607" coordorigin="3999,2461" coordsize="2483,607">
              <v:shape style="position:absolute;left:3999;top:2461;width:2483;height:607" coordorigin="3999,2461" coordsize="2483,607" path="m6472,2461l4015,2920,4020,2938,4025,2962,4021,2977,4002,3049,3999,3068,6418,2616,6474,2539,6474,2539,6476,2534,6483,2507,6481,2484,6476,2468,6472,2461e" filled="t" fillcolor="#E0E0E0" stroked="f">
                <v:path arrowok="t"/>
                <v:fill/>
              </v:shape>
              <v:shape style="position:absolute;left:3999;top:2461;width:2483;height:607" coordorigin="3999,2461" coordsize="2483,607" path="m6482,2524l6474,2539,6474,2539,6482,2524e" filled="t" fillcolor="#E0E0E0" stroked="f">
                <v:path arrowok="t"/>
                <v:fill/>
              </v:shape>
            </v:group>
            <v:group style="position:absolute;left:3999;top:2461;width:2483;height:607" coordorigin="3999,2461" coordsize="2483,607">
              <v:shape style="position:absolute;left:3999;top:2461;width:2483;height:607" coordorigin="3999,2461" coordsize="2483,607" path="m6418,2616l6439,2601,6451,2583,6482,2524,6474,2539,6476,2534,6483,2507,6481,2484,6476,2468,6472,2461,4015,2920,4020,2938,4025,2962,4021,2977,4002,3049,3999,3068,4014,3068e" filled="f" stroked="t" strokeweight=".25pt" strokecolor="#000000">
                <v:path arrowok="t"/>
              </v:shape>
            </v:group>
            <v:group style="position:absolute;left:2667;top:573;width:4268;height:2616" coordorigin="2667,573" coordsize="4268,2616">
              <v:shape style="position:absolute;left:2667;top:573;width:4268;height:2616" coordorigin="2667,573" coordsize="4268,2616" path="m6916,2351l6920,2310,6612,1741,6603,1741,6607,1719,6467,1457,6461,1441,6433,1442,6426,1441,5991,639,5994,612,5973,579,5963,580,5959,612,5939,579,5930,580,5925,574,5910,573,5439,639,5432,653,5253,678,5242,666,4691,743,4687,761,4599,773,4593,764,4270,807,4259,820,3989,857,3981,841,3964,844,3837,862,3837,848,3830,845,3661,869,3655,870,3646,888,3104,964,3104,947,3096,943,2915,968,2910,973,2906,991,2729,1016,2697,1028,2684,1044,2669,1138,2667,1158,2674,1173,3311,3143,3323,3167,3334,3182,3345,3189,3362,3189,3386,3185,6864,2531,6886,2526,6889,2511,6928,2427,6936,2397,6934,2380,6916,2351xe" filled="f" stroked="t" strokeweight=".6pt" strokecolor="#000000">
                <v:path arrowok="t"/>
              </v:shape>
            </v:group>
            <v:group style="position:absolute;left:6503;top:2351;width:413;height:116" coordorigin="6503,2351" coordsize="413,116">
              <v:shape style="position:absolute;left:6503;top:2351;width:413;height:116" coordorigin="6503,2351" coordsize="413,116" path="m6503,2467l6913,2387,6916,2351e" filled="f" stroked="t" strokeweight=".25pt" strokecolor="#000000">
                <v:path arrowok="t"/>
              </v:shape>
            </v:group>
            <v:group style="position:absolute;left:6503;top:2426;width:427;height:96" coordorigin="6503,2426" coordsize="427,96">
              <v:shape style="position:absolute;left:6503;top:2426;width:427;height:96" coordorigin="6503,2426" coordsize="427,96" path="m6503,2488l6503,2503,6505,2522,6531,2517,6900,2448,6922,2441,6930,2426e" filled="f" stroked="t" strokeweight=".25pt" strokecolor="#000000">
                <v:path arrowok="t"/>
              </v:shape>
            </v:group>
            <v:group style="position:absolute;left:6810;top:2470;width:58;height:53" coordorigin="6810,2470" coordsize="58,53">
              <v:shape style="position:absolute;left:6810;top:2470;width:58;height:53" coordorigin="6810,2470" coordsize="58,53" path="m6866,2494l6854,2512,6836,2524,6815,2520,6810,2505,6822,2483,6837,2470,6860,2472,6868,2484,6866,2494xe" filled="f" stroked="t" strokeweight=".25pt" strokecolor="#000000">
                <v:path arrowok="t"/>
              </v:shape>
            </v:group>
            <v:group style="position:absolute;left:3453;top:3090;width:133;height:61" coordorigin="3453,3090" coordsize="133,61">
              <v:shape style="position:absolute;left:3453;top:3090;width:133;height:61" coordorigin="3453,3090" coordsize="133,61" path="m3586,3109l3577,3124,3559,3136,3537,3143,3491,3151,3467,3151,3453,3141,3460,3122,3476,3108,3496,3099,3548,3090,3572,3091,3585,3100,3586,3109xe" filled="f" stroked="t" strokeweight=".25pt" strokecolor="#000000">
                <v:path arrowok="t"/>
              </v:shape>
              <v:shape style="position:absolute;left:2708;top:618;width:3967;height:1751" type="#_x0000_t75">
                <v:imagedata r:id="rId46" o:title=""/>
              </v:shape>
            </v:group>
            <v:group style="position:absolute;left:5105;top:2785;width:343;height:78" coordorigin="5105,2785" coordsize="343,78">
              <v:shape style="position:absolute;left:5105;top:2785;width:343;height:78" coordorigin="5105,2785" coordsize="343,78" path="m5105,2863l5112,2849,5134,2845,5423,2790,5445,2785,5448,2796e" filled="f" stroked="t" strokeweight=".25pt" strokecolor="#000000">
                <v:path arrowok="t"/>
              </v:shape>
            </v:group>
            <v:group style="position:absolute;left:5086;top:2726;width:376;height:127" coordorigin="5086,2726" coordsize="376,127">
              <v:shape style="position:absolute;left:5086;top:2726;width:376;height:127" coordorigin="5086,2726" coordsize="376,127" path="m5086,2854l5125,2793,5444,2730,5462,2726,5460,2742,5460,2762,5455,2780e" filled="f" stroked="t" strokeweight=".25pt" strokecolor="#000000">
                <v:path arrowok="t"/>
              </v:shape>
            </v:group>
            <v:group style="position:absolute;left:3271;top:2944;width:14;height:50" coordorigin="3271,2944" coordsize="14,50">
              <v:shape style="position:absolute;left:3271;top:2944;width:14;height:50" coordorigin="3271,2944" coordsize="14,50" path="m3285,2980l3285,2990,3282,2994,3278,2988,3274,2983,3271,2969,3271,2958,3271,2948,3274,2944,3278,2950,3282,2956,3285,2969,3285,2980xe" filled="f" stroked="t" strokeweight=".25pt" strokecolor="#000000">
                <v:path arrowok="t"/>
              </v:shape>
            </v:group>
            <v:group style="position:absolute;left:3176;top:2621;width:8;height:70" coordorigin="3176,2621" coordsize="8,70">
              <v:shape style="position:absolute;left:3176;top:2621;width:8;height:70" coordorigin="3176,2621" coordsize="8,70" path="m3180,2621l3180,2623,3176,2673,3177,2679,3180,2688,3181,2690,3181,2688,3185,2637,3184,2632,3182,2622,3180,2621e" filled="t" fillcolor="#000000" stroked="f">
                <v:path arrowok="t"/>
                <v:fill/>
              </v:shape>
            </v:group>
            <v:group style="position:absolute;left:3188;top:2656;width:8;height:70" coordorigin="3188,2656" coordsize="8,70">
              <v:shape style="position:absolute;left:3188;top:2656;width:8;height:70" coordorigin="3188,2656" coordsize="8,70" path="m3192,2656l3191,2658,3188,2709,3188,2714,3190,2719,3191,2724,3192,2725,3196,2673,3195,2667,3193,2658,3192,2656e" filled="t" fillcolor="#000000" stroked="f">
                <v:path arrowok="t"/>
                <v:fill/>
              </v:shape>
            </v:group>
            <v:group style="position:absolute;left:3199;top:2691;width:8;height:70" coordorigin="3199,2691" coordsize="8,70">
              <v:shape style="position:absolute;left:3199;top:2691;width:8;height:70" coordorigin="3199,2691" coordsize="8,70" path="m3203,2691l3203,2693,3199,2741,3199,2744,3200,2749,3202,2759,3203,2761,3203,2758,3207,2710,3207,2708,3206,2702,3204,2693,3203,2691e" filled="t" fillcolor="#000000" stroked="f">
                <v:path arrowok="t"/>
                <v:fill/>
              </v:shape>
            </v:group>
            <v:group style="position:absolute;left:3210;top:2726;width:8;height:70" coordorigin="3210,2726" coordsize="8,70">
              <v:shape style="position:absolute;left:3210;top:2726;width:8;height:70" coordorigin="3210,2726" coordsize="8,70" path="m3214,2726l3214,2728,3210,2779,3211,2785,3213,2794,3214,2796,3215,2794,3218,2743,3218,2737,3215,2728,3214,2726e" filled="t" fillcolor="#000000" stroked="f">
                <v:path arrowok="t"/>
                <v:fill/>
              </v:shape>
            </v:group>
            <v:group style="position:absolute;left:3221;top:2761;width:8;height:70" coordorigin="3221,2761" coordsize="8,70">
              <v:shape style="position:absolute;left:3221;top:2761;width:8;height:70" coordorigin="3221,2761" coordsize="8,70" path="m3225,2761l3225,2764,3221,2814,3222,2820,3224,2829,3226,2831,3229,2781,3230,2778,3229,2773,3226,2763,3225,2761e" filled="t" fillcolor="#000000" stroked="f">
                <v:path arrowok="t"/>
                <v:fill/>
              </v:shape>
            </v:group>
            <v:group style="position:absolute;left:3232;top:2797;width:8;height:70" coordorigin="3232,2797" coordsize="8,70">
              <v:shape style="position:absolute;left:3232;top:2797;width:8;height:70" coordorigin="3232,2797" coordsize="8,70" path="m3236,2797l3232,2849,3233,2855,3236,2864,3237,2866,3237,2864,3241,2814,3240,2808,3238,2799,3236,2797e" filled="t" fillcolor="#000000" stroked="f">
                <v:path arrowok="t"/>
                <v:fill/>
              </v:shape>
            </v:group>
            <v:group style="position:absolute;left:3244;top:2832;width:8;height:70" coordorigin="3244,2832" coordsize="8,70">
              <v:shape style="position:absolute;left:3244;top:2832;width:8;height:70" coordorigin="3244,2832" coordsize="8,70" path="m3248,2832l3244,2885,3244,2890,3247,2900,3248,2902,3252,2851,3252,2849,3251,2843,3250,2838,3249,2834,3248,2832e" filled="t" fillcolor="#000000" stroked="f">
                <v:path arrowok="t"/>
                <v:fill/>
              </v:shape>
            </v:group>
            <v:group style="position:absolute;left:3255;top:2867;width:8;height:70" coordorigin="3255,2867" coordsize="8,70">
              <v:shape style="position:absolute;left:3255;top:2867;width:8;height:70" coordorigin="3255,2867" coordsize="8,70" path="m3259,2867l3259,2869,3255,2918,3255,2920,3256,2926,3257,2930,3258,2935,3259,2937,3263,2886,3263,2884,3262,2878,3260,2869,3259,2867e" filled="t" fillcolor="#000000" stroked="f">
                <v:path arrowok="t"/>
                <v:fill/>
              </v:shape>
            </v:group>
            <v:group style="position:absolute;left:3298;top:1859;width:16;height:25" coordorigin="3298,1859" coordsize="16,25">
              <v:shape style="position:absolute;left:3298;top:1859;width:16;height:25" coordorigin="3298,1859" coordsize="16,25" path="m3298,1884l3314,1885,3312,1872,3307,1859e" filled="f" stroked="t" strokeweight=".3pt" strokecolor="#999999">
                <v:path arrowok="t"/>
              </v:shape>
            </v:group>
            <v:group style="position:absolute;left:5178;top:2535;width:172;height:135" coordorigin="5178,2535" coordsize="172,135">
              <v:shape style="position:absolute;left:5178;top:2535;width:172;height:135" coordorigin="5178,2535" coordsize="172,135" path="m5202,2670l5190,2654,5182,2635,5178,2615,5180,2593,5232,2537,5254,2535,5276,2539,5329,2576,5350,2633,5350,2638,5349,2642e" filled="f" stroked="t" strokeweight=".3pt" strokecolor="#999999">
                <v:path arrowok="t"/>
              </v:shape>
            </v:group>
            <v:group style="position:absolute;left:5143;top:2484;width:255;height:149" coordorigin="5143,2484" coordsize="255,149">
              <v:shape style="position:absolute;left:5143;top:2484;width:255;height:149" coordorigin="5143,2484" coordsize="255,149" path="m5143,2554l5179,2504,5236,2484,5260,2487,5323,2512,5368,2555,5394,2612,5398,2632e" filled="f" stroked="t" strokeweight=".3pt" strokecolor="#999999">
                <v:path arrowok="t"/>
              </v:shape>
            </v:group>
            <v:group style="position:absolute;left:5114;top:2425;width:344;height:243" coordorigin="5114,2425" coordsize="344,243">
              <v:shape style="position:absolute;left:5114;top:2425;width:344;height:243" coordorigin="5114,2425" coordsize="344,243" path="m5457,2615l5458,2593,5396,2441,5387,2425,5367,2428,5127,2470,5114,2474,5119,2486,5179,2648,5179,2667,5457,2615xe" filled="f" stroked="t" strokeweight=".3pt" strokecolor="#999999">
                <v:path arrowok="t"/>
              </v:shape>
            </v:group>
            <v:group style="position:absolute;left:3330;top:2630;width:3620;height:916" coordorigin="3330,2630" coordsize="3620,916">
              <v:shape style="position:absolute;left:3330;top:2630;width:3620;height:916" coordorigin="3330,2630" coordsize="3620,916" path="m6850,2630l3418,3270,3380,3300,3364,3310,3347,3329,3337,3358,3334,3381,3334,3395,3331,3428,3330,3546,6937,2971,6949,2667,6942,2649,6918,2645,6850,2630e" filled="t" fillcolor="#E0E0E0" stroked="f">
                <v:path arrowok="t"/>
                <v:fill/>
              </v:shape>
            </v:group>
            <v:group style="position:absolute;left:3332;top:2788;width:3606;height:719" coordorigin="3332,2788" coordsize="3606,719">
              <v:shape style="position:absolute;left:3332;top:2788;width:3606;height:719" coordorigin="3332,2788" coordsize="3606,719" path="m6938,2788l3332,3448,3332,3506,6938,2873,6938,2788e" filled="t" fillcolor="#E0E0E0" stroked="f">
                <v:path arrowok="t"/>
                <v:fill/>
              </v:shape>
            </v:group>
            <v:group style="position:absolute;left:3332;top:2801;width:3606;height:709" coordorigin="3332,2801" coordsize="3606,709">
              <v:shape style="position:absolute;left:3332;top:2801;width:3606;height:709" coordorigin="3332,2801" coordsize="3606,709" path="m6938,2801l3332,3451,3332,3510,6938,2886,6938,2801e" filled="t" fillcolor="#E1E1E1" stroked="f">
                <v:path arrowok="t"/>
                <v:fill/>
              </v:shape>
            </v:group>
            <v:group style="position:absolute;left:3332;top:2814;width:3605;height:699" coordorigin="3332,2814" coordsize="3605,699">
              <v:shape style="position:absolute;left:3332;top:2814;width:3605;height:699" coordorigin="3332,2814" coordsize="3605,699" path="m6937,2814l3332,3454,3332,3513,6937,2899,6937,2814e" filled="t" fillcolor="#E2E2E2" stroked="f">
                <v:path arrowok="t"/>
                <v:fill/>
              </v:shape>
            </v:group>
            <v:group style="position:absolute;left:3332;top:2828;width:3605;height:689" coordorigin="3332,2828" coordsize="3605,689">
              <v:shape style="position:absolute;left:3332;top:2828;width:3605;height:689" coordorigin="3332,2828" coordsize="3605,689" path="m6936,2828l3332,3458,3332,3517,6936,2913,6936,2828e" filled="t" fillcolor="#E3E3E3" stroked="f">
                <v:path arrowok="t"/>
                <v:fill/>
              </v:shape>
            </v:group>
            <v:group style="position:absolute;left:3332;top:2841;width:3604;height:679" coordorigin="3332,2841" coordsize="3604,679">
              <v:shape style="position:absolute;left:3332;top:2841;width:3604;height:679" coordorigin="3332,2841" coordsize="3604,679" path="m6936,2841l3332,3461,3332,3520,6936,2926,6936,2841e" filled="t" fillcolor="#E4E4E4" stroked="f">
                <v:path arrowok="t"/>
                <v:fill/>
              </v:shape>
            </v:group>
            <v:group style="position:absolute;left:3332;top:2854;width:3603;height:669" coordorigin="3332,2854" coordsize="3603,669">
              <v:shape style="position:absolute;left:3332;top:2854;width:3603;height:669" coordorigin="3332,2854" coordsize="3603,669" path="m6935,2854l3332,3464,3332,3523,6935,2939,6935,2854e" filled="t" fillcolor="#E5E5E5" stroked="f">
                <v:path arrowok="t"/>
                <v:fill/>
              </v:shape>
            </v:group>
            <v:group style="position:absolute;left:3332;top:2867;width:3603;height:659" coordorigin="3332,2867" coordsize="3603,659">
              <v:shape style="position:absolute;left:3332;top:2867;width:3603;height:659" coordorigin="3332,2867" coordsize="3603,659" path="m6935,2867l3332,3468,3332,3527,6935,2952,6935,2867e" filled="t" fillcolor="#E6E6E6" stroked="f">
                <v:path arrowok="t"/>
                <v:fill/>
              </v:shape>
            </v:group>
            <v:group style="position:absolute;left:3332;top:2881;width:3602;height:649" coordorigin="3332,2881" coordsize="3602,649">
              <v:shape style="position:absolute;left:3332;top:2881;width:3602;height:649" coordorigin="3332,2881" coordsize="3602,649" path="m6934,2881l3332,3471,3332,3530,6934,2966,6934,2881e" filled="t" fillcolor="#E7E7E7" stroked="f">
                <v:path arrowok="t"/>
                <v:fill/>
              </v:shape>
            </v:group>
            <v:group style="position:absolute;left:3332;top:2894;width:3601;height:639" coordorigin="3332,2894" coordsize="3601,639">
              <v:shape style="position:absolute;left:3332;top:2894;width:3601;height:639" coordorigin="3332,2894" coordsize="3601,639" path="m6933,2894l3332,3475,3332,3533,6933,2979,6933,2894e" filled="t" fillcolor="#E8E8E8" stroked="f">
                <v:path arrowok="t"/>
                <v:fill/>
              </v:shape>
            </v:group>
            <v:group style="position:absolute;left:3332;top:2907;width:3601;height:630" coordorigin="3332,2907" coordsize="3601,630">
              <v:shape style="position:absolute;left:3332;top:2907;width:3601;height:630" coordorigin="3332,2907" coordsize="3601,630" path="m6933,2907l3332,3478,3332,3537,6933,2992,6933,2907e" filled="t" fillcolor="#E9E9E9" stroked="f">
                <v:path arrowok="t"/>
                <v:fill/>
              </v:shape>
            </v:group>
            <v:group style="position:absolute;left:3332;top:2920;width:3600;height:620" coordorigin="3332,2920" coordsize="3600,620">
              <v:shape style="position:absolute;left:3332;top:2920;width:3600;height:620" coordorigin="3332,2920" coordsize="3600,620" path="m6932,2920l3332,3481,3332,3540,6932,3005,6932,2920e" filled="t" fillcolor="#EAEAEA" stroked="f">
                <v:path arrowok="t"/>
                <v:fill/>
              </v:shape>
            </v:group>
            <v:group style="position:absolute;left:3332;top:2934;width:3599;height:610" coordorigin="3332,2934" coordsize="3599,610">
              <v:shape style="position:absolute;left:3332;top:2934;width:3599;height:610" coordorigin="3332,2934" coordsize="3599,610" path="m6931,2934l3332,3485,3332,3543,6931,3019,6931,2934e" filled="t" fillcolor="#EBEBEB" stroked="f">
                <v:path arrowok="t"/>
                <v:fill/>
              </v:shape>
            </v:group>
            <v:group style="position:absolute;left:3332;top:2947;width:3599;height:600" coordorigin="3332,2947" coordsize="3599,600">
              <v:shape style="position:absolute;left:3332;top:2947;width:3599;height:600" coordorigin="3332,2947" coordsize="3599,600" path="m6931,2947l3332,3488,3332,3547,6931,3032,6931,2947e" filled="t" fillcolor="#ECECEC" stroked="f">
                <v:path arrowok="t"/>
                <v:fill/>
              </v:shape>
            </v:group>
            <v:group style="position:absolute;left:3332;top:2960;width:3598;height:590" coordorigin="3332,2960" coordsize="3598,590">
              <v:shape style="position:absolute;left:3332;top:2960;width:3598;height:590" coordorigin="3332,2960" coordsize="3598,590" path="m6930,2960l3332,3491,3332,3550,6930,3045,6930,2960e" filled="t" fillcolor="#EDEDED" stroked="f">
                <v:path arrowok="t"/>
                <v:fill/>
              </v:shape>
            </v:group>
            <v:group style="position:absolute;left:3332;top:2974;width:3598;height:580" coordorigin="3332,2974" coordsize="3598,580">
              <v:shape style="position:absolute;left:3332;top:2974;width:3598;height:580" coordorigin="3332,2974" coordsize="3598,580" path="m6929,2974l3332,3495,3332,3554,6929,3059,6929,2974e" filled="t" fillcolor="#EEEEEE" stroked="f">
                <v:path arrowok="t"/>
                <v:fill/>
              </v:shape>
            </v:group>
            <v:group style="position:absolute;left:3332;top:2987;width:3597;height:570" coordorigin="3332,2987" coordsize="3597,570">
              <v:shape style="position:absolute;left:3332;top:2987;width:3597;height:570" coordorigin="3332,2987" coordsize="3597,570" path="m6929,2987l3332,3498,3332,3557,6929,3072,6929,2987e" filled="t" fillcolor="#EFEFEF" stroked="f">
                <v:path arrowok="t"/>
                <v:fill/>
              </v:shape>
            </v:group>
            <v:group style="position:absolute;left:3332;top:3000;width:3596;height:560" coordorigin="3332,3000" coordsize="3596,560">
              <v:shape style="position:absolute;left:3332;top:3000;width:3596;height:560" coordorigin="3332,3000" coordsize="3596,560" path="m6928,3000l3332,3502,3332,3560,6928,3085,6928,3000e" filled="t" fillcolor="#F0F0F0" stroked="f">
                <v:path arrowok="t"/>
                <v:fill/>
              </v:shape>
            </v:group>
            <v:group style="position:absolute;left:3332;top:3013;width:3596;height:550" coordorigin="3332,3013" coordsize="3596,550">
              <v:shape style="position:absolute;left:3332;top:3013;width:3596;height:550" coordorigin="3332,3013" coordsize="3596,550" path="m6928,3013l3332,3505,3332,3564,6928,3098,6928,3013e" filled="t" fillcolor="#F1F1F1" stroked="f">
                <v:path arrowok="t"/>
                <v:fill/>
              </v:shape>
            </v:group>
            <v:group style="position:absolute;left:3332;top:3027;width:3595;height:540" coordorigin="3332,3027" coordsize="3595,540">
              <v:shape style="position:absolute;left:3332;top:3027;width:3595;height:540" coordorigin="3332,3027" coordsize="3595,540" path="m6927,3027l3332,3508,3332,3567,6927,3112,6927,3027e" filled="t" fillcolor="#F2F2F2" stroked="f">
                <v:path arrowok="t"/>
                <v:fill/>
              </v:shape>
            </v:group>
            <v:group style="position:absolute;left:3332;top:3040;width:3594;height:530" coordorigin="3332,3040" coordsize="3594,530">
              <v:shape style="position:absolute;left:3332;top:3040;width:3594;height:530" coordorigin="3332,3040" coordsize="3594,530" path="m6926,3040l3332,3512,3332,3570,6926,3125,6926,3040e" filled="t" fillcolor="#F3F3F3" stroked="f">
                <v:path arrowok="t"/>
                <v:fill/>
              </v:shape>
            </v:group>
            <v:group style="position:absolute;left:3332;top:3053;width:3594;height:521" coordorigin="3332,3053" coordsize="3594,521">
              <v:shape style="position:absolute;left:3332;top:3053;width:3594;height:521" coordorigin="3332,3053" coordsize="3594,521" path="m6926,3053l3332,3515,3332,3574,6926,3138,6926,3053e" filled="t" fillcolor="#F4F4F4" stroked="f">
                <v:path arrowok="t"/>
                <v:fill/>
              </v:shape>
            </v:group>
            <v:group style="position:absolute;left:3332;top:3067;width:3593;height:511" coordorigin="3332,3067" coordsize="3593,511">
              <v:shape style="position:absolute;left:3332;top:3067;width:3593;height:511" coordorigin="3332,3067" coordsize="3593,511" path="m6925,3067l3332,3518,3332,3577,6925,3151,6925,3067e" filled="t" fillcolor="#F5F5F5" stroked="f">
                <v:path arrowok="t"/>
                <v:fill/>
              </v:shape>
            </v:group>
            <v:group style="position:absolute;left:3332;top:3080;width:3592;height:501" coordorigin="3332,3080" coordsize="3592,501">
              <v:shape style="position:absolute;left:3332;top:3080;width:3592;height:501" coordorigin="3332,3080" coordsize="3592,501" path="m6924,3080l3332,3522,3332,3581,6924,3165,6924,3080e" filled="t" fillcolor="#F6F6F6" stroked="f">
                <v:path arrowok="t"/>
                <v:fill/>
              </v:shape>
            </v:group>
            <v:group style="position:absolute;left:3332;top:3093;width:3592;height:491" coordorigin="3332,3093" coordsize="3592,491">
              <v:shape style="position:absolute;left:3332;top:3093;width:3592;height:491" coordorigin="3332,3093" coordsize="3592,491" path="m6924,3093l3332,3525,3332,3584,6924,3178,6924,3093e" filled="t" fillcolor="#F7F7F7" stroked="f">
                <v:path arrowok="t"/>
                <v:fill/>
              </v:shape>
            </v:group>
            <v:group style="position:absolute;left:3332;top:3106;width:3591;height:481" coordorigin="3332,3106" coordsize="3591,481">
              <v:shape style="position:absolute;left:3332;top:3106;width:3591;height:481" coordorigin="3332,3106" coordsize="3591,481" path="m6923,3106l3332,3529,3332,3587,6923,3191,6923,3106e" filled="t" fillcolor="#F8F8F8" stroked="f">
                <v:path arrowok="t"/>
                <v:fill/>
              </v:shape>
            </v:group>
            <v:group style="position:absolute;left:3332;top:3120;width:3591;height:471" coordorigin="3332,3120" coordsize="3591,471">
              <v:shape style="position:absolute;left:3332;top:3120;width:3591;height:471" coordorigin="3332,3120" coordsize="3591,471" path="m6922,3120l3332,3532,3332,3591,6922,3205,6922,3120e" filled="t" fillcolor="#F9F9F9" stroked="f">
                <v:path arrowok="t"/>
                <v:fill/>
              </v:shape>
            </v:group>
            <v:group style="position:absolute;left:3332;top:3133;width:3590;height:461" coordorigin="3332,3133" coordsize="3590,461">
              <v:shape style="position:absolute;left:3332;top:3133;width:3590;height:461" coordorigin="3332,3133" coordsize="3590,461" path="m6922,3133l3332,3535,3332,3594,6922,3218,6922,3133e" filled="t" fillcolor="#FAFAFA" stroked="f">
                <v:path arrowok="t"/>
                <v:fill/>
              </v:shape>
            </v:group>
            <v:group style="position:absolute;left:3332;top:3146;width:3589;height:451" coordorigin="3332,3146" coordsize="3589,451">
              <v:shape style="position:absolute;left:3332;top:3146;width:3589;height:451" coordorigin="3332,3146" coordsize="3589,451" path="m6921,3146l3332,3539,3332,3597,6921,3231,6921,3146e" filled="t" fillcolor="#FAFAFA" stroked="f">
                <v:path arrowok="t"/>
                <v:fill/>
              </v:shape>
            </v:group>
            <v:group style="position:absolute;left:3332;top:3159;width:3589;height:441" coordorigin="3332,3159" coordsize="3589,441">
              <v:shape style="position:absolute;left:3332;top:3159;width:3589;height:441" coordorigin="3332,3159" coordsize="3589,441" path="m6921,3159l3332,3542,3332,3601,6921,3244,6921,3159e" filled="t" fillcolor="#FBFBFB" stroked="f">
                <v:path arrowok="t"/>
                <v:fill/>
              </v:shape>
            </v:group>
            <v:group style="position:absolute;left:3332;top:3173;width:3588;height:431" coordorigin="3332,3173" coordsize="3588,431">
              <v:shape style="position:absolute;left:3332;top:3173;width:3588;height:431" coordorigin="3332,3173" coordsize="3588,431" path="m6920,3173l3332,3545,3332,3604,6920,3258,6920,3173e" filled="t" fillcolor="#FCFCFC" stroked="f">
                <v:path arrowok="t"/>
                <v:fill/>
              </v:shape>
            </v:group>
            <v:group style="position:absolute;left:3332;top:3186;width:3587;height:421" coordorigin="3332,3186" coordsize="3587,421">
              <v:shape style="position:absolute;left:3332;top:3186;width:3587;height:421" coordorigin="3332,3186" coordsize="3587,421" path="m6919,3186l3332,3549,3332,3608,6919,3271,6919,3186e" filled="t" fillcolor="#FDFDFD" stroked="f">
                <v:path arrowok="t"/>
                <v:fill/>
              </v:shape>
            </v:group>
            <v:group style="position:absolute;left:3332;top:3199;width:3587;height:412" coordorigin="3332,3199" coordsize="3587,412">
              <v:shape style="position:absolute;left:3332;top:3199;width:3587;height:412" coordorigin="3332,3199" coordsize="3587,412" path="m6919,3199l3332,3552,3332,3611,6919,3284,6919,3199e" filled="t" fillcolor="#FFFFFF" stroked="f">
                <v:path arrowok="t"/>
                <v:fill/>
              </v:shape>
            </v:group>
            <v:group style="position:absolute;left:3329;top:3283;width:115;height:315" coordorigin="3329,3283" coordsize="115,315">
              <v:shape style="position:absolute;left:3329;top:3283;width:115;height:315" coordorigin="3329,3283" coordsize="115,315" path="m3329,3598l3331,3428,3334,3395,3334,3381,3337,3358,3347,3329,3364,3310,3380,3300,3444,3283e" filled="f" stroked="t" strokeweight=".6pt" strokecolor="#000000">
                <v:path arrowok="t"/>
              </v:shape>
            </v:group>
            <v:group style="position:absolute;left:6876;top:2643;width:73;height:812" coordorigin="6876,2643" coordsize="73,812">
              <v:shape style="position:absolute;left:6876;top:2643;width:73;height:812" coordorigin="6876,2643" coordsize="73,812" path="m6876,2643l6918,2645,6942,2649,6949,2667,6913,3455e" filled="f" stroked="t" strokeweight=".6pt" strokecolor="#000000">
                <v:path arrowok="t"/>
              </v:shape>
            </v:group>
            <v:group style="position:absolute;left:3373;top:2656;width:3579;height:916" coordorigin="3373,2656" coordsize="3579,916">
              <v:shape style="position:absolute;left:3373;top:2656;width:3579;height:916" coordorigin="3373,2656" coordsize="3579,916" path="m6951,2690l6943,2663,6927,2656,6915,2657,3422,3328,3375,3383,3374,3392,3373,3572e" filled="f" stroked="t" strokeweight=".25pt" strokecolor="#000000">
                <v:path arrowok="t"/>
              </v:shape>
            </v:group>
            <v:group style="position:absolute;left:3432;top:2502;width:3459;height:799" coordorigin="3432,2502" coordsize="3459,799">
              <v:shape style="position:absolute;left:3432;top:2502;width:3459;height:799" coordorigin="3432,2502" coordsize="3459,799" path="m3951,3018l3686,3066,3666,3073,3659,3083,3662,3106,3667,3138,3666,3150,3658,3164,3644,3167,3453,3205,3434,3215,3433,3236,3432,3260,3438,3271,3436,3288,3468,3288,3474,3301,3495,3297,4504,3102,3996,3102,3991,3098,3991,3070,3989,3057,3986,3044,3966,3023,3951,3018e" filled="t" fillcolor="#FFFFFF" stroked="f">
                <v:path arrowok="t"/>
                <v:fill/>
              </v:shape>
              <v:shape style="position:absolute;left:3432;top:2502;width:3459;height:799" coordorigin="3432,2502" coordsize="3459,799" path="m6742,2502l6729,2503,6496,2546,6477,2552,6471,2564,6476,2592,6481,2618,6475,2625,6469,2636,6457,2639,3996,3102,4504,3102,6870,2647,6878,2641,6890,2619,6891,2601,6879,2579,6769,2579,6770,2551,6768,2538,6760,2516,6742,2502e" filled="t" fillcolor="#FFFFFF" stroked="f">
                <v:path arrowok="t"/>
                <v:fill/>
              </v:shape>
              <v:shape style="position:absolute;left:3432;top:2502;width:3459;height:799" coordorigin="3432,2502" coordsize="3459,799" path="m6848,2565l6777,2578,6769,2579,6879,2579,6877,2574,6859,2566,6848,2565e" filled="t" fillcolor="#FFFFFF" stroked="f">
                <v:path arrowok="t"/>
                <v:fill/>
              </v:shape>
            </v:group>
            <v:group style="position:absolute;left:3432;top:2502;width:3459;height:799" coordorigin="3432,2502" coordsize="3459,799">
              <v:shape style="position:absolute;left:3432;top:2502;width:3459;height:799" coordorigin="3432,2502" coordsize="3459,799" path="m6878,2641l6890,2619,6891,2601,6877,2574,6859,2566,6848,2565,6777,2578,6769,2579,6770,2551,6768,2538,6760,2516,6742,2502,6729,2503,6496,2546,6477,2552,6471,2564,6476,2592,6481,2618,6475,2625,6469,2636,6457,2639,6448,2640,3996,3102,3991,3098,3991,3070,3989,3057,3986,3044,3966,3023,3951,3018,3686,3066,3666,3073,3659,3083,3662,3106,3667,3138,3666,3150,3658,3164,3644,3167,3453,3205,3434,3215,3433,3236,3432,3260,3438,3271,3436,3288,3468,3288,3474,3301,3495,3297,6870,2647,6878,2641xe" filled="f" stroked="t" strokeweight=".6pt" strokecolor="#000000">
                <v:path arrowok="t"/>
              </v:shape>
            </v:group>
            <v:group style="position:absolute;left:3977;top:3102;width:10;height:35" coordorigin="3977,3102" coordsize="10,35">
              <v:shape style="position:absolute;left:3977;top:3102;width:10;height:35" coordorigin="3977,3102" coordsize="10,35" path="m3987,3102l3987,3103,3987,3104,3986,3106,3982,3127,3977,3137e" filled="f" stroked="t" strokeweight=".25pt" strokecolor="#000000">
                <v:path arrowok="t"/>
              </v:shape>
            </v:group>
            <v:group style="position:absolute;left:3573;top:3182;width:26;height:97" coordorigin="3573,3182" coordsize="26,97">
              <v:shape style="position:absolute;left:3573;top:3182;width:26;height:97" coordorigin="3573,3182" coordsize="26,97" path="m3573,3182l3586,3191,3596,3210,3599,3242,3596,3262,3588,3272,3584,3279e" filled="f" stroked="t" strokeweight=".25pt" strokecolor="#000000">
                <v:path arrowok="t"/>
              </v:shape>
            </v:group>
            <v:group style="position:absolute;left:4031;top:3096;width:27;height:93" coordorigin="4031,3096" coordsize="27,93">
              <v:shape style="position:absolute;left:4031;top:3096;width:27;height:93" coordorigin="4031,3096" coordsize="27,93" path="m4031,3096l4044,3104,4054,3124,4058,3156,4055,3178,4049,3189e" filled="f" stroked="t" strokeweight=".25pt" strokecolor="#000000">
                <v:path arrowok="t"/>
              </v:shape>
            </v:group>
            <v:group style="position:absolute;left:3718;top:3185;width:43;height:28" coordorigin="3718,3185" coordsize="43,28">
              <v:shape style="position:absolute;left:3718;top:3185;width:43;height:28" coordorigin="3718,3185" coordsize="43,28" path="m3761,3195l3761,3189,3752,3185,3741,3186,3729,3188,3719,3195,3719,3202,3718,3209,3727,3213,3739,3211,3750,3209,3760,3202,3761,3195xe" filled="f" stroked="t" strokeweight=".25pt" strokecolor="#000000">
                <v:path arrowok="t"/>
              </v:shape>
            </v:group>
            <v:group style="position:absolute;left:3906;top:3148;width:43;height:28" coordorigin="3906,3148" coordsize="43,28">
              <v:shape style="position:absolute;left:3906;top:3148;width:43;height:28" coordorigin="3906,3148" coordsize="43,28" path="m3949,3159l3949,3152,3940,3148,3929,3150,3917,3152,3907,3159,3907,3165,3906,3172,3915,3176,3927,3175,3938,3173,3948,3166,3949,3159xe" filled="f" stroked="t" strokeweight=".25pt" strokecolor="#000000">
                <v:path arrowok="t"/>
              </v:shape>
            </v:group>
            <v:group style="position:absolute;left:6756;top:2581;width:10;height:33" coordorigin="6756,2581" coordsize="10,33">
              <v:shape style="position:absolute;left:6756;top:2581;width:10;height:33" coordorigin="6756,2581" coordsize="10,33" path="m6766,2581l6765,2583,6765,2584,6765,2586,6760,2606,6756,2614e" filled="f" stroked="t" strokeweight=".25pt" strokecolor="#000000">
                <v:path arrowok="t"/>
              </v:shape>
            </v:group>
            <v:group style="position:absolute;left:6394;top:2650;width:25;height:84" coordorigin="6394,2650" coordsize="25,84">
              <v:shape style="position:absolute;left:6394;top:2650;width:25;height:84" coordorigin="6394,2650" coordsize="25,84" path="m6394,2650l6406,2659,6416,2680,6419,2708,6417,2724,6414,2734e" filled="f" stroked="t" strokeweight=".25pt" strokecolor="#000000">
                <v:path arrowok="t"/>
              </v:shape>
            </v:group>
            <v:group style="position:absolute;left:6784;top:2576;width:25;height:84" coordorigin="6784,2576" coordsize="25,84">
              <v:shape style="position:absolute;left:6784;top:2576;width:25;height:84" coordorigin="6784,2576" coordsize="25,84" path="m6784,2576l6796,2585,6806,2606,6809,2634,6807,2650,6805,2660e" filled="f" stroked="t" strokeweight=".25pt" strokecolor="#000000">
                <v:path arrowok="t"/>
              </v:shape>
            </v:group>
            <v:group style="position:absolute;left:6531;top:2657;width:39;height:25" coordorigin="6531,2657" coordsize="39,25">
              <v:shape style="position:absolute;left:6531;top:2657;width:39;height:25" coordorigin="6531,2657" coordsize="39,25" path="m6569,2667l6570,2661,6562,2657,6551,2659,6541,2660,6532,2667,6532,2673,6531,2679,6539,2682,6550,2681,6560,2679,6569,2673,6569,2667xe" filled="f" stroked="t" strokeweight=".25pt" strokecolor="#000000">
                <v:path arrowok="t"/>
              </v:shape>
            </v:group>
            <v:group style="position:absolute;left:6692;top:2628;width:39;height:25" coordorigin="6692,2628" coordsize="39,25">
              <v:shape style="position:absolute;left:6692;top:2628;width:39;height:25" coordorigin="6692,2628" coordsize="39,25" path="m6730,2637l6731,2631,6723,2628,6712,2629,6702,2631,6693,2637,6692,2643,6692,2649,6700,2653,6710,2651,6721,2650,6730,2643,6730,2637xe" filled="f" stroked="t" strokeweight=".25pt" strokecolor="#000000">
                <v:path arrowok="t"/>
              </v:shape>
            </v:group>
            <v:group style="position:absolute;left:3020;top:1976;width:3903;height:1088" coordorigin="3020,1976" coordsize="3903,1088">
              <v:shape style="position:absolute;left:3020;top:1976;width:3903;height:1088" coordorigin="3020,1976" coordsize="3903,1088" path="m3020,1976l3258,2696,3255,2739,3353,3032,3362,3055,3372,3064,3390,3063,3960,2957,3980,2948,3985,2933,3989,2895,6486,2429,6494,2443,6503,2459,6504,2477,6907,2409,6924,2397,6921,2384e" filled="f" stroked="t" strokeweight=".25pt" strokecolor="#000000">
                <v:path arrowok="t"/>
              </v:shape>
            </v:group>
            <v:group style="position:absolute;left:2680;top:1022;width:281;height:876" coordorigin="2680,1022" coordsize="281,876">
              <v:shape style="position:absolute;left:2680;top:1022;width:281;height:876" coordorigin="2680,1022" coordsize="281,876" path="m2707,1022l2688,1028,2680,1037,2682,1055,2961,1897e" filled="f" stroked="t" strokeweight=".25pt" strokecolor="#000000">
                <v:path arrowok="t"/>
              </v:shape>
            </v:group>
            <v:group style="position:absolute;left:3572;top:1997;width:2;height:468" coordorigin="3572,1997" coordsize="2,468">
              <v:shape style="position:absolute;left:3572;top:1997;width:2;height:468" coordorigin="3572,1997" coordsize="0,468" path="m3572,1997l3572,2466e" filled="f" stroked="t" strokeweight="8.333pt" strokecolor="#000000">
                <v:path arrowok="t"/>
              </v:shape>
            </v:group>
            <v:group style="position:absolute;left:3120;top:2157;width:95;height:88" coordorigin="3120,2157" coordsize="95,88">
              <v:shape style="position:absolute;left:3120;top:2157;width:95;height:88" coordorigin="3120,2157" coordsize="95,88" path="m3183,2157l3120,2170,3137,2245,3215,2239,3183,2157e" filled="t" fillcolor="#FFFFFF" stroked="f">
                <v:path arrowok="t"/>
                <v:fill/>
              </v:shape>
            </v:group>
            <v:group style="position:absolute;left:3120;top:2157;width:95;height:88" coordorigin="3120,2157" coordsize="95,88">
              <v:shape style="position:absolute;left:3120;top:2157;width:95;height:88" coordorigin="3120,2157" coordsize="95,88" path="m3120,2170l3183,2157,3215,2239,3137,2245,3120,2170xe" filled="f" stroked="t" strokeweight=".4pt" strokecolor="#999999">
                <v:path arrowok="t"/>
              </v:shape>
            </v:group>
            <v:group style="position:absolute;left:3083;top:1858;width:1123;height:674" coordorigin="3083,1858" coordsize="1123,674">
              <v:shape style="position:absolute;left:3083;top:1858;width:1123;height:674" coordorigin="3083,1858" coordsize="1123,674" path="m4138,2137l3166,2137,3254,2392,3212,2403,3210,2457,3234,2525,3241,2532,4193,2365,4196,2357,4206,2317,4203,2305,4138,2137e" filled="t" fillcolor="#FFFFFF" stroked="f">
                <v:path arrowok="t"/>
                <v:fill/>
              </v:shape>
              <v:shape style="position:absolute;left:3083;top:1858;width:1123;height:674" coordorigin="3083,1858" coordsize="1123,674" path="m4025,1858l3103,2011,3090,2014,3090,2024,3083,2076,3085,2086,3106,2148,3166,2137,4138,2137,4033,1863,4025,1858e" filled="t" fillcolor="#FFFFFF" stroked="f">
                <v:path arrowok="t"/>
                <v:fill/>
              </v:shape>
            </v:group>
            <v:group style="position:absolute;left:3083;top:1858;width:1123;height:674" coordorigin="3083,1858" coordsize="1123,674">
              <v:shape style="position:absolute;left:3083;top:1858;width:1123;height:674" coordorigin="3083,1858" coordsize="1123,674" path="m4025,1858l3103,2011,3090,2014,3090,2024,3083,2076,3085,2086,3106,2148,3166,2137,3254,2392,3212,2403,3210,2457,3234,2525,3241,2532,4193,2365,4196,2357,4206,2317,4203,2305,4033,1863,4025,1858xe" filled="f" stroked="t" strokeweight=".5pt" strokecolor="#999999">
                <v:path arrowok="t"/>
              </v:shape>
            </v:group>
            <v:group style="position:absolute;left:3221;top:2321;width:970;height:162" coordorigin="3221,2321" coordsize="970,162">
              <v:shape style="position:absolute;left:3221;top:2321;width:970;height:162" coordorigin="3221,2321" coordsize="970,162" path="m3221,2399l3249,2482,4191,2321e" filled="f" stroked="t" strokeweight=".25pt" strokecolor="#999999">
                <v:path arrowok="t"/>
              </v:shape>
            </v:group>
            <v:group style="position:absolute;left:3108;top:2029;width:2;height:74" coordorigin="3108,2029" coordsize="2,74">
              <v:shape style="position:absolute;left:3108;top:2029;width:2;height:74" coordorigin="3108,2029" coordsize="0,74" path="m3108,2029l3108,2103e" filled="f" stroked="t" strokeweight="1.253pt" strokecolor="#999999">
                <v:path arrowok="t"/>
              </v:shape>
            </v:group>
            <v:group style="position:absolute;left:3100;top:1903;width:985;height:551" coordorigin="3100,1903" coordsize="985,551">
              <v:shape style="position:absolute;left:3100;top:1903;width:985;height:551" coordorigin="3100,1903" coordsize="985,551" path="m3100,2036l3922,1903,3941,1907,3955,1922,4081,2285,4085,2298,4078,2311,4064,2313,3239,2454e" filled="f" stroked="t" strokeweight=".25pt" strokecolor="#999999">
                <v:path arrowok="t"/>
              </v:shape>
            </v:group>
            <v:group style="position:absolute;left:3204;top:1930;width:854;height:479" coordorigin="3204,1930" coordsize="854,479">
              <v:shape style="position:absolute;left:3204;top:1930;width:854;height:479" coordorigin="3204,1930" coordsize="854,479" path="m3916,1930l3235,2040,3213,2044,3204,2051,3205,2065,3215,2091,3320,2381,3325,2404,3338,2409,4039,2286,4051,2284,4058,2273,4054,2262,3933,1949,3929,1938,3916,1930e" filled="t" fillcolor="#FFFFFF" stroked="f">
                <v:path arrowok="t"/>
                <v:fill/>
              </v:shape>
            </v:group>
            <v:group style="position:absolute;left:3204;top:1930;width:854;height:479" coordorigin="3204,1930" coordsize="854,479">
              <v:shape style="position:absolute;left:3204;top:1930;width:854;height:479" coordorigin="3204,1930" coordsize="854,479" path="m3359,2405l4039,2286,4051,2284,4058,2273,4054,2262,3933,1949,3929,1938,3916,1930,3904,1932,3235,2040,3213,2044,3204,2051,3205,2065,3215,2091,3320,2381,3325,2404,3338,2409,3359,2405xe" filled="f" stroked="t" strokeweight=".25pt" strokecolor="#999999">
                <v:path arrowok="t"/>
              </v:shape>
            </v:group>
            <v:group style="position:absolute;left:3112;top:2087;width:183;height:313" coordorigin="3112,2087" coordsize="183,313">
              <v:shape style="position:absolute;left:3112;top:2087;width:183;height:313" coordorigin="3112,2087" coordsize="183,313" path="m3112,2147l3120,2100,3188,2087,3296,2383,3220,2399e" filled="f" stroked="t" strokeweight=".25pt" strokecolor="#999999">
                <v:path arrowok="t"/>
              </v:shape>
            </v:group>
            <v:group style="position:absolute;left:3246;top:2482;width:2;height:44" coordorigin="3246,2482" coordsize="2,44">
              <v:shape style="position:absolute;left:3246;top:2482;width:2;height:44" coordorigin="3246,2482" coordsize="0,44" path="m3246,2482l3246,2527e" filled="f" stroked="t" strokeweight=".303pt" strokecolor="#999999">
                <v:path arrowok="t"/>
              </v:shape>
            </v:group>
            <v:group style="position:absolute;left:3310;top:2058;width:109;height:302" coordorigin="3310,2058" coordsize="109,302">
              <v:shape style="position:absolute;left:3310;top:2058;width:109;height:302" coordorigin="3310,2058" coordsize="109,302" path="m3310,2361l3419,2361,3419,2058,3310,2058,3310,2361xe" filled="t" fillcolor="#999999" stroked="f">
                <v:path arrowok="t"/>
                <v:fill/>
              </v:shape>
            </v:group>
            <v:group style="position:absolute;left:3255;top:2066;width:43;height:2" coordorigin="3255,2066" coordsize="43,2">
              <v:shape style="position:absolute;left:3255;top:2066;width:43;height:2" coordorigin="3255,2066" coordsize="43,0" path="m3255,2066l3298,2066e" filled="f" stroked="t" strokeweight=".36pt" strokecolor="#999999">
                <v:path arrowok="t"/>
              </v:shape>
            </v:group>
            <v:group style="position:absolute;left:3261;top:2085;width:43;height:2" coordorigin="3261,2085" coordsize="43,2">
              <v:shape style="position:absolute;left:3261;top:2085;width:43;height:2" coordorigin="3261,2085" coordsize="43,0" path="m3261,2085l3305,2085e" filled="f" stroked="t" strokeweight=".355pt" strokecolor="#999999">
                <v:path arrowok="t"/>
              </v:shape>
            </v:group>
            <v:group style="position:absolute;left:3268;top:2104;width:43;height:2" coordorigin="3268,2104" coordsize="43,2">
              <v:shape style="position:absolute;left:3268;top:2104;width:43;height:2" coordorigin="3268,2104" coordsize="43,0" path="m3268,2104l3312,2104e" filled="f" stroked="t" strokeweight=".358pt" strokecolor="#999999">
                <v:path arrowok="t"/>
              </v:shape>
            </v:group>
            <v:group style="position:absolute;left:3275;top:2122;width:43;height:2" coordorigin="3275,2122" coordsize="43,2">
              <v:shape style="position:absolute;left:3275;top:2122;width:43;height:2" coordorigin="3275,2122" coordsize="43,0" path="m3275,2122l3318,2122e" filled="f" stroked="t" strokeweight=".357pt" strokecolor="#999999">
                <v:path arrowok="t"/>
              </v:shape>
            </v:group>
            <v:group style="position:absolute;left:3282;top:2141;width:43;height:2" coordorigin="3282,2141" coordsize="43,2">
              <v:shape style="position:absolute;left:3282;top:2141;width:43;height:2" coordorigin="3282,2141" coordsize="43,0" path="m3282,2141l3325,2141e" filled="f" stroked="t" strokeweight=".358pt" strokecolor="#999999">
                <v:path arrowok="t"/>
              </v:shape>
            </v:group>
            <v:group style="position:absolute;left:3288;top:2160;width:43;height:2" coordorigin="3288,2160" coordsize="43,2">
              <v:shape style="position:absolute;left:3288;top:2160;width:43;height:2" coordorigin="3288,2160" coordsize="43,0" path="m3288,2160l3332,2160e" filled="f" stroked="t" strokeweight=".357pt" strokecolor="#999999">
                <v:path arrowok="t"/>
              </v:shape>
            </v:group>
            <v:group style="position:absolute;left:3302;top:2197;width:43;height:2" coordorigin="3302,2197" coordsize="43,2">
              <v:shape style="position:absolute;left:3302;top:2197;width:43;height:2" coordorigin="3302,2197" coordsize="43,0" path="m3302,2197l3345,2197e" filled="f" stroked="t" strokeweight=".358pt" strokecolor="#999999">
                <v:path arrowok="t"/>
              </v:shape>
            </v:group>
            <v:group style="position:absolute;left:3308;top:2216;width:43;height:2" coordorigin="3308,2216" coordsize="43,2">
              <v:shape style="position:absolute;left:3308;top:2216;width:43;height:2" coordorigin="3308,2216" coordsize="43,0" path="m3308,2216l3352,2216e" filled="f" stroked="t" strokeweight=".357pt" strokecolor="#999999">
                <v:path arrowok="t"/>
              </v:shape>
            </v:group>
            <v:group style="position:absolute;left:3315;top:2235;width:43;height:2" coordorigin="3315,2235" coordsize="43,2">
              <v:shape style="position:absolute;left:3315;top:2235;width:43;height:2" coordorigin="3315,2235" coordsize="43,0" path="m3315,2235l3359,2235e" filled="f" stroked="t" strokeweight=".358pt" strokecolor="#999999">
                <v:path arrowok="t"/>
              </v:shape>
            </v:group>
            <v:group style="position:absolute;left:3322;top:2254;width:43;height:2" coordorigin="3322,2254" coordsize="43,2">
              <v:shape style="position:absolute;left:3322;top:2254;width:43;height:2" coordorigin="3322,2254" coordsize="43,0" path="m3322,2254l3365,2254e" filled="f" stroked="t" strokeweight=".358pt" strokecolor="#999999">
                <v:path arrowok="t"/>
              </v:shape>
            </v:group>
            <v:group style="position:absolute;left:3329;top:2272;width:43;height:2" coordorigin="3329,2272" coordsize="43,2">
              <v:shape style="position:absolute;left:3329;top:2272;width:43;height:2" coordorigin="3329,2272" coordsize="43,0" path="m3329,2272l3372,2272e" filled="f" stroked="t" strokeweight=".357pt" strokecolor="#999999">
                <v:path arrowok="t"/>
              </v:shape>
            </v:group>
            <v:group style="position:absolute;left:3335;top:2291;width:43;height:2" coordorigin="3335,2291" coordsize="43,2">
              <v:shape style="position:absolute;left:3335;top:2291;width:43;height:2" coordorigin="3335,2291" coordsize="43,0" path="m3335,2291l3379,2291e" filled="f" stroked="t" strokeweight=".356pt" strokecolor="#999999">
                <v:path arrowok="t"/>
              </v:shape>
            </v:group>
            <v:group style="position:absolute;left:3349;top:2329;width:43;height:2" coordorigin="3349,2329" coordsize="43,2">
              <v:shape style="position:absolute;left:3349;top:2329;width:43;height:2" coordorigin="3349,2329" coordsize="43,0" path="m3349,2329l3392,2329e" filled="f" stroked="t" strokeweight=".357pt" strokecolor="#999999">
                <v:path arrowok="t"/>
              </v:shape>
            </v:group>
            <v:group style="position:absolute;left:3356;top:2347;width:43;height:2" coordorigin="3356,2347" coordsize="43,2">
              <v:shape style="position:absolute;left:3356;top:2347;width:43;height:2" coordorigin="3356,2347" coordsize="43,0" path="m3356,2347l3399,2347e" filled="f" stroked="t" strokeweight=".357pt" strokecolor="#999999">
                <v:path arrowok="t"/>
              </v:shape>
            </v:group>
            <v:group style="position:absolute;left:3362;top:2366;width:43;height:2" coordorigin="3362,2366" coordsize="43,2">
              <v:shape style="position:absolute;left:3362;top:2366;width:43;height:2" coordorigin="3362,2366" coordsize="43,0" path="m3362,2366l3406,2366e" filled="f" stroked="t" strokeweight=".356pt" strokecolor="#999999">
                <v:path arrowok="t"/>
              </v:shape>
            </v:group>
            <v:group style="position:absolute;left:3401;top:2042;width:109;height:302" coordorigin="3401,2042" coordsize="109,302">
              <v:shape style="position:absolute;left:3401;top:2042;width:109;height:302" coordorigin="3401,2042" coordsize="109,302" path="m3401,2344l3511,2344,3511,2042,3401,2042,3401,2344xe" filled="t" fillcolor="#999999" stroked="f">
                <v:path arrowok="t"/>
                <v:fill/>
              </v:shape>
            </v:group>
            <v:group style="position:absolute;left:3346;top:2050;width:43;height:2" coordorigin="3346,2050" coordsize="43,2">
              <v:shape style="position:absolute;left:3346;top:2050;width:43;height:2" coordorigin="3346,2050" coordsize="43,0" path="m3346,2050l3390,2050e" filled="f" stroked="t" strokeweight=".358pt" strokecolor="#999999">
                <v:path arrowok="t"/>
              </v:shape>
            </v:group>
            <v:group style="position:absolute;left:3353;top:2068;width:43;height:2" coordorigin="3353,2068" coordsize="43,2">
              <v:shape style="position:absolute;left:3353;top:2068;width:43;height:2" coordorigin="3353,2068" coordsize="43,0" path="m3353,2068l3397,2068e" filled="f" stroked="t" strokeweight=".358pt" strokecolor="#999999">
                <v:path arrowok="t"/>
              </v:shape>
            </v:group>
            <v:group style="position:absolute;left:3360;top:2087;width:43;height:2" coordorigin="3360,2087" coordsize="43,2">
              <v:shape style="position:absolute;left:3360;top:2087;width:43;height:2" coordorigin="3360,2087" coordsize="43,0" path="m3360,2087l3403,2087e" filled="f" stroked="t" strokeweight=".357pt" strokecolor="#999999">
                <v:path arrowok="t"/>
              </v:shape>
            </v:group>
            <v:group style="position:absolute;left:3373;top:2125;width:43;height:2" coordorigin="3373,2125" coordsize="43,2">
              <v:shape style="position:absolute;left:3373;top:2125;width:43;height:2" coordorigin="3373,2125" coordsize="43,0" path="m3373,2125l3417,2125e" filled="f" stroked="t" strokeweight=".358pt" strokecolor="#999999">
                <v:path arrowok="t"/>
              </v:shape>
            </v:group>
            <v:group style="position:absolute;left:3380;top:2143;width:43;height:2" coordorigin="3380,2143" coordsize="43,2">
              <v:shape style="position:absolute;left:3380;top:2143;width:43;height:2" coordorigin="3380,2143" coordsize="43,0" path="m3380,2143l3423,2143e" filled="f" stroked="t" strokeweight=".358pt" strokecolor="#999999">
                <v:path arrowok="t"/>
              </v:shape>
            </v:group>
            <v:group style="position:absolute;left:3387;top:2162;width:43;height:2" coordorigin="3387,2162" coordsize="43,2">
              <v:shape style="position:absolute;left:3387;top:2162;width:43;height:2" coordorigin="3387,2162" coordsize="43,0" path="m3387,2162l3430,2162e" filled="f" stroked="t" strokeweight=".357pt" strokecolor="#999999">
                <v:path arrowok="t"/>
              </v:shape>
            </v:group>
            <v:group style="position:absolute;left:3394;top:2181;width:43;height:2" coordorigin="3394,2181" coordsize="43,2">
              <v:shape style="position:absolute;left:3394;top:2181;width:43;height:2" coordorigin="3394,2181" coordsize="43,0" path="m3394,2181l3437,2181e" filled="f" stroked="t" strokeweight=".358pt" strokecolor="#999999">
                <v:path arrowok="t"/>
              </v:shape>
            </v:group>
            <v:group style="position:absolute;left:3400;top:2200;width:43;height:2" coordorigin="3400,2200" coordsize="43,2">
              <v:shape style="position:absolute;left:3400;top:2200;width:43;height:2" coordorigin="3400,2200" coordsize="43,0" path="m3400,2200l3444,2200e" filled="f" stroked="t" strokeweight=".357pt" strokecolor="#999999">
                <v:path arrowok="t"/>
              </v:shape>
            </v:group>
            <v:group style="position:absolute;left:3407;top:2218;width:43;height:2" coordorigin="3407,2218" coordsize="43,2">
              <v:shape style="position:absolute;left:3407;top:2218;width:43;height:2" coordorigin="3407,2218" coordsize="43,0" path="m3407,2218l3450,2218e" filled="f" stroked="t" strokeweight=".358pt" strokecolor="#999999">
                <v:path arrowok="t"/>
              </v:shape>
            </v:group>
            <v:group style="position:absolute;left:3420;top:2256;width:43;height:2" coordorigin="3420,2256" coordsize="43,2">
              <v:shape style="position:absolute;left:3420;top:2256;width:43;height:2" coordorigin="3420,2256" coordsize="43,0" path="m3420,2256l3464,2256e" filled="f" stroked="t" strokeweight=".358pt" strokecolor="#999999">
                <v:path arrowok="t"/>
              </v:shape>
            </v:group>
            <v:group style="position:absolute;left:3427;top:2275;width:43;height:2" coordorigin="3427,2275" coordsize="43,2">
              <v:shape style="position:absolute;left:3427;top:2275;width:43;height:2" coordorigin="3427,2275" coordsize="43,0" path="m3427,2275l3471,2275e" filled="f" stroked="t" strokeweight=".358pt" strokecolor="#999999">
                <v:path arrowok="t"/>
              </v:shape>
            </v:group>
            <v:group style="position:absolute;left:3434;top:2293;width:43;height:2" coordorigin="3434,2293" coordsize="43,2">
              <v:shape style="position:absolute;left:3434;top:2293;width:43;height:2" coordorigin="3434,2293" coordsize="43,0" path="m3434,2293l3477,2293e" filled="f" stroked="t" strokeweight=".36pt" strokecolor="#999999">
                <v:path arrowok="t"/>
              </v:shape>
            </v:group>
            <v:group style="position:absolute;left:3441;top:2312;width:43;height:2" coordorigin="3441,2312" coordsize="43,2">
              <v:shape style="position:absolute;left:3441;top:2312;width:43;height:2" coordorigin="3441,2312" coordsize="43,0" path="m3441,2312l3484,2312e" filled="f" stroked="t" strokeweight=".357pt" strokecolor="#999999">
                <v:path arrowok="t"/>
              </v:shape>
            </v:group>
            <v:group style="position:absolute;left:3447;top:2331;width:43;height:2" coordorigin="3447,2331" coordsize="43,2">
              <v:shape style="position:absolute;left:3447;top:2331;width:43;height:2" coordorigin="3447,2331" coordsize="43,0" path="m3447,2331l3491,2331e" filled="f" stroked="t" strokeweight=".36pt" strokecolor="#999999">
                <v:path arrowok="t"/>
              </v:shape>
            </v:group>
            <v:group style="position:absolute;left:3454;top:2350;width:43;height:2" coordorigin="3454,2350" coordsize="43,2">
              <v:shape style="position:absolute;left:3454;top:2350;width:43;height:2" coordorigin="3454,2350" coordsize="43,0" path="m3454,2350l3498,2350e" filled="f" stroked="t" strokeweight=".356pt" strokecolor="#999999">
                <v:path arrowok="t"/>
              </v:shape>
            </v:group>
            <v:group style="position:absolute;left:3217;top:2227;width:14;height:32" coordorigin="3217,2227" coordsize="14,32">
              <v:shape style="position:absolute;left:3217;top:2227;width:14;height:32" coordorigin="3217,2227" coordsize="14,32" path="m3228,2227l3224,2227,3220,2228,3217,2235,3217,2252,3220,2259,3228,2258,3231,2251,3231,2234,3228,2227e" filled="t" fillcolor="#000000" stroked="f">
                <v:path arrowok="t"/>
                <v:fill/>
              </v:shape>
            </v:group>
            <v:group style="position:absolute;left:3219;top:2055;width:131;height:229" coordorigin="3219,2055" coordsize="131,229">
              <v:shape style="position:absolute;left:3219;top:2055;width:131;height:229" coordorigin="3219,2055" coordsize="131,229" path="m3220,2147l3219,2140,3231,2113,3242,2093,3255,2079,3270,2067,3287,2059,3303,2055,3319,2057,3334,2068,3343,2085,3348,2105,3350,2126,3350,2146,3347,2166,3342,2185,3336,2200,3327,2218,3319,2233,3311,2248,3303,2265,3292,2284e" filled="f" stroked="t" strokeweight=".7pt" strokecolor="#FFFFFF">
                <v:path arrowok="t"/>
              </v:shape>
            </v:group>
            <v:group style="position:absolute;left:3213;top:2045;width:143;height:279" coordorigin="3213,2045" coordsize="143,279">
              <v:shape style="position:absolute;left:3213;top:2045;width:143;height:279" coordorigin="3213,2045" coordsize="143,279" path="m3213,2149l3238,2094,3292,2049,3308,2045,3324,2048,3341,2061,3349,2078,3354,2097,3356,2118,3356,2139,3333,2212,3323,2231,3312,2251,3302,2271,3293,2290,3285,2308,3280,2324e" filled="f" stroked="t" strokeweight=".25pt" strokecolor="#999999">
                <v:path arrowok="t"/>
              </v:shape>
            </v:group>
            <v:group style="position:absolute;left:3775;top:1832;width:522;height:581" coordorigin="3775,1832" coordsize="522,581">
              <v:shape style="position:absolute;left:3775;top:1832;width:522;height:581" coordorigin="3775,1832" coordsize="522,581" path="m4073,1901l3908,1901,4075,2328,4026,2336,4035,2354,4017,2358,3969,2366,3963,2413,4292,2353,4297,2311,4288,2289,4233,2289,4073,1901e" filled="t" fillcolor="#FFFFFF" stroked="f">
                <v:path arrowok="t"/>
                <v:fill/>
              </v:shape>
              <v:shape style="position:absolute;left:3775;top:1832;width:522;height:581" coordorigin="3775,1832" coordsize="522,581" path="m4285,2280l4233,2289,4288,2289,4285,2280e" filled="t" fillcolor="#FFFFFF" stroked="f">
                <v:path arrowok="t"/>
                <v:fill/>
              </v:shape>
              <v:shape style="position:absolute;left:3775;top:1832;width:522;height:581" coordorigin="3775,1832" coordsize="522,581" path="m4066,1884l3838,1884,3849,1908,3908,1901,4073,1901,4066,1884e" filled="t" fillcolor="#FFFFFF" stroked="f">
                <v:path arrowok="t"/>
                <v:fill/>
              </v:shape>
              <v:shape style="position:absolute;left:3775;top:1832;width:522;height:581" coordorigin="3775,1832" coordsize="522,581" path="m4092,1832l3775,1881,3782,1892,3838,1884,4066,1884,4063,1877,4108,1868,4092,1832e" filled="t" fillcolor="#FFFFFF" stroked="f">
                <v:path arrowok="t"/>
                <v:fill/>
              </v:shape>
            </v:group>
            <v:group style="position:absolute;left:3775;top:1832;width:522;height:581" coordorigin="3775,1832" coordsize="522,581">
              <v:shape style="position:absolute;left:3775;top:1832;width:522;height:581" coordorigin="3775,1832" coordsize="522,581" path="m3963,2413l3969,2366,4017,2358,4035,2354,4026,2336,4075,2328,3908,1901,3849,1908,3838,1884,3782,1892,3775,1881,4092,1832,4108,1868,4063,1877,4233,2289,4285,2280,4297,2311,4292,2353,3963,2413xe" filled="f" stroked="t" strokeweight=".5pt" strokecolor="#999999">
                <v:path arrowok="t"/>
              </v:shape>
            </v:group>
            <v:group style="position:absolute;left:3949;top:1925;width:67;height:30" coordorigin="3949,1925" coordsize="67,30">
              <v:shape style="position:absolute;left:3949;top:1925;width:67;height:30" coordorigin="3949,1925" coordsize="67,30" path="m4015,1946l4016,1947,4015,1948,4014,1948,3961,1955,3960,1955,3959,1955,3959,1954,3950,1935,3949,1934,3950,1933,3951,1933,4004,1925,4005,1925,4006,1926,4006,1927,4015,1946xe" filled="f" stroked="t" strokeweight=".25pt" strokecolor="#999999">
                <v:path arrowok="t"/>
              </v:shape>
            </v:group>
            <v:group style="position:absolute;left:3970;top:1979;width:67;height:30" coordorigin="3970,1979" coordsize="67,30">
              <v:shape style="position:absolute;left:3970;top:1979;width:67;height:30" coordorigin="3970,1979" coordsize="67,30" path="m4036,2000l4037,2001,4036,2002,4035,2002,3982,2009,3981,2009,3980,2009,3979,2008,3970,1989,3970,1988,3970,1987,3971,1987,4024,1980,4025,1979,4027,1980,4027,1981,4036,2000xe" filled="f" stroked="t" strokeweight=".25pt" strokecolor="#999999">
                <v:path arrowok="t"/>
              </v:shape>
            </v:group>
            <v:group style="position:absolute;left:3991;top:2034;width:67;height:30" coordorigin="3991,2034" coordsize="67,30">
              <v:shape style="position:absolute;left:3991;top:2034;width:67;height:30" coordorigin="3991,2034" coordsize="67,30" path="m4057,2054l4002,2064,4000,2063,4000,2062,3991,2043,4046,2034,4047,2034,4048,2035,4057,2054xe" filled="f" stroked="t" strokeweight=".25pt" strokecolor="#999999">
                <v:path arrowok="t"/>
              </v:shape>
            </v:group>
            <v:group style="position:absolute;left:4011;top:2088;width:67;height:30" coordorigin="4011,2088" coordsize="67,30">
              <v:shape style="position:absolute;left:4011;top:2088;width:67;height:30" coordorigin="4011,2088" coordsize="67,30" path="m4077,2108l4078,2109,4077,2110,4076,2110,4023,2118,4022,2118,4021,2117,4021,2116,4012,2097,4011,2096,4012,2095,4013,2095,4066,2088,4067,2088,4068,2088,4068,2089,4077,2108xe" filled="f" stroked="t" strokeweight=".25pt" strokecolor="#999999">
                <v:path arrowok="t"/>
              </v:shape>
            </v:group>
            <v:group style="position:absolute;left:4032;top:2142;width:67;height:30" coordorigin="4032,2142" coordsize="67,30">
              <v:shape style="position:absolute;left:4032;top:2142;width:67;height:30" coordorigin="4032,2142" coordsize="67,30" path="m4098,2163l4099,2164,4098,2164,4097,2165,4044,2172,4043,2172,4042,2171,4041,2170,4032,2151,4032,2150,4032,2149,4033,2149,4086,2142,4088,2142,4089,2143,4089,2144,4098,2163xe" filled="f" stroked="t" strokeweight=".25pt" strokecolor="#999999">
                <v:path arrowok="t"/>
              </v:shape>
            </v:group>
            <v:group style="position:absolute;left:4053;top:2196;width:67;height:30" coordorigin="4053,2196" coordsize="67,30">
              <v:shape style="position:absolute;left:4053;top:2196;width:67;height:30" coordorigin="4053,2196" coordsize="67,30" path="m4119,2217l4064,2226,4062,2225,4062,2224,4053,2205,4053,2204,4053,2204,4054,2203,4107,2196,4108,2196,4109,2197,4110,2198,4119,2217xe" filled="f" stroked="t" strokeweight=".25pt" strokecolor="#999999">
                <v:path arrowok="t"/>
              </v:shape>
            </v:group>
            <v:group style="position:absolute;left:4073;top:2250;width:67;height:30" coordorigin="4073,2250" coordsize="67,30">
              <v:shape style="position:absolute;left:4073;top:2250;width:67;height:30" coordorigin="4073,2250" coordsize="67,30" path="m4139,2271l4084,2280,4083,2280,4083,2279,4074,2260,4073,2259,4074,2258,4075,2258,4128,2250,4129,2250,4130,2251,4130,2252,4139,2271xe" filled="f" stroked="t" strokeweight=".25pt" strokecolor="#999999">
                <v:path arrowok="t"/>
              </v:shape>
            </v:group>
            <v:group style="position:absolute;left:3233;top:2352;width:1080;height:188" coordorigin="3233,2352" coordsize="1080,188">
              <v:shape style="position:absolute;left:3233;top:2352;width:1080;height:188" coordorigin="3233,2352" coordsize="1080,188" path="m4313,2352l3233,2540e" filled="f" stroked="t" strokeweight=".25pt" strokecolor="#999999">
                <v:path arrowok="t"/>
              </v:shape>
            </v:group>
            <v:group style="position:absolute;left:2993;top:1889;width:146;height:299" coordorigin="2993,1889" coordsize="146,299">
              <v:shape style="position:absolute;left:2993;top:1889;width:146;height:299" coordorigin="2993,1889" coordsize="146,299" path="m2993,1889l3031,1935,3057,2014,3068,2056,3072,2071,3076,2085,3082,2100,3094,2123,3112,2147,3123,2163,3131,2175,3139,2188e" filled="f" stroked="t" strokeweight="1.3pt" strokecolor="#999999">
                <v:path arrowok="t"/>
              </v:shape>
            </v:group>
            <v:group style="position:absolute;left:2993;top:1889;width:146;height:299" coordorigin="2993,1889" coordsize="146,299">
              <v:shape style="position:absolute;left:2993;top:1889;width:146;height:299" coordorigin="2993,1889" coordsize="146,299" path="m2993,1889l3031,1935,3057,2014,3068,2056,3072,2071,3076,2085,3082,2100,3094,2123,3112,2147,3123,2163,3131,2175,3139,2188e" filled="f" stroked="t" strokeweight=".5pt" strokecolor="#FFFFFF">
                <v:path arrowok="t"/>
              </v:shape>
            </v:group>
            <v:group style="position:absolute;left:2961;top:1852;width:59;height:124" coordorigin="2961,1852" coordsize="59,124">
              <v:shape style="position:absolute;left:2961;top:1852;width:59;height:124" coordorigin="2961,1852" coordsize="59,124" path="m2992,1852l2983,1853,2964,1901,3020,1976,3001,1918,3001,1897,2992,1852e" filled="t" fillcolor="#FFFFFF" stroked="f">
                <v:path arrowok="t"/>
                <v:fill/>
              </v:shape>
              <v:shape style="position:absolute;left:2961;top:1852;width:59;height:124" coordorigin="2961,1852" coordsize="59,124" path="m2961,1897l2963,1903,2964,1901,2961,1897e" filled="t" fillcolor="#FFFFFF" stroked="f">
                <v:path arrowok="t"/>
                <v:fill/>
              </v:shape>
            </v:group>
            <v:group style="position:absolute;left:2961;top:1852;width:59;height:124" coordorigin="2961,1852" coordsize="59,124">
              <v:shape style="position:absolute;left:2961;top:1852;width:59;height:124" coordorigin="2961,1852" coordsize="59,124" path="m2961,1897l2963,1903,2983,1853,2992,1852,3001,1897,3001,1918,3020,1976e" filled="f" stroked="t" strokeweight=".25pt" strokecolor="#000000">
                <v:path arrowok="t"/>
              </v:shape>
            </v:group>
            <v:group style="position:absolute;left:3124;top:2175;width:50;height:65" coordorigin="3124,2175" coordsize="50,65">
              <v:shape style="position:absolute;left:3124;top:2175;width:50;height:65" coordorigin="3124,2175" coordsize="50,65" path="m3150,2175l3130,2179,3124,2189,3127,2199,3138,2240,3174,2233,3162,2193,3159,2183,3150,2175e" filled="t" fillcolor="#FFFFFF" stroked="f">
                <v:path arrowok="t"/>
                <v:fill/>
              </v:shape>
            </v:group>
            <v:group style="position:absolute;left:3124;top:2175;width:50;height:65" coordorigin="3124,2175" coordsize="50,65">
              <v:shape style="position:absolute;left:3124;top:2175;width:50;height:65" coordorigin="3124,2175" coordsize="50,65" path="m3174,2233l3162,2193,3159,2183,3150,2175,3140,2177,3130,2179,3124,2189,3127,2199,3138,2240e" filled="f" stroked="t" strokeweight=".5pt" strokecolor="#999999">
                <v:path arrowok="t"/>
              </v:shape>
            </v:group>
            <v:group style="position:absolute;left:3102;top:2155;width:44;height:101" coordorigin="3102,2155" coordsize="44,101">
              <v:shape style="position:absolute;left:3102;top:2155;width:44;height:101" coordorigin="3102,2155" coordsize="44,101" path="m3125,2155l3105,2165,3103,2182,3102,2192,3104,2197,3110,2213,3125,2256,3126,2241,3135,2229,3146,2222,3144,2211,3125,2155e" filled="t" fillcolor="#FFFFFF" stroked="f">
                <v:path arrowok="t"/>
                <v:fill/>
              </v:shape>
            </v:group>
            <v:group style="position:absolute;left:3102;top:2155;width:44;height:101" coordorigin="3102,2155" coordsize="44,101">
              <v:shape style="position:absolute;left:3102;top:2155;width:44;height:101" coordorigin="3102,2155" coordsize="44,101" path="m3125,2155l3105,2165,3103,2182,3102,2192,3104,2197,3110,2213,3119,2239,3125,2256,3126,2241,3135,2229,3146,2222,3144,2211,3125,2155xe" filled="f" stroked="t" strokeweight=".4pt" strokecolor="#999999">
                <v:path arrowok="t"/>
              </v:shape>
            </v:group>
            <v:group style="position:absolute;left:3120;top:2217;width:117;height:86" coordorigin="3120,2217" coordsize="117,86">
              <v:shape style="position:absolute;left:3120;top:2217;width:117;height:86" coordorigin="3120,2217" coordsize="117,86" path="m3186,2217l3124,2232,3120,2261,3136,2303,3205,2288,3207,2270,3237,2258,3237,2239,3229,2228,3196,2228,3191,2222,3186,2217e" filled="t" fillcolor="#FFFFFF" stroked="f">
                <v:path arrowok="t"/>
                <v:fill/>
              </v:shape>
              <v:shape style="position:absolute;left:3120;top:2217;width:117;height:86" coordorigin="3120,2217" coordsize="117,86" path="m3224,2222l3196,2228,3229,2228,3224,2222e" filled="t" fillcolor="#FFFFFF" stroked="f">
                <v:path arrowok="t"/>
                <v:fill/>
              </v:shape>
            </v:group>
            <v:group style="position:absolute;left:3120;top:2217;width:117;height:86" coordorigin="3120,2217" coordsize="117,86">
              <v:shape style="position:absolute;left:3120;top:2217;width:117;height:86" coordorigin="3120,2217" coordsize="117,86" path="m3207,2270l3205,2288,3136,2303,3120,2261,3124,2232,3186,2217,3191,2222,3196,2228,3224,2222,3237,2239,3237,2258,3207,2270xe" filled="f" stroked="t" strokeweight=".5pt" strokecolor="#999999">
                <v:path arrowok="t"/>
              </v:shape>
            </v:group>
            <v:group style="position:absolute;left:3187;top:2219;width:19;height:69" coordorigin="3187,2219" coordsize="19,69">
              <v:shape style="position:absolute;left:3187;top:2219;width:19;height:69" coordorigin="3187,2219" coordsize="19,69" path="m3187,2219l3198,2236,3206,2254,3202,2288e" filled="f" stroked="t" strokeweight=".3pt" strokecolor="#999999">
                <v:path arrowok="t"/>
              </v:shape>
            </v:group>
            <v:group style="position:absolute;left:3127;top:2234;width:15;height:68" coordorigin="3127,2234" coordsize="15,68">
              <v:shape style="position:absolute;left:3127;top:2234;width:15;height:68" coordorigin="3127,2234" coordsize="15,68" path="m3127,2234l3143,2271,3137,2302e" filled="f" stroked="t" strokeweight=".25pt" strokecolor="#999999">
                <v:path arrowok="t"/>
              </v:shape>
              <v:shape style="position:absolute;left:4473;top:738;width:3615;height:1288" type="#_x0000_t75">
                <v:imagedata r:id="rId47" o:title=""/>
              </v:shape>
            </v:group>
            <w10:wrap type="none"/>
          </v:group>
        </w:pic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Figure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13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pgMar w:header="295" w:footer="230" w:top="480" w:bottom="420" w:left="600" w:right="620"/>
          <w:pgSz w:w="10980" w:h="145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4" w:after="0" w:line="240" w:lineRule="auto"/>
        <w:ind w:left="173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Closing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Computer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92" w:lineRule="auto"/>
        <w:ind w:left="2090" w:right="234" w:firstLine="-36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1.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4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attach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bottom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align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notches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right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left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sides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case,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press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down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slightly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secure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case.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Check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alignment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eight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screw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holes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make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bottom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properly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positioned.</w:t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92" w:lineRule="auto"/>
        <w:ind w:left="2090" w:right="135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Important: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Make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seams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between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bottom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frame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closed.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Check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outside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edges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around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battery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well.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Verify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alignment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underside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bottom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case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(Figure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14A)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seated,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flat.</w:t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73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2.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Replace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eight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scr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order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wn.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(Figure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14)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92" w:lineRule="auto"/>
        <w:ind w:left="2090" w:right="302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Note: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screws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must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straight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easily;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not,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readjust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bottom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proper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alignment.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tighten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scr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damage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could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result.</w:t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92" w:lineRule="auto"/>
        <w:ind w:left="2090" w:right="179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Important: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avoid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damaging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case,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careful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screwdriver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does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slip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screw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head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during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tightening.</w:t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26" w:lineRule="exact"/>
        <w:ind w:left="173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117.943001pt;margin-top:18.47607pt;width:280.665pt;height:178.455813pt;mso-position-horizontal-relative:page;mso-position-vertical-relative:paragraph;z-index:-2820" coordorigin="2359,370" coordsize="5613,3569">
            <v:group style="position:absolute;left:2367;top:2393;width:5360;height:981" coordorigin="2367,2393" coordsize="5360,981">
              <v:shape style="position:absolute;left:2367;top:2393;width:5360;height:981" coordorigin="2367,2393" coordsize="5360,981" path="m2367,3374l7728,2393e" filled="f" stroked="t" strokeweight=".35pt" strokecolor="#999999">
                <v:path arrowok="t"/>
              </v:shape>
            </v:group>
            <v:group style="position:absolute;left:2365;top:2623;width:5601;height:1024" coordorigin="2365,2623" coordsize="5601,1024">
              <v:shape style="position:absolute;left:2365;top:2623;width:5601;height:1024" coordorigin="2365,2623" coordsize="5601,1024" path="m2365,3647l7966,2623e" filled="f" stroked="t" strokeweight=".6pt" strokecolor="#999999">
                <v:path arrowok="t"/>
              </v:shape>
            </v:group>
            <v:group style="position:absolute;left:2376;top:709;width:4387;height:3080" coordorigin="2376,709" coordsize="4387,3080">
              <v:shape style="position:absolute;left:2376;top:709;width:4387;height:3080" coordorigin="2376,709" coordsize="4387,3080" path="m6763,3109l2962,3109,2969,3129,2975,3149,2987,3209,2992,3269,2993,3309,2993,3329,2990,3389,2980,3449,2959,3509,2943,3549,2934,3569,2913,3629,2909,3669,2911,3689,2931,3749,2951,3789,3208,3789,3244,3769,3396,3769,3434,3749,3505,3749,3537,3729,3597,3729,3629,3709,3662,3709,3697,3689,3809,3689,3848,3669,3888,3669,3971,3649,4055,3649,4097,3629,4139,3629,4181,3609,4264,3609,4305,3589,4345,3589,4384,3569,4546,3529,4629,3529,4671,3509,4713,3509,4755,3489,4797,3489,4839,3469,4881,3469,4923,3449,4965,3449,5007,3429,5090,3429,5131,3409,5172,3409,5262,3389,5364,3369,5419,3349,5475,3349,5533,3329,5593,3329,5652,3309,5712,3309,5831,3269,5888,3269,5944,3249,5998,3249,6050,3229,6098,3229,6144,3209,6185,3209,6222,3189,6258,3189,6296,3169,6378,3169,6421,3149,6508,3149,6552,3129,6723,3129,6763,3109e" filled="t" fillcolor="#FFFFFF" stroked="f">
                <v:path arrowok="t"/>
                <v:fill/>
              </v:shape>
              <v:shape style="position:absolute;left:2376;top:709;width:4387;height:3080" coordorigin="2376,709" coordsize="4387,3080" path="m6141,809l5368,809,5340,829,5226,829,5198,849,5008,849,4992,869,4872,869,4816,889,4670,889,4649,909,4592,909,4573,929,4500,929,4480,949,4325,949,4300,969,4165,969,4138,989,4029,989,4014,1009,3948,1009,3925,1029,3660,1029,3622,1049,3455,1049,3412,1069,3287,1069,3248,1089,3145,1089,3117,1109,3019,1109,3000,1129,2941,1129,2920,1149,2859,1149,2841,1169,2659,1169,2639,1189,2558,1189,2538,1209,2498,1209,2479,1229,2443,1229,2434,1249,2432,1249,2436,1269,2444,1289,2454,1289,2463,1309,2471,1329,2394,1349,2384,1369,2376,1369,2380,1409,2383,1409,2389,1429,2398,1469,2410,1489,2461,1609,2469,1609,2485,1649,2525,1749,2541,1769,2566,1829,2591,1889,2600,1909,2608,1929,2627,1989,2642,2049,2654,2109,2662,2149,2666,2169,2680,2229,2694,2269,2702,2309,2710,2329,2719,2369,2727,2389,2736,2409,2745,2449,2772,2529,2781,2569,2789,2589,2798,2629,2807,2649,2815,2689,2824,2709,2832,2749,2840,2769,2847,2809,2851,2829,2858,2849,2862,2869,2876,2929,2902,2989,2929,3049,2938,3069,2946,3089,2954,3109,6869,3109,6899,3089,6967,3089,6983,3069,6998,3069,7012,3049,7025,3049,7037,3029,7049,3009,7059,3009,7085,2949,7105,2869,7110,2849,7114,2829,7118,2809,7122,2769,7124,2749,7127,2709,7129,2689,7129,2669,7125,2609,7112,2549,7095,2489,7089,2469,7083,2449,7077,2449,7067,2409,7062,2409,7056,2389,7048,2389,7040,2369,7009,2309,6961,2229,6949,2209,6937,2189,6926,2169,6905,2149,6874,2089,6811,2009,6798,1989,6760,1929,6729,1869,6721,1869,6714,1849,6708,1829,6703,1829,6696,1809,6688,1809,6679,1789,6649,1729,6638,1709,6627,1689,6605,1649,6594,1629,6564,1569,6540,1509,6533,1489,6525,1469,6516,1449,6507,1449,6496,1429,6459,1369,6418,1309,6376,1249,6362,1229,6322,1169,6286,1109,6240,1029,6229,1009,6218,989,6207,969,6196,929,6186,909,6176,889,6166,869,6157,849,6149,829,6141,809e" filled="t" fillcolor="#FFFFFF" stroked="f">
                <v:path arrowok="t"/>
                <v:fill/>
              </v:shape>
              <v:shape style="position:absolute;left:2376;top:709;width:4387;height:3080" coordorigin="2376,709" coordsize="4387,3080" path="m6117,749l5694,749,5591,769,5564,789,5481,789,5453,809,6134,809,6128,789,6122,769,6117,749e" filled="t" fillcolor="#FFFFFF" stroked="f">
                <v:path arrowok="t"/>
                <v:fill/>
              </v:shape>
              <v:shape style="position:absolute;left:2376;top:709;width:4387;height:3080" coordorigin="2376,709" coordsize="4387,3080" path="m6094,709l5947,709,5927,729,5796,729,5772,749,6114,749,6102,729,6094,709e" filled="t" fillcolor="#FFFFFF" stroked="f">
                <v:path arrowok="t"/>
                <v:fill/>
              </v:shape>
            </v:group>
            <v:group style="position:absolute;left:2376;top:693;width:4753;height:3096" coordorigin="2376,693" coordsize="4753,3096">
              <v:shape style="position:absolute;left:2376;top:693;width:4753;height:3096" coordorigin="2376,693" coordsize="4753,3096" path="m6065,698l6082,693,6094,695,6102,709,6114,738,6117,748,6122,760,6149,824,6176,884,6207,950,6240,1018,6275,1083,6309,1141,6348,1199,6390,1257,6404,1277,6418,1296,6459,1354,6496,1411,6525,1466,6547,1520,6555,1539,6584,1601,6616,1663,6649,1722,6670,1758,6679,1774,6708,1827,6714,1838,6721,1851,6760,1915,6798,1971,6837,2029,6850,2047,6885,2100,6926,2163,6961,2220,6997,2280,7030,2336,7062,2397,7072,2419,7077,2432,7101,2497,7117,2557,7127,2626,7129,2675,7127,2705,7118,2790,7105,2867,7085,2934,7059,2990,7012,3045,6948,3076,6869,3092,6801,3101,6723,3109,6640,3118,6596,3123,6508,3133,6421,3144,6336,3157,6258,3173,6185,3191,6144,3201,6050,3222,5944,3245,5831,3268,5772,3280,5712,3291,5652,3303,5593,3315,5533,3326,5419,3348,5311,3368,5215,3386,5172,3394,5131,3401,5048,3418,4965,3435,4881,3453,4797,3471,4713,3490,4629,3509,4546,3528,4465,3547,4424,3557,4345,3575,4264,3593,4181,3608,4097,3623,4013,3637,3929,3650,3888,3656,3809,3669,3733,3682,3662,3695,3597,3709,3567,3717,3537,3724,3470,3737,3396,3749,3320,3759,3244,3767,3173,3774,3108,3779,3033,3785,2992,3787,2982,3789,2931,3744,2911,3687,2909,3664,2910,3640,2927,3575,2951,3518,2959,3500,2985,3428,2992,3364,2993,3301,2993,3281,2987,3206,2975,3147,2954,3090,2920,3020,2911,3002,2902,2984,2876,2923,2858,2848,2855,2830,2851,2811,2832,2730,2815,2670,2798,2611,2781,2552,2763,2494,2754,2465,2745,2437,2719,2351,2694,2266,2675,2189,2662,2130,2658,2111,2654,2091,2637,2015,2615,1938,2591,1879,2566,1820,2541,1766,2509,1696,2501,1678,2469,1608,2410,1476,2398,1451,2389,1426,2383,1406,2380,1393,2376,1367,2384,1352,2394,1345,2471,1325,2463,1306,2454,1289,2444,1273,2436,1259,2432,1247,2434,1236,2443,1226,2518,1198,2578,1182,2639,1170,2717,1161,2763,1157,2784,1156,2859,1146,2899,1135,2920,1130,2981,1115,3056,1101,3074,1097,3145,1084,3211,1075,3287,1065,3369,1055,3455,1046,3540,1038,3622,1031,3697,1026,3762,1023,3813,1021,3842,1021,3925,1011,3984,999,4001,994,4014,991,4089,977,4165,966,4246,956,4325,946,4392,939,4437,935,4459,933,4519,924,4592,906,4610,901,4670,888,4737,878,4797,871,4854,865,4872,863,4948,854,4955,853,4962,852,5031,846,5097,841,5142,837,5170,834,5255,824,5340,812,5425,797,5509,781,5591,764,5669,748,5694,743,5772,729,5843,719,5907,712,5982,705,5999,704,6015,703,6030,701,6044,700,6057,699,6065,698xe" filled="f" stroked="t" strokeweight=".4pt" strokecolor="#999999">
                <v:path arrowok="t"/>
              </v:shape>
              <v:shape style="position:absolute;left:2460;top:1084;width:4211;height:2681" type="#_x0000_t75">
                <v:imagedata r:id="rId48" o:title=""/>
              </v:shape>
            </v:group>
            <v:group style="position:absolute;left:3796;top:1012;width:115;height:29" coordorigin="3796,1012" coordsize="115,29">
              <v:shape style="position:absolute;left:3796;top:1012;width:115;height:29" coordorigin="3796,1012" coordsize="115,29" path="m3911,1012l3893,1019,3873,1024,3852,1027,3831,1030,3811,1034,3796,1041e" filled="f" stroked="t" strokeweight=".25pt" strokecolor="#999999">
                <v:path arrowok="t"/>
              </v:shape>
            </v:group>
            <v:group style="position:absolute;left:4446;top:910;width:198;height:27" coordorigin="4446,910" coordsize="198,27">
              <v:shape style="position:absolute;left:4446;top:910;width:198;height:27" coordorigin="4446,910" coordsize="198,27" path="m4446,937l4510,931,4584,921,4627,914,4644,910e" filled="f" stroked="t" strokeweight=".25pt" strokecolor="#999999">
                <v:path arrowok="t"/>
              </v:shape>
            </v:group>
            <v:group style="position:absolute;left:6542;top:1506;width:33;height:119" coordorigin="6542,1506" coordsize="33,119">
              <v:shape style="position:absolute;left:6542;top:1506;width:33;height:119" coordorigin="6542,1506" coordsize="33,119" path="m6542,1506l6559,1588,6567,1609,6574,1625e" filled="f" stroked="t" strokeweight=".25pt" strokecolor="#999999">
                <v:path arrowok="t"/>
              </v:shape>
            </v:group>
            <v:group style="position:absolute;left:3097;top:1268;width:544;height:2" coordorigin="3097,1268" coordsize="544,2">
              <v:shape style="position:absolute;left:3097;top:1268;width:544;height:2" coordorigin="3097,1268" coordsize="544,0" path="m3097,1268l3641,1268e" filled="f" stroked="t" strokeweight="4.135pt" strokecolor="#000000">
                <v:path arrowok="t"/>
              </v:shape>
            </v:group>
            <v:group style="position:absolute;left:2663;top:898;width:4268;height:2616" coordorigin="2663,898" coordsize="4268,2616">
              <v:shape style="position:absolute;left:2663;top:898;width:4268;height:2616" coordorigin="2663,898" coordsize="4268,2616" path="m6912,2676l6915,2635,6607,2066,6598,2066,6602,2044,6463,1782,6457,1767,6429,1767,6422,1766,5987,964,5989,937,5968,904,5959,905,5954,938,5935,905,5926,906,5921,900,5906,898,5435,964,5428,978,5248,1003,5238,991,4686,1068,4682,1086,4595,1098,4588,1090,4265,1133,4254,1145,3985,1182,3977,1166,3960,1169,3833,1187,3832,1173,3826,1171,3657,1194,3651,1195,3641,1214,3100,1289,3100,1272,3092,1268,2910,1293,2906,1298,2902,1317,2725,1341,2693,1353,2680,1369,2665,1463,2663,1483,2669,1498,3307,3469,3319,3493,3329,3507,3341,3514,3357,3515,3382,3511,6859,2857,6882,2851,6885,2837,6923,2752,6931,2723,6930,2705,6912,2676xe" filled="f" stroked="t" strokeweight=".6pt" strokecolor="#000000">
                <v:path arrowok="t"/>
              </v:shape>
            </v:group>
            <v:group style="position:absolute;left:6499;top:2676;width:413;height:116" coordorigin="6499,2676" coordsize="413,116">
              <v:shape style="position:absolute;left:6499;top:2676;width:413;height:116" coordorigin="6499,2676" coordsize="413,116" path="m6499,2792l6909,2712,6912,2676e" filled="f" stroked="t" strokeweight=".25pt" strokecolor="#000000">
                <v:path arrowok="t"/>
              </v:shape>
            </v:group>
            <v:group style="position:absolute;left:6498;top:2751;width:427;height:96" coordorigin="6498,2751" coordsize="427,96">
              <v:shape style="position:absolute;left:6498;top:2751;width:427;height:96" coordorigin="6498,2751" coordsize="427,96" path="m6498,2813l6499,2828,6501,2847,6526,2843,6895,2773,6918,2767,6926,2751e" filled="f" stroked="t" strokeweight=".25pt" strokecolor="#000000">
                <v:path arrowok="t"/>
              </v:shape>
            </v:group>
            <v:group style="position:absolute;left:6806;top:2796;width:58;height:53" coordorigin="6806,2796" coordsize="58,53">
              <v:shape style="position:absolute;left:6806;top:2796;width:58;height:53" coordorigin="6806,2796" coordsize="58,53" path="m6861,2820l6849,2838,6832,2849,6811,2845,6806,2830,6817,2809,6833,2796,6856,2797,6863,2809,6861,2820xe" filled="f" stroked="t" strokeweight=".25pt" strokecolor="#000000">
                <v:path arrowok="t"/>
              </v:shape>
            </v:group>
            <v:group style="position:absolute;left:3449;top:3416;width:133;height:61" coordorigin="3449,3416" coordsize="133,61">
              <v:shape style="position:absolute;left:3449;top:3416;width:133;height:61" coordorigin="3449,3416" coordsize="133,61" path="m3582,3435l3573,3449,3555,3461,3532,3469,3486,3476,3462,3476,3449,3467,3456,3447,3471,3433,3492,3425,3543,3416,3567,3416,3581,3425,3582,3435xe" filled="f" stroked="t" strokeweight=".25pt" strokecolor="#000000">
                <v:path arrowok="t"/>
              </v:shape>
            </v:group>
            <v:group style="position:absolute;left:4062;top:2199;width:333;height:407" coordorigin="4062,2199" coordsize="333,407">
              <v:shape style="position:absolute;left:4062;top:2199;width:333;height:407" coordorigin="4062,2199" coordsize="333,407" path="m4062,2206l4115,2199,4137,2199,4144,2207,4217,2261,4223,2271,4294,2260,4309,2260,4315,2273,4392,2464,4396,2481,4377,2487,4322,2496,4283,2583,4283,2590,4262,2596,4221,2605e" filled="f" stroked="t" strokeweight=".25pt" strokecolor="#000000">
                <v:path arrowok="t"/>
              </v:shape>
            </v:group>
            <v:group style="position:absolute;left:4210;top:2271;width:112;height:230" coordorigin="4210,2271" coordsize="112,230">
              <v:shape style="position:absolute;left:4210;top:2271;width:112;height:230" coordorigin="4210,2271" coordsize="112,230" path="m4223,2271l4210,2277,4218,2292,4296,2489,4299,2501,4312,2498,4322,2496e" filled="f" stroked="t" strokeweight=".25pt" strokecolor="#000000">
                <v:path arrowok="t"/>
              </v:shape>
            </v:group>
            <v:group style="position:absolute;left:3977;top:2678;width:313;height:2" coordorigin="3977,2678" coordsize="313,2">
              <v:shape style="position:absolute;left:3977;top:2678;width:313;height:2" coordorigin="3977,2678" coordsize="313,0" path="m3977,2678l4290,2678e" filled="f" stroked="t" strokeweight="1.665pt" strokecolor="#000000">
                <v:path arrowok="t"/>
              </v:shape>
            </v:group>
            <v:group style="position:absolute;left:3759;top:2222;width:150;height:8" coordorigin="3759,2222" coordsize="150,8">
              <v:shape style="position:absolute;left:3759;top:2222;width:150;height:8" coordorigin="3759,2222" coordsize="150,8" path="m3759,2230l3909,2222e" filled="f" stroked="t" strokeweight=".25pt" strokecolor="#000000">
                <v:path arrowok="t"/>
              </v:shape>
            </v:group>
            <v:group style="position:absolute;left:5842;top:2148;width:342;height:134" coordorigin="5842,2148" coordsize="342,134">
              <v:shape style="position:absolute;left:5842;top:2148;width:342;height:134" coordorigin="5842,2148" coordsize="342,134" path="m6169,2199l5852,2199,5857,2211,5889,2282,6184,2231,6169,2199e" filled="t" fillcolor="#FFFFFF" stroked="f">
                <v:path arrowok="t"/>
                <v:fill/>
              </v:shape>
              <v:shape style="position:absolute;left:5842;top:2148;width:342;height:134" coordorigin="5842,2148" coordsize="342,134" path="m6143,2148l6130,2149,5842,2199,6169,2199,6147,2155,6143,2148e" filled="t" fillcolor="#FFFFFF" stroked="f">
                <v:path arrowok="t"/>
                <v:fill/>
              </v:shape>
            </v:group>
            <v:group style="position:absolute;left:5842;top:2148;width:342;height:134" coordorigin="5842,2148" coordsize="342,134">
              <v:shape style="position:absolute;left:5842;top:2148;width:342;height:134" coordorigin="5842,2148" coordsize="342,134" path="m5842,2199l5852,2199,5857,2211,5889,2282,6184,2231,6147,2155,6143,2148,6130,2149,5842,2199xe" filled="f" stroked="t" strokeweight=".25pt" strokecolor="#000000">
                <v:path arrowok="t"/>
              </v:shape>
            </v:group>
            <v:group style="position:absolute;left:6206;top:2106;width:217;height:114" coordorigin="6206,2106" coordsize="217,114">
              <v:shape style="position:absolute;left:6206;top:2106;width:217;height:114" coordorigin="6206,2106" coordsize="217,114" path="m6380,2106l6368,2108,6206,2136,6214,2139,6219,2151,6249,2220,6423,2191,6383,2112,6380,2106e" filled="t" fillcolor="#FFFFFF" stroked="f">
                <v:path arrowok="t"/>
                <v:fill/>
              </v:shape>
            </v:group>
            <v:group style="position:absolute;left:6206;top:2106;width:217;height:114" coordorigin="6206,2106" coordsize="217,114">
              <v:shape style="position:absolute;left:6206;top:2106;width:217;height:114" coordorigin="6206,2106" coordsize="217,114" path="m6206,2136l6214,2139,6219,2151,6249,2220,6423,2191,6383,2112,6380,2106,6368,2108,6206,2136xe" filled="f" stroked="t" strokeweight=".25pt" strokecolor="#000000">
                <v:path arrowok="t"/>
              </v:shape>
            </v:group>
            <v:group style="position:absolute;left:5111;top:1190;width:925;height:556" coordorigin="5111,1190" coordsize="925,556">
              <v:shape style="position:absolute;left:5111;top:1190;width:925;height:556" coordorigin="5111,1190" coordsize="925,556" path="m5376,1700l5386,1724,5381,1733,5304,1746,5286,1745,5274,1729,5120,1404,5111,1394,5128,1390,5188,1381,5199,1385,5207,1369,5231,1367,5214,1329,5203,1330,5198,1323,5217,1319,5223,1310,5218,1302,5212,1289,5204,1275,5219,1275,5806,1190,5830,1192,5843,1205,5855,1222,5845,1212,5858,1228,5877,1224,5863,1235,5862,1246,5845,1249,5832,1253,5837,1263,5841,1276,5851,1284,5862,1283,5879,1281,5878,1268,5892,1262,5888,1282,5892,1287,5875,1292,5868,1300,5870,1308,5884,1331,5884,1316,5898,1314,5954,1311,5976,1311,5982,1325,6036,1429,6026,1457,5744,1499,5733,1500,5728,1520,5720,1549,5712,1565,5698,1573,5673,1576,5652,1580,5593,1568,5584,1563,5581,1568,5546,1632e" filled="f" stroked="t" strokeweight=".25pt" strokecolor="#000000">
                <v:path arrowok="t"/>
              </v:shape>
            </v:group>
            <v:group style="position:absolute;left:5891;top:1154;width:196;height:118" coordorigin="5891,1154" coordsize="196,118">
              <v:shape style="position:absolute;left:5891;top:1154;width:196;height:118" coordorigin="5891,1154" coordsize="196,118" path="m6084,1243l6087,1248,6084,1253,6078,1254,5954,1271,5948,1272,5940,1269,5937,1264,5894,1182,5891,1177,5894,1172,5900,1171,6022,1155,6029,1154,6036,1157,6040,1162,6084,1243xe" filled="f" stroked="t" strokeweight=".25pt" strokecolor="#000000">
                <v:path arrowok="t"/>
              </v:shape>
            </v:group>
            <v:group style="position:absolute;left:6129;top:1640;width:261;height:160" coordorigin="6129,1640" coordsize="261,160">
              <v:shape style="position:absolute;left:6129;top:1640;width:261;height:160" coordorigin="6129,1640" coordsize="261,160" path="m6199,1800l6132,1676,6129,1671,6132,1666,6139,1665,6303,1641,6309,1640,6317,1644,6320,1649,6390,1774e" filled="f" stroked="t" strokeweight=".25pt" strokecolor="#000000">
                <v:path arrowok="t"/>
              </v:shape>
            </v:group>
            <v:group style="position:absolute;left:6014;top:1292;width:264;height:327" coordorigin="6014,1292" coordsize="264,327">
              <v:shape style="position:absolute;left:6014;top:1292;width:264;height:327" coordorigin="6014,1292" coordsize="264,327" path="m6080,1433l6017,1314,6014,1309,6016,1304,6023,1303,6100,1292,6107,1292,6114,1295,6118,1300,6275,1591,6278,1596,6275,1601,6269,1602,6162,1618,6156,1618,6148,1615,6145,1610,6073,1479,6073,1475,6076,1467,6080,1433xe" filled="f" stroked="t" strokeweight=".25pt" strokecolor="#000000">
                <v:path arrowok="t"/>
              </v:shape>
            </v:group>
            <v:group style="position:absolute;left:5465;top:1094;width:422;height:104" coordorigin="5465,1094" coordsize="422,104">
              <v:shape style="position:absolute;left:5465;top:1094;width:422;height:104" coordorigin="5465,1094" coordsize="422,104" path="m5855,1127l5863,1111,5854,1094,5876,1130,5887,1142,5872,1144,5499,1197,5483,1198,5479,1186,5465,1157,5467,1152,5472,1156,5477,1181,5855,1127xe" filled="f" stroked="t" strokeweight=".25pt" strokecolor="#000000">
                <v:path arrowok="t"/>
              </v:shape>
            </v:group>
            <v:group style="position:absolute;left:4985;top:1163;width:414;height:104" coordorigin="4985,1163" coordsize="414,104">
              <v:shape style="position:absolute;left:4985;top:1163;width:414;height:104" coordorigin="4985,1163" coordsize="414,104" path="m5369,1196l5382,1181,5374,1163,5392,1200,5398,1212,5387,1214,5020,1267,4999,1267,4996,1255,4985,1227,4986,1221,4993,1228,4994,1249,5369,1196xe" filled="f" stroked="t" strokeweight=".25pt" strokecolor="#000000">
                <v:path arrowok="t"/>
              </v:shape>
            </v:group>
            <v:group style="position:absolute;left:4771;top:1075;width:228;height:234" coordorigin="4771,1075" coordsize="228,234">
              <v:shape style="position:absolute;left:4771;top:1075;width:228;height:234" coordorigin="4771,1075" coordsize="228,234" path="m4783,1099l4771,1100,4777,1117,4863,1298,4870,1309,4878,1307,4948,1297,4965,1294,4959,1279,4926,1204,4918,1181,4936,1178,4990,1169,4999,1170,4994,1160,4959,1085,4954,1075,4944,1077,4783,1099xe" filled="f" stroked="t" strokeweight=".25pt" strokecolor="#000000">
                <v:path arrowok="t"/>
              </v:shape>
            </v:group>
            <v:group style="position:absolute;left:5002;top:935;width:705;height:220" coordorigin="5002,935" coordsize="705,220">
              <v:shape style="position:absolute;left:5002;top:935;width:705;height:220" coordorigin="5002,935" coordsize="705,220" path="m5002,1024l5019,1020,5029,1041,5074,1133,5080,1155,5104,1151,5690,1067,5707,1058,5701,1044,5654,953,5649,935,5625,937e" filled="f" stroked="t" strokeweight=".25pt" strokecolor="#000000">
                <v:path arrowok="t"/>
              </v:shape>
            </v:group>
            <v:group style="position:absolute;left:5768;top:946;width:259;height:195" coordorigin="5768,946" coordsize="259,195">
              <v:shape style="position:absolute;left:5768;top:946;width:259;height:195" coordorigin="5768,946" coordsize="259,195" path="m5784,967l5768,969,5775,979,5806,1039,5811,1050,5829,1046,5872,1040,5881,1039,5885,1046,5931,1133,5933,1141,5946,1140,6017,1129,6027,1126,6020,1116,5935,961,5926,946,5910,949,5784,967xe" filled="f" stroked="t" strokeweight=".25pt" strokecolor="#000000">
                <v:path arrowok="t"/>
              </v:shape>
            </v:group>
            <v:group style="position:absolute;left:5138;top:965;width:449;height:97" coordorigin="5138,965" coordsize="449,97">
              <v:shape style="position:absolute;left:5138;top:965;width:449;height:97" coordorigin="5138,965" coordsize="449,97" path="m5435,965l5450,976,5560,983,5573,984,5578,988,5587,995,5575,1005,5507,1027,5251,1060,5224,1061,5206,1062,5191,1062,5173,1062,5147,1062,5142,1058,5138,1049,5145,1040,5227,1007,5239,991e" filled="f" stroked="t" strokeweight=".25pt" strokecolor="#000000">
                <v:path arrowok="t"/>
              </v:shape>
            </v:group>
            <v:group style="position:absolute;left:4359;top:2134;width:279;height:218" coordorigin="4359,2134" coordsize="279,218">
              <v:shape style="position:absolute;left:4359;top:2134;width:279;height:218" coordorigin="4359,2134" coordsize="279,218" path="m4359,2184l4361,2168,4564,2134,4637,2302,4636,2315,4426,2352,4359,2184xe" filled="f" stroked="t" strokeweight=".25pt" strokecolor="#000000">
                <v:path arrowok="t"/>
              </v:shape>
            </v:group>
            <v:group style="position:absolute;left:5349;top:2392;width:228;height:207" coordorigin="5349,2392" coordsize="228,207">
              <v:shape style="position:absolute;left:5349;top:2392;width:228;height:207" coordorigin="5349,2392" coordsize="228,207" path="m5349,2438l5350,2418,5500,2392,5577,2559,5576,2572,5423,2599,5349,2438xe" filled="f" stroked="t" strokeweight=".3pt" strokecolor="#999999">
                <v:path arrowok="t"/>
              </v:shape>
            </v:group>
            <v:group style="position:absolute;left:4777;top:2145;width:399;height:302" coordorigin="4777,2145" coordsize="399,302">
              <v:shape style="position:absolute;left:4777;top:2145;width:399;height:302" coordorigin="4777,2145" coordsize="399,302" path="m5061,2145l4777,2190,4886,2446,5176,2397,5061,2145xe" filled="f" stroked="t" strokeweight=".25pt" strokecolor="#000000">
                <v:path arrowok="t"/>
              </v:shape>
            </v:group>
            <v:group style="position:absolute;left:4811;top:2167;width:332;height:253" coordorigin="4811,2167" coordsize="332,253">
              <v:shape style="position:absolute;left:4811;top:2167;width:332;height:253" coordorigin="4811,2167" coordsize="332,253" path="m4826,2197l4811,2235,4878,2393,4926,2419,5125,2386,5143,2357,5063,2181,5016,2167,4826,2197xe" filled="f" stroked="t" strokeweight=".25pt" strokecolor="#000000">
                <v:path arrowok="t"/>
              </v:shape>
            </v:group>
            <v:group style="position:absolute;left:5174;top:2860;width:172;height:135" coordorigin="5174,2860" coordsize="172,135">
              <v:shape style="position:absolute;left:5174;top:2860;width:172;height:135" coordorigin="5174,2860" coordsize="172,135" path="m5197,2996l5186,2979,5178,2960,5174,2940,5175,2918,5228,2862,5250,2860,5272,2864,5325,2901,5345,2959,5345,2963,5345,2968e" filled="f" stroked="t" strokeweight=".3pt" strokecolor="#999999">
                <v:path arrowok="t"/>
              </v:shape>
            </v:group>
            <v:group style="position:absolute;left:5139;top:2809;width:255;height:149" coordorigin="5139,2809" coordsize="255,149">
              <v:shape style="position:absolute;left:5139;top:2809;width:255;height:149" coordorigin="5139,2809" coordsize="255,149" path="m5139,2879l5175,2829,5231,2809,5256,2812,5318,2837,5364,2880,5390,2937,5394,2958e" filled="f" stroked="t" strokeweight=".3pt" strokecolor="#999999">
                <v:path arrowok="t"/>
              </v:shape>
            </v:group>
            <v:group style="position:absolute;left:5109;top:2750;width:344;height:243" coordorigin="5109,2750" coordsize="344,243">
              <v:shape style="position:absolute;left:5109;top:2750;width:344;height:243" coordorigin="5109,2750" coordsize="344,243" path="m5452,2941l5453,2918,5391,2766,5383,2750,5363,2753,5122,2795,5109,2799,5115,2812,5174,2973,5175,2993,5452,2941xe" filled="f" stroked="t" strokeweight=".3pt" strokecolor="#999999">
                <v:path arrowok="t"/>
              </v:shape>
            </v:group>
            <v:group style="position:absolute;left:3995;top:2787;width:2483;height:607" coordorigin="3995,2787" coordsize="2483,607">
              <v:shape style="position:absolute;left:3995;top:2787;width:2483;height:607" coordorigin="3995,2787" coordsize="2483,607" path="m6468,2787l4010,3245,4015,3264,4020,3287,4017,3302,3998,3374,3995,3393,6413,2941,6470,2864,6469,2864,6472,2859,6478,2832,6477,2809,6471,2794,6468,2787e" filled="t" fillcolor="#E0E0E0" stroked="f">
                <v:path arrowok="t"/>
                <v:fill/>
              </v:shape>
              <v:shape style="position:absolute;left:3995;top:2787;width:2483;height:607" coordorigin="3995,2787" coordsize="2483,607" path="m6477,2850l6469,2864,6470,2864,6477,2850e" filled="t" fillcolor="#E0E0E0" stroked="f">
                <v:path arrowok="t"/>
                <v:fill/>
              </v:shape>
            </v:group>
            <v:group style="position:absolute;left:3995;top:2787;width:2483;height:607" coordorigin="3995,2787" coordsize="2483,607">
              <v:shape style="position:absolute;left:3995;top:2787;width:2483;height:607" coordorigin="3995,2787" coordsize="2483,607" path="m6413,2941l6435,2926,6446,2908,6477,2850,6469,2864,6472,2859,6478,2832,6477,2809,6471,2794,6468,2787,4010,3245,4015,3264,4020,3287,4017,3302,3998,3374,3995,3393,4010,3393e" filled="f" stroked="t" strokeweight=".25pt" strokecolor="#000000">
                <v:path arrowok="t"/>
              </v:shape>
            </v:group>
            <v:group style="position:absolute;left:5101;top:3110;width:342;height:78" coordorigin="5101,3110" coordsize="342,78">
              <v:shape style="position:absolute;left:5101;top:3110;width:342;height:78" coordorigin="5101,3110" coordsize="342,78" path="m5101,3188l5108,3174,5130,3170,5418,3116,5441,3110,5443,3121e" filled="f" stroked="t" strokeweight=".25pt" strokecolor="#000000">
                <v:path arrowok="t"/>
              </v:shape>
            </v:group>
            <v:group style="position:absolute;left:5082;top:3052;width:376;height:127" coordorigin="5082,3052" coordsize="376,127">
              <v:shape style="position:absolute;left:5082;top:3052;width:376;height:127" coordorigin="5082,3052" coordsize="376,127" path="m5082,3179l5121,3118,5440,3055,5458,3052,5455,3067,5456,3087,5450,3105e" filled="f" stroked="t" strokeweight=".25pt" strokecolor="#000000">
                <v:path arrowok="t"/>
              </v:shape>
            </v:group>
            <v:group style="position:absolute;left:3267;top:3269;width:14;height:50" coordorigin="3267,3269" coordsize="14,50">
              <v:shape style="position:absolute;left:3267;top:3269;width:14;height:50" coordorigin="3267,3269" coordsize="14,50" path="m3281,3305l3281,3315,3278,3319,3274,3314,3270,3308,3267,3294,3267,3284,3267,3273,3270,3269,3273,3275,3277,3281,3280,3294,3281,3305xe" filled="f" stroked="t" strokeweight=".25pt" strokecolor="#000000">
                <v:path arrowok="t"/>
              </v:shape>
            </v:group>
            <v:group style="position:absolute;left:3172;top:2946;width:8;height:70" coordorigin="3172,2946" coordsize="8,70">
              <v:shape style="position:absolute;left:3172;top:2946;width:8;height:70" coordorigin="3172,2946" coordsize="8,70" path="m3176,2946l3172,2999,3173,3004,3175,3014,3176,3015,3180,2965,3180,2963,3180,2957,3177,2948,3176,2946e" filled="t" fillcolor="#000000" stroked="f">
                <v:path arrowok="t"/>
                <v:fill/>
              </v:shape>
            </v:group>
            <v:group style="position:absolute;left:3183;top:2981;width:8;height:70" coordorigin="3183,2981" coordsize="8,70">
              <v:shape style="position:absolute;left:3183;top:2981;width:8;height:70" coordorigin="3183,2981" coordsize="8,70" path="m3187,2981l3187,2983,3183,3034,3184,3039,3186,3049,3188,3051,3188,3048,3192,2998,3191,2992,3188,2983,3187,2981e" filled="t" fillcolor="#000000" stroked="f">
                <v:path arrowok="t"/>
                <v:fill/>
              </v:shape>
            </v:group>
            <v:group style="position:absolute;left:3194;top:3016;width:8;height:70" coordorigin="3194,3016" coordsize="8,70">
              <v:shape style="position:absolute;left:3194;top:3016;width:8;height:70" coordorigin="3194,3016" coordsize="8,70" path="m3198,3016l3198,3018,3194,3069,3195,3075,3198,3084,3199,3086,3203,3033,3202,3027,3200,3018,3198,3016e" filled="t" fillcolor="#000000" stroked="f">
                <v:path arrowok="t"/>
                <v:fill/>
              </v:shape>
            </v:group>
            <v:group style="position:absolute;left:3206;top:3051;width:8;height:70" coordorigin="3206,3051" coordsize="8,70">
              <v:shape style="position:absolute;left:3206;top:3051;width:8;height:70" coordorigin="3206,3051" coordsize="8,70" path="m3210,3051l3206,3104,3206,3110,3209,3119,3210,3121,3214,3068,3213,3063,3211,3053,3210,3051e" filled="t" fillcolor="#000000" stroked="f">
                <v:path arrowok="t"/>
                <v:fill/>
              </v:shape>
            </v:group>
            <v:group style="position:absolute;left:3217;top:3087;width:8;height:70" coordorigin="3217,3087" coordsize="8,70">
              <v:shape style="position:absolute;left:3217;top:3087;width:8;height:70" coordorigin="3217,3087" coordsize="8,70" path="m3221,3087l3221,3089,3217,3137,3217,3139,3218,3145,3220,3154,3221,3156,3225,3104,3224,3098,3222,3089,3221,3087e" filled="t" fillcolor="#000000" stroked="f">
                <v:path arrowok="t"/>
                <v:fill/>
              </v:shape>
            </v:group>
            <v:group style="position:absolute;left:3228;top:3122;width:8;height:70" coordorigin="3228,3122" coordsize="8,70">
              <v:shape style="position:absolute;left:3228;top:3122;width:8;height:70" coordorigin="3228,3122" coordsize="8,70" path="m3232,3122l3228,3175,3229,3180,3231,3190,3232,3192,3236,3141,3236,3139,3236,3133,3233,3124,3232,3122e" filled="t" fillcolor="#000000" stroked="f">
                <v:path arrowok="t"/>
                <v:fill/>
              </v:shape>
            </v:group>
            <v:group style="position:absolute;left:3239;top:3157;width:8;height:70" coordorigin="3239,3157" coordsize="8,70">
              <v:shape style="position:absolute;left:3239;top:3157;width:8;height:70" coordorigin="3239,3157" coordsize="8,70" path="m3243,3157l3239,3210,3240,3216,3242,3225,3244,3227,3247,3176,3248,3174,3247,3168,3245,3164,3244,3159,3243,3157e" filled="t" fillcolor="#000000" stroked="f">
                <v:path arrowok="t"/>
                <v:fill/>
              </v:shape>
            </v:group>
            <v:group style="position:absolute;left:3250;top:3192;width:8;height:70" coordorigin="3250,3192" coordsize="8,70">
              <v:shape style="position:absolute;left:3250;top:3192;width:8;height:70" coordorigin="3250,3192" coordsize="8,70" path="m3254,3192l3254,3195,3251,3243,3250,3245,3251,3251,3254,3260,3255,3262,3259,3211,3259,3209,3258,3204,3256,3194,3254,3192e" filled="t" fillcolor="#000000" stroked="f">
                <v:path arrowok="t"/>
                <v:fill/>
              </v:shape>
            </v:group>
            <v:group style="position:absolute;left:4525;top:1929;width:481;height:157" coordorigin="4525,1929" coordsize="481,157">
              <v:shape style="position:absolute;left:4525;top:1929;width:481;height:157" coordorigin="4525,1929" coordsize="481,157" path="m4984,1997l4569,1997,4587,1998,4604,2004,4659,2036,4728,2083,4742,2086,4994,2046,5006,2040,4996,2024,4984,1997e" filled="t" fillcolor="#FFFFFF" stroked="f">
                <v:path arrowok="t"/>
                <v:fill/>
              </v:shape>
              <v:shape style="position:absolute;left:4525;top:1929;width:481;height:157" coordorigin="4525,1929" coordsize="481,157" path="m4949,1929l4928,1931,4534,1992,4525,2001,4569,1997,4984,1997,4959,1943,4949,1929e" filled="t" fillcolor="#FFFFFF" stroked="f">
                <v:path arrowok="t"/>
                <v:fill/>
              </v:shape>
            </v:group>
            <v:group style="position:absolute;left:4525;top:1929;width:481;height:157" coordorigin="4525,1929" coordsize="481,157">
              <v:shape style="position:absolute;left:4525;top:1929;width:481;height:157" coordorigin="4525,1929" coordsize="481,157" path="m4569,1997l4640,2025,4695,2059,4728,2083,4742,2086,4994,2046,5006,2040,4996,2024,4959,1943,4949,1929,4928,1931,4558,1988,4534,1992,4525,2001,4569,1997xe" filled="f" stroked="t" strokeweight=".25pt" strokecolor="#000000">
                <v:path arrowok="t"/>
              </v:shape>
            </v:group>
            <v:group style="position:absolute;left:4708;top:1963;width:296;height:122" coordorigin="4708,1963" coordsize="296,122">
              <v:shape style="position:absolute;left:4708;top:1963;width:296;height:122" coordorigin="4708,1963" coordsize="296,122" path="m5001,2038l5003,2042,5002,2046,4997,2046,4750,2085,4746,2085,4740,2083,4738,2078,4710,2011,4708,2007,4709,2003,4714,2002,4957,1964,4962,1963,4967,1966,4969,1970,5001,2038xe" filled="f" stroked="t" strokeweight=".25pt" strokecolor="#000000">
                <v:path arrowok="t"/>
              </v:shape>
            </v:group>
            <v:group style="position:absolute;left:3294;top:2184;width:16;height:25" coordorigin="3294,2184" coordsize="16,25">
              <v:shape style="position:absolute;left:3294;top:2184;width:16;height:25" coordorigin="3294,2184" coordsize="16,25" path="m3294,2209l3309,2210,3307,2198,3303,2184e" filled="f" stroked="t" strokeweight=".25pt" strokecolor="#000000">
                <v:path arrowok="t"/>
              </v:shape>
            </v:group>
            <v:group style="position:absolute;left:3798;top:2106;width:18;height:28" coordorigin="3798,2106" coordsize="18,28">
              <v:shape style="position:absolute;left:3798;top:2106;width:18;height:28" coordorigin="3798,2106" coordsize="18,28" path="m3798,2133l3816,2131,3814,2119,3809,2106e" filled="f" stroked="t" strokeweight=".25pt" strokecolor="#000000">
                <v:path arrowok="t"/>
              </v:shape>
            </v:group>
            <v:group style="position:absolute;left:3419;top:2271;width:242;height:521" coordorigin="3419,2271" coordsize="242,521">
              <v:shape style="position:absolute;left:3419;top:2271;width:242;height:521" coordorigin="3419,2271" coordsize="242,521" path="m3460,2271l3437,2276,3419,2285,3421,2301,3468,2402,3479,2426,3507,2488,3532,2552,3558,2631,3580,2700,3599,2762,3608,2792,3661,2791,3643,2729,3621,2662,3599,2593,3574,2522,3546,2457,3514,2384,3479,2309,3466,2284,3460,2271e" filled="t" fillcolor="#FFFFFF" stroked="f">
                <v:path arrowok="t"/>
                <v:fill/>
              </v:shape>
            </v:group>
            <v:group style="position:absolute;left:3419;top:2271;width:242;height:521" coordorigin="3419,2271" coordsize="242,521">
              <v:shape style="position:absolute;left:3419;top:2271;width:242;height:521" coordorigin="3419,2271" coordsize="242,521" path="m3661,2791l3643,2729,3621,2662,3599,2593,3574,2522,3546,2457,3514,2384,3486,2323,3466,2284,3460,2271,3437,2276,3419,2285,3421,2301,3440,2340,3455,2374,3488,2446,3515,2508,3537,2569,3558,2631,3580,2700,3599,2762,3608,2792,3661,2791xe" filled="f" stroked="t" strokeweight=".25pt" strokecolor="#000000">
                <v:path arrowok="t"/>
              </v:shape>
            </v:group>
            <v:group style="position:absolute;left:2676;top:1347;width:4244;height:2042" coordorigin="2676,1347" coordsize="4244,2042">
              <v:shape style="position:absolute;left:2676;top:1347;width:4244;height:2042" coordorigin="2676,1347" coordsize="4244,2042" path="m2702,1347l2683,1354,2676,1363,2678,1380,2959,2228,2979,2178,2988,2177,2997,2222,2997,2243,3253,3021,3251,3064,3348,3357,3358,3380,3368,3389,3385,3388,3955,3282,3976,3274,3980,3258,3985,3220,6481,2755,6489,2768,6498,2785,6499,2803,6902,2734,6919,2722,6916,2710e" filled="f" stroked="t" strokeweight=".25pt" strokecolor="#000000">
                <v:path arrowok="t"/>
              </v:shape>
            </v:group>
            <v:group style="position:absolute;left:2663;top:898;width:4270;height:2616" coordorigin="2663,898" coordsize="4270,2616">
              <v:shape style="position:absolute;left:2663;top:898;width:4270;height:2616" coordorigin="2663,898" coordsize="4270,2616" path="m6912,2676l6915,2635,6607,2066,6598,2066,6602,2044,6463,1782,6457,1766,6429,1767,6422,1766,5987,964,5989,937,5968,903,5959,905,5954,937,5935,904,5926,905,5921,899,5906,898,5435,964,5428,978,5248,1003,5238,991,4686,1068,4682,1086,4595,1098,4588,1089,4265,1132,4254,1145,3985,1182,3977,1166,3960,1169,3833,1187,3832,1173,3826,1170,3657,1194,3651,1195,3641,1213,3100,1289,3100,1272,3092,1268,2910,1293,2906,1298,2902,1316,2725,1341,2693,1353,2680,1369,2665,1463,2663,1483,2669,1498,3307,3468,3319,3492,3329,3507,3341,3514,3357,3514,3382,3510,6859,2856,6882,2851,6885,2836,6923,2750,6933,2721,6931,2705,6928,2700,6912,2676xe" filled="f" stroked="t" strokeweight=".6pt" strokecolor="#000000">
                <v:path arrowok="t"/>
              </v:shape>
            </v:group>
            <v:group style="position:absolute;left:3461;top:2110;width:274;height:86" coordorigin="3461,2110" coordsize="274,86">
              <v:shape style="position:absolute;left:3461;top:2110;width:274;height:86" coordorigin="3461,2110" coordsize="274,86" path="m3700,2110l3474,2147,3461,2158,3462,2179,3476,2193,3496,2197,3718,2161,3734,2151,3735,2132,3734,2128,3720,2114,3700,2110e" filled="t" fillcolor="#FFFFFF" stroked="f">
                <v:path arrowok="t"/>
                <v:fill/>
              </v:shape>
            </v:group>
            <v:group style="position:absolute;left:3461;top:2110;width:274;height:86" coordorigin="3461,2110" coordsize="274,86">
              <v:shape style="position:absolute;left:3461;top:2110;width:274;height:86" coordorigin="3461,2110" coordsize="274,86" path="m3735,2132l3734,2151,3718,2161,3496,2197,3476,2193,3462,2179,3461,2158,3474,2147,3700,2110,3720,2114,3734,2128,3735,2132xe" filled="f" stroked="t" strokeweight=".35pt" strokecolor="#000000">
                <v:path arrowok="t"/>
              </v:shape>
            </v:group>
            <v:group style="position:absolute;left:5909;top:865;width:50;height:35" coordorigin="5909,865" coordsize="50,35">
              <v:shape style="position:absolute;left:5909;top:865;width:50;height:35" coordorigin="5909,865" coordsize="50,35" path="m5944,865l5918,866,5909,875,5912,894,5923,901,5950,900,5959,892,5957,882,5956,873,5944,865e" filled="t" fillcolor="#999999" stroked="f">
                <v:path arrowok="t"/>
                <v:fill/>
              </v:shape>
            </v:group>
            <v:group style="position:absolute;left:5909;top:865;width:50;height:35" coordorigin="5909,865" coordsize="50,35">
              <v:shape style="position:absolute;left:5909;top:865;width:50;height:35" coordorigin="5909,865" coordsize="50,35" path="m5957,882l5959,892,5950,900,5936,900,5923,901,5912,894,5910,884,5909,875,5918,866,5931,866,5944,865,5956,873,5957,882xe" filled="f" stroked="t" strokeweight=".25pt" strokecolor="#000000">
                <v:path arrowok="t"/>
              </v:shape>
            </v:group>
            <v:group style="position:absolute;left:3936;top:1285;width:303;height:756" coordorigin="3936,1285" coordsize="303,756">
              <v:shape style="position:absolute;left:3936;top:1285;width:303;height:756" coordorigin="3936,1285" coordsize="303,756" path="m3936,1285l4239,2041e" filled="f" stroked="t" strokeweight=".25pt" strokecolor="#000000">
                <v:path arrowok="t"/>
              </v:shape>
            </v:group>
            <v:group style="position:absolute;left:2898;top:1326;width:2;height:96" coordorigin="2898,1326" coordsize="2,96">
              <v:shape style="position:absolute;left:2898;top:1326;width:2;height:96" coordorigin="2898,1326" coordsize="0,96" path="m2898,1326l2898,1422e" filled="f" stroked="t" strokeweight=".564pt" strokecolor="#000000">
                <v:path arrowok="t"/>
              </v:shape>
            </v:group>
            <v:group style="position:absolute;left:3096;top:1290;width:2;height:101" coordorigin="3096,1290" coordsize="2,101">
              <v:shape style="position:absolute;left:3096;top:1290;width:2;height:101" coordorigin="3096,1290" coordsize="0,101" path="m3096,1290l3096,1391e" filled="f" stroked="t" strokeweight=".412pt" strokecolor="#000000">
                <v:path arrowok="t"/>
              </v:shape>
            </v:group>
            <v:group style="position:absolute;left:3828;top:1180;width:477;height:851" coordorigin="3828,1180" coordsize="477,851">
              <v:shape style="position:absolute;left:3828;top:1180;width:477;height:851" coordorigin="3828,1180" coordsize="477,851" path="m3828,1201l3947,1185,3955,1184,3965,1180,3972,1196,4301,2001,4304,2022,4290,2031e" filled="f" stroked="t" strokeweight=".25pt" strokecolor="#000000">
                <v:path arrowok="t"/>
              </v:shape>
            </v:group>
            <v:group style="position:absolute;left:2904;top:1280;width:194;height:47" coordorigin="2904,1280" coordsize="194,47">
              <v:shape style="position:absolute;left:2904;top:1280;width:194;height:47" coordorigin="2904,1280" coordsize="194,47" path="m3097,1306l3098,1290,3090,1280,2912,1304,2908,1309,2904,1328e" filled="f" stroked="t" strokeweight=".25pt" strokecolor="#000000">
                <v:path arrowok="t"/>
              </v:shape>
            </v:group>
            <v:group style="position:absolute;left:3640;top:1181;width:190;height:46" coordorigin="3640,1181" coordsize="190,46">
              <v:shape style="position:absolute;left:3640;top:1181;width:190;height:46" coordorigin="3640,1181" coordsize="190,46" path="m3830,1197l3830,1191,3822,1181,3657,1204,3651,1205,3640,1227e" filled="f" stroked="t" strokeweight=".25pt" strokecolor="#000000">
                <v:path arrowok="t"/>
              </v:shape>
            </v:group>
            <v:group style="position:absolute;left:3639;top:1204;width:2;height:112" coordorigin="3639,1204" coordsize="2,112">
              <v:shape style="position:absolute;left:3639;top:1204;width:2;height:112" coordorigin="3639,1204" coordsize="0,112" path="m3639,1204l3639,1316e" filled="f" stroked="t" strokeweight=".962pt" strokecolor="#000000">
                <v:path arrowok="t"/>
              </v:shape>
            </v:group>
            <v:group style="position:absolute;left:3825;top:1193;width:5;height:94" coordorigin="3825,1193" coordsize="5,94">
              <v:shape style="position:absolute;left:3825;top:1193;width:5;height:94" coordorigin="3825,1193" coordsize="5,94" path="m3830,1193l3825,1286e" filled="f" stroked="t" strokeweight=".25pt" strokecolor="#000000">
                <v:path arrowok="t"/>
              </v:shape>
            </v:group>
            <v:group style="position:absolute;left:3982;top:1307;width:14;height:62" coordorigin="3982,1307" coordsize="14,62">
              <v:shape style="position:absolute;left:3982;top:1307;width:14;height:62" coordorigin="3982,1307" coordsize="14,62" path="m3996,1349l3996,1363,3993,1369,3989,1363,3986,1357,3982,1341,3982,1327,3982,1313,3985,1307,3989,1313,3993,1319,3996,1335,3996,1349xe" filled="f" stroked="t" strokeweight=".25pt" strokecolor="#000000">
                <v:path arrowok="t"/>
              </v:shape>
            </v:group>
            <v:group style="position:absolute;left:4234;top:1915;width:14;height:62" coordorigin="4234,1915" coordsize="14,62">
              <v:shape style="position:absolute;left:4234;top:1915;width:14;height:62" coordorigin="4234,1915" coordsize="14,62" path="m4248,1957l4248,1971,4245,1977,4242,1971,4238,1965,4235,1949,4234,1935,4234,1922,4237,1915,4241,1921,4245,1927,4248,1943,4248,1957xe" filled="f" stroked="t" strokeweight=".25pt" strokecolor="#000000">
                <v:path arrowok="t"/>
              </v:shape>
            </v:group>
            <v:group style="position:absolute;left:3325;top:2955;width:3620;height:916" coordorigin="3325,2955" coordsize="3620,916">
              <v:shape style="position:absolute;left:3325;top:2955;width:3620;height:916" coordorigin="3325,2955" coordsize="3620,916" path="m6846,2955l3414,3595,3376,3625,3360,3635,3343,3654,3332,3683,3329,3706,3329,3720,3327,3753,3325,3871,6932,3296,6945,2993,6937,2974,6914,2970,6846,2955e" filled="t" fillcolor="#E0E0E0" stroked="f">
                <v:path arrowok="t"/>
                <v:fill/>
              </v:shape>
            </v:group>
            <v:group style="position:absolute;left:3328;top:3113;width:3606;height:719" coordorigin="3328,3113" coordsize="3606,719">
              <v:shape style="position:absolute;left:3328;top:3113;width:3606;height:719" coordorigin="3328,3113" coordsize="3606,719" path="m6934,3113l3328,3773,3328,3832,6934,3198,6934,3113e" filled="t" fillcolor="#E0E0E0" stroked="f">
                <v:path arrowok="t"/>
                <v:fill/>
              </v:shape>
            </v:group>
            <v:group style="position:absolute;left:3328;top:3126;width:3606;height:709" coordorigin="3328,3126" coordsize="3606,709">
              <v:shape style="position:absolute;left:3328;top:3126;width:3606;height:709" coordorigin="3328,3126" coordsize="3606,709" path="m6933,3126l3328,3776,3328,3835,6933,3211,6933,3126e" filled="t" fillcolor="#E1E1E1" stroked="f">
                <v:path arrowok="t"/>
                <v:fill/>
              </v:shape>
            </v:group>
            <v:group style="position:absolute;left:3328;top:3139;width:3605;height:699" coordorigin="3328,3139" coordsize="3605,699">
              <v:shape style="position:absolute;left:3328;top:3139;width:3605;height:699" coordorigin="3328,3139" coordsize="3605,699" path="m6933,3139l3328,3780,3328,3838,6933,3224,6933,3139e" filled="t" fillcolor="#E2E2E2" stroked="f">
                <v:path arrowok="t"/>
                <v:fill/>
              </v:shape>
            </v:group>
            <v:group style="position:absolute;left:3327;top:3153;width:3605;height:689" coordorigin="3327,3153" coordsize="3605,689">
              <v:shape style="position:absolute;left:3327;top:3153;width:3605;height:689" coordorigin="3327,3153" coordsize="3605,689" path="m6932,3153l3327,3783,3327,3842,6932,3238,6932,3153e" filled="t" fillcolor="#E3E3E3" stroked="f">
                <v:path arrowok="t"/>
                <v:fill/>
              </v:shape>
            </v:group>
            <v:group style="position:absolute;left:3327;top:3166;width:3604;height:679" coordorigin="3327,3166" coordsize="3604,679">
              <v:shape style="position:absolute;left:3327;top:3166;width:3604;height:679" coordorigin="3327,3166" coordsize="3604,679" path="m6931,3166l3327,3786,3327,3845,6931,3251,6931,3166e" filled="t" fillcolor="#E4E4E4" stroked="f">
                <v:path arrowok="t"/>
                <v:fill/>
              </v:shape>
            </v:group>
            <v:group style="position:absolute;left:3328;top:3179;width:3603;height:669" coordorigin="3328,3179" coordsize="3603,669">
              <v:shape style="position:absolute;left:3328;top:3179;width:3603;height:669" coordorigin="3328,3179" coordsize="3603,669" path="m6931,3179l3328,3790,3328,3848,6931,3264,6931,3179e" filled="t" fillcolor="#E5E5E5" stroked="f">
                <v:path arrowok="t"/>
                <v:fill/>
              </v:shape>
            </v:group>
            <v:group style="position:absolute;left:3328;top:3193;width:3603;height:659" coordorigin="3328,3193" coordsize="3603,659">
              <v:shape style="position:absolute;left:3328;top:3193;width:3603;height:659" coordorigin="3328,3193" coordsize="3603,659" path="m6930,3193l3328,3793,3328,3852,6930,3278,6930,3193e" filled="t" fillcolor="#E6E6E6" stroked="f">
                <v:path arrowok="t"/>
                <v:fill/>
              </v:shape>
            </v:group>
            <v:group style="position:absolute;left:3328;top:3206;width:3602;height:649" coordorigin="3328,3206" coordsize="3602,649">
              <v:shape style="position:absolute;left:3328;top:3206;width:3602;height:649" coordorigin="3328,3206" coordsize="3602,649" path="m6929,3206l3328,3796,3328,3855,6929,3291,6929,3206e" filled="t" fillcolor="#E7E7E7" stroked="f">
                <v:path arrowok="t"/>
                <v:fill/>
              </v:shape>
            </v:group>
            <v:group style="position:absolute;left:3328;top:3219;width:3601;height:639" coordorigin="3328,3219" coordsize="3601,639">
              <v:shape style="position:absolute;left:3328;top:3219;width:3601;height:639" coordorigin="3328,3219" coordsize="3601,639" path="m6929,3219l3328,3800,3328,3859,6929,3304,6929,3219e" filled="t" fillcolor="#E8E8E8" stroked="f">
                <v:path arrowok="t"/>
                <v:fill/>
              </v:shape>
            </v:group>
            <v:group style="position:absolute;left:3328;top:3232;width:3601;height:630" coordorigin="3328,3232" coordsize="3601,630">
              <v:shape style="position:absolute;left:3328;top:3232;width:3601;height:630" coordorigin="3328,3232" coordsize="3601,630" path="m6928,3232l3328,3803,3328,3862,6928,3317,6928,3232e" filled="t" fillcolor="#E9E9E9" stroked="f">
                <v:path arrowok="t"/>
                <v:fill/>
              </v:shape>
            </v:group>
            <v:group style="position:absolute;left:3328;top:3246;width:3600;height:620" coordorigin="3328,3246" coordsize="3600,620">
              <v:shape style="position:absolute;left:3328;top:3246;width:3600;height:620" coordorigin="3328,3246" coordsize="3600,620" path="m6928,3246l3328,3806,3328,3865,6928,3331,6928,3246e" filled="t" fillcolor="#EAEAEA" stroked="f">
                <v:path arrowok="t"/>
                <v:fill/>
              </v:shape>
            </v:group>
            <v:group style="position:absolute;left:3327;top:3259;width:3599;height:610" coordorigin="3327,3259" coordsize="3599,610">
              <v:shape style="position:absolute;left:3327;top:3259;width:3599;height:610" coordorigin="3327,3259" coordsize="3599,610" path="m6927,3259l3327,3810,3327,3869,6927,3344,6927,3259e" filled="t" fillcolor="#EBEBEB" stroked="f">
                <v:path arrowok="t"/>
                <v:fill/>
              </v:shape>
            </v:group>
            <v:group style="position:absolute;left:3328;top:3272;width:3599;height:600" coordorigin="3328,3272" coordsize="3599,600">
              <v:shape style="position:absolute;left:3328;top:3272;width:3599;height:600" coordorigin="3328,3272" coordsize="3599,600" path="m6926,3272l3328,3813,3328,3872,6926,3357,6926,3272e" filled="t" fillcolor="#ECECEC" stroked="f">
                <v:path arrowok="t"/>
                <v:fill/>
              </v:shape>
            </v:group>
            <v:group style="position:absolute;left:3328;top:3286;width:3598;height:590" coordorigin="3328,3286" coordsize="3598,590">
              <v:shape style="position:absolute;left:3328;top:3286;width:3598;height:590" coordorigin="3328,3286" coordsize="3598,590" path="m6926,3286l3328,3817,3328,3875,6926,3370,6926,3286e" filled="t" fillcolor="#EDEDED" stroked="f">
                <v:path arrowok="t"/>
                <v:fill/>
              </v:shape>
            </v:group>
            <v:group style="position:absolute;left:3328;top:3299;width:3598;height:580" coordorigin="3328,3299" coordsize="3598,580">
              <v:shape style="position:absolute;left:3328;top:3299;width:3598;height:580" coordorigin="3328,3299" coordsize="3598,580" path="m6925,3299l3328,3820,3328,3879,6925,3384,6925,3299e" filled="t" fillcolor="#EEEEEE" stroked="f">
                <v:path arrowok="t"/>
                <v:fill/>
              </v:shape>
            </v:group>
            <v:group style="position:absolute;left:3328;top:3312;width:3597;height:570" coordorigin="3328,3312" coordsize="3597,570">
              <v:shape style="position:absolute;left:3328;top:3312;width:3597;height:570" coordorigin="3328,3312" coordsize="3597,570" path="m6924,3312l3328,3823,3328,3882,6924,3397,6924,3312e" filled="t" fillcolor="#EFEFEF" stroked="f">
                <v:path arrowok="t"/>
                <v:fill/>
              </v:shape>
            </v:group>
            <v:group style="position:absolute;left:3328;top:3325;width:3596;height:560" coordorigin="3328,3325" coordsize="3596,560">
              <v:shape style="position:absolute;left:3328;top:3325;width:3596;height:560" coordorigin="3328,3325" coordsize="3596,560" path="m6924,3325l3328,3827,3328,3886,6924,3410,6924,3325e" filled="t" fillcolor="#F0F0F0" stroked="f">
                <v:path arrowok="t"/>
                <v:fill/>
              </v:shape>
            </v:group>
            <v:group style="position:absolute;left:3328;top:3339;width:3596;height:550" coordorigin="3328,3339" coordsize="3596,550">
              <v:shape style="position:absolute;left:3328;top:3339;width:3596;height:550" coordorigin="3328,3339" coordsize="3596,550" path="m6923,3339l3328,3830,3328,3889,6923,3424,6923,3339e" filled="t" fillcolor="#F1F1F1" stroked="f">
                <v:path arrowok="t"/>
                <v:fill/>
              </v:shape>
            </v:group>
            <v:group style="position:absolute;left:3328;top:3352;width:3595;height:540" coordorigin="3328,3352" coordsize="3595,540">
              <v:shape style="position:absolute;left:3328;top:3352;width:3595;height:540" coordorigin="3328,3352" coordsize="3595,540" path="m6923,3352l3328,3833,3328,3892,6923,3437,6923,3352e" filled="t" fillcolor="#F2F2F2" stroked="f">
                <v:path arrowok="t"/>
                <v:fill/>
              </v:shape>
            </v:group>
            <v:group style="position:absolute;left:3328;top:3365;width:3594;height:530" coordorigin="3328,3365" coordsize="3594,530">
              <v:shape style="position:absolute;left:3328;top:3365;width:3594;height:530" coordorigin="3328,3365" coordsize="3594,530" path="m6922,3365l3328,3837,3328,3896,6922,3450,6922,3365e" filled="t" fillcolor="#F3F3F3" stroked="f">
                <v:path arrowok="t"/>
                <v:fill/>
              </v:shape>
            </v:group>
            <v:group style="position:absolute;left:3328;top:3378;width:3594;height:521" coordorigin="3328,3378" coordsize="3594,521">
              <v:shape style="position:absolute;left:3328;top:3378;width:3594;height:521" coordorigin="3328,3378" coordsize="3594,521" path="m6921,3378l3328,3840,3328,3899,6921,3463,6921,3378e" filled="t" fillcolor="#F4F4F4" stroked="f">
                <v:path arrowok="t"/>
                <v:fill/>
              </v:shape>
            </v:group>
            <v:group style="position:absolute;left:3328;top:3392;width:3593;height:511" coordorigin="3328,3392" coordsize="3593,511">
              <v:shape style="position:absolute;left:3328;top:3392;width:3593;height:511" coordorigin="3328,3392" coordsize="3593,511" path="m6921,3392l3328,3844,3328,3902,6921,3477,6921,3392e" filled="t" fillcolor="#F5F5F5" stroked="f">
                <v:path arrowok="t"/>
                <v:fill/>
              </v:shape>
            </v:group>
            <v:group style="position:absolute;left:3328;top:3405;width:3592;height:501" coordorigin="3328,3405" coordsize="3592,501">
              <v:shape style="position:absolute;left:3328;top:3405;width:3592;height:501" coordorigin="3328,3405" coordsize="3592,501" path="m6920,3405l3328,3847,3328,3906,6920,3490,6920,3405e" filled="t" fillcolor="#F6F6F6" stroked="f">
                <v:path arrowok="t"/>
                <v:fill/>
              </v:shape>
            </v:group>
            <v:group style="position:absolute;left:3328;top:3418;width:3592;height:491" coordorigin="3328,3418" coordsize="3592,491">
              <v:shape style="position:absolute;left:3328;top:3418;width:3592;height:491" coordorigin="3328,3418" coordsize="3592,491" path="m6919,3418l3328,3850,3328,3909,6919,3503,6919,3418e" filled="t" fillcolor="#F7F7F7" stroked="f">
                <v:path arrowok="t"/>
                <v:fill/>
              </v:shape>
            </v:group>
            <v:group style="position:absolute;left:3328;top:3432;width:3591;height:481" coordorigin="3328,3432" coordsize="3591,481">
              <v:shape style="position:absolute;left:3328;top:3432;width:3591;height:481" coordorigin="3328,3432" coordsize="3591,481" path="m6919,3432l3328,3854,3328,3913,6919,3517,6919,3432e" filled="t" fillcolor="#F8F8F8" stroked="f">
                <v:path arrowok="t"/>
                <v:fill/>
              </v:shape>
            </v:group>
            <v:group style="position:absolute;left:3328;top:3445;width:3591;height:471" coordorigin="3328,3445" coordsize="3591,471">
              <v:shape style="position:absolute;left:3328;top:3445;width:3591;height:471" coordorigin="3328,3445" coordsize="3591,471" path="m6918,3445l3328,3857,3328,3916,6918,3530,6918,3445e" filled="t" fillcolor="#F9F9F9" stroked="f">
                <v:path arrowok="t"/>
                <v:fill/>
              </v:shape>
            </v:group>
            <v:group style="position:absolute;left:3328;top:3458;width:3590;height:461" coordorigin="3328,3458" coordsize="3590,461">
              <v:shape style="position:absolute;left:3328;top:3458;width:3590;height:461" coordorigin="3328,3458" coordsize="3590,461" path="m6917,3458l3328,3860,3328,3919,6917,3543,6917,3458e" filled="t" fillcolor="#FAFAFA" stroked="f">
                <v:path arrowok="t"/>
                <v:fill/>
              </v:shape>
            </v:group>
            <v:group style="position:absolute;left:3328;top:3471;width:3589;height:451" coordorigin="3328,3471" coordsize="3589,451">
              <v:shape style="position:absolute;left:3328;top:3471;width:3589;height:451" coordorigin="3328,3471" coordsize="3589,451" path="m6917,3471l3328,3864,3328,3923,6917,3556,6917,3471e" filled="t" fillcolor="#FAFAFA" stroked="f">
                <v:path arrowok="t"/>
                <v:fill/>
              </v:shape>
            </v:group>
            <v:group style="position:absolute;left:3328;top:3485;width:3589;height:441" coordorigin="3328,3485" coordsize="3589,441">
              <v:shape style="position:absolute;left:3328;top:3485;width:3589;height:441" coordorigin="3328,3485" coordsize="3589,441" path="m6916,3485l3328,3867,3328,3926,6916,3570,6916,3485e" filled="t" fillcolor="#FBFBFB" stroked="f">
                <v:path arrowok="t"/>
                <v:fill/>
              </v:shape>
            </v:group>
            <v:group style="position:absolute;left:3328;top:3498;width:3588;height:431" coordorigin="3328,3498" coordsize="3588,431">
              <v:shape style="position:absolute;left:3328;top:3498;width:3588;height:431" coordorigin="3328,3498" coordsize="3588,431" path="m6916,3498l3328,3871,3328,3929,6916,3583,6916,3498e" filled="t" fillcolor="#FCFCFC" stroked="f">
                <v:path arrowok="t"/>
                <v:fill/>
              </v:shape>
            </v:group>
            <v:group style="position:absolute;left:3328;top:3511;width:3587;height:421" coordorigin="3328,3511" coordsize="3587,421">
              <v:shape style="position:absolute;left:3328;top:3511;width:3587;height:421" coordorigin="3328,3511" coordsize="3587,421" path="m6915,3511l3328,3874,3328,3933,6915,3596,6915,3511e" filled="t" fillcolor="#FDFDFD" stroked="f">
                <v:path arrowok="t"/>
                <v:fill/>
              </v:shape>
            </v:group>
            <v:group style="position:absolute;left:3328;top:3525;width:3587;height:412" coordorigin="3328,3525" coordsize="3587,412">
              <v:shape style="position:absolute;left:3328;top:3525;width:3587;height:412" coordorigin="3328,3525" coordsize="3587,412" path="m6914,3525l3328,3877,3328,3936,6914,3609,6914,3525e" filled="t" fillcolor="#FFFFFF" stroked="f">
                <v:path arrowok="t"/>
                <v:fill/>
              </v:shape>
            </v:group>
            <v:group style="position:absolute;left:3325;top:3608;width:115;height:315" coordorigin="3325,3608" coordsize="115,315">
              <v:shape style="position:absolute;left:3325;top:3608;width:115;height:315" coordorigin="3325,3608" coordsize="115,315" path="m3325,3923l3327,3753,3329,3720,3329,3706,3332,3683,3343,3654,3360,3635,3376,3625,3440,3608e" filled="f" stroked="t" strokeweight=".6pt" strokecolor="#000000">
                <v:path arrowok="t"/>
              </v:shape>
            </v:group>
            <v:group style="position:absolute;left:6872;top:2968;width:73;height:812" coordorigin="6872,2968" coordsize="73,812">
              <v:shape style="position:absolute;left:6872;top:2968;width:73;height:812" coordorigin="6872,2968" coordsize="73,812" path="m6872,2968l6914,2970,6937,2974,6945,2993,6909,3780e" filled="f" stroked="t" strokeweight=".6pt" strokecolor="#000000">
                <v:path arrowok="t"/>
              </v:shape>
            </v:group>
            <v:group style="position:absolute;left:3368;top:2981;width:3579;height:916" coordorigin="3368,2981" coordsize="3579,916">
              <v:shape style="position:absolute;left:3368;top:2981;width:3579;height:916" coordorigin="3368,2981" coordsize="3579,916" path="m6947,3015l6939,2989,6923,2981,6911,2982,3418,3653,3371,3708,3370,3717,3368,3897e" filled="f" stroked="t" strokeweight=".25pt" strokecolor="#000000">
                <v:path arrowok="t"/>
              </v:shape>
            </v:group>
            <v:group style="position:absolute;left:3428;top:2827;width:3459;height:799" coordorigin="3428,2827" coordsize="3459,799">
              <v:shape style="position:absolute;left:3428;top:2827;width:3459;height:799" coordorigin="3428,2827" coordsize="3459,799" path="m3947,3344l3682,3391,3662,3398,3655,3408,3657,3431,3663,3463,3662,3475,3654,3490,3640,3493,3449,3530,3430,3540,3428,3561,3428,3585,3434,3597,3432,3613,3463,3613,3470,3627,3490,3622,4499,3428,3992,3428,3987,3423,3987,3395,3985,3382,3982,3369,3962,3348,3947,3344e" filled="t" fillcolor="#FFFFFF" stroked="f">
                <v:path arrowok="t"/>
                <v:fill/>
              </v:shape>
              <v:shape style="position:absolute;left:3428;top:2827;width:3459;height:799" coordorigin="3428,2827" coordsize="3459,799" path="m6737,2827l6724,2828,6491,2871,6472,2878,6467,2890,6472,2917,6477,2943,6471,2950,6465,2961,6452,2964,3992,3428,4499,3428,6866,2973,6874,2966,6886,2944,6887,2927,6875,2904,6765,2904,6766,2876,6764,2863,6756,2841,6737,2827e" filled="t" fillcolor="#FFFFFF" stroked="f">
                <v:path arrowok="t"/>
                <v:fill/>
              </v:shape>
              <v:shape style="position:absolute;left:3428;top:2827;width:3459;height:799" coordorigin="3428,2827" coordsize="3459,799" path="m6844,2890l6772,2904,6765,2904,6875,2904,6873,2900,6855,2891,6844,2890e" filled="t" fillcolor="#FFFFFF" stroked="f">
                <v:path arrowok="t"/>
                <v:fill/>
              </v:shape>
            </v:group>
            <v:group style="position:absolute;left:3428;top:2827;width:3459;height:799" coordorigin="3428,2827" coordsize="3459,799">
              <v:shape style="position:absolute;left:3428;top:2827;width:3459;height:799" coordorigin="3428,2827" coordsize="3459,799" path="m6874,2966l6886,2944,6887,2927,6873,2900,6855,2891,6844,2890,6772,2904,6765,2904,6766,2876,6764,2863,6756,2841,6737,2827,6724,2828,6491,2871,6472,2878,6467,2890,6472,2917,6477,2943,6471,2950,6465,2961,6452,2964,6444,2966,3992,3428,3987,3423,3987,3395,3985,3382,3982,3369,3962,3348,3947,3344,3682,3391,3662,3398,3655,3408,3657,3431,3663,3463,3662,3475,3654,3490,3640,3493,3449,3530,3430,3540,3428,3561,3428,3585,3434,3597,3432,3613,3463,3613,3470,3627,3490,3622,6866,2973,6874,2966xe" filled="f" stroked="t" strokeweight=".6pt" strokecolor="#000000">
                <v:path arrowok="t"/>
              </v:shape>
            </v:group>
            <v:group style="position:absolute;left:3973;top:3427;width:10;height:35" coordorigin="3973,3427" coordsize="10,35">
              <v:shape style="position:absolute;left:3973;top:3427;width:10;height:35" coordorigin="3973,3427" coordsize="10,35" path="m3983,3427l3983,3428,3982,3430,3982,3431,3978,3453,3973,3462e" filled="f" stroked="t" strokeweight=".25pt" strokecolor="#000000">
                <v:path arrowok="t"/>
              </v:shape>
            </v:group>
            <v:group style="position:absolute;left:3568;top:3508;width:26;height:97" coordorigin="3568,3508" coordsize="26,97">
              <v:shape style="position:absolute;left:3568;top:3508;width:26;height:97" coordorigin="3568,3508" coordsize="26,97" path="m3568,3508l3581,3516,3592,3535,3594,3567,3591,3588,3584,3598,3580,3605e" filled="f" stroked="t" strokeweight=".25pt" strokecolor="#000000">
                <v:path arrowok="t"/>
              </v:shape>
            </v:group>
            <v:group style="position:absolute;left:4027;top:3421;width:26;height:93" coordorigin="4027,3421" coordsize="26,93">
              <v:shape style="position:absolute;left:4027;top:3421;width:26;height:93" coordorigin="4027,3421" coordsize="26,93" path="m4027,3421l4039,3430,4050,3449,4053,3482,4051,3503,4045,3514e" filled="f" stroked="t" strokeweight=".25pt" strokecolor="#000000">
                <v:path arrowok="t"/>
              </v:shape>
            </v:group>
            <v:group style="position:absolute;left:3714;top:3510;width:43;height:28" coordorigin="3714,3510" coordsize="43,28">
              <v:shape style="position:absolute;left:3714;top:3510;width:43;height:28" coordorigin="3714,3510" coordsize="43,28" path="m3756,3521l3757,3514,3748,3510,3736,3512,3725,3513,3715,3520,3714,3527,3714,3534,3723,3538,3734,3536,3746,3534,3756,3527,3756,3521xe" filled="f" stroked="t" strokeweight=".25pt" strokecolor="#000000">
                <v:path arrowok="t"/>
              </v:shape>
            </v:group>
            <v:group style="position:absolute;left:3902;top:3473;width:43;height:28" coordorigin="3902,3473" coordsize="43,28">
              <v:shape style="position:absolute;left:3902;top:3473;width:43;height:28" coordorigin="3902,3473" coordsize="43,28" path="m3944,3484l3945,3477,3936,3473,3924,3475,3913,3477,3903,3484,3902,3491,3902,3498,3911,3502,3922,3500,3934,3498,3944,3491,3944,3484xe" filled="f" stroked="t" strokeweight=".25pt" strokecolor="#000000">
                <v:path arrowok="t"/>
              </v:shape>
            </v:group>
            <v:group style="position:absolute;left:6752;top:2906;width:10;height:33" coordorigin="6752,2906" coordsize="10,33">
              <v:shape style="position:absolute;left:6752;top:2906;width:10;height:33" coordorigin="6752,2906" coordsize="10,33" path="m6761,2906l6761,2908,6761,2910,6760,2911,6756,2931,6752,2939e" filled="f" stroked="t" strokeweight=".25pt" strokecolor="#000000">
                <v:path arrowok="t"/>
              </v:shape>
            </v:group>
            <v:group style="position:absolute;left:6389;top:2976;width:25;height:84" coordorigin="6389,2976" coordsize="25,84">
              <v:shape style="position:absolute;left:6389;top:2976;width:25;height:84" coordorigin="6389,2976" coordsize="25,84" path="m6389,2976l6402,2985,6412,3005,6415,3033,6412,3049,6410,3060e" filled="f" stroked="t" strokeweight=".25pt" strokecolor="#000000">
                <v:path arrowok="t"/>
              </v:shape>
            </v:group>
            <v:group style="position:absolute;left:6779;top:2901;width:25;height:84" coordorigin="6779,2901" coordsize="25,84">
              <v:shape style="position:absolute;left:6779;top:2901;width:25;height:84" coordorigin="6779,2901" coordsize="25,84" path="m6779,2901l6792,2911,6802,2931,6805,2959,6803,2975,6801,2985e" filled="f" stroked="t" strokeweight=".25pt" strokecolor="#000000">
                <v:path arrowok="t"/>
              </v:shape>
            </v:group>
            <v:group style="position:absolute;left:6527;top:2982;width:39;height:25" coordorigin="6527,2982" coordsize="39,25">
              <v:shape style="position:absolute;left:6527;top:2982;width:39;height:25" coordorigin="6527,2982" coordsize="39,25" path="m6565,2992l6566,2986,6557,2982,6547,2984,6537,2985,6528,2992,6527,2998,6527,3004,6535,3008,6545,3006,6556,3004,6564,2998,6565,2992xe" filled="f" stroked="t" strokeweight=".25pt" strokecolor="#000000">
                <v:path arrowok="t"/>
              </v:shape>
            </v:group>
            <v:group style="position:absolute;left:6687;top:2953;width:39;height:25" coordorigin="6687,2953" coordsize="39,25">
              <v:shape style="position:absolute;left:6687;top:2953;width:39;height:25" coordorigin="6687,2953" coordsize="39,25" path="m6726,2963l6726,2956,6718,2953,6708,2954,6697,2956,6688,2962,6688,2968,6687,2975,6695,2978,6706,2977,6716,2975,6725,2969,6726,2963xe" filled="f" stroked="t" strokeweight=".25pt" strokecolor="#000000">
                <v:path arrowok="t"/>
              </v:shape>
            </v:group>
            <v:group style="position:absolute;left:3377;top:2183;width:84;height:2" coordorigin="3377,2183" coordsize="84,2">
              <v:shape style="position:absolute;left:3377;top:2183;width:84;height:2" coordorigin="3377,2183" coordsize="84,0" path="m3377,2183l3461,2183e" filled="f" stroked="t" strokeweight=".826pt" strokecolor="#000000">
                <v:path arrowok="t"/>
              </v:shape>
            </v:group>
            <v:group style="position:absolute;left:2700;top:390;width:4279;height:2584" coordorigin="2700,390" coordsize="4279,2584">
              <v:shape style="position:absolute;left:2700;top:390;width:4279;height:2584" coordorigin="2700,390" coordsize="4279,2584" path="m6969,2175l5997,414,5978,394,5960,390,5951,391,2746,823,2721,838,2710,860,2707,874,2702,903,2700,912,2700,916,2700,918,2700,927,2700,936,2706,953,2989,1806,3001,1825,3009,1849,3202,2440,3205,2451,3203,2468,3353,2933,3402,2972,3421,2973,3433,2972,3993,2867,4015,2853,4020,2834,4019,2820,4016,2807,4012,2794,4010,2784,4007,2769,4020,2764,6491,2303,6504,2300,6509,2310,6516,2332,6518,2348,6515,2363,6507,2383,6924,2309,6945,2309,6947,2294,6974,2217,6979,2200,6973,2183,6969,2175xe" filled="f" stroked="t" strokeweight="2pt" strokecolor="#FFFFFF">
                <v:path arrowok="t"/>
              </v:shape>
            </v:group>
            <v:group style="position:absolute;left:3568;top:2855;width:177;height:390" coordorigin="3568,2855" coordsize="177,390">
              <v:shape style="position:absolute;left:3568;top:2855;width:177;height:390" coordorigin="3568,2855" coordsize="177,390" path="m3744,2855l3596,2883,3568,3110,3603,3245,3741,3223,3713,3090,3744,2855e" filled="t" fillcolor="#8CA9C8" stroked="f">
                <v:path arrowok="t"/>
                <v:fill/>
              </v:shape>
            </v:group>
            <v:group style="position:absolute;left:3538;top:3176;width:263;height:107" coordorigin="3538,3176" coordsize="263,107">
              <v:shape style="position:absolute;left:3538;top:3176;width:263;height:107" coordorigin="3538,3176" coordsize="263,107" path="m3801,3176l3538,3226,3694,3283,3801,3176e" filled="t" fillcolor="#8CA9C8" stroked="f">
                <v:path arrowok="t"/>
                <v:fill/>
              </v:shape>
            </v:group>
            <v:group style="position:absolute;left:6541;top:2301;width:177;height:390" coordorigin="6541,2301" coordsize="177,390">
              <v:shape style="position:absolute;left:6541;top:2301;width:177;height:390" coordorigin="6541,2301" coordsize="177,390" path="m6718,2301l6569,2330,6541,2556,6576,2691,6714,2670,6686,2536,6718,2301e" filled="t" fillcolor="#8CA9C8" stroked="f">
                <v:path arrowok="t"/>
                <v:fill/>
              </v:shape>
            </v:group>
            <v:group style="position:absolute;left:6511;top:2623;width:263;height:107" coordorigin="6511,2623" coordsize="263,107">
              <v:shape style="position:absolute;left:6511;top:2623;width:263;height:107" coordorigin="6511,2623" coordsize="263,107" path="m6774,2623l6511,2673,6668,2730,6774,2623e" filled="t" fillcolor="#8CA9C8" stroked="f">
                <v:path arrowok="t"/>
                <v:fill/>
              </v:shape>
            </v:group>
            <v:group style="position:absolute;left:6511;top:2546;width:190;height:2" coordorigin="6511,2546" coordsize="190,2">
              <v:shape style="position:absolute;left:6511;top:2546;width:190;height:2" coordorigin="6511,2546" coordsize="190,0" path="m6511,2546l6701,2546e" filled="f" stroked="t" strokeweight="1.667pt" strokecolor="#FFFFFF">
                <v:path arrowok="t"/>
              </v:shape>
              <v:shape style="position:absolute;left:2739;top:1059;width:3988;height:678" type="#_x0000_t75">
                <v:imagedata r:id="rId49" o:title=""/>
              </v:shape>
              <v:shape style="position:absolute;left:2964;top:1737;width:4015;height:678" type="#_x0000_t75">
                <v:imagedata r:id="rId50" o:title=""/>
              </v:shape>
              <v:shape style="position:absolute;left:3192;top:2415;width:2730;height:558" type="#_x0000_t75">
                <v:imagedata r:id="rId51" o:title=""/>
              </v:shape>
            </v:group>
            <v:group style="position:absolute;left:2700;top:390;width:4279;height:2584" coordorigin="2700,390" coordsize="4279,2584">
              <v:shape style="position:absolute;left:2700;top:390;width:4279;height:2584" coordorigin="2700,390" coordsize="4279,2584" path="m6969,2175l5997,414,5978,394,5960,390,5951,391,2746,823,2721,838,2710,860,2707,874,2702,903,2700,912,2700,916,2700,918,2700,927,2700,936,2706,953,2989,1806,3001,1825,3009,1849,3202,2440,3205,2451,3203,2468,3353,2933,3402,2972,3421,2973,3433,2972,3993,2867,4015,2853,4020,2834,4019,2820,4016,2807,4012,2794,4010,2784,4007,2769,4020,2764,6491,2303,6504,2300,6509,2310,6515,2333,6517,2348,6514,2364,6507,2385,6924,2309,6945,2309,6947,2294,6974,2217,6979,2200,6973,2183,6969,2175xe" filled="f" stroked="t" strokeweight=".6pt" strokecolor="#000000">
                <v:path arrowok="t"/>
              </v:shape>
            </v:group>
            <v:group style="position:absolute;left:2722;top:847;width:4237;height:2033" coordorigin="2722,847" coordsize="4237,2033">
              <v:shape style="position:absolute;left:2722;top:847;width:4237;height:2033" coordorigin="2722,847" coordsize="4237,2033" path="m2737,847l2722,857,2728,873,3369,2847,3373,2869,3381,2879,3398,2880,3430,2874,6934,2218,6956,2212,6960,2198e" filled="f" stroked="t" strokeweight=".25pt" strokecolor="#000000">
                <v:path arrowok="t"/>
              </v:shape>
            </v:group>
            <v:group style="position:absolute;left:3393;top:2816;width:50;height:38" coordorigin="3393,2816" coordsize="50,38">
              <v:shape style="position:absolute;left:3393;top:2816;width:50;height:38" coordorigin="3393,2816" coordsize="50,38" path="m3428,2816l3402,2817,3393,2826,3394,2836,3396,2846,3408,2854,3434,2853,3443,2844,3440,2824,3428,2816e" filled="t" fillcolor="#999999" stroked="f">
                <v:path arrowok="t"/>
                <v:fill/>
              </v:shape>
            </v:group>
            <v:group style="position:absolute;left:3393;top:2816;width:50;height:38" coordorigin="3393,2816" coordsize="50,38">
              <v:shape style="position:absolute;left:3393;top:2816;width:50;height:38" coordorigin="3393,2816" coordsize="50,38" path="m3442,2834l3443,2844,3434,2853,3421,2853,3408,2854,3396,2846,3394,2836,3393,2826,3402,2817,3415,2817,3428,2816,3440,2824,3442,2834xe" filled="f" stroked="t" strokeweight=".25pt" strokecolor="#000000">
                <v:path arrowok="t"/>
              </v:shape>
            </v:group>
            <v:group style="position:absolute;left:3550;top:2751;width:50;height:38" coordorigin="3550,2751" coordsize="50,38">
              <v:shape style="position:absolute;left:3550;top:2751;width:50;height:38" coordorigin="3550,2751" coordsize="50,38" path="m3585,2751l3559,2752,3550,2761,3553,2781,3565,2789,3591,2787,3600,2779,3597,2758,3585,2751e" filled="t" fillcolor="#000000" stroked="f">
                <v:path arrowok="t"/>
                <v:fill/>
              </v:shape>
            </v:group>
            <v:group style="position:absolute;left:4614;top:2557;width:50;height:38" coordorigin="4614,2557" coordsize="50,38">
              <v:shape style="position:absolute;left:4614;top:2557;width:50;height:38" coordorigin="4614,2557" coordsize="50,38" path="m4649,2557l4623,2558,4614,2567,4615,2577,4617,2587,4629,2595,4655,2594,4664,2585,4661,2565,4649,2557e" filled="t" fillcolor="#000000" stroked="f">
                <v:path arrowok="t"/>
                <v:fill/>
              </v:shape>
            </v:group>
            <v:group style="position:absolute;left:5678;top:2364;width:51;height:38" coordorigin="5678,2364" coordsize="51,38">
              <v:shape style="position:absolute;left:5678;top:2364;width:51;height:38" coordorigin="5678,2364" coordsize="51,38" path="m5714,2364l5687,2365,5678,2373,5681,2394,5693,2401,5719,2400,5728,2392,5725,2371,5714,2364e" filled="t" fillcolor="#000000" stroked="f">
                <v:path arrowok="t"/>
                <v:fill/>
              </v:shape>
            </v:group>
            <v:group style="position:absolute;left:4411;top:2008;width:50;height:38" coordorigin="4411,2008" coordsize="50,38">
              <v:shape style="position:absolute;left:4411;top:2008;width:50;height:38" coordorigin="4411,2008" coordsize="50,38" path="m4447,2008l4421,2010,4411,2018,4413,2028,4414,2039,4426,2046,4452,2045,4462,2036,4459,2016,4447,2008e" filled="t" fillcolor="#000000" stroked="f">
                <v:path arrowok="t"/>
                <v:fill/>
              </v:shape>
            </v:group>
            <v:group style="position:absolute;left:5475;top:1815;width:50;height:38" coordorigin="5475,1815" coordsize="50,38">
              <v:shape style="position:absolute;left:5475;top:1815;width:50;height:38" coordorigin="5475,1815" coordsize="50,38" path="m5511,1815l5485,1816,5475,1825,5477,1835,5478,1845,5490,1853,5517,1851,5526,1843,5523,1822,5511,1815e" filled="t" fillcolor="#000000" stroked="f">
                <v:path arrowok="t"/>
                <v:fill/>
              </v:shape>
            </v:group>
            <v:group style="position:absolute;left:5044;top:1455;width:50;height:38" coordorigin="5044,1455" coordsize="50,38">
              <v:shape style="position:absolute;left:5044;top:1455;width:50;height:38" coordorigin="5044,1455" coordsize="50,38" path="m5080,1455l5054,1457,5044,1465,5047,1486,5059,1493,5085,1492,5095,1483,5092,1463,5080,1455e" filled="t" fillcolor="#000000" stroked="f">
                <v:path arrowok="t"/>
                <v:fill/>
              </v:shape>
            </v:group>
            <v:group style="position:absolute;left:6560;top:1612;width:51;height:38" coordorigin="6560,1612" coordsize="51,38">
              <v:shape style="position:absolute;left:6560;top:1612;width:51;height:38" coordorigin="6560,1612" coordsize="51,38" path="m6596,1612l6569,1613,6560,1622,6563,1642,6575,1650,6601,1649,6610,1640,6607,1620,6596,1612e" filled="t" fillcolor="#000000" stroked="f">
                <v:path arrowok="t"/>
                <v:fill/>
              </v:shape>
            </v:group>
            <v:group style="position:absolute;left:6742;top:2170;width:50;height:38" coordorigin="6742,2170" coordsize="50,38">
              <v:shape style="position:absolute;left:6742;top:2170;width:50;height:38" coordorigin="6742,2170" coordsize="50,38" path="m6778,2170l6752,2171,6742,2180,6744,2190,6745,2200,6757,2208,6783,2207,6793,2198,6790,2178,6778,2170e" filled="t" fillcolor="#000000" stroked="f">
                <v:path arrowok="t"/>
                <v:fill/>
              </v:shape>
            </v:group>
            <v:group style="position:absolute;left:6892;top:2163;width:50;height:38" coordorigin="6892,2163" coordsize="50,38">
              <v:shape style="position:absolute;left:6892;top:2163;width:50;height:38" coordorigin="6892,2163" coordsize="50,38" path="m6928,2163l6902,2164,6892,2173,6895,2193,6907,2201,6933,2200,6943,2191,6941,2181,6940,2171,6928,2163e" filled="t" fillcolor="#999999" stroked="f">
                <v:path arrowok="t"/>
                <v:fill/>
              </v:shape>
            </v:group>
            <v:group style="position:absolute;left:6892;top:2163;width:50;height:38" coordorigin="6892,2163" coordsize="50,38">
              <v:shape style="position:absolute;left:6892;top:2163;width:50;height:38" coordorigin="6892,2163" coordsize="50,38" path="m6941,2181l6943,2191,6933,2200,6920,2200,6907,2201,6895,2193,6894,2183,6892,2173,6902,2164,6915,2163,6928,2163,6940,2171,6941,2181xe" filled="f" stroked="t" strokeweight=".25pt" strokecolor="#000000">
                <v:path arrowok="t"/>
              </v:shape>
            </v:group>
            <v:group style="position:absolute;left:2757;top:686;width:1582;height:1093" coordorigin="2757,686" coordsize="1582,1093">
              <v:shape style="position:absolute;left:2757;top:686;width:1582;height:1093" coordorigin="2757,686" coordsize="1582,1093" path="m3974,686l3958,686,2774,847,2757,852,2765,873,3045,1735,3056,1761,3065,1774,3079,1778,3102,1776,3390,1729,3605,1729,3738,1708,3758,1696,3760,1679,3757,1670,4311,1582,4333,1570,4339,1553,4337,1539,3992,699,3974,686e" filled="t" fillcolor="#FFFFFF" stroked="f">
                <v:path arrowok="t"/>
                <v:fill/>
              </v:shape>
              <v:shape style="position:absolute;left:2757;top:686;width:1582;height:1093" coordorigin="2757,686" coordsize="1582,1093" path="m3605,1729l3390,1729,3407,1750,3428,1756,3605,1729e" filled="t" fillcolor="#FFFFFF" stroked="f">
                <v:path arrowok="t"/>
                <v:fill/>
              </v:shape>
            </v:group>
            <v:group style="position:absolute;left:2934;top:801;width:177;height:390" coordorigin="2934,801" coordsize="177,390">
              <v:shape style="position:absolute;left:2934;top:801;width:177;height:390" coordorigin="2934,801" coordsize="177,390" path="m3111,801l2963,830,2934,1056,2969,1191,3108,1170,3079,1036,3111,801e" filled="t" fillcolor="#8CA9C8" stroked="f">
                <v:path arrowok="t"/>
                <v:fill/>
              </v:shape>
            </v:group>
            <v:group style="position:absolute;left:2904;top:1123;width:263;height:107" coordorigin="2904,1123" coordsize="263,107">
              <v:shape style="position:absolute;left:2904;top:1123;width:263;height:107" coordorigin="2904,1123" coordsize="263,107" path="m3168,1123l2904,1173,3061,1230,3168,1123e" filled="t" fillcolor="#8CA9C8" stroked="f">
                <v:path arrowok="t"/>
                <v:fill/>
              </v:shape>
            </v:group>
            <v:group style="position:absolute;left:2904;top:1046;width:190;height:2" coordorigin="2904,1046" coordsize="190,2">
              <v:shape style="position:absolute;left:2904;top:1046;width:190;height:2" coordorigin="2904,1046" coordsize="190,0" path="m2904,1046l3094,1046e" filled="f" stroked="t" strokeweight="1.666pt" strokecolor="#FFFFFF">
                <v:path arrowok="t"/>
              </v:shape>
            </v:group>
            <v:group style="position:absolute;left:2757;top:686;width:1582;height:1093" coordorigin="2757,686" coordsize="1582,1093">
              <v:shape style="position:absolute;left:2757;top:686;width:1582;height:1093" coordorigin="2757,686" coordsize="1582,1093" path="m3111,1774l3390,1729,3407,1750,3428,1756,3738,1708,3758,1696,3760,1679,3757,1670,4311,1582,4333,1570,4339,1553,4337,1539,3992,699,3974,686,3958,686,2774,847,2757,852,2765,873,3045,1735,3056,1761,3065,1774,3079,1778,3102,1776,3111,1774xe" filled="f" stroked="t" strokeweight=".5pt" strokecolor="#000000">
                <v:path arrowok="t"/>
              </v:shape>
            </v:group>
            <v:group style="position:absolute;left:2768;top:847;width:50;height:38" coordorigin="2768,847" coordsize="50,38">
              <v:shape style="position:absolute;left:2768;top:847;width:50;height:38" coordorigin="2768,847" coordsize="50,38" path="m2803,847l2777,848,2768,857,2771,877,2783,885,2809,884,2818,875,2815,855,2803,847e" filled="t" fillcolor="#999999" stroked="f">
                <v:path arrowok="t"/>
                <v:fill/>
              </v:shape>
            </v:group>
            <v:group style="position:absolute;left:2768;top:847;width:50;height:38" coordorigin="2768,847" coordsize="50,38">
              <v:shape style="position:absolute;left:2768;top:847;width:50;height:38" coordorigin="2768,847" coordsize="50,38" path="m2817,865l2818,875,2809,884,2796,885,2783,885,2771,877,2769,867,2768,857,2777,848,2790,848,2803,847,2815,855,2817,865xe" filled="f" stroked="t" strokeweight=".25pt" strokecolor="#000000">
                <v:path arrowok="t"/>
              </v:shape>
            </v:group>
            <v:group style="position:absolute;left:2777;top:839;width:71;height:81" coordorigin="2777,839" coordsize="71,81">
              <v:shape style="position:absolute;left:2777;top:839;width:71;height:81" coordorigin="2777,839" coordsize="71,81" path="m2848,839l2828,841,2830,854,2832,863,2829,871,2819,886,2798,896,2777,900,2783,920e" filled="f" stroked="t" strokeweight=".35pt" strokecolor="#000000">
                <v:path arrowok="t"/>
              </v:shape>
            </v:group>
            <v:group style="position:absolute;left:4069;top:1182;width:2;height:407" coordorigin="4069,1182" coordsize="2,407">
              <v:shape style="position:absolute;left:4069;top:1182;width:2;height:407" coordorigin="4069,1182" coordsize="0,407" path="m4069,1182l4069,1589e" filled="f" stroked="t" strokeweight="8.364pt" strokecolor="#999999">
                <v:path arrowok="t"/>
              </v:shape>
            </v:group>
            <v:group style="position:absolute;left:4008;top:1225;width:174;height:2" coordorigin="4008,1225" coordsize="174,2">
              <v:shape style="position:absolute;left:4008;top:1225;width:174;height:2" coordorigin="4008,1225" coordsize="174,0" path="m4008,1225l4182,1225e" filled="f" stroked="t" strokeweight="1.216pt" strokecolor="#999999">
                <v:path arrowok="t"/>
              </v:shape>
            </v:group>
            <v:group style="position:absolute;left:4149;top:1261;width:121;height:307" coordorigin="4149,1261" coordsize="121,307">
              <v:shape style="position:absolute;left:4149;top:1261;width:121;height:307" coordorigin="4149,1261" coordsize="121,307" path="m4207,1261l4167,1266,4149,1269,4152,1284,4270,1568e" filled="f" stroked="t" strokeweight=".3pt" strokecolor="#999999">
                <v:path arrowok="t"/>
              </v:shape>
            </v:group>
            <v:group style="position:absolute;left:4154;top:1558;width:29;height:16" coordorigin="4154,1558" coordsize="29,16">
              <v:shape style="position:absolute;left:4154;top:1558;width:29;height:16" coordorigin="4154,1558" coordsize="29,16" path="m4182,1566l4183,1570,4178,1574,4171,1574,4164,1574,4157,1571,4156,1567,4154,1562,4159,1558,4167,1558,4174,1558,4181,1561,4182,1566xe" filled="f" stroked="t" strokeweight=".3pt" strokecolor="#999999">
                <v:path arrowok="t"/>
              </v:shape>
            </v:group>
            <v:group style="position:absolute;left:4018;top:1240;width:29;height:16" coordorigin="4018,1240" coordsize="29,16">
              <v:shape style="position:absolute;left:4018;top:1240;width:29;height:16" coordorigin="4018,1240" coordsize="29,16" path="m4046,1248l4047,1252,4042,1256,4035,1256,4028,1256,4021,1253,4020,1249,4018,1244,4023,1240,4031,1240,4038,1240,4045,1243,4046,1248xe" filled="f" stroked="t" strokeweight=".3pt" strokecolor="#999999">
                <v:path arrowok="t"/>
              </v:shape>
            </v:group>
            <v:group style="position:absolute;left:2972;top:1275;width:1092;height:325" coordorigin="2972,1275" coordsize="1092,325">
              <v:shape style="position:absolute;left:2972;top:1275;width:1092;height:325" coordorigin="2972,1275" coordsize="1092,325" path="m2972,1411l3893,1277,3924,1275,3935,1282,4063,1600e" filled="f" stroked="t" strokeweight=".3pt" strokecolor="#999999">
                <v:path arrowok="t"/>
              </v:shape>
            </v:group>
            <v:group style="position:absolute;left:3092;top:1304;width:6;height:87" coordorigin="3092,1304" coordsize="6,87">
              <v:shape style="position:absolute;left:3092;top:1304;width:6;height:87" coordorigin="3092,1304" coordsize="6,87" path="m3097,1304l3092,1391e" filled="f" stroked="t" strokeweight=".3pt" strokecolor="#999999">
                <v:path arrowok="t"/>
              </v:shape>
            </v:group>
            <v:group style="position:absolute;left:3097;top:1266;width:544;height:2" coordorigin="3097,1266" coordsize="544,2">
              <v:shape style="position:absolute;left:3097;top:1266;width:544;height:2" coordorigin="3097,1266" coordsize="544,0" path="m3097,1266l3640,1266e" filled="f" stroked="t" strokeweight="3.869pt" strokecolor="#999999">
                <v:path arrowok="t"/>
              </v:shape>
            </v:group>
            <v:group style="position:absolute;left:3828;top:1180;width:306;height:410" coordorigin="3828,1180" coordsize="306,410">
              <v:shape style="position:absolute;left:3828;top:1180;width:306;height:410" coordorigin="3828,1180" coordsize="306,410" path="m3828,1201l3947,1185,3955,1184,3965,1180,3972,1196,4133,1590e" filled="f" stroked="t" strokeweight=".3pt" strokecolor="#999999">
                <v:path arrowok="t"/>
              </v:shape>
            </v:group>
            <v:group style="position:absolute;left:3830;top:1191;width:2;height:6" coordorigin="3830,1191" coordsize="2,6">
              <v:shape style="position:absolute;left:3830;top:1191;width:2;height:6" coordorigin="3830,1191" coordsize="0,6" path="m3830,1197l3830,1191e" filled="f" stroked="t" strokeweight=".25pt" strokecolor="#000000">
                <v:path arrowok="t"/>
              </v:shape>
            </v:group>
            <v:group style="position:absolute;left:2931;top:1155;width:1232;height:134" coordorigin="2931,1155" coordsize="1232,134">
              <v:shape style="position:absolute;left:2931;top:1155;width:1232;height:134" coordorigin="2931,1155" coordsize="1232,134" path="m4163,1155l3985,1179,3977,1164,3960,1167,3833,1184,3832,1170,3826,1168,3657,1191,3651,1192,3641,1211,3100,1286,3100,1269,3092,1265,2931,1289e" filled="f" stroked="t" strokeweight=".6pt" strokecolor="#000000">
                <v:path arrowok="t"/>
              </v:shape>
            </v:group>
            <v:group style="position:absolute;left:3635;top:1226;width:2;height:90" coordorigin="3635,1226" coordsize="2,90">
              <v:shape style="position:absolute;left:3635;top:1226;width:2;height:90" coordorigin="3635,1226" coordsize="0,90" path="m3635,1226l3635,1316e" filled="f" stroked="t" strokeweight=".534pt" strokecolor="#999999">
                <v:path arrowok="t"/>
              </v:shape>
            </v:group>
            <v:group style="position:absolute;left:3825;top:1193;width:5;height:94" coordorigin="3825,1193" coordsize="5,94">
              <v:shape style="position:absolute;left:3825;top:1193;width:5;height:94" coordorigin="3825,1193" coordsize="5,94" path="m3830,1193l3825,1286e" filled="f" stroked="t" strokeweight=".3pt" strokecolor="#999999">
                <v:path arrowok="t"/>
              </v:shape>
            </v:group>
            <v:group style="position:absolute;left:3982;top:1307;width:14;height:62" coordorigin="3982,1307" coordsize="14,62">
              <v:shape style="position:absolute;left:3982;top:1307;width:14;height:62" coordorigin="3982,1307" coordsize="14,62" path="m3996,1349l3996,1363,3993,1369,3989,1363,3986,1357,3982,1341,3982,1327,3982,1313,3985,1307,3989,1313,3993,1319,3996,1335,3996,1349xe" filled="f" stroked="t" strokeweight=".3pt" strokecolor="#999999">
                <v:path arrowok="t"/>
              </v:shape>
            </v:group>
            <v:group style="position:absolute;left:3538;top:3100;width:190;height:2" coordorigin="3538,3100" coordsize="190,2">
              <v:shape style="position:absolute;left:3538;top:3100;width:190;height:2" coordorigin="3538,3100" coordsize="190,0" path="m3538,3100l3728,3100e" filled="f" stroked="t" strokeweight="1.667pt" strokecolor="#FFFFFF">
                <v:path arrowok="t"/>
              </v:shape>
            </v:group>
            <v:group style="position:absolute;left:4629;top:2256;width:6;height:278" coordorigin="4629,2256" coordsize="6,278">
              <v:shape style="position:absolute;left:4629;top:2256;width:6;height:278" coordorigin="4629,2256" coordsize="6,278" path="m4629,2256l4635,2534e" filled="f" stroked="t" strokeweight=".8pt" strokecolor="#FFFFFF">
                <v:path arrowok="t"/>
                <v:stroke dashstyle="dash"/>
              </v:shape>
            </v:group>
            <v:group style="position:absolute;left:4629;top:2256;width:6;height:278" coordorigin="4629,2256" coordsize="6,278">
              <v:shape style="position:absolute;left:4629;top:2256;width:6;height:278" coordorigin="4629,2256" coordsize="6,278" path="m4629,2256l4635,2534e" filled="f" stroked="t" strokeweight="1.2pt" strokecolor="#8CA9C8">
                <v:path arrowok="t"/>
                <v:stroke dashstyle="dash"/>
              </v:shape>
            </v:group>
            <v:group style="position:absolute;left:4619;top:2288;width:24;height:57" coordorigin="4619,2288" coordsize="24,57">
              <v:shape style="position:absolute;left:4619;top:2288;width:24;height:57" coordorigin="4619,2288" coordsize="24,57" path="m4642,2288l4619,2289,4619,2336,4620,2341,4625,2345,4638,2344,4643,2340,4642,2336,4642,2288e" filled="t" fillcolor="#FFFFFF" stroked="f">
                <v:path arrowok="t"/>
                <v:fill/>
              </v:shape>
            </v:group>
            <v:group style="position:absolute;left:4619;top:2288;width:24;height:57" coordorigin="4619,2288" coordsize="24,57">
              <v:shape style="position:absolute;left:4619;top:2288;width:24;height:57" coordorigin="4619,2288" coordsize="24,57" path="m4619,2289l4619,2336,4620,2341,4625,2345,4632,2345,4638,2344,4643,2340,4642,2335,4642,2288e" filled="f" stroked="t" strokeweight=".5pt" strokecolor="#000000">
                <v:path arrowok="t"/>
              </v:shape>
            </v:group>
            <v:group style="position:absolute;left:4603;top:2262;width:50;height:38" coordorigin="4603,2262" coordsize="50,38">
              <v:shape style="position:absolute;left:4603;top:2262;width:50;height:38" coordorigin="4603,2262" coordsize="50,38" path="m4639,2262l4612,2263,4603,2272,4605,2282,4606,2292,4618,2300,4644,2299,4653,2290,4650,2270,4639,2262e" filled="t" fillcolor="#FFFFFF" stroked="f">
                <v:path arrowok="t"/>
                <v:fill/>
              </v:shape>
            </v:group>
            <v:group style="position:absolute;left:4603;top:2262;width:50;height:38" coordorigin="4603,2262" coordsize="50,38">
              <v:shape style="position:absolute;left:4603;top:2262;width:50;height:38" coordorigin="4603,2262" coordsize="50,38" path="m4652,2280l4653,2290,4644,2299,4631,2299,4618,2300,4606,2292,4605,2282,4603,2272,4612,2263,4625,2263,4639,2262,4650,2270,4652,2280xe" filled="f" stroked="t" strokeweight=".5pt" strokecolor="#000000">
                <v:path arrowok="t"/>
              </v:shape>
            </v:group>
            <v:group style="position:absolute;left:5691;top:2062;width:6;height:278" coordorigin="5691,2062" coordsize="6,278">
              <v:shape style="position:absolute;left:5691;top:2062;width:6;height:278" coordorigin="5691,2062" coordsize="6,278" path="m5691,2062l5696,2340e" filled="f" stroked="t" strokeweight=".8pt" strokecolor="#FFFFFF">
                <v:path arrowok="t"/>
                <v:stroke dashstyle="dash"/>
              </v:shape>
            </v:group>
            <v:group style="position:absolute;left:5691;top:2062;width:6;height:278" coordorigin="5691,2062" coordsize="6,278">
              <v:shape style="position:absolute;left:5691;top:2062;width:6;height:278" coordorigin="5691,2062" coordsize="6,278" path="m5691,2062l5696,2340e" filled="f" stroked="t" strokeweight="1.2pt" strokecolor="#8CA9C8">
                <v:path arrowok="t"/>
                <v:stroke dashstyle="dash"/>
              </v:shape>
            </v:group>
            <v:group style="position:absolute;left:5680;top:2094;width:23;height:57" coordorigin="5680,2094" coordsize="23,57">
              <v:shape style="position:absolute;left:5680;top:2094;width:23;height:57" coordorigin="5680,2094" coordsize="23,57" path="m5703,2094l5680,2095,5680,2142,5681,2147,5687,2151,5699,2150,5704,2146,5703,2142,5703,2094e" filled="t" fillcolor="#FFFFFF" stroked="f">
                <v:path arrowok="t"/>
                <v:fill/>
              </v:shape>
            </v:group>
            <v:group style="position:absolute;left:5680;top:2094;width:23;height:57" coordorigin="5680,2094" coordsize="23,57">
              <v:shape style="position:absolute;left:5680;top:2094;width:23;height:57" coordorigin="5680,2094" coordsize="23,57" path="m5680,2095l5680,2142,5681,2147,5687,2151,5693,2151,5699,2150,5704,2146,5703,2141,5703,2094e" filled="f" stroked="t" strokeweight=".5pt" strokecolor="#000000">
                <v:path arrowok="t"/>
              </v:shape>
            </v:group>
            <v:group style="position:absolute;left:5667;top:2068;width:51;height:38" coordorigin="5667,2068" coordsize="51,38">
              <v:shape style="position:absolute;left:5667;top:2068;width:51;height:38" coordorigin="5667,2068" coordsize="51,38" path="m5703,2068l5676,2070,5667,2078,5669,2088,5670,2099,5682,2106,5708,2105,5718,2096,5715,2076,5703,2068e" filled="t" fillcolor="#FFFFFF" stroked="f">
                <v:path arrowok="t"/>
                <v:fill/>
              </v:shape>
            </v:group>
            <v:group style="position:absolute;left:5667;top:2068;width:51;height:38" coordorigin="5667,2068" coordsize="51,38">
              <v:shape style="position:absolute;left:5667;top:2068;width:51;height:38" coordorigin="5667,2068" coordsize="51,38" path="m5716,2086l5718,2096,5708,2105,5695,2106,5682,2106,5670,2099,5669,2088,5667,2078,5676,2070,5690,2069,5703,2068,5715,2076,5716,2086xe" filled="f" stroked="t" strokeweight=".5pt" strokecolor="#000000">
                <v:path arrowok="t"/>
              </v:shape>
            </v:group>
            <v:group style="position:absolute;left:4424;top:1707;width:6;height:278" coordorigin="4424,1707" coordsize="6,278">
              <v:shape style="position:absolute;left:4424;top:1707;width:6;height:278" coordorigin="4424,1707" coordsize="6,278" path="m4424,1707l4430,1985e" filled="f" stroked="t" strokeweight=".8pt" strokecolor="#FFFFFF">
                <v:path arrowok="t"/>
                <v:stroke dashstyle="dash"/>
              </v:shape>
            </v:group>
            <v:group style="position:absolute;left:4424;top:1707;width:6;height:278" coordorigin="4424,1707" coordsize="6,278">
              <v:shape style="position:absolute;left:4424;top:1707;width:6;height:278" coordorigin="4424,1707" coordsize="6,278" path="m4424,1707l4430,1985e" filled="f" stroked="t" strokeweight="1.2pt" strokecolor="#8CA9C8">
                <v:path arrowok="t"/>
                <v:stroke dashstyle="dash"/>
              </v:shape>
            </v:group>
            <v:group style="position:absolute;left:4414;top:1739;width:23;height:57" coordorigin="4414,1739" coordsize="23,57">
              <v:shape style="position:absolute;left:4414;top:1739;width:23;height:57" coordorigin="4414,1739" coordsize="23,57" path="m4436,1739l4414,1740,4414,1787,4414,1792,4420,1796,4433,1795,4437,1791,4437,1787,4436,1739e" filled="t" fillcolor="#FFFFFF" stroked="f">
                <v:path arrowok="t"/>
                <v:fill/>
              </v:shape>
            </v:group>
            <v:group style="position:absolute;left:4414;top:1739;width:23;height:57" coordorigin="4414,1739" coordsize="23,57">
              <v:shape style="position:absolute;left:4414;top:1739;width:23;height:57" coordorigin="4414,1739" coordsize="23,57" path="m4414,1740l4414,1787,4414,1792,4420,1796,4426,1795,4433,1795,4437,1791,4436,1786,4436,1739e" filled="f" stroked="t" strokeweight=".5pt" strokecolor="#000000">
                <v:path arrowok="t"/>
              </v:shape>
            </v:group>
            <v:group style="position:absolute;left:4400;top:1713;width:50;height:38" coordorigin="4400,1713" coordsize="50,38">
              <v:shape style="position:absolute;left:4400;top:1713;width:50;height:38" coordorigin="4400,1713" coordsize="50,38" path="m4436,1713l4410,1714,4400,1723,4403,1743,4415,1751,4442,1750,4451,1741,4448,1721,4436,1713e" filled="t" fillcolor="#FFFFFF" stroked="f">
                <v:path arrowok="t"/>
                <v:fill/>
              </v:shape>
            </v:group>
            <v:group style="position:absolute;left:4400;top:1713;width:50;height:38" coordorigin="4400,1713" coordsize="50,38">
              <v:shape style="position:absolute;left:4400;top:1713;width:50;height:38" coordorigin="4400,1713" coordsize="50,38" path="m4449,1731l4451,1741,4442,1750,4428,1750,4415,1751,4403,1743,4402,1733,4400,1723,4410,1714,4423,1714,4436,1713,4448,1721,4449,1731xe" filled="f" stroked="t" strokeweight=".5pt" strokecolor="#000000">
                <v:path arrowok="t"/>
              </v:shape>
            </v:group>
            <v:group style="position:absolute;left:5490;top:1518;width:6;height:278" coordorigin="5490,1518" coordsize="6,278">
              <v:shape style="position:absolute;left:5490;top:1518;width:6;height:278" coordorigin="5490,1518" coordsize="6,278" path="m5490,1518l5495,1796e" filled="f" stroked="t" strokeweight=".8pt" strokecolor="#FFFFFF">
                <v:path arrowok="t"/>
                <v:stroke dashstyle="dash"/>
              </v:shape>
            </v:group>
            <v:group style="position:absolute;left:5490;top:1518;width:6;height:278" coordorigin="5490,1518" coordsize="6,278">
              <v:shape style="position:absolute;left:5490;top:1518;width:6;height:278" coordorigin="5490,1518" coordsize="6,278" path="m5490,1518l5495,1796e" filled="f" stroked="t" strokeweight="1.2pt" strokecolor="#8CA9C8">
                <v:path arrowok="t"/>
                <v:stroke dashstyle="dash"/>
              </v:shape>
            </v:group>
            <v:group style="position:absolute;left:5479;top:1550;width:23;height:57" coordorigin="5479,1550" coordsize="23,57">
              <v:shape style="position:absolute;left:5479;top:1550;width:23;height:57" coordorigin="5479,1550" coordsize="23,57" path="m5502,1550l5479,1551,5479,1598,5480,1603,5486,1607,5498,1606,5503,1602,5502,1598,5502,1550e" filled="t" fillcolor="#FFFFFF" stroked="f">
                <v:path arrowok="t"/>
                <v:fill/>
              </v:shape>
            </v:group>
            <v:group style="position:absolute;left:5479;top:1550;width:23;height:57" coordorigin="5479,1550" coordsize="23,57">
              <v:shape style="position:absolute;left:5479;top:1550;width:23;height:57" coordorigin="5479,1550" coordsize="23,57" path="m5479,1551l5479,1598,5480,1603,5486,1607,5492,1607,5498,1606,5503,1602,5502,1597,5502,1550e" filled="f" stroked="t" strokeweight=".5pt" strokecolor="#000000">
                <v:path arrowok="t"/>
              </v:shape>
            </v:group>
            <v:group style="position:absolute;left:5465;top:1520;width:50;height:38" coordorigin="5465,1520" coordsize="50,38">
              <v:shape style="position:absolute;left:5465;top:1520;width:50;height:38" coordorigin="5465,1520" coordsize="50,38" path="m5500,1520l5474,1521,5465,1530,5468,1550,5480,1558,5506,1556,5515,1548,5512,1527,5500,1520e" filled="t" fillcolor="#FFFFFF" stroked="f">
                <v:path arrowok="t"/>
                <v:fill/>
              </v:shape>
            </v:group>
            <v:group style="position:absolute;left:5465;top:1520;width:50;height:38" coordorigin="5465,1520" coordsize="50,38">
              <v:shape style="position:absolute;left:5465;top:1520;width:50;height:38" coordorigin="5465,1520" coordsize="50,38" path="m5514,1537l5515,1548,5506,1556,5493,1557,5480,1558,5468,1550,5466,1540,5465,1530,5474,1521,5487,1520,5500,1520,5512,1527,5514,1537xe" filled="f" stroked="t" strokeweight=".5pt" strokecolor="#000000">
                <v:path arrowok="t"/>
              </v:shape>
            </v:group>
            <v:group style="position:absolute;left:6573;top:1317;width:6;height:278" coordorigin="6573,1317" coordsize="6,278">
              <v:shape style="position:absolute;left:6573;top:1317;width:6;height:278" coordorigin="6573,1317" coordsize="6,278" path="m6573,1317l6579,1595e" filled="f" stroked="t" strokeweight=".8pt" strokecolor="#FFFFFF">
                <v:path arrowok="t"/>
                <v:stroke dashstyle="dash"/>
              </v:shape>
            </v:group>
            <v:group style="position:absolute;left:6757;top:1874;width:6;height:278" coordorigin="6757,1874" coordsize="6,278">
              <v:shape style="position:absolute;left:6757;top:1874;width:6;height:278" coordorigin="6757,1874" coordsize="6,278" path="m6757,1874l6763,2151e" filled="f" stroked="t" strokeweight=".8pt" strokecolor="#FFFFFF">
                <v:path arrowok="t"/>
                <v:stroke dashstyle="dash"/>
              </v:shape>
            </v:group>
            <v:group style="position:absolute;left:6573;top:1317;width:6;height:278" coordorigin="6573,1317" coordsize="6,278">
              <v:shape style="position:absolute;left:6573;top:1317;width:6;height:278" coordorigin="6573,1317" coordsize="6,278" path="m6573,1317l6579,1595e" filled="f" stroked="t" strokeweight="1.2pt" strokecolor="#8CA9C8">
                <v:path arrowok="t"/>
                <v:stroke dashstyle="dash"/>
              </v:shape>
            </v:group>
            <v:group style="position:absolute;left:6563;top:1349;width:23;height:57" coordorigin="6563,1349" coordsize="23,57">
              <v:shape style="position:absolute;left:6563;top:1349;width:23;height:57" coordorigin="6563,1349" coordsize="23,57" path="m6586,1349l6563,1350,6563,1397,6564,1402,6569,1405,6582,1405,6586,1401,6586,1397,6586,1349e" filled="t" fillcolor="#FFFFFF" stroked="f">
                <v:path arrowok="t"/>
                <v:fill/>
              </v:shape>
            </v:group>
            <v:group style="position:absolute;left:6563;top:1349;width:23;height:57" coordorigin="6563,1349" coordsize="23,57">
              <v:shape style="position:absolute;left:6563;top:1349;width:23;height:57" coordorigin="6563,1349" coordsize="23,57" path="m6563,1350l6563,1397,6564,1402,6569,1405,6576,1405,6582,1405,6586,1401,6586,1396,6586,1349e" filled="f" stroked="t" strokeweight=".5pt" strokecolor="#000000">
                <v:path arrowok="t"/>
              </v:shape>
            </v:group>
            <v:group style="position:absolute;left:6549;top:1317;width:50;height:38" coordorigin="6549,1317" coordsize="50,38">
              <v:shape style="position:absolute;left:6549;top:1317;width:50;height:38" coordorigin="6549,1317" coordsize="50,38" path="m6585,1317l6558,1318,6549,1327,6552,1347,6564,1355,6590,1354,6600,1345,6597,1325,6585,1317e" filled="t" fillcolor="#FFFFFF" stroked="f">
                <v:path arrowok="t"/>
                <v:fill/>
              </v:shape>
            </v:group>
            <v:group style="position:absolute;left:6549;top:1317;width:50;height:38" coordorigin="6549,1317" coordsize="50,38">
              <v:shape style="position:absolute;left:6549;top:1317;width:50;height:38" coordorigin="6549,1317" coordsize="50,38" path="m6598,1335l6600,1345,6590,1354,6577,1354,6564,1355,6552,1347,6551,1337,6549,1327,6558,1318,6572,1318,6585,1317,6597,1325,6598,1335xe" filled="f" stroked="t" strokeweight=".5pt" strokecolor="#000000">
                <v:path arrowok="t"/>
              </v:shape>
            </v:group>
            <v:group style="position:absolute;left:6757;top:1874;width:6;height:278" coordorigin="6757,1874" coordsize="6,278">
              <v:shape style="position:absolute;left:6757;top:1874;width:6;height:278" coordorigin="6757,1874" coordsize="6,278" path="m6757,1874l6763,2151e" filled="f" stroked="t" strokeweight="1.2pt" strokecolor="#8CA9C8">
                <v:path arrowok="t"/>
                <v:stroke dashstyle="dash"/>
              </v:shape>
            </v:group>
            <v:group style="position:absolute;left:6747;top:1905;width:24;height:57" coordorigin="6747,1905" coordsize="24,57">
              <v:shape style="position:absolute;left:6747;top:1905;width:24;height:57" coordorigin="6747,1905" coordsize="24,57" path="m6769,1905l6747,1906,6747,1954,6747,1958,6753,1962,6766,1962,6770,1957,6770,1954,6769,1905e" filled="t" fillcolor="#FFFFFF" stroked="f">
                <v:path arrowok="t"/>
                <v:fill/>
              </v:shape>
            </v:group>
            <v:group style="position:absolute;left:6747;top:1905;width:24;height:57" coordorigin="6747,1905" coordsize="24,57">
              <v:shape style="position:absolute;left:6747;top:1905;width:24;height:57" coordorigin="6747,1905" coordsize="24,57" path="m6747,1906l6747,1954,6747,1958,6753,1962,6759,1962,6766,1962,6770,1957,6769,1952,6769,1905e" filled="f" stroked="t" strokeweight=".5pt" strokecolor="#000000">
                <v:path arrowok="t"/>
              </v:shape>
            </v:group>
            <v:group style="position:absolute;left:6731;top:1875;width:50;height:38" coordorigin="6731,1875" coordsize="50,38">
              <v:shape style="position:absolute;left:6731;top:1875;width:50;height:38" coordorigin="6731,1875" coordsize="50,38" path="m6767,1875l6741,1876,6731,1885,6733,1895,6734,1905,6746,1913,6772,1912,6782,1903,6779,1883,6767,1875e" filled="t" fillcolor="#FFFFFF" stroked="f">
                <v:path arrowok="t"/>
                <v:fill/>
              </v:shape>
            </v:group>
            <v:group style="position:absolute;left:6731;top:1875;width:50;height:38" coordorigin="6731,1875" coordsize="50,38">
              <v:shape style="position:absolute;left:6731;top:1875;width:50;height:38" coordorigin="6731,1875" coordsize="50,38" path="m6780,1893l6782,1903,6772,1912,6759,1912,6746,1913,6734,1905,6733,1895,6731,1885,6741,1876,6754,1875,6767,1875,6779,1883,6780,1893xe" filled="f" stroked="t" strokeweight=".5pt" strokecolor="#000000">
                <v:path arrowok="t"/>
              </v:shape>
            </v:group>
            <v:group style="position:absolute;left:5058;top:1155;width:6;height:278" coordorigin="5058,1155" coordsize="6,278">
              <v:shape style="position:absolute;left:5058;top:1155;width:6;height:278" coordorigin="5058,1155" coordsize="6,278" path="m5058,1155l5063,1433e" filled="f" stroked="t" strokeweight=".8pt" strokecolor="#FFFFFF">
                <v:path arrowok="t"/>
                <v:stroke dashstyle="dash"/>
              </v:shape>
            </v:group>
            <v:group style="position:absolute;left:5058;top:1155;width:6;height:278" coordorigin="5058,1155" coordsize="6,278">
              <v:shape style="position:absolute;left:5058;top:1155;width:6;height:278" coordorigin="5058,1155" coordsize="6,278" path="m5058,1155l5063,1433e" filled="f" stroked="t" strokeweight="1.2pt" strokecolor="#8CA9C8">
                <v:path arrowok="t"/>
                <v:stroke dashstyle="dash"/>
              </v:shape>
            </v:group>
            <v:group style="position:absolute;left:5047;top:1187;width:23;height:57" coordorigin="5047,1187" coordsize="23,57">
              <v:shape style="position:absolute;left:5047;top:1187;width:23;height:57" coordorigin="5047,1187" coordsize="23,57" path="m5070,1187l5047,1188,5047,1235,5048,1240,5054,1244,5066,1243,5071,1239,5070,1235,5070,1187e" filled="t" fillcolor="#FFFFFF" stroked="f">
                <v:path arrowok="t"/>
                <v:fill/>
              </v:shape>
            </v:group>
            <v:group style="position:absolute;left:5047;top:1187;width:23;height:57" coordorigin="5047,1187" coordsize="23,57">
              <v:shape style="position:absolute;left:5047;top:1187;width:23;height:57" coordorigin="5047,1187" coordsize="23,57" path="m5047,1188l5047,1235,5048,1240,5054,1244,5060,1244,5066,1243,5071,1239,5070,1234,5070,1187e" filled="f" stroked="t" strokeweight=".5pt" strokecolor="#000000">
                <v:path arrowok="t"/>
              </v:shape>
            </v:group>
            <v:group style="position:absolute;left:5033;top:1160;width:51;height:38" coordorigin="5033,1160" coordsize="51,38">
              <v:shape style="position:absolute;left:5033;top:1160;width:51;height:38" coordorigin="5033,1160" coordsize="51,38" path="m5069,1160l5043,1161,5033,1170,5036,1190,5048,1198,5075,1197,5084,1188,5081,1168,5069,1160e" filled="t" fillcolor="#FFFFFF" stroked="f">
                <v:path arrowok="t"/>
                <v:fill/>
              </v:shape>
            </v:group>
            <v:group style="position:absolute;left:5033;top:1160;width:51;height:38" coordorigin="5033,1160" coordsize="51,38">
              <v:shape style="position:absolute;left:5033;top:1160;width:51;height:38" coordorigin="5033,1160" coordsize="51,38" path="m5082,1178l5084,1188,5075,1197,5061,1198,5048,1198,5036,1190,5035,1180,5033,1170,5043,1161,5056,1161,5069,1160,5081,1168,5082,1178xe" filled="f" stroked="t" strokeweight=".5pt" strokecolor="#000000">
                <v:path arrowok="t"/>
              </v:shape>
            </v:group>
            <v:group style="position:absolute;left:3564;top:2448;width:6;height:278" coordorigin="3564,2448" coordsize="6,278">
              <v:shape style="position:absolute;left:3564;top:2448;width:6;height:278" coordorigin="3564,2448" coordsize="6,278" path="m3564,2448l3569,2725e" filled="f" stroked="t" strokeweight=".8pt" strokecolor="#FFFFFF">
                <v:path arrowok="t"/>
                <v:stroke dashstyle="dash"/>
              </v:shape>
            </v:group>
            <v:group style="position:absolute;left:3564;top:2448;width:6;height:278" coordorigin="3564,2448" coordsize="6,278">
              <v:shape style="position:absolute;left:3564;top:2448;width:6;height:278" coordorigin="3564,2448" coordsize="6,278" path="m3564,2448l3569,2725e" filled="f" stroked="t" strokeweight="1.2pt" strokecolor="#8CA9C8">
                <v:path arrowok="t"/>
                <v:stroke dashstyle="dash"/>
              </v:shape>
            </v:group>
            <v:group style="position:absolute;left:3553;top:2479;width:23;height:57" coordorigin="3553,2479" coordsize="23,57">
              <v:shape style="position:absolute;left:3553;top:2479;width:23;height:57" coordorigin="3553,2479" coordsize="23,57" path="m3576,2479l3553,2480,3553,2527,3554,2532,3560,2536,3572,2535,3577,2531,3576,2527,3576,2479e" filled="t" fillcolor="#FFFFFF" stroked="f">
                <v:path arrowok="t"/>
                <v:fill/>
              </v:shape>
            </v:group>
            <v:group style="position:absolute;left:3553;top:2479;width:23;height:57" coordorigin="3553,2479" coordsize="23,57">
              <v:shape style="position:absolute;left:3553;top:2479;width:23;height:57" coordorigin="3553,2479" coordsize="23,57" path="m3553,2480l3553,2527,3554,2532,3560,2536,3566,2536,3572,2535,3577,2531,3576,2526,3576,2479e" filled="f" stroked="t" strokeweight=".5pt" strokecolor="#000000">
                <v:path arrowok="t"/>
              </v:shape>
            </v:group>
            <v:group style="position:absolute;left:3539;top:2456;width:51;height:38" coordorigin="3539,2456" coordsize="51,38">
              <v:shape style="position:absolute;left:3539;top:2456;width:51;height:38" coordorigin="3539,2456" coordsize="51,38" path="m3574,2456l3548,2457,3539,2465,3540,2476,3542,2486,3554,2493,3580,2492,3589,2483,3586,2463,3574,2456e" filled="t" fillcolor="#FFFFFF" stroked="f">
                <v:path arrowok="t"/>
                <v:fill/>
              </v:shape>
            </v:group>
            <v:group style="position:absolute;left:3539;top:2456;width:51;height:38" coordorigin="3539,2456" coordsize="51,38">
              <v:shape style="position:absolute;left:3539;top:2456;width:51;height:38" coordorigin="3539,2456" coordsize="51,38" path="m3588,2473l3589,2483,3580,2492,3567,2493,3554,2493,3542,2486,3540,2476,3539,2465,3548,2457,3561,2456,3574,2456,3586,2463,3588,2473xe" filled="f" stroked="t" strokeweight=".5pt" strokecolor="#000000">
                <v:path arrowok="t"/>
              </v:shape>
            </v:group>
            <v:group style="position:absolute;left:4378;top:1472;width:198;height:56" coordorigin="4378,1472" coordsize="198,56">
              <v:shape style="position:absolute;left:4378;top:1472;width:198;height:56" coordorigin="4378,1472" coordsize="198,56" path="m4549,1472l4378,1492,4406,1528,4577,1508,4549,1472e" filled="t" fillcolor="#FFFFFF" stroked="f">
                <v:path arrowok="t"/>
                <v:fill/>
              </v:shape>
            </v:group>
            <v:group style="position:absolute;left:4378;top:1472;width:198;height:56" coordorigin="4378,1472" coordsize="198,56">
              <v:shape style="position:absolute;left:4378;top:1472;width:198;height:56" coordorigin="4378,1472" coordsize="198,56" path="m4406,1528l4577,1508,4549,1472,4378,1492,4406,1528xe" filled="f" stroked="t" strokeweight=".7pt" strokecolor="#8CA9C8">
                <v:path arrowok="t"/>
                <v:stroke dashstyle="dash"/>
              </v:shape>
            </v:group>
            <v:group style="position:absolute;left:3881;top:1480;width:326;height:7" coordorigin="3881,1480" coordsize="326,7">
              <v:shape style="position:absolute;left:3881;top:1480;width:326;height:7" coordorigin="3881,1480" coordsize="326,7" path="m4207,1487l3881,1480e" filled="f" stroked="t" strokeweight=".6pt" strokecolor="#000000">
                <v:path arrowok="t"/>
              </v:shape>
            </v:group>
            <v:group style="position:absolute;left:4188;top:1460;width:98;height:52" coordorigin="4188,1460" coordsize="98,52">
              <v:shape style="position:absolute;left:4188;top:1460;width:98;height:52" coordorigin="4188,1460" coordsize="98,52" path="m4189,1460l4188,1512,4286,1488,4189,1460e" filled="t" fillcolor="#000000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Figure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14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7" w:after="0" w:line="186" w:lineRule="exact"/>
        <w:ind w:left="4380" w:right="5193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  <w:position w:val="-2"/>
        </w:rPr>
        <w:t>8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</w:r>
    </w:p>
    <w:p>
      <w:pPr>
        <w:spacing w:before="0" w:after="0" w:line="163" w:lineRule="exact"/>
        <w:ind w:left="5904" w:right="3669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  <w:position w:val="1"/>
        </w:rPr>
        <w:t>5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</w:r>
    </w:p>
    <w:p>
      <w:pPr>
        <w:spacing w:before="10" w:after="0" w:line="240" w:lineRule="auto"/>
        <w:ind w:left="3090" w:right="4754"/>
        <w:jc w:val="center"/>
        <w:tabs>
          <w:tab w:pos="480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  <w:position w:val="-6"/>
        </w:rPr>
        <w:t>A</w:t>
        <w:tab/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6</w:t>
      </w:r>
    </w:p>
    <w:p>
      <w:pPr>
        <w:spacing w:before="90" w:after="0" w:line="179" w:lineRule="exact"/>
        <w:ind w:left="3613" w:right="5960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  <w:position w:val="-3"/>
        </w:rPr>
        <w:t>7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</w:r>
    </w:p>
    <w:p>
      <w:pPr>
        <w:spacing w:before="0" w:after="0" w:line="206" w:lineRule="exact"/>
        <w:ind w:left="5007" w:right="3598"/>
        <w:jc w:val="center"/>
        <w:tabs>
          <w:tab w:pos="596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2</w:t>
        <w:tab/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5"/>
        </w:rPr>
        <w:t>4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</w:r>
    </w:p>
    <w:p>
      <w:pPr>
        <w:spacing w:before="0" w:after="0" w:line="200" w:lineRule="exact"/>
        <w:ind w:left="3949" w:right="5624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1</w:t>
      </w:r>
    </w:p>
    <w:p>
      <w:pPr>
        <w:spacing w:before="0" w:after="0" w:line="194" w:lineRule="exact"/>
        <w:ind w:left="292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3</w:t>
      </w:r>
    </w:p>
    <w:p>
      <w:pPr>
        <w:jc w:val="left"/>
        <w:spacing w:after="0"/>
        <w:sectPr>
          <w:pgMar w:header="295" w:footer="230" w:top="480" w:bottom="420" w:left="600" w:right="620"/>
          <w:pgSz w:w="10980" w:h="14580"/>
        </w:sectPr>
      </w:pPr>
      <w:rPr/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/>
        <w:pict>
          <w10:wrap type="none"/>
          <v:shape style="position:absolute;margin-left:323.508514pt;margin-top:510.559265pt;width:3.009637pt;height:2.211815pt;mso-position-horizontal-relative:page;mso-position-vertical-relative:page;z-index:-2817;rotation:1" type="#_x0000_t136" fillcolor="#000000" stroked="f">
            <o:extrusion v:ext="view" autorotationcenter="t"/>
            <v:textpath style="font-family:&amp;quot;Times New Roman&amp;quot;;font-size:2pt;v-text-kern:t;mso-text-shadow:auto" string="®"/>
          </v:shape>
        </w:pict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40" w:lineRule="auto"/>
        <w:ind w:left="173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3.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Replace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batte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2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(Figure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15)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92" w:lineRule="auto"/>
        <w:ind w:left="2090" w:right="248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Impo</w:t>
      </w:r>
      <w:r>
        <w:rPr>
          <w:rFonts w:ascii="Arial" w:hAnsi="Arial" w:cs="Arial" w:eastAsia="Arial"/>
          <w:sz w:val="20"/>
          <w:szCs w:val="20"/>
          <w:spacing w:val="4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tant:</w:t>
      </w:r>
      <w:r>
        <w:rPr>
          <w:rFonts w:ascii="Arial" w:hAnsi="Arial" w:cs="Arial" w:eastAsia="Arial"/>
          <w:sz w:val="20"/>
          <w:szCs w:val="20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batte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securely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place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batte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latch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slid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position.</w:t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73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118.440575pt;margin-top:17.999847pt;width:266.013426pt;height:162.523029pt;mso-position-horizontal-relative:page;mso-position-vertical-relative:paragraph;z-index:-2819" coordorigin="2369,360" coordsize="5320,3250">
            <v:group style="position:absolute;left:2439;top:2102;width:5074;height:928" coordorigin="2439,2102" coordsize="5074,928">
              <v:shape style="position:absolute;left:2439;top:2102;width:5074;height:928" coordorigin="2439,2102" coordsize="5074,928" path="m2439,3031l3163,2898,3814,2779,4397,2672,4915,2578,5372,2494,5772,2421,6119,2357,6417,2303,6669,2257,6879,2218,7050,2187,7188,2162,7295,2142,7376,2127,7472,2110,7512,2102,7513,2102e" filled="f" stroked="t" strokeweight=".35pt" strokecolor="#999999">
                <v:path arrowok="t"/>
              </v:shape>
            </v:group>
            <v:group style="position:absolute;left:2378;top:2344;width:5305;height:970" coordorigin="2378,2344" coordsize="5305,970">
              <v:shape style="position:absolute;left:2378;top:2344;width:5305;height:970" coordorigin="2378,2344" coordsize="5305,970" path="m2378,3314l7683,2344e" filled="f" stroked="t" strokeweight=".6pt" strokecolor="#999999">
                <v:path arrowok="t"/>
              </v:shape>
            </v:group>
            <v:group style="position:absolute;left:2373;top:380;width:4387;height:3080" coordorigin="2373,380" coordsize="4387,3080">
              <v:shape style="position:absolute;left:2373;top:380;width:4387;height:3080" coordorigin="2373,380" coordsize="4387,3080" path="m6760,2780l2959,2780,2966,2800,2972,2820,2984,2880,2989,2940,2991,2980,2990,3000,2987,3060,2977,3120,2956,3180,2940,3220,2932,3240,2910,3300,2906,3340,2908,3360,2928,3420,2948,3460,3205,3460,3241,3440,3394,3440,3431,3420,3502,3420,3534,3400,3594,3400,3626,3380,3659,3380,3694,3360,3806,3360,3845,3340,3886,3340,3968,3320,4052,3320,4094,3300,4137,3300,4179,3280,4261,3280,4302,3260,4342,3260,4381,3240,4543,3200,4626,3200,4668,3180,4710,3180,4752,3160,4794,3160,4836,3140,4878,3140,4920,3120,4962,3120,5004,3100,5087,3100,5128,3080,5169,3080,5259,3060,5361,3040,5416,3020,5472,3020,5531,3000,5590,3000,5650,2980,5709,2980,5828,2940,5886,2940,5942,2920,5996,2920,6047,2900,6096,2900,6141,2880,6182,2880,6219,2860,6255,2860,6293,2840,6375,2840,6418,2820,6505,2820,6550,2800,6721,2800,6760,2780e" filled="t" fillcolor="#FFFFFF" stroked="f">
                <v:path arrowok="t"/>
                <v:fill/>
              </v:shape>
              <v:shape style="position:absolute;left:2373;top:380;width:4387;height:3080" coordorigin="2373,380" coordsize="4387,3080" path="m6138,480l5365,480,5337,500,5223,500,5195,520,5006,520,4989,540,4869,540,4813,560,4667,560,4646,580,4589,580,4571,600,4497,600,4477,620,4322,620,4297,640,4162,640,4136,660,4026,660,4011,680,3945,680,3922,700,3657,700,3619,720,3452,720,3409,740,3284,740,3245,760,3142,760,3114,780,3016,780,2997,800,2938,800,2917,820,2856,820,2838,840,2656,840,2636,860,2555,860,2535,880,2496,880,2477,900,2440,900,2431,920,2429,920,2433,940,2441,960,2451,960,2461,980,2468,1000,2392,1020,2382,1040,2373,1040,2377,1080,2380,1080,2386,1100,2395,1140,2407,1160,2458,1280,2466,1280,2482,1320,2522,1420,2538,1440,2563,1500,2589,1560,2597,1580,2605,1600,2624,1660,2639,1720,2651,1780,2659,1820,2663,1840,2677,1900,2692,1940,2699,1980,2708,2000,2716,2040,2724,2060,2733,2080,2742,2120,2769,2200,2778,2240,2787,2260,2795,2300,2804,2320,2813,2360,2821,2380,2829,2420,2837,2440,2844,2480,2848,2500,2855,2520,2859,2540,2874,2600,2899,2660,2926,2720,2935,2740,2943,2760,2951,2780,6866,2780,6896,2760,6964,2760,6980,2740,6995,2740,7009,2720,7022,2720,7034,2700,7046,2680,7056,2680,7082,2620,7102,2540,7107,2520,7112,2500,7116,2480,7119,2440,7122,2420,7124,2380,7126,2360,7126,2340,7122,2280,7109,2220,7092,2160,7086,2140,7080,2120,7074,2120,7064,2080,7059,2080,7053,2060,7045,2060,7037,2040,7006,1980,6958,1900,6946,1880,6934,1860,6923,1840,6902,1820,6872,1760,6808,1680,6795,1660,6758,1600,6726,1540,6718,1540,6711,1520,6705,1500,6700,1500,6693,1480,6685,1480,6677,1460,6647,1400,6636,1380,6625,1360,6602,1320,6591,1300,6561,1240,6537,1180,6530,1160,6523,1140,6514,1120,6504,1120,6493,1100,6456,1040,6415,980,6373,920,6359,900,6319,840,6283,780,6237,700,6226,680,6215,660,6204,640,6193,600,6183,580,6173,560,6163,540,6154,520,6146,500,6138,480e" filled="t" fillcolor="#FFFFFF" stroked="f">
                <v:path arrowok="t"/>
                <v:fill/>
              </v:shape>
              <v:shape style="position:absolute;left:2373;top:380;width:4387;height:3080" coordorigin="2373,380" coordsize="4387,3080" path="m6115,420l5691,420,5588,440,5561,460,5478,460,5450,480,6131,480,6125,460,6119,440,6115,420e" filled="t" fillcolor="#FFFFFF" stroked="f">
                <v:path arrowok="t"/>
                <v:fill/>
              </v:shape>
              <v:shape style="position:absolute;left:2373;top:380;width:4387;height:3080" coordorigin="2373,380" coordsize="4387,3080" path="m6091,380l5944,380,5925,400,5793,400,5769,420,6111,420,6100,400,6091,380e" filled="t" fillcolor="#FFFFFF" stroked="f">
                <v:path arrowok="t"/>
                <v:fill/>
              </v:shape>
            </v:group>
            <v:group style="position:absolute;left:2373;top:364;width:4753;height:3096" coordorigin="2373,364" coordsize="4753,3096">
              <v:shape style="position:absolute;left:2373;top:364;width:4753;height:3096" coordorigin="2373,364" coordsize="4753,3096" path="m6062,369l6080,364,6091,366,6100,380,6111,409,6115,419,6119,431,6146,495,6173,555,6204,621,6237,689,6272,754,6307,813,6345,870,6387,929,6401,948,6415,967,6456,1025,6493,1082,6523,1137,6544,1191,6552,1211,6581,1272,6613,1334,6647,1393,6667,1429,6677,1445,6705,1498,6711,1510,6718,1522,6758,1586,6795,1642,6835,1700,6847,1719,6883,1771,6923,1834,6958,1891,6994,1951,7027,2008,7059,2068,7069,2090,7074,2103,7098,2168,7114,2228,7124,2297,7126,2347,7124,2377,7116,2462,7102,2538,7082,2605,7056,2661,7009,2716,6945,2747,6866,2763,6798,2772,6721,2781,6637,2790,6594,2794,6505,2804,6418,2816,6334,2829,6255,2844,6182,2862,6141,2872,6047,2893,5942,2916,5828,2939,5769,2951,5709,2963,5650,2974,5590,2986,5531,2997,5416,3019,5308,3039,5212,3057,5169,3065,5128,3073,5046,3089,4962,3106,4878,3124,4794,3143,4710,3161,4626,3181,4543,3200,4462,3219,4421,3228,4342,3247,4261,3264,4179,3280,4094,3294,4010,3308,3927,3321,3886,3327,3806,3340,3730,3353,3659,3366,3594,3381,3564,3388,3534,3395,3467,3409,3394,3420,3317,3430,3241,3439,3170,3445,3105,3451,3031,3456,2989,3459,2980,3460,2928,3416,2908,3358,2906,3336,2907,3312,2924,3246,2948,3190,2956,3172,2982,3099,2989,3035,2991,2973,2990,2953,2984,2877,2972,2818,2951,2761,2917,2691,2908,2673,2899,2656,2874,2594,2855,2519,2852,2501,2848,2482,2829,2402,2813,2341,2795,2282,2778,2223,2760,2165,2751,2137,2742,2108,2716,2023,2692,1937,2672,1860,2659,1801,2655,1782,2651,1763,2634,1686,2612,1610,2589,1550,2563,1492,2538,1437,2506,1367,2498,1350,2466,1279,2407,1147,2395,1123,2386,1098,2380,1077,2377,1065,2373,1038,2382,1023,2392,1017,2468,996,2461,977,2451,960,2441,944,2433,930,2429,918,2431,907,2440,898,2515,869,2575,853,2636,842,2714,832,2761,829,2781,827,2856,817,2896,807,2917,801,2978,787,3053,772,3071,769,3142,756,3208,746,3284,736,3366,727,3452,718,3537,710,3619,703,3694,697,3759,694,3810,693,3840,692,3922,682,3981,670,3999,666,4011,663,4086,649,4162,638,4244,627,4322,618,4389,611,4434,607,4456,605,4516,595,4589,577,4607,573,4667,559,4734,550,4794,543,4851,536,4869,534,4945,526,4952,525,4959,524,5028,517,5094,512,5139,508,5167,506,5252,496,5337,483,5422,468,5506,452,5588,436,5666,420,5691,414,5769,400,5840,390,5905,383,5980,377,5996,375,6012,374,6027,373,6041,371,6054,370,6062,369xe" filled="f" stroked="t" strokeweight=".4pt" strokecolor="#999999">
                <v:path arrowok="t"/>
              </v:shape>
            </v:group>
            <v:group style="position:absolute;left:2461;top:950;width:629;height:2483" coordorigin="2461,950" coordsize="629,2483">
              <v:shape style="position:absolute;left:2461;top:950;width:629;height:2483" coordorigin="2461,950" coordsize="629,2483" path="m2461,950l2491,1015,2514,1078,2535,1143,2555,1214,2568,1275,2581,1335,2585,1354,2589,1374,2603,1434,2617,1493,2634,1552,2655,1610,2663,1629,2670,1648,2690,1704,2714,1780,2731,1838,2747,1896,2760,1957,2769,2017,2773,2036,2790,2113,2807,2158,2818,2184,2850,2263,2880,2341,2908,2418,2934,2495,2959,2572,2982,2650,2998,2708,3003,2727,3008,2747,3030,2823,3052,2884,3059,2904,3082,2979,3090,3051,3088,3069,3085,3087,3081,3108,3076,3128,3073,3148,3069,3169,3066,3189,3063,3209,3060,3230,3045,3307,3020,3379,2999,3418,2989,3433e" filled="f" stroked="t" strokeweight=".35pt" strokecolor="#999999">
                <v:path arrowok="t"/>
              </v:shape>
            </v:group>
            <v:group style="position:absolute;left:2986;top:3371;width:34;height:24" coordorigin="2986,3371" coordsize="34,24">
              <v:shape style="position:absolute;left:2986;top:3371;width:34;height:24" coordorigin="2986,3371" coordsize="34,24" path="m3020,3371l3002,3381,2986,3394e" filled="f" stroked="t" strokeweight=".25pt" strokecolor="#999999">
                <v:path arrowok="t"/>
              </v:shape>
            </v:group>
            <v:group style="position:absolute;left:3793;top:684;width:115;height:29" coordorigin="3793,684" coordsize="115,29">
              <v:shape style="position:absolute;left:3793;top:684;width:115;height:29" coordorigin="3793,684" coordsize="115,29" path="m3908,684l3890,691,3870,695,3849,699,3828,702,3809,706,3793,712e" filled="f" stroked="t" strokeweight=".25pt" strokecolor="#999999">
                <v:path arrowok="t"/>
              </v:shape>
            </v:group>
            <v:group style="position:absolute;left:4443;top:581;width:198;height:27" coordorigin="4443,581" coordsize="198,27">
              <v:shape style="position:absolute;left:4443;top:581;width:198;height:27" coordorigin="4443,581" coordsize="198,27" path="m4443,608l4508,602,4581,592,4625,585,4641,581e" filled="f" stroked="t" strokeweight=".25pt" strokecolor="#999999">
                <v:path arrowok="t"/>
              </v:shape>
            </v:group>
            <v:group style="position:absolute;left:6539;top:1177;width:33;height:119" coordorigin="6539,1177" coordsize="33,119">
              <v:shape style="position:absolute;left:6539;top:1177;width:33;height:119" coordorigin="6539,1177" coordsize="33,119" path="m6539,1177l6557,1259,6564,1280,6572,1296e" filled="f" stroked="t" strokeweight=".25pt" strokecolor="#999999">
                <v:path arrowok="t"/>
              </v:shape>
            </v:group>
            <v:group style="position:absolute;left:2665;top:1631;width:54;height:130" coordorigin="2665,1631" coordsize="54,130">
              <v:shape style="position:absolute;left:2665;top:1631;width:54;height:130" coordorigin="2665,1631" coordsize="54,130" path="m2665,1631l2670,1648,2678,1667,2687,1686,2697,1706,2706,1725,2714,1744,2719,1761e" filled="f" stroked="t" strokeweight=".25pt" strokecolor="#999999">
                <v:path arrowok="t"/>
              </v:shape>
            </v:group>
            <v:group style="position:absolute;left:2844;top:2398;width:12;height:120" coordorigin="2844,2398" coordsize="12,120">
              <v:shape style="position:absolute;left:2844;top:2398;width:12;height:120" coordorigin="2844,2398" coordsize="12,120" path="m2844,2398l2850,2475,2853,2498,2856,2518e" filled="f" stroked="t" strokeweight=".25pt" strokecolor="#999999">
                <v:path arrowok="t"/>
              </v:shape>
            </v:group>
            <v:group style="position:absolute;left:2468;top:996;width:29;height:32" coordorigin="2468,996" coordsize="29,32">
              <v:shape style="position:absolute;left:2468;top:996;width:29;height:32" coordorigin="2468,996" coordsize="29,32" path="m2468,996l2477,1015,2480,1028,2497,1025e" filled="f" stroked="t" strokeweight=".4pt" strokecolor="#999999">
                <v:path arrowok="t"/>
              </v:shape>
            </v:group>
            <v:group style="position:absolute;left:3008;top:3288;width:38;height:15" coordorigin="3008,3288" coordsize="38,15">
              <v:shape style="position:absolute;left:3008;top:3288;width:38;height:15" coordorigin="3008,3288" coordsize="38,15" path="m3045,3288l3026,3295,3008,3303e" filled="f" stroked="t" strokeweight=".25pt" strokecolor="#999999">
                <v:path arrowok="t"/>
              </v:shape>
            </v:group>
            <v:group style="position:absolute;left:2673;top:1018;width:4244;height:2042" coordorigin="2673,1018" coordsize="4244,2042">
              <v:shape style="position:absolute;left:2673;top:1018;width:4244;height:2042" coordorigin="2673,1018" coordsize="4244,2042" path="m2699,1018l2680,1025,2673,1034,2675,1051,2956,1900,2976,1849,2985,1848,2994,1894,2994,1914,3251,2692,3248,2736,3345,3028,3355,3051,3365,3060,3383,3059,3953,2954,3973,2945,3978,2929,3982,2892,6479,2426,6487,2440,6496,2456,6496,2474,6899,2405,6917,2394,6914,2381e" filled="f" stroked="t" strokeweight=".25pt" strokecolor="#000000">
                <v:path arrowok="t"/>
              </v:shape>
              <v:shape style="position:absolute;left:2679;top:755;width:3989;height:2350" type="#_x0000_t75">
                <v:imagedata r:id="rId52" o:title=""/>
              </v:shape>
            </v:group>
            <v:group style="position:absolute;left:2660;top:570;width:4268;height:2616" coordorigin="2660,570" coordsize="4268,2616">
              <v:shape style="position:absolute;left:2660;top:570;width:4268;height:2616" coordorigin="2660,570" coordsize="4268,2616" path="m6909,2348l6912,2307,6604,1737,6595,1737,6599,1716,6460,1453,6454,1438,6426,1439,6419,1437,5984,636,5986,608,5965,575,5956,576,5951,609,5932,576,5923,577,5918,571,5903,570,5432,635,5425,649,5245,674,5235,663,4683,740,4680,758,4592,770,4585,761,4262,804,4251,816,3982,853,3974,838,3957,841,3830,858,3830,845,3823,842,3654,866,3648,866,3638,885,3097,960,3097,943,3089,939,2907,964,2903,970,2899,988,2722,1013,2690,1024,2677,1040,2662,1134,2660,1155,2666,1170,3304,3140,3316,3164,3327,3179,3338,3185,3355,3186,3379,3182,6856,2528,6879,2523,6882,2508,6920,2423,6928,2394,6927,2377,6909,2348xe" filled="f" stroked="t" strokeweight=".6pt" strokecolor="#000000">
                <v:path arrowok="t"/>
              </v:shape>
            </v:group>
            <v:group style="position:absolute;left:6496;top:2348;width:413;height:116" coordorigin="6496,2348" coordsize="413,116">
              <v:shape style="position:absolute;left:6496;top:2348;width:413;height:116" coordorigin="6496,2348" coordsize="413,116" path="m6496,2463l6906,2384,6909,2348e" filled="f" stroked="t" strokeweight=".25pt" strokecolor="#000000">
                <v:path arrowok="t"/>
              </v:shape>
            </v:group>
            <v:group style="position:absolute;left:6496;top:2423;width:427;height:96" coordorigin="6496,2423" coordsize="427,96">
              <v:shape style="position:absolute;left:6496;top:2423;width:427;height:96" coordorigin="6496,2423" coordsize="427,96" path="m6496,2485l6496,2499,6498,2519,6524,2514,6892,2445,6915,2438,6923,2423e" filled="f" stroked="t" strokeweight=".25pt" strokecolor="#000000">
                <v:path arrowok="t"/>
              </v:shape>
            </v:group>
            <v:group style="position:absolute;left:6803;top:2467;width:58;height:53" coordorigin="6803,2467" coordsize="58,53">
              <v:shape style="position:absolute;left:6803;top:2467;width:58;height:53" coordorigin="6803,2467" coordsize="58,53" path="m6858,2491l6846,2509,6829,2520,6808,2516,6803,2502,6814,2480,6830,2467,6853,2468,6860,2480,6858,2491xe" filled="f" stroked="t" strokeweight=".25pt" strokecolor="#000000">
                <v:path arrowok="t"/>
              </v:shape>
            </v:group>
            <v:group style="position:absolute;left:4006;top:2462;width:2459;height:601" coordorigin="4006,2462" coordsize="2459,601">
              <v:shape style="position:absolute;left:4006;top:2462;width:2459;height:601" coordorigin="4006,2462" coordsize="2459,601" path="m6454,2462l4021,2916,4026,2934,4031,2957,4027,2972,4009,3043,4006,3063,6400,2615,6456,2539,6455,2539,6458,2533,6464,2506,6462,2484,6457,2468,6454,2462e" filled="t" fillcolor="#E5E5E5" stroked="f">
                <v:path arrowok="t"/>
                <v:fill/>
              </v:shape>
              <v:shape style="position:absolute;left:4006;top:2462;width:2459;height:601" coordorigin="4006,2462" coordsize="2459,601" path="m6463,2524l6455,2539,6456,2539,6463,2524e" filled="t" fillcolor="#E5E5E5" stroked="f">
                <v:path arrowok="t"/>
                <v:fill/>
              </v:shape>
            </v:group>
            <v:group style="position:absolute;left:4006;top:2462;width:2459;height:601" coordorigin="4006,2462" coordsize="2459,601">
              <v:shape style="position:absolute;left:4006;top:2462;width:2459;height:601" coordorigin="4006,2462" coordsize="2459,601" path="m6400,2615l6422,2600,6433,2582,6463,2524,6455,2539,6458,2533,6464,2506,6462,2484,6457,2468,6454,2462,4021,2916,4026,2934,4031,2957,4027,2972,4009,3043,4006,3063,4021,3062e" filled="f" stroked="t" strokeweight=".25pt" strokecolor="#000000">
                <v:path arrowok="t"/>
              </v:shape>
            </v:group>
            <v:group style="position:absolute;left:3446;top:3087;width:133;height:61" coordorigin="3446,3087" coordsize="133,61">
              <v:shape style="position:absolute;left:3446;top:3087;width:133;height:61" coordorigin="3446,3087" coordsize="133,61" path="m3579,3106l3570,3120,3552,3132,3529,3140,3484,3148,3459,3147,3446,3138,3453,3119,3469,3104,3489,3096,3540,3087,3564,3087,3578,3097,3579,3106xe" filled="f" stroked="t" strokeweight=".25pt" strokecolor="#000000">
                <v:path arrowok="t"/>
              </v:shape>
            </v:group>
            <v:group style="position:absolute;left:4059;top:1870;width:333;height:407" coordorigin="4059,1870" coordsize="333,407">
              <v:shape style="position:absolute;left:4059;top:1870;width:333;height:407" coordorigin="4059,1870" coordsize="333,407" path="m4059,1878l4113,1870,4134,1870,4141,1878,4214,1932,4221,1942,4291,1931,4306,1931,4312,1944,4389,2136,4393,2152,4374,2159,4319,2168,4281,2255,4280,2262,4259,2267,4218,2277e" filled="f" stroked="t" strokeweight=".25pt" strokecolor="#000000">
                <v:path arrowok="t"/>
              </v:shape>
            </v:group>
            <v:group style="position:absolute;left:4207;top:1942;width:112;height:230" coordorigin="4207,1942" coordsize="112,230">
              <v:shape style="position:absolute;left:4207;top:1942;width:112;height:230" coordorigin="4207,1942" coordsize="112,230" path="m4221,1942l4207,1948,4215,1964,4293,2161,4296,2172,4309,2170,4319,2168e" filled="f" stroked="t" strokeweight=".25pt" strokecolor="#000000">
                <v:path arrowok="t"/>
              </v:shape>
            </v:group>
            <v:group style="position:absolute;left:3974;top:2349;width:313;height:2" coordorigin="3974,2349" coordsize="313,2">
              <v:shape style="position:absolute;left:3974;top:2349;width:313;height:2" coordorigin="3974,2349" coordsize="313,0" path="m3974,2349l4287,2349e" filled="f" stroked="t" strokeweight="1.666pt" strokecolor="#000000">
                <v:path arrowok="t"/>
              </v:shape>
            </v:group>
            <v:group style="position:absolute;left:3757;top:1893;width:150;height:8" coordorigin="3757,1893" coordsize="150,8">
              <v:shape style="position:absolute;left:3757;top:1893;width:150;height:8" coordorigin="3757,1893" coordsize="150,8" path="m3757,1901l3906,1893e" filled="f" stroked="t" strokeweight=".25pt" strokecolor="#000000">
                <v:path arrowok="t"/>
              </v:shape>
            </v:group>
            <v:group style="position:absolute;left:5839;top:1819;width:342;height:134" coordorigin="5839,1819" coordsize="342,134">
              <v:shape style="position:absolute;left:5839;top:1819;width:342;height:134" coordorigin="5839,1819" coordsize="342,134" path="m6166,1871l5849,1871,5854,1882,5886,1953,6181,1902,6166,1871e" filled="t" fillcolor="#FFFFFF" stroked="f">
                <v:path arrowok="t"/>
                <v:fill/>
              </v:shape>
              <v:shape style="position:absolute;left:5839;top:1819;width:342;height:134" coordorigin="5839,1819" coordsize="342,134" path="m6140,1819l6127,1821,5839,1871,6166,1871,6144,1826,6140,1819e" filled="t" fillcolor="#FFFFFF" stroked="f">
                <v:path arrowok="t"/>
                <v:fill/>
              </v:shape>
            </v:group>
            <v:group style="position:absolute;left:5839;top:1819;width:342;height:134" coordorigin="5839,1819" coordsize="342,134">
              <v:shape style="position:absolute;left:5839;top:1819;width:342;height:134" coordorigin="5839,1819" coordsize="342,134" path="m5839,1871l5849,1871,5854,1882,5886,1953,6181,1902,6144,1826,6140,1819,6127,1821,5839,1871xe" filled="f" stroked="t" strokeweight=".25pt" strokecolor="#000000">
                <v:path arrowok="t"/>
              </v:shape>
            </v:group>
            <v:group style="position:absolute;left:6203;top:1777;width:217;height:114" coordorigin="6203,1777" coordsize="217,114">
              <v:shape style="position:absolute;left:6203;top:1777;width:217;height:114" coordorigin="6203,1777" coordsize="217,114" path="m6378,1777l6365,1779,6203,1807,6211,1811,6216,1822,6246,1891,6420,1862,6380,1783,6378,1777e" filled="t" fillcolor="#FFFFFF" stroked="f">
                <v:path arrowok="t"/>
                <v:fill/>
              </v:shape>
            </v:group>
            <v:group style="position:absolute;left:6203;top:1777;width:217;height:114" coordorigin="6203,1777" coordsize="217,114">
              <v:shape style="position:absolute;left:6203;top:1777;width:217;height:114" coordorigin="6203,1777" coordsize="217,114" path="m6203,1807l6211,1811,6216,1822,6246,1891,6420,1862,6380,1783,6378,1777,6365,1779,6203,1807xe" filled="f" stroked="t" strokeweight=".25pt" strokecolor="#000000">
                <v:path arrowok="t"/>
              </v:shape>
            </v:group>
            <v:group style="position:absolute;left:5108;top:861;width:925;height:556" coordorigin="5108,861" coordsize="925,556">
              <v:shape style="position:absolute;left:5108;top:861;width:925;height:556" coordorigin="5108,861" coordsize="925,556" path="m5373,1372l5383,1396,5379,1405,5301,1417,5283,1416,5271,1400,5117,1076,5108,1066,5125,1062,5185,1052,5196,1057,5204,1041,5229,1038,5211,1001,5200,1002,5195,994,5214,990,5220,981,5216,974,5209,960,5201,947,5216,946,5803,861,5827,864,5840,877,5852,893,5842,883,5855,899,5874,895,5860,907,5859,918,5842,920,5829,924,5834,934,5838,947,5848,955,5860,954,5876,952,5876,939,5889,933,5885,953,5889,959,5872,963,5865,972,5867,979,5881,1002,5881,988,5896,985,5951,982,5973,983,5979,996,6033,1100,6023,1128,5741,1170,5730,1172,5725,1192,5718,1221,5709,1237,5695,1244,5670,1247,5650,1251,5635,1252,5619,1249,5595,1241,5581,1235,5578,1240,5543,1303e" filled="f" stroked="t" strokeweight=".25pt" strokecolor="#000000">
                <v:path arrowok="t"/>
              </v:shape>
            </v:group>
            <v:group style="position:absolute;left:5888;top:825;width:196;height:118" coordorigin="5888,825" coordsize="196,118">
              <v:shape style="position:absolute;left:5888;top:825;width:196;height:118" coordorigin="5888,825" coordsize="196,118" path="m6081,915l6084,920,6081,925,6075,926,5951,943,5945,944,5937,940,5934,935,5891,853,5888,848,5891,843,5897,842,6019,826,6026,825,6034,829,6037,834,6081,915xe" filled="f" stroked="t" strokeweight=".25pt" strokecolor="#000000">
                <v:path arrowok="t"/>
              </v:shape>
            </v:group>
            <v:group style="position:absolute;left:6127;top:1311;width:261;height:160" coordorigin="6127,1311" coordsize="261,160">
              <v:shape style="position:absolute;left:6127;top:1311;width:261;height:160" coordorigin="6127,1311" coordsize="261,160" path="m6196,1472l6130,1347,6127,1342,6129,1337,6136,1336,6300,1312,6306,1311,6314,1315,6317,1320,6388,1446e" filled="f" stroked="t" strokeweight=".25pt" strokecolor="#000000">
                <v:path arrowok="t"/>
              </v:shape>
            </v:group>
            <v:group style="position:absolute;left:6011;top:963;width:264;height:327" coordorigin="6011,963" coordsize="264,327">
              <v:shape style="position:absolute;left:6011;top:963;width:264;height:327" coordorigin="6011,963" coordsize="264,327" path="m6077,1104l6014,985,6011,980,6014,975,6020,974,6097,964,6104,963,6112,966,6115,972,6272,1263,6275,1268,6272,1273,6266,1274,6159,1289,6153,1290,6145,1286,6142,1281,6070,1150,6071,1146,6073,1138,6077,1104xe" filled="f" stroked="t" strokeweight=".25pt" strokecolor="#000000">
                <v:path arrowok="t"/>
              </v:shape>
            </v:group>
            <v:group style="position:absolute;left:5462;top:765;width:422;height:104" coordorigin="5462,765" coordsize="422,104">
              <v:shape style="position:absolute;left:5462;top:765;width:422;height:104" coordorigin="5462,765" coordsize="422,104" path="m5853,798l5860,782,5851,765,5874,801,5884,813,5870,815,5496,869,5480,869,5477,858,5462,829,5464,823,5469,828,5474,852,5853,798xe" filled="f" stroked="t" strokeweight=".25pt" strokecolor="#000000">
                <v:path arrowok="t"/>
              </v:shape>
            </v:group>
            <v:group style="position:absolute;left:4982;top:835;width:414;height:104" coordorigin="4982,835" coordsize="414,104">
              <v:shape style="position:absolute;left:4982;top:835;width:414;height:104" coordorigin="4982,835" coordsize="414,104" path="m5366,868l5379,852,5371,835,5389,871,5395,884,5384,886,5017,938,4997,938,4993,927,4982,898,4983,893,4990,899,4991,920,5366,868xe" filled="f" stroked="t" strokeweight=".25pt" strokecolor="#000000">
                <v:path arrowok="t"/>
              </v:shape>
            </v:group>
            <v:group style="position:absolute;left:4768;top:746;width:228;height:234" coordorigin="4768,746" coordsize="228,234">
              <v:shape style="position:absolute;left:4768;top:746;width:228;height:234" coordorigin="4768,746" coordsize="228,234" path="m4780,770l4768,772,4774,788,4860,969,4867,981,4876,979,4945,968,4962,965,4956,951,4923,875,4915,852,4933,850,4987,840,4996,841,4992,831,4956,756,4951,746,4942,748,4780,770xe" filled="f" stroked="t" strokeweight=".25pt" strokecolor="#000000">
                <v:path arrowok="t"/>
              </v:shape>
            </v:group>
            <v:group style="position:absolute;left:4999;top:606;width:705;height:220" coordorigin="4999,606" coordsize="705,220">
              <v:shape style="position:absolute;left:4999;top:606;width:705;height:220" coordorigin="4999,606" coordsize="705,220" path="m4999,695l5016,691,5026,713,5071,805,5078,826,5101,823,5687,738,5704,730,5698,715,5651,625,5646,606,5622,609e" filled="f" stroked="t" strokeweight=".25pt" strokecolor="#000000">
                <v:path arrowok="t"/>
              </v:shape>
            </v:group>
            <v:group style="position:absolute;left:5766;top:617;width:259;height:195" coordorigin="5766,617" coordsize="259,195">
              <v:shape style="position:absolute;left:5766;top:617;width:259;height:195" coordorigin="5766,617" coordsize="259,195" path="m5781,639l5766,640,5772,650,5803,710,5808,721,5826,717,5869,711,5878,710,5882,718,5928,804,5930,813,5943,811,6014,801,6024,797,6017,787,5932,632,5923,617,5907,620,5781,639xe" filled="f" stroked="t" strokeweight=".25pt" strokecolor="#000000">
                <v:path arrowok="t"/>
              </v:shape>
            </v:group>
            <v:group style="position:absolute;left:5135;top:637;width:449;height:97" coordorigin="5135,637" coordsize="449,97">
              <v:shape style="position:absolute;left:5135;top:637;width:449;height:97" coordorigin="5135,637" coordsize="449,97" path="m5432,637l5448,648,5557,654,5570,655,5575,660,5584,666,5572,676,5504,698,5249,732,5221,733,5203,733,5188,734,5170,734,5144,734,5140,729,5135,721,5143,712,5224,678,5236,663e" filled="f" stroked="t" strokeweight=".25pt" strokecolor="#000000">
                <v:path arrowok="t"/>
              </v:shape>
            </v:group>
            <v:group style="position:absolute;left:4356;top:1805;width:279;height:218" coordorigin="4356,1805" coordsize="279,218">
              <v:shape style="position:absolute;left:4356;top:1805;width:279;height:218" coordorigin="4356,1805" coordsize="279,218" path="m4356,1856l4358,1840,4562,1805,4635,1974,4634,1987,4423,2023,4356,1856xe" filled="f" stroked="t" strokeweight=".25pt" strokecolor="#000000">
                <v:path arrowok="t"/>
              </v:shape>
            </v:group>
            <v:group style="position:absolute;left:5346;top:2063;width:228;height:207" coordorigin="5346,2063" coordsize="228,207">
              <v:shape style="position:absolute;left:5346;top:2063;width:228;height:207" coordorigin="5346,2063" coordsize="228,207" path="m5346,2109l5347,2089,5497,2063,5574,2231,5573,2243,5420,2270,5346,2109xe" filled="f" stroked="t" strokeweight=".25pt" strokecolor="#000000">
                <v:path arrowok="t"/>
              </v:shape>
            </v:group>
            <v:group style="position:absolute;left:4774;top:1816;width:399;height:302" coordorigin="4774,1816" coordsize="399,302">
              <v:shape style="position:absolute;left:4774;top:1816;width:399;height:302" coordorigin="4774,1816" coordsize="399,302" path="m5058,1816l4774,1861,4883,2118,5174,2068,5058,1816xe" filled="f" stroked="t" strokeweight=".25pt" strokecolor="#000000">
                <v:path arrowok="t"/>
              </v:shape>
            </v:group>
            <v:group style="position:absolute;left:4808;top:1838;width:332;height:253" coordorigin="4808,1838" coordsize="332,253">
              <v:shape style="position:absolute;left:4808;top:1838;width:332;height:253" coordorigin="4808,1838" coordsize="332,253" path="m4823,1869l4808,1906,4876,2065,4923,2091,5122,2057,5140,2028,5060,1852,5014,1838,4823,1869xe" filled="f" stroked="t" strokeweight=".25pt" strokecolor="#000000">
                <v:path arrowok="t"/>
              </v:shape>
            </v:group>
            <v:group style="position:absolute;left:5171;top:2532;width:172;height:135" coordorigin="5171,2532" coordsize="172,135">
              <v:shape style="position:absolute;left:5171;top:2532;width:172;height:135" coordorigin="5171,2532" coordsize="172,135" path="m5194,2667l5183,2650,5175,2632,5171,2612,5172,2589,5225,2534,5247,2532,5269,2536,5322,2573,5343,2630,5343,2634,5342,2639e" filled="f" stroked="t" strokeweight=".25pt" strokecolor="#000000">
                <v:path arrowok="t"/>
              </v:shape>
            </v:group>
            <v:group style="position:absolute;left:5136;top:2480;width:255;height:149" coordorigin="5136,2480" coordsize="255,149">
              <v:shape style="position:absolute;left:5136;top:2480;width:255;height:149" coordorigin="5136,2480" coordsize="255,149" path="m5136,2551l5172,2501,5229,2480,5253,2483,5315,2508,5361,2552,5387,2608,5391,2629e" filled="f" stroked="t" strokeweight=".25pt" strokecolor="#000000">
                <v:path arrowok="t"/>
              </v:shape>
            </v:group>
            <v:group style="position:absolute;left:5106;top:2421;width:344;height:243" coordorigin="5106,2421" coordsize="344,243">
              <v:shape style="position:absolute;left:5106;top:2421;width:344;height:243" coordorigin="5106,2421" coordsize="344,243" path="m5450,2612l5450,2589,5388,2438,5380,2421,5360,2424,5120,2466,5106,2470,5112,2483,5172,2645,5172,2664,5450,2612xe" filled="f" stroked="t" strokeweight=".25pt" strokecolor="#000000">
                <v:path arrowok="t"/>
              </v:shape>
            </v:group>
            <v:group style="position:absolute;left:5098;top:2781;width:342;height:78" coordorigin="5098,2781" coordsize="342,78">
              <v:shape style="position:absolute;left:5098;top:2781;width:342;height:78" coordorigin="5098,2781" coordsize="342,78" path="m5098,2859l5105,2845,5127,2842,5415,2787,5438,2781,5441,2793e" filled="f" stroked="t" strokeweight=".25pt" strokecolor="#000000">
                <v:path arrowok="t"/>
              </v:shape>
            </v:group>
            <v:group style="position:absolute;left:5079;top:2723;width:376;height:127" coordorigin="5079,2723" coordsize="376,127">
              <v:shape style="position:absolute;left:5079;top:2723;width:376;height:127" coordorigin="5079,2723" coordsize="376,127" path="m5079,2850l5118,2789,5437,2726,5455,2723,5453,2739,5453,2759,5447,2777e" filled="f" stroked="t" strokeweight=".25pt" strokecolor="#000000">
                <v:path arrowok="t"/>
              </v:shape>
            </v:group>
            <v:group style="position:absolute;left:3264;top:2940;width:14;height:50" coordorigin="3264,2940" coordsize="14,50">
              <v:shape style="position:absolute;left:3264;top:2940;width:14;height:50" coordorigin="3264,2940" coordsize="14,50" path="m3278,2976l3278,2987,3275,2991,3271,2985,3267,2979,3264,2966,3264,2955,3264,2944,3267,2940,3271,2946,3274,2952,3278,2965,3278,2976xe" filled="f" stroked="t" strokeweight=".25pt" strokecolor="#000000">
                <v:path arrowok="t"/>
              </v:shape>
            </v:group>
            <v:group style="position:absolute;left:3169;top:2617;width:8;height:70" coordorigin="3169,2617" coordsize="8,70">
              <v:shape style="position:absolute;left:3169;top:2617;width:8;height:70" coordorigin="3169,2617" coordsize="8,70" path="m3173,2617l3169,2670,3170,2676,3172,2685,3174,2687,3178,2634,3177,2628,3176,2624,3174,2619,3173,2617e" filled="t" fillcolor="#000000" stroked="f">
                <v:path arrowok="t"/>
                <v:fill/>
              </v:shape>
            </v:group>
            <v:group style="position:absolute;left:3180;top:2652;width:8;height:70" coordorigin="3180,2652" coordsize="8,70">
              <v:shape style="position:absolute;left:3180;top:2652;width:8;height:70" coordorigin="3180,2652" coordsize="8,70" path="m3184,2652l3181,2703,3180,2705,3181,2711,3182,2715,3184,2720,3185,2722,3185,2720,3189,2669,3188,2664,3186,2654,3184,2652e" filled="t" fillcolor="#000000" stroked="f">
                <v:path arrowok="t"/>
                <v:fill/>
              </v:shape>
            </v:group>
            <v:group style="position:absolute;left:3192;top:2688;width:8;height:70" coordorigin="3192,2688" coordsize="8,70">
              <v:shape style="position:absolute;left:3192;top:2688;width:8;height:70" coordorigin="3192,2688" coordsize="8,70" path="m3196,2688l3192,2738,3192,2740,3192,2746,3195,2755,3196,2757,3196,2755,3200,2704,3199,2699,3197,2690,3196,2688e" filled="t" fillcolor="#000000" stroked="f">
                <v:path arrowok="t"/>
                <v:fill/>
              </v:shape>
            </v:group>
            <v:group style="position:absolute;left:3203;top:2723;width:8;height:70" coordorigin="3203,2723" coordsize="8,70">
              <v:shape style="position:absolute;left:3203;top:2723;width:8;height:70" coordorigin="3203,2723" coordsize="8,70" path="m3207,2723l3207,2725,3203,2773,3203,2776,3204,2781,3206,2791,3207,2792,3211,2740,3210,2734,3208,2725,3207,2723e" filled="t" fillcolor="#000000" stroked="f">
                <v:path arrowok="t"/>
                <v:fill/>
              </v:shape>
            </v:group>
            <v:group style="position:absolute;left:3214;top:2758;width:8;height:70" coordorigin="3214,2758" coordsize="8,70">
              <v:shape style="position:absolute;left:3214;top:2758;width:8;height:70" coordorigin="3214,2758" coordsize="8,70" path="m3218,2758l3214,2809,3214,2811,3215,2816,3217,2826,3218,2828,3222,2775,3222,2769,3219,2760,3218,2758e" filled="t" fillcolor="#000000" stroked="f">
                <v:path arrowok="t"/>
                <v:fill/>
              </v:shape>
            </v:group>
            <v:group style="position:absolute;left:3225;top:2793;width:8;height:70" coordorigin="3225,2793" coordsize="8,70">
              <v:shape style="position:absolute;left:3225;top:2793;width:8;height:70" coordorigin="3225,2793" coordsize="8,70" path="m3229,2793l3229,2795,3225,2844,3225,2846,3226,2852,3228,2861,3230,2863,3234,2810,3233,2804,3230,2795,3229,2793e" filled="t" fillcolor="#000000" stroked="f">
                <v:path arrowok="t"/>
                <v:fill/>
              </v:shape>
            </v:group>
            <v:group style="position:absolute;left:3236;top:2828;width:8;height:70" coordorigin="3236,2828" coordsize="8,70">
              <v:shape style="position:absolute;left:3236;top:2828;width:8;height:70" coordorigin="3236,2828" coordsize="8,70" path="m3240,2828l3236,2881,3237,2887,3238,2892,3240,2896,3241,2898,3245,2845,3244,2840,3242,2830,3240,2828e" filled="t" fillcolor="#000000" stroked="f">
                <v:path arrowok="t"/>
                <v:fill/>
              </v:shape>
            </v:group>
            <v:group style="position:absolute;left:3248;top:2864;width:8;height:70" coordorigin="3248,2864" coordsize="8,70">
              <v:shape style="position:absolute;left:3248;top:2864;width:8;height:70" coordorigin="3248,2864" coordsize="8,70" path="m3252,2864l3251,2866,3248,2914,3248,2916,3248,2922,3251,2931,3252,2933,3256,2883,3256,2881,3255,2875,3254,2870,3253,2866,3252,2864e" filled="t" fillcolor="#000000" stroked="f">
                <v:path arrowok="t"/>
                <v:fill/>
              </v:shape>
            </v:group>
            <v:group style="position:absolute;left:4522;top:1601;width:481;height:157" coordorigin="4522,1601" coordsize="481,157">
              <v:shape style="position:absolute;left:4522;top:1601;width:481;height:157" coordorigin="4522,1601" coordsize="481,157" path="m4981,1669l4566,1669,4584,1669,4601,1676,4656,1708,4725,1754,4739,1758,4991,1718,5003,1712,4993,1696,4981,1669e" filled="t" fillcolor="#FFFFFF" stroked="f">
                <v:path arrowok="t"/>
                <v:fill/>
              </v:shape>
              <v:shape style="position:absolute;left:4522;top:1601;width:481;height:157" coordorigin="4522,1601" coordsize="481,157" path="m4946,1601l4925,1602,4531,1663,4522,1672,4566,1669,4981,1669,4956,1615,4946,1601e" filled="t" fillcolor="#FFFFFF" stroked="f">
                <v:path arrowok="t"/>
                <v:fill/>
              </v:shape>
            </v:group>
            <v:group style="position:absolute;left:4522;top:1601;width:481;height:157" coordorigin="4522,1601" coordsize="481,157">
              <v:shape style="position:absolute;left:4522;top:1601;width:481;height:157" coordorigin="4522,1601" coordsize="481,157" path="m4566,1669l4637,1696,4692,1730,4725,1754,4739,1758,4991,1718,5003,1712,4993,1696,4956,1615,4946,1601,4925,1602,4555,1660,4531,1663,4522,1672,4566,1669xe" filled="f" stroked="t" strokeweight=".25pt" strokecolor="#000000">
                <v:path arrowok="t"/>
              </v:shape>
            </v:group>
            <v:group style="position:absolute;left:4705;top:1634;width:296;height:122" coordorigin="4705,1634" coordsize="296,122">
              <v:shape style="position:absolute;left:4705;top:1634;width:296;height:122" coordorigin="4705,1634" coordsize="296,122" path="m4999,1709l5001,1713,4999,1717,4994,1718,4747,1756,4743,1757,4738,1754,4736,1750,4707,1682,4705,1678,4707,1674,4711,1673,4955,1635,4959,1634,4964,1637,4966,1641,4999,1709xe" filled="f" stroked="t" strokeweight=".25pt" strokecolor="#000000">
                <v:path arrowok="t"/>
              </v:shape>
            </v:group>
            <v:group style="position:absolute;left:3291;top:1856;width:16;height:25" coordorigin="3291,1856" coordsize="16,25">
              <v:shape style="position:absolute;left:3291;top:1856;width:16;height:25" coordorigin="3291,1856" coordsize="16,25" path="m3291,1881l3306,1881,3305,1869,3300,1856e" filled="f" stroked="t" strokeweight=".25pt" strokecolor="#000000">
                <v:path arrowok="t"/>
              </v:shape>
            </v:group>
            <v:group style="position:absolute;left:3795;top:1777;width:18;height:28" coordorigin="3795,1777" coordsize="18,28">
              <v:shape style="position:absolute;left:3795;top:1777;width:18;height:28" coordorigin="3795,1777" coordsize="18,28" path="m3795,1805l3813,1803,3811,1790,3807,1777e" filled="f" stroked="t" strokeweight=".25pt" strokecolor="#000000">
                <v:path arrowok="t"/>
              </v:shape>
            </v:group>
            <v:group style="position:absolute;left:3416;top:1943;width:242;height:521" coordorigin="3416,1943" coordsize="242,521">
              <v:shape style="position:absolute;left:3416;top:1943;width:242;height:521" coordorigin="3416,1943" coordsize="242,521" path="m3457,1943l3434,1947,3416,1957,3418,1972,3465,2073,3476,2097,3504,2159,3529,2224,3555,2302,3577,2372,3597,2434,3605,2463,3658,2462,3640,2400,3618,2333,3596,2265,3571,2193,3544,2129,3511,2056,3477,1980,3463,1955,3457,1943e" filled="t" fillcolor="#FFFFFF" stroked="f">
                <v:path arrowok="t"/>
                <v:fill/>
              </v:shape>
            </v:group>
            <v:group style="position:absolute;left:3416;top:1943;width:242;height:521" coordorigin="3416,1943" coordsize="242,521">
              <v:shape style="position:absolute;left:3416;top:1943;width:242;height:521" coordorigin="3416,1943" coordsize="242,521" path="m3658,2462l3640,2400,3618,2333,3596,2265,3571,2193,3544,2129,3511,2056,3483,1994,3463,1955,3457,1943,3434,1947,3416,1957,3418,1972,3437,2011,3452,2045,3486,2117,3512,2179,3534,2240,3555,2302,3577,2372,3597,2434,3605,2463,3658,2462xe" filled="f" stroked="t" strokeweight=".25pt" strokecolor="#000000">
                <v:path arrowok="t"/>
              </v:shape>
            </v:group>
            <v:group style="position:absolute;left:2660;top:570;width:4270;height:2616" coordorigin="2660,570" coordsize="4270,2616">
              <v:shape style="position:absolute;left:2660;top:570;width:4270;height:2616" coordorigin="2660,570" coordsize="4270,2616" path="m6909,2347l6912,2307,6604,1737,6595,1737,6599,1715,6460,1453,6454,1438,6426,1439,6419,1437,5984,635,5986,608,5965,575,5956,576,5951,609,5932,576,5923,577,5918,571,5903,570,5432,635,5425,649,5245,674,5235,663,4683,739,4680,757,4592,769,4585,761,4262,804,4251,816,3982,853,3974,838,3957,840,3830,858,3830,844,3823,842,3654,865,3648,866,3638,885,3097,960,3097,943,3089,939,2907,964,2903,970,2899,988,2722,1012,2690,1024,2677,1040,2662,1134,2660,1154,2666,1170,3304,3140,3316,3164,3327,3178,3338,3185,3355,3186,3379,3182,6856,2528,6879,2522,6882,2508,6920,2421,6930,2393,6928,2377,6925,2371,6909,2347xe" filled="f" stroked="t" strokeweight=".6pt" strokecolor="#000000">
                <v:path arrowok="t"/>
              </v:shape>
              <v:shape style="position:absolute;left:2717;top:1184;width:3988;height:678" type="#_x0000_t75">
                <v:imagedata r:id="rId53" o:title=""/>
              </v:shape>
              <v:shape style="position:absolute;left:2941;top:1862;width:4015;height:678" type="#_x0000_t75">
                <v:imagedata r:id="rId54" o:title=""/>
              </v:shape>
              <v:shape style="position:absolute;left:3170;top:2541;width:2724;height:557" type="#_x0000_t75">
                <v:imagedata r:id="rId55" o:title=""/>
              </v:shape>
            </v:group>
            <v:group style="position:absolute;left:2677;top:514;width:4279;height:2584" coordorigin="2677,514" coordsize="4279,2584">
              <v:shape style="position:absolute;left:2677;top:514;width:4279;height:2584" coordorigin="2677,514" coordsize="4279,2584" path="m6897,2438l6921,2435,6923,2420,6951,2342,5974,538,5938,514,5928,516,2723,948,2699,963,2687,985,2684,998,2679,1027,2677,1037,2677,1041,2677,1043,2677,1052,2678,1060,2683,1078,2966,1931,2978,1950,2986,1973,3179,2564,3183,2576,3180,2593,3330,3058,3379,3097,3398,3098,3410,3096,3971,2992,3992,2977,3997,2958,3996,2945,3993,2932,3989,2919,3987,2908,3984,2893,3997,2889,6468,2428,6481,2425,6486,2435,6495,2453,6497,2470,6498,2503,6507,2512,6897,2438xe" filled="f" stroked="t" strokeweight=".6pt" strokecolor="#000000">
                <v:path arrowok="t"/>
              </v:shape>
            </v:group>
            <v:group style="position:absolute;left:2699;top:971;width:4236;height:2033" coordorigin="2699,971" coordsize="4236,2033">
              <v:shape style="position:absolute;left:2699;top:971;width:4236;height:2033" coordorigin="2699,971" coordsize="4236,2033" path="m2715,971l2699,982,2706,997,3346,2972,3350,2993,3358,3003,3375,3005,3407,2999,6910,2341,6933,2335,6936,2321e" filled="f" stroked="t" strokeweight=".25pt" strokecolor="#000000">
                <v:path arrowok="t"/>
              </v:shape>
            </v:group>
            <v:group style="position:absolute;left:2734;top:810;width:1582;height:1093" coordorigin="2734,810" coordsize="1582,1093">
              <v:shape style="position:absolute;left:2734;top:810;width:1582;height:1093" coordorigin="2734,810" coordsize="1582,1093" path="m3951,810l3935,811,2751,971,2734,977,2742,997,3022,1860,3033,1886,3043,1899,3056,1903,3079,1901,3367,1853,3583,1853,3715,1833,3735,1821,3737,1804,3735,1795,4288,1706,4311,1695,4316,1678,4314,1664,3969,823,3951,810e" filled="t" fillcolor="#FFFFFF" stroked="f">
                <v:path arrowok="t"/>
                <v:fill/>
              </v:shape>
              <v:shape style="position:absolute;left:2734;top:810;width:1582;height:1093" coordorigin="2734,810" coordsize="1582,1093" path="m3583,1853l3367,1853,3384,1875,3406,1881,3583,1853e" filled="t" fillcolor="#FFFFFF" stroked="f">
                <v:path arrowok="t"/>
                <v:fill/>
              </v:shape>
            </v:group>
            <v:group style="position:absolute;left:2734;top:810;width:1582;height:1093" coordorigin="2734,810" coordsize="1582,1093">
              <v:shape style="position:absolute;left:2734;top:810;width:1582;height:1093" coordorigin="2734,810" coordsize="1582,1093" path="m3088,1899l3367,1853,3384,1875,3406,1881,3715,1833,3735,1821,3737,1804,3735,1795,4288,1706,4311,1695,4316,1678,4314,1664,3969,823,3951,810,3935,811,2751,971,2734,977,2742,997,3022,1860,3033,1886,3043,1899,3056,1903,3079,1901,3088,1899xe" filled="f" stroked="t" strokeweight=".5pt" strokecolor="#000000">
                <v:path arrowok="t"/>
              </v:shape>
            </v:group>
            <v:group style="position:absolute;left:3459;top:1782;width:274;height:86" coordorigin="3459,1782" coordsize="274,86">
              <v:shape style="position:absolute;left:3459;top:1782;width:274;height:86" coordorigin="3459,1782" coordsize="274,86" path="m3697,1782l3472,1818,3459,1829,3459,1850,3474,1864,3493,1868,3715,1833,3731,1822,3732,1803,3731,1800,3717,1785,3697,1782e" filled="t" fillcolor="#D0DBE9" stroked="f">
                <v:path arrowok="t"/>
                <v:fill/>
              </v:shape>
            </v:group>
            <v:group style="position:absolute;left:3459;top:1782;width:274;height:86" coordorigin="3459,1782" coordsize="274,86">
              <v:shape style="position:absolute;left:3459;top:1782;width:274;height:86" coordorigin="3459,1782" coordsize="274,86" path="m3732,1803l3731,1822,3715,1833,3493,1868,3474,1864,3459,1850,3459,1829,3472,1818,3697,1782,3717,1785,3731,1800,3732,1803xe" filled="f" stroked="t" strokeweight=".5pt" strokecolor="#000000">
                <v:path arrowok="t"/>
              </v:shape>
            </v:group>
            <v:group style="position:absolute;left:2745;top:972;width:50;height:38" coordorigin="2745,972" coordsize="50,38">
              <v:shape style="position:absolute;left:2745;top:972;width:50;height:38" coordorigin="2745,972" coordsize="50,38" path="m2780,972l2754,973,2745,982,2748,1002,2760,1010,2786,1009,2795,1000,2792,980,2780,972e" filled="t" fillcolor="#999999" stroked="f">
                <v:path arrowok="t"/>
                <v:fill/>
              </v:shape>
            </v:group>
            <v:group style="position:absolute;left:2745;top:972;width:50;height:38" coordorigin="2745,972" coordsize="50,38">
              <v:shape style="position:absolute;left:2745;top:972;width:50;height:38" coordorigin="2745,972" coordsize="50,38" path="m2794,990l2795,1000,2786,1009,2773,1009,2760,1010,2748,1002,2746,992,2745,982,2754,973,2767,973,2780,972,2792,980,2794,990xe" filled="f" stroked="t" strokeweight=".25pt" strokecolor="#000000">
                <v:path arrowok="t"/>
              </v:shape>
            </v:group>
            <v:group style="position:absolute;left:5906;top:537;width:50;height:35" coordorigin="5906,537" coordsize="50,35">
              <v:shape style="position:absolute;left:5906;top:537;width:50;height:35" coordorigin="5906,537" coordsize="50,35" path="m5941,537l5915,538,5906,546,5909,565,5921,572,5947,571,5956,563,5953,544,5941,537e" filled="t" fillcolor="#999999" stroked="f">
                <v:path arrowok="t"/>
                <v:fill/>
              </v:shape>
            </v:group>
            <v:group style="position:absolute;left:5906;top:537;width:50;height:35" coordorigin="5906,537" coordsize="50,35">
              <v:shape style="position:absolute;left:5906;top:537;width:50;height:35" coordorigin="5906,537" coordsize="50,35" path="m5955,554l5956,563,5947,571,5934,572,5921,572,5909,565,5907,555,5906,546,5915,538,5928,537,5941,537,5953,544,5955,554xe" filled="f" stroked="t" strokeweight=".25pt" strokecolor="#000000">
                <v:path arrowok="t"/>
              </v:shape>
            </v:group>
            <v:group style="position:absolute;left:3370;top:2941;width:50;height:38" coordorigin="3370,2941" coordsize="50,38">
              <v:shape style="position:absolute;left:3370;top:2941;width:50;height:38" coordorigin="3370,2941" coordsize="50,38" path="m3406,2941l3379,2942,3370,2951,3373,2971,3385,2979,3411,2978,3420,2969,3417,2949,3406,2941e" filled="t" fillcolor="#999999" stroked="f">
                <v:path arrowok="t"/>
                <v:fill/>
              </v:shape>
            </v:group>
            <v:group style="position:absolute;left:3370;top:2941;width:50;height:38" coordorigin="3370,2941" coordsize="50,38">
              <v:shape style="position:absolute;left:3370;top:2941;width:50;height:38" coordorigin="3370,2941" coordsize="50,38" path="m3419,2959l3420,2969,3411,2978,3398,2978,3385,2979,3373,2971,3371,2961,3370,2951,3379,2942,3392,2941,3406,2941,3417,2949,3419,2959xe" filled="f" stroked="t" strokeweight=".25pt" strokecolor="#000000">
                <v:path arrowok="t"/>
              </v:shape>
            </v:group>
            <v:group style="position:absolute;left:3527;top:2875;width:50;height:38" coordorigin="3527,2875" coordsize="50,38">
              <v:shape style="position:absolute;left:3527;top:2875;width:50;height:38" coordorigin="3527,2875" coordsize="50,38" path="m3562,2875l3536,2877,3527,2885,3530,2906,3542,2913,3568,2912,3577,2903,3574,2883,3562,2875e" filled="t" fillcolor="#FFFFFF" stroked="f">
                <v:path arrowok="t"/>
                <v:fill/>
              </v:shape>
            </v:group>
            <v:group style="position:absolute;left:3527;top:2875;width:50;height:38" coordorigin="3527,2875" coordsize="50,38">
              <v:shape style="position:absolute;left:3527;top:2875;width:50;height:38" coordorigin="3527,2875" coordsize="50,38" path="m3576,2893l3577,2903,3568,2912,3555,2913,3542,2913,3530,2906,3528,2895,3527,2885,3536,2877,3549,2876,3562,2875,3574,2883,3576,2893xe" filled="f" stroked="t" strokeweight=".25pt" strokecolor="#000000">
                <v:path arrowok="t"/>
              </v:shape>
            </v:group>
            <v:group style="position:absolute;left:4591;top:2682;width:50;height:38" coordorigin="4591,2682" coordsize="50,38">
              <v:shape style="position:absolute;left:4591;top:2682;width:50;height:38" coordorigin="4591,2682" coordsize="50,38" path="m4627,2682l4600,2683,4591,2692,4594,2712,4606,2720,4632,2718,4641,2710,4638,2690,4627,2682e" filled="t" fillcolor="#FFFFFF" stroked="f">
                <v:path arrowok="t"/>
                <v:fill/>
              </v:shape>
            </v:group>
            <v:group style="position:absolute;left:4591;top:2682;width:50;height:38" coordorigin="4591,2682" coordsize="50,38">
              <v:shape style="position:absolute;left:4591;top:2682;width:50;height:38" coordorigin="4591,2682" coordsize="50,38" path="m4640,2700l4641,2710,4632,2718,4619,2719,4606,2720,4594,2712,4592,2702,4591,2692,4600,2683,4613,2682,4627,2682,4638,2690,4640,2700xe" filled="f" stroked="t" strokeweight=".25pt" strokecolor="#000000">
                <v:path arrowok="t"/>
              </v:shape>
            </v:group>
            <v:group style="position:absolute;left:5655;top:2488;width:50;height:38" coordorigin="5655,2488" coordsize="50,38">
              <v:shape style="position:absolute;left:5655;top:2488;width:50;height:38" coordorigin="5655,2488" coordsize="50,38" path="m5691,2488l5665,2489,5655,2498,5658,2518,5670,2526,5696,2525,5706,2516,5703,2496,5691,2488e" filled="t" fillcolor="#FFFFFF" stroked="f">
                <v:path arrowok="t"/>
                <v:fill/>
              </v:shape>
            </v:group>
            <v:group style="position:absolute;left:5655;top:2488;width:50;height:38" coordorigin="5655,2488" coordsize="50,38">
              <v:shape style="position:absolute;left:5655;top:2488;width:50;height:38" coordorigin="5655,2488" coordsize="50,38" path="m5704,2506l5706,2516,5696,2525,5683,2526,5670,2526,5658,2518,5657,2508,5655,2498,5665,2489,5678,2489,5691,2488,5703,2496,5704,2506xe" filled="f" stroked="t" strokeweight=".25pt" strokecolor="#000000">
                <v:path arrowok="t"/>
              </v:shape>
            </v:group>
            <v:group style="position:absolute;left:4388;top:2133;width:50;height:38" coordorigin="4388,2133" coordsize="50,38">
              <v:shape style="position:absolute;left:4388;top:2133;width:50;height:38" coordorigin="4388,2133" coordsize="50,38" path="m4424,2133l4398,2134,4388,2143,4390,2153,4391,2163,4403,2171,4430,2170,4439,2161,4436,2141,4424,2133e" filled="t" fillcolor="#FFFFFF" stroked="f">
                <v:path arrowok="t"/>
                <v:fill/>
              </v:shape>
            </v:group>
            <v:group style="position:absolute;left:4388;top:2133;width:50;height:38" coordorigin="4388,2133" coordsize="50,38">
              <v:shape style="position:absolute;left:4388;top:2133;width:50;height:38" coordorigin="4388,2133" coordsize="50,38" path="m4437,2151l4439,2161,4430,2170,4416,2170,4403,2171,4391,2163,4390,2153,4388,2143,4398,2134,4411,2134,4424,2133,4436,2141,4437,2151xe" filled="f" stroked="t" strokeweight=".25pt" strokecolor="#000000">
                <v:path arrowok="t"/>
              </v:shape>
            </v:group>
            <v:group style="position:absolute;left:5453;top:1939;width:50;height:38" coordorigin="5453,1939" coordsize="50,38">
              <v:shape style="position:absolute;left:5453;top:1939;width:50;height:38" coordorigin="5453,1939" coordsize="50,38" path="m5488,1939l5462,1941,5453,1949,5454,1960,5456,1970,5468,1977,5494,1976,5503,1967,5500,1947,5488,1939e" filled="t" fillcolor="#FFFFFF" stroked="f">
                <v:path arrowok="t"/>
                <v:fill/>
              </v:shape>
            </v:group>
            <v:group style="position:absolute;left:5453;top:1939;width:50;height:38" coordorigin="5453,1939" coordsize="50,38">
              <v:shape style="position:absolute;left:5453;top:1939;width:50;height:38" coordorigin="5453,1939" coordsize="50,38" path="m5502,1957l5503,1967,5494,1976,5481,1977,5468,1977,5456,1970,5454,1960,5453,1949,5462,1941,5475,1940,5488,1939,5500,1947,5502,1957xe" filled="f" stroked="t" strokeweight=".25pt" strokecolor="#000000">
                <v:path arrowok="t"/>
              </v:shape>
            </v:group>
            <v:group style="position:absolute;left:5021;top:1580;width:51;height:38" coordorigin="5021,1580" coordsize="51,38">
              <v:shape style="position:absolute;left:5021;top:1580;width:51;height:38" coordorigin="5021,1580" coordsize="51,38" path="m5057,1580l5031,1581,5021,1590,5024,1610,5036,1618,5063,1617,5072,1608,5069,1588,5057,1580e" filled="t" fillcolor="#FFFFFF" stroked="f">
                <v:path arrowok="t"/>
                <v:fill/>
              </v:shape>
            </v:group>
            <v:group style="position:absolute;left:5021;top:1580;width:51;height:38" coordorigin="5021,1580" coordsize="51,38">
              <v:shape style="position:absolute;left:5021;top:1580;width:51;height:38" coordorigin="5021,1580" coordsize="51,38" path="m5070,1598l5072,1608,5063,1617,5049,1617,5036,1618,5024,1610,5023,1600,5021,1590,5031,1581,5044,1581,5057,1580,5069,1588,5070,1598xe" filled="f" stroked="t" strokeweight=".25pt" strokecolor="#000000">
                <v:path arrowok="t"/>
              </v:shape>
            </v:group>
            <v:group style="position:absolute;left:6537;top:1737;width:50;height:38" coordorigin="6537,1737" coordsize="50,38">
              <v:shape style="position:absolute;left:6537;top:1737;width:50;height:38" coordorigin="6537,1737" coordsize="50,38" path="m6573,1737l6546,1738,6537,1747,6539,1757,6540,1767,6552,1775,6578,1774,6588,1765,6585,1745,6573,1737e" filled="t" fillcolor="#FFFFFF" stroked="f">
                <v:path arrowok="t"/>
                <v:fill/>
              </v:shape>
            </v:group>
            <v:group style="position:absolute;left:6537;top:1737;width:50;height:38" coordorigin="6537,1737" coordsize="50,38">
              <v:shape style="position:absolute;left:6537;top:1737;width:50;height:38" coordorigin="6537,1737" coordsize="50,38" path="m6586,1755l6588,1765,6578,1774,6565,1774,6552,1775,6540,1767,6539,1757,6537,1747,6546,1738,6560,1738,6573,1737,6585,1745,6586,1755xe" filled="f" stroked="t" strokeweight=".25pt" strokecolor="#000000">
                <v:path arrowok="t"/>
              </v:shape>
            </v:group>
            <v:group style="position:absolute;left:6719;top:2295;width:50;height:38" coordorigin="6719,2295" coordsize="50,38">
              <v:shape style="position:absolute;left:6719;top:2295;width:50;height:38" coordorigin="6719,2295" coordsize="50,38" path="m6755,2295l6729,2296,6719,2305,6722,2325,6734,2333,6760,2331,6770,2323,6767,2302,6755,2295e" filled="t" fillcolor="#FFFFFF" stroked="f">
                <v:path arrowok="t"/>
                <v:fill/>
              </v:shape>
            </v:group>
            <v:group style="position:absolute;left:6719;top:2295;width:50;height:38" coordorigin="6719,2295" coordsize="50,38">
              <v:shape style="position:absolute;left:6719;top:2295;width:50;height:38" coordorigin="6719,2295" coordsize="50,38" path="m6768,2313l6770,2323,6760,2331,6747,2332,6734,2333,6722,2325,6721,2315,6719,2305,6729,2296,6742,2295,6755,2295,6767,2302,6768,2313xe" filled="f" stroked="t" strokeweight=".25pt" strokecolor="#000000">
                <v:path arrowok="t"/>
              </v:shape>
            </v:group>
            <v:group style="position:absolute;left:6871;top:2282;width:50;height:38" coordorigin="6871,2282" coordsize="50,38">
              <v:shape style="position:absolute;left:6871;top:2282;width:50;height:38" coordorigin="6871,2282" coordsize="50,38" path="m6907,2282l6881,2284,6871,2292,6874,2313,6886,2320,6912,2319,6922,2311,6919,2290,6907,2282e" filled="t" fillcolor="#999999" stroked="f">
                <v:path arrowok="t"/>
                <v:fill/>
              </v:shape>
            </v:group>
            <v:group style="position:absolute;left:6871;top:2282;width:50;height:38" coordorigin="6871,2282" coordsize="50,38">
              <v:shape style="position:absolute;left:6871;top:2282;width:50;height:38" coordorigin="6871,2282" coordsize="50,38" path="m6920,2300l6922,2311,6912,2319,6899,2320,6886,2320,6874,2313,6873,2302,6871,2292,6881,2284,6894,2283,6907,2282,6919,2290,6920,2300xe" filled="f" stroked="t" strokeweight=".25pt" strokecolor="#000000">
                <v:path arrowok="t"/>
              </v:shape>
            </v:group>
            <v:group style="position:absolute;left:2750;top:962;width:71;height:81" coordorigin="2750,962" coordsize="71,81">
              <v:shape style="position:absolute;left:2750;top:962;width:71;height:81" coordorigin="2750,962" coordsize="71,81" path="m2821,962l2802,964,2804,977,2806,986,2803,995,2793,1009,2772,1020,2750,1023,2757,1044e" filled="f" stroked="t" strokeweight=".35pt" strokecolor="#000000">
                <v:path arrowok="t"/>
              </v:shape>
            </v:group>
            <v:group style="position:absolute;left:3886;top:940;width:350;height:773" coordorigin="3886,940" coordsize="350,773">
              <v:shape style="position:absolute;left:3886;top:940;width:350;height:773" coordorigin="3886,940" coordsize="350,773" path="m3886,942l3918,940,3929,947,4236,1713e" filled="f" stroked="t" strokeweight=".25pt" strokecolor="#000000">
                <v:path arrowok="t"/>
              </v:shape>
            </v:group>
            <v:group style="position:absolute;left:2800;top:1009;width:97;height:2" coordorigin="2800,1009" coordsize="97,2">
              <v:shape style="position:absolute;left:2800;top:1009;width:97;height:2" coordorigin="2800,1009" coordsize="97,0" path="m2800,1009l2897,1009e" filled="f" stroked="t" strokeweight=".674pt" strokecolor="#000000">
                <v:path arrowok="t"/>
              </v:shape>
            </v:group>
            <v:group style="position:absolute;left:3825;top:851;width:477;height:851" coordorigin="3825,851" coordsize="477,851">
              <v:shape style="position:absolute;left:3825;top:851;width:477;height:851" coordorigin="3825,851" coordsize="477,851" path="m3825,873l3944,856,3952,855,3962,851,3970,867,4298,1672,4301,1693,4288,1702e" filled="f" stroked="t" strokeweight=".25pt" strokecolor="#000000">
                <v:path arrowok="t"/>
              </v:shape>
            </v:group>
            <v:group style="position:absolute;left:4139;top:1488;width:112;height:66" coordorigin="4139,1488" coordsize="112,66">
              <v:shape style="position:absolute;left:4139;top:1488;width:112;height:66" coordorigin="4139,1488" coordsize="112,66" path="m4232,1488l4139,1501,4143,1554,4251,1537,4232,1488e" filled="t" fillcolor="#FFFFFF" stroked="f">
                <v:path arrowok="t"/>
                <v:fill/>
              </v:shape>
            </v:group>
            <v:group style="position:absolute;left:3979;top:979;width:14;height:62" coordorigin="3979,979" coordsize="14,62">
              <v:shape style="position:absolute;left:3979;top:979;width:14;height:62" coordorigin="3979,979" coordsize="14,62" path="m3993,1021l3993,1034,3990,1041,3986,1035,3983,1029,3980,1012,3979,999,3979,985,3982,979,3986,985,3990,991,3993,1007,3993,1021xe" filled="f" stroked="t" strokeweight=".25pt" strokecolor="#000000">
                <v:path arrowok="t"/>
              </v:shape>
            </v:group>
            <v:group style="position:absolute;left:4231;top:1587;width:14;height:62" coordorigin="4231,1587" coordsize="14,62">
              <v:shape style="position:absolute;left:4231;top:1587;width:14;height:62" coordorigin="4231,1587" coordsize="14,62" path="m4245,1629l4245,1642,4242,1649,4239,1643,4235,1637,4232,1620,4232,1607,4231,1593,4234,1587,4238,1593,4242,1599,4245,1615,4245,1629xe" filled="f" stroked="t" strokeweight=".25pt" strokecolor="#000000">
                <v:path arrowok="t"/>
              </v:shape>
            </v:group>
            <v:group style="position:absolute;left:3630;top:876;width:2;height:105" coordorigin="3630,876" coordsize="2,105">
              <v:shape style="position:absolute;left:3630;top:876;width:2;height:105" coordorigin="3630,876" coordsize="0,105" path="m3630,876l3630,981e" filled="f" stroked="t" strokeweight=".639pt" strokecolor="#000000">
                <v:path arrowok="t"/>
              </v:shape>
            </v:group>
            <v:group style="position:absolute;left:3819;top:851;width:5;height:101" coordorigin="3819,851" coordsize="5,101">
              <v:shape style="position:absolute;left:3819;top:851;width:5;height:101" coordorigin="3819,851" coordsize="5,101" path="m3824,851l3819,951e" filled="f" stroked="t" strokeweight=".25pt" strokecolor="#000000">
                <v:path arrowok="t"/>
              </v:shape>
            </v:group>
            <v:group style="position:absolute;left:3374;top:1855;width:84;height:2" coordorigin="3374,1855" coordsize="84,2">
              <v:shape style="position:absolute;left:3374;top:1855;width:84;height:2" coordorigin="3374,1855" coordsize="84,0" path="m3374,1855l3458,1855e" filled="f" stroked="t" strokeweight=".825pt" strokecolor="#000000">
                <v:path arrowok="t"/>
              </v:shape>
            </v:group>
            <v:group style="position:absolute;left:2758;top:834;width:1572;height:867" coordorigin="2758,834" coordsize="1572,867">
              <v:shape style="position:absolute;left:2758;top:834;width:1572;height:867" coordorigin="2758,834" coordsize="1572,867" path="m3955,834l3929,840,2827,987,2821,988,2811,989,2809,998,2807,1003,2801,1013,2796,1019,2783,1023,2767,1026,2761,1040,2758,1046,2762,1051,2860,1355,3047,1666,3060,1685,3071,1697,3084,1701,3102,1700,3129,1694,4267,1513,4293,1498,4298,1482,4311,1376,4325,1373,4329,1358,4330,1336,4330,1330,4326,1324,3963,846,3955,834e" filled="t" fillcolor="#FFFFFF" stroked="f">
                <v:path arrowok="t"/>
                <v:fill/>
              </v:shape>
            </v:group>
            <v:group style="position:absolute;left:2758;top:834;width:1572;height:737" coordorigin="2758,834" coordsize="1572,737">
              <v:shape style="position:absolute;left:2758;top:834;width:1572;height:737" coordorigin="2758,834" coordsize="1572,737" path="m3955,834l3929,840,2827,987,2821,988,2811,989,2809,998,2807,1003,2801,1013,2796,1019,2783,1023,2767,1026,2761,1040,2758,1046,2762,1051,2778,1103,2780,1106,3045,1548,3057,1564,3069,1572,3088,1571,3387,1523,3386,1509,3411,1505,3730,1455,3784,1455,4298,1379,4303,1378,4307,1377,4311,1375,4314,1375,4325,1373,4329,1358,4330,1336,4330,1330,4326,1324,3963,846,3955,834e" filled="t" fillcolor="#D8D8D8" stroked="f">
                <v:path arrowok="t"/>
                <v:fill/>
              </v:shape>
              <v:shape style="position:absolute;left:2758;top:834;width:1572;height:737" coordorigin="2758,834" coordsize="1572,737" path="m3784,1455l3730,1455,3745,1461,3784,1455e" filled="t" fillcolor="#D8D8D8" stroked="f">
                <v:path arrowok="t"/>
                <v:fill/>
              </v:shape>
              <v:shape style="position:absolute;left:2758;top:834;width:1572;height:737" coordorigin="2758,834" coordsize="1572,737" path="m4314,1375l4311,1375,4311,1376,4314,1375e" filled="t" fillcolor="#D8D8D8" stroked="f">
                <v:path arrowok="t"/>
                <v:fill/>
              </v:shape>
            </v:group>
            <v:group style="position:absolute;left:2761;top:1043;width:1567;height:504" coordorigin="2761,1043" coordsize="1567,504">
              <v:shape style="position:absolute;left:2761;top:1043;width:1567;height:504" coordorigin="2761,1043" coordsize="1567,504" path="m2761,1043l3050,1523,3062,1540,3074,1547,3093,1547,3392,1499,3391,1485,3415,1480,3713,1435,3735,1431,3749,1437,4303,1354,4318,1352,4325,1347,4328,1342e" filled="f" stroked="t" strokeweight=".25pt" strokecolor="#000000">
                <v:path arrowok="t"/>
              </v:shape>
            </v:group>
            <v:group style="position:absolute;left:2780;top:1106;width:1544;height:465" coordorigin="2780,1106" coordsize="1544,465">
              <v:shape style="position:absolute;left:2780;top:1106;width:1544;height:465" coordorigin="2780,1106" coordsize="1544,465" path="m2780,1106l3045,1548,3057,1564,3069,1572,3088,1571,3387,1523,3386,1509,3411,1505,3708,1459,3730,1455,3745,1461,4298,1379,4313,1376,4320,1372,4323,1367e" filled="f" stroked="t" strokeweight=".35pt" strokecolor="#000000">
                <v:path arrowok="t"/>
              </v:shape>
            </v:group>
            <v:group style="position:absolute;left:2758;top:834;width:1572;height:867" coordorigin="2758,834" coordsize="1572,867">
              <v:shape style="position:absolute;left:2758;top:834;width:1572;height:867" coordorigin="2758,834" coordsize="1572,867" path="m2763,1035l2761,1040,2758,1046,2762,1051,2860,1355,3047,1666,3084,1701,3102,1700,3129,1694,4215,1522,4267,1513,4293,1498,4298,1482,4311,1376,4325,1373,4329,1358,4330,1336,4330,1330,4326,1324,3963,846,3955,834,3929,840,2827,987,2821,988,2811,989,2809,998,2807,1003,2804,1009,2801,1013,2796,1019,2783,1023,2767,1026,2763,1035xe" filled="f" stroked="t" strokeweight=".6pt" strokecolor="#000000">
                <v:path arrowok="t"/>
              </v:shape>
            </v:group>
            <v:group style="position:absolute;left:3065;top:1571;width:37;height:119" coordorigin="3065,1571" coordsize="37,119">
              <v:shape style="position:absolute;left:3065;top:1571;width:37;height:119" coordorigin="3065,1571" coordsize="37,119" path="m3065,1690l3090,1674,3096,1659,3102,1571e" filled="f" stroked="t" strokeweight=".25pt" strokecolor="#000000">
                <v:path arrowok="t"/>
              </v:shape>
            </v:group>
            <v:group style="position:absolute;left:3932;top:1428;width:273;height:138" coordorigin="3932,1428" coordsize="273,138">
              <v:shape style="position:absolute;left:3932;top:1428;width:273;height:138" coordorigin="3932,1428" coordsize="273,138" path="m4170,1530l4195,1514,4201,1499,4205,1428,3959,1465,3955,1536,3951,1559,3932,1566e" filled="f" stroked="t" strokeweight=".25pt" strokecolor="#000000">
                <v:path arrowok="t"/>
              </v:shape>
            </v:group>
            <v:group style="position:absolute;left:3708;top:877;width:69;height:33" coordorigin="3708,877" coordsize="69,33">
              <v:shape style="position:absolute;left:3708;top:877;width:69;height:33" coordorigin="3708,877" coordsize="69,33" path="m3756,877l3720,880,3708,888,3710,896,3713,904,3729,910,3765,907,3777,900,3772,883,3756,877e" filled="t" fillcolor="#FFFFFF" stroked="f">
                <v:path arrowok="t"/>
                <v:fill/>
              </v:shape>
            </v:group>
            <v:group style="position:absolute;left:3708;top:877;width:69;height:33" coordorigin="3708,877" coordsize="69,33">
              <v:shape style="position:absolute;left:3708;top:877;width:69;height:33" coordorigin="3708,877" coordsize="69,33" path="m3775,891l3777,900,3765,907,3747,909,3729,910,3713,904,3710,896,3708,888,3720,880,3738,879,3756,877,3772,883,3775,891xe" filled="f" stroked="t" strokeweight=".25pt" strokecolor="#000000">
                <v:path arrowok="t"/>
              </v:shape>
            </v:group>
            <v:group style="position:absolute;left:3796;top:881;width:19;height:9" coordorigin="3796,881" coordsize="19,9">
              <v:shape style="position:absolute;left:3796;top:881;width:19;height:9" coordorigin="3796,881" coordsize="19,9" path="m3814,885l3815,887,3812,889,3807,889,3802,889,3798,888,3797,886,3796,883,3800,881,3805,881,3809,881,3814,882,3814,885xe" filled="f" stroked="t" strokeweight=".25pt" strokecolor="#000000">
                <v:path arrowok="t"/>
              </v:shape>
            </v:group>
            <v:group style="position:absolute;left:3834;top:876;width:19;height:9" coordorigin="3834,876" coordsize="19,9">
              <v:shape style="position:absolute;left:3834;top:876;width:19;height:9" coordorigin="3834,876" coordsize="19,9" path="m3852,880l3853,882,3849,884,3845,884,3840,885,3835,883,3835,881,3834,878,3838,876,3842,876,3847,876,3852,877,3852,880xe" filled="f" stroked="t" strokeweight=".25pt" strokecolor="#000000">
                <v:path arrowok="t"/>
              </v:shape>
            </v:group>
            <v:group style="position:absolute;left:3872;top:871;width:19;height:9" coordorigin="3872,871" coordsize="19,9">
              <v:shape style="position:absolute;left:3872;top:871;width:19;height:9" coordorigin="3872,871" coordsize="19,9" path="m3890,875l3891,877,3887,879,3882,879,3877,880,3873,878,3873,876,3872,874,3875,872,3880,871,3885,871,3889,872,3890,875xe" filled="f" stroked="t" strokeweight=".25pt" strokecolor="#000000">
                <v:path arrowok="t"/>
              </v:shape>
            </v:group>
            <v:group style="position:absolute;left:3910;top:866;width:19;height:9" coordorigin="3910,866" coordsize="19,9">
              <v:shape style="position:absolute;left:3910;top:866;width:19;height:9" coordorigin="3910,866" coordsize="19,9" path="m3928,870l3928,872,3925,874,3920,874,3915,875,3911,873,3910,871,3910,869,3913,867,3918,866,3923,866,3927,868,3928,870xe" filled="f" stroked="t" strokeweight=".25pt" strokecolor="#000000">
                <v:path arrowok="t"/>
              </v:shape>
            </v:group>
            <v:group style="position:absolute;left:3530;top:1900;width:180;height:140" coordorigin="3530,1900" coordsize="180,140">
              <v:shape style="position:absolute;left:3530;top:1900;width:180;height:140" coordorigin="3530,1900" coordsize="180,140" path="m3710,2007l3664,2007,3677,2040,3710,2007e" filled="t" fillcolor="#8CA9C8" stroked="f">
                <v:path arrowok="t"/>
                <v:fill/>
              </v:shape>
              <v:shape style="position:absolute;left:3530;top:1900;width:180;height:140" coordorigin="3530,1900" coordsize="180,140" path="m3620,1900l3636,1938,3530,1956,3555,2027,3664,2007,3710,2007,3764,1953,3620,1900e" filled="t" fillcolor="#8CA9C8" stroked="f">
                <v:path arrowok="t"/>
                <v:fill/>
              </v:shape>
            </v:group>
            <v:group style="position:absolute;left:3530;top:1900;width:234;height:140" coordorigin="3530,1900" coordsize="234,140">
              <v:shape style="position:absolute;left:3530;top:1900;width:234;height:140" coordorigin="3530,1900" coordsize="234,140" path="m3664,2007l3677,2040,3764,1953,3620,1900,3636,1938,3530,1956,3555,2027,3664,2007xe" filled="f" stroked="t" strokeweight=".4pt" strokecolor="#8CA9C8">
                <v:path arrowok="t"/>
              </v:shape>
            </v:group>
            <v:group style="position:absolute;left:3433;top:1052;width:347;height:296" coordorigin="3433,1052" coordsize="347,296">
              <v:shape style="position:absolute;left:3433;top:1052;width:347;height:296" coordorigin="3433,1052" coordsize="347,296" path="m3715,1052l3553,1078,3516,1237,3433,1250,3577,1348,3759,1212,3680,1212,3715,1052e" filled="t" fillcolor="#8CA9C8" stroked="f">
                <v:path arrowok="t"/>
                <v:fill/>
              </v:shape>
              <v:shape style="position:absolute;left:3433;top:1052;width:347;height:296" coordorigin="3433,1052" coordsize="347,296" path="m3780,1196l3680,1212,3759,1212,3780,1196e" filled="t" fillcolor="#8CA9C8" stroked="f">
                <v:path arrowok="t"/>
                <v:fill/>
              </v:shape>
            </v:group>
            <v:group style="position:absolute;left:3433;top:1052;width:347;height:296" coordorigin="3433,1052" coordsize="347,296">
              <v:shape style="position:absolute;left:3433;top:1052;width:347;height:296" coordorigin="3433,1052" coordsize="347,296" path="m3553,1078l3715,1052,3680,1212,3780,1196,3577,1348,3433,1250,3516,1237,3553,1078xe" filled="f" stroked="t" strokeweight=".4pt" strokecolor="#8CA9C8">
                <v:path arrowok="t"/>
              </v:shape>
            </v:group>
            <v:group style="position:absolute;left:3504;top:1109;width:212;height:66" coordorigin="3504,1109" coordsize="212,66">
              <v:shape style="position:absolute;left:3504;top:1109;width:212;height:66" coordorigin="3504,1109" coordsize="212,66" path="m3504,1175l3716,1175,3716,1109,3504,1109,3504,1175xe" filled="t" fillcolor="#D8D8D8" stroked="f">
                <v:path arrowok="t"/>
                <v:fill/>
              </v:shape>
            </v:group>
            <v:group style="position:absolute;left:3518;top:1077;width:205;height:33" coordorigin="3518,1077" coordsize="205,33">
              <v:shape style="position:absolute;left:3518;top:1077;width:205;height:33" coordorigin="3518,1077" coordsize="205,33" path="m3518,1110l3723,1110,3723,1077,3518,1077,3518,1110xe" filled="t" fillcolor="#D8D8D8" stroked="f">
                <v:path arrowok="t"/>
                <v:fill/>
              </v:shape>
            </v:group>
            <v:group style="position:absolute;left:3957;top:1486;width:245;height:42" coordorigin="3957,1486" coordsize="245,42">
              <v:shape style="position:absolute;left:3957;top:1486;width:245;height:42" coordorigin="3957,1486" coordsize="245,42" path="m4202,1490l4185,1493,4163,1486,4162,1497,3994,1523,3972,1515,3970,1526,3957,1528e" filled="f" stroked="t" strokeweight=".25pt" strokecolor="#000000">
                <v:path arrowok="t"/>
              </v:shape>
            </v:group>
            <v:group style="position:absolute;left:3322;top:2627;width:3620;height:916" coordorigin="3322,2627" coordsize="3620,916">
              <v:shape style="position:absolute;left:3322;top:2627;width:3620;height:916" coordorigin="3322,2627" coordsize="3620,916" path="m6843,2627l3410,3267,3372,3297,3357,3307,3340,3326,3329,3355,3326,3378,3326,3392,3323,3425,3322,3543,6929,2968,6942,2665,6934,2646,6911,2642,6843,2627e" filled="t" fillcolor="#E0E0E0" stroked="f">
                <v:path arrowok="t"/>
                <v:fill/>
              </v:shape>
            </v:group>
            <v:group style="position:absolute;left:3324;top:2785;width:3606;height:719" coordorigin="3324,2785" coordsize="3606,719">
              <v:shape style="position:absolute;left:3324;top:2785;width:3606;height:719" coordorigin="3324,2785" coordsize="3606,719" path="m6931,2785l3324,3445,3324,3503,6931,2870,6931,2785e" filled="t" fillcolor="#E0E0E0" stroked="f">
                <v:path arrowok="t"/>
                <v:fill/>
              </v:shape>
            </v:group>
            <v:group style="position:absolute;left:3324;top:2798;width:3606;height:709" coordorigin="3324,2798" coordsize="3606,709">
              <v:shape style="position:absolute;left:3324;top:2798;width:3606;height:709" coordorigin="3324,2798" coordsize="3606,709" path="m6930,2798l3324,3448,3324,3507,6930,2883,6930,2798e" filled="t" fillcolor="#E1E1E1" stroked="f">
                <v:path arrowok="t"/>
                <v:fill/>
              </v:shape>
            </v:group>
            <v:group style="position:absolute;left:3324;top:2811;width:3605;height:699" coordorigin="3324,2811" coordsize="3605,699">
              <v:shape style="position:absolute;left:3324;top:2811;width:3605;height:699" coordorigin="3324,2811" coordsize="3605,699" path="m6929,2811l3324,3451,3324,3510,6929,2896,6929,2811e" filled="t" fillcolor="#E2E2E2" stroked="f">
                <v:path arrowok="t"/>
                <v:fill/>
              </v:shape>
            </v:group>
            <v:group style="position:absolute;left:3324;top:2825;width:3605;height:689" coordorigin="3324,2825" coordsize="3605,689">
              <v:shape style="position:absolute;left:3324;top:2825;width:3605;height:689" coordorigin="3324,2825" coordsize="3605,689" path="m6929,2825l3324,3455,3324,3514,6929,2910,6929,2825e" filled="t" fillcolor="#E3E3E3" stroked="f">
                <v:path arrowok="t"/>
                <v:fill/>
              </v:shape>
            </v:group>
            <v:group style="position:absolute;left:3324;top:2838;width:3604;height:679" coordorigin="3324,2838" coordsize="3604,679">
              <v:shape style="position:absolute;left:3324;top:2838;width:3604;height:679" coordorigin="3324,2838" coordsize="3604,679" path="m6928,2838l3324,3458,3324,3517,6928,2923,6928,2838e" filled="t" fillcolor="#E4E4E4" stroked="f">
                <v:path arrowok="t"/>
                <v:fill/>
              </v:shape>
            </v:group>
            <v:group style="position:absolute;left:3324;top:2851;width:3603;height:669" coordorigin="3324,2851" coordsize="3603,669">
              <v:shape style="position:absolute;left:3324;top:2851;width:3603;height:669" coordorigin="3324,2851" coordsize="3603,669" path="m6928,2851l3324,3461,3324,3520,6928,2936,6928,2851e" filled="t" fillcolor="#E5E5E5" stroked="f">
                <v:path arrowok="t"/>
                <v:fill/>
              </v:shape>
            </v:group>
            <v:group style="position:absolute;left:3324;top:2864;width:3603;height:659" coordorigin="3324,2864" coordsize="3603,659">
              <v:shape style="position:absolute;left:3324;top:2864;width:3603;height:659" coordorigin="3324,2864" coordsize="3603,659" path="m6927,2864l3324,3465,3324,3524,6927,2949,6927,2864e" filled="t" fillcolor="#E6E6E6" stroked="f">
                <v:path arrowok="t"/>
                <v:fill/>
              </v:shape>
            </v:group>
            <v:group style="position:absolute;left:3324;top:2878;width:3602;height:649" coordorigin="3324,2878" coordsize="3602,649">
              <v:shape style="position:absolute;left:3324;top:2878;width:3602;height:649" coordorigin="3324,2878" coordsize="3602,649" path="m6926,2878l3324,3468,3324,3527,6926,2963,6926,2878e" filled="t" fillcolor="#E7E7E7" stroked="f">
                <v:path arrowok="t"/>
                <v:fill/>
              </v:shape>
            </v:group>
            <v:group style="position:absolute;left:3324;top:2891;width:3601;height:639" coordorigin="3324,2891" coordsize="3601,639">
              <v:shape style="position:absolute;left:3324;top:2891;width:3601;height:639" coordorigin="3324,2891" coordsize="3601,639" path="m6926,2891l3324,3472,3324,3530,6926,2976,6926,2891e" filled="t" fillcolor="#E8E8E8" stroked="f">
                <v:path arrowok="t"/>
                <v:fill/>
              </v:shape>
            </v:group>
            <v:group style="position:absolute;left:3324;top:2904;width:3601;height:630" coordorigin="3324,2904" coordsize="3601,630">
              <v:shape style="position:absolute;left:3324;top:2904;width:3601;height:630" coordorigin="3324,2904" coordsize="3601,630" path="m6925,2904l3324,3475,3324,3534,6925,2989,6925,2904e" filled="t" fillcolor="#E9E9E9" stroked="f">
                <v:path arrowok="t"/>
                <v:fill/>
              </v:shape>
            </v:group>
            <v:group style="position:absolute;left:3324;top:2918;width:3600;height:620" coordorigin="3324,2918" coordsize="3600,620">
              <v:shape style="position:absolute;left:3324;top:2918;width:3600;height:620" coordorigin="3324,2918" coordsize="3600,620" path="m6924,2918l3324,3478,3324,3537,6924,3002,6924,2918e" filled="t" fillcolor="#EAEAEA" stroked="f">
                <v:path arrowok="t"/>
                <v:fill/>
              </v:shape>
            </v:group>
            <v:group style="position:absolute;left:3324;top:2931;width:3599;height:610" coordorigin="3324,2931" coordsize="3599,610">
              <v:shape style="position:absolute;left:3324;top:2931;width:3599;height:610" coordorigin="3324,2931" coordsize="3599,610" path="m6924,2931l3324,3482,3324,3540,6924,3016,6924,2931e" filled="t" fillcolor="#EBEBEB" stroked="f">
                <v:path arrowok="t"/>
                <v:fill/>
              </v:shape>
            </v:group>
            <v:group style="position:absolute;left:3324;top:2944;width:3599;height:600" coordorigin="3324,2944" coordsize="3599,600">
              <v:shape style="position:absolute;left:3324;top:2944;width:3599;height:600" coordorigin="3324,2944" coordsize="3599,600" path="m6923,2944l3324,3485,3324,3544,6923,3029,6923,2944e" filled="t" fillcolor="#ECECEC" stroked="f">
                <v:path arrowok="t"/>
                <v:fill/>
              </v:shape>
            </v:group>
            <v:group style="position:absolute;left:3324;top:2957;width:3598;height:590" coordorigin="3324,2957" coordsize="3598,590">
              <v:shape style="position:absolute;left:3324;top:2957;width:3598;height:590" coordorigin="3324,2957" coordsize="3598,590" path="m6923,2957l3324,3488,3324,3547,6923,3042,6923,2957e" filled="t" fillcolor="#EDEDED" stroked="f">
                <v:path arrowok="t"/>
                <v:fill/>
              </v:shape>
            </v:group>
            <v:group style="position:absolute;left:3324;top:2971;width:3598;height:580" coordorigin="3324,2971" coordsize="3598,580">
              <v:shape style="position:absolute;left:3324;top:2971;width:3598;height:580" coordorigin="3324,2971" coordsize="3598,580" path="m6922,2971l3324,3492,3324,3551,6922,3056,6922,2971e" filled="t" fillcolor="#EEEEEE" stroked="f">
                <v:path arrowok="t"/>
                <v:fill/>
              </v:shape>
            </v:group>
            <v:group style="position:absolute;left:3324;top:2984;width:3597;height:570" coordorigin="3324,2984" coordsize="3597,570">
              <v:shape style="position:absolute;left:3324;top:2984;width:3597;height:570" coordorigin="3324,2984" coordsize="3597,570" path="m6921,2984l3324,3495,3324,3554,6921,3069,6921,2984e" filled="t" fillcolor="#EFEFEF" stroked="f">
                <v:path arrowok="t"/>
                <v:fill/>
              </v:shape>
            </v:group>
            <v:group style="position:absolute;left:3324;top:2997;width:3596;height:560" coordorigin="3324,2997" coordsize="3596,560">
              <v:shape style="position:absolute;left:3324;top:2997;width:3596;height:560" coordorigin="3324,2997" coordsize="3596,560" path="m6921,2997l3324,3499,3324,3557,6921,3082,6921,2997e" filled="t" fillcolor="#F0F0F0" stroked="f">
                <v:path arrowok="t"/>
                <v:fill/>
              </v:shape>
            </v:group>
            <v:group style="position:absolute;left:3324;top:3010;width:3596;height:550" coordorigin="3324,3010" coordsize="3596,550">
              <v:shape style="position:absolute;left:3324;top:3010;width:3596;height:550" coordorigin="3324,3010" coordsize="3596,550" path="m6920,3010l3324,3502,3324,3561,6920,3095,6920,3010e" filled="t" fillcolor="#F1F1F1" stroked="f">
                <v:path arrowok="t"/>
                <v:fill/>
              </v:shape>
            </v:group>
            <v:group style="position:absolute;left:3324;top:3024;width:3595;height:540" coordorigin="3324,3024" coordsize="3595,540">
              <v:shape style="position:absolute;left:3324;top:3024;width:3595;height:540" coordorigin="3324,3024" coordsize="3595,540" path="m6919,3024l3324,3505,3324,3564,6919,3109,6919,3024e" filled="t" fillcolor="#F2F2F2" stroked="f">
                <v:path arrowok="t"/>
                <v:fill/>
              </v:shape>
            </v:group>
            <v:group style="position:absolute;left:3324;top:3037;width:3594;height:530" coordorigin="3324,3037" coordsize="3594,530">
              <v:shape style="position:absolute;left:3324;top:3037;width:3594;height:530" coordorigin="3324,3037" coordsize="3594,530" path="m6919,3037l3324,3509,3324,3567,6919,3122,6919,3037e" filled="t" fillcolor="#F3F3F3" stroked="f">
                <v:path arrowok="t"/>
                <v:fill/>
              </v:shape>
            </v:group>
            <v:group style="position:absolute;left:3324;top:3050;width:3594;height:521" coordorigin="3324,3050" coordsize="3594,521">
              <v:shape style="position:absolute;left:3324;top:3050;width:3594;height:521" coordorigin="3324,3050" coordsize="3594,521" path="m6918,3050l3324,3512,3324,3571,6918,3135,6918,3050e" filled="t" fillcolor="#F4F4F4" stroked="f">
                <v:path arrowok="t"/>
                <v:fill/>
              </v:shape>
            </v:group>
            <v:group style="position:absolute;left:3324;top:3064;width:3593;height:511" coordorigin="3324,3064" coordsize="3593,511">
              <v:shape style="position:absolute;left:3324;top:3064;width:3593;height:511" coordorigin="3324,3064" coordsize="3593,511" path="m6917,3064l3324,3515,3324,3574,6917,3149,6917,3064e" filled="t" fillcolor="#F5F5F5" stroked="f">
                <v:path arrowok="t"/>
                <v:fill/>
              </v:shape>
            </v:group>
            <v:group style="position:absolute;left:3324;top:3077;width:3592;height:501" coordorigin="3324,3077" coordsize="3592,501">
              <v:shape style="position:absolute;left:3324;top:3077;width:3592;height:501" coordorigin="3324,3077" coordsize="3592,501" path="m6917,3077l3324,3519,3324,3578,6917,3162,6917,3077e" filled="t" fillcolor="#F6F6F6" stroked="f">
                <v:path arrowok="t"/>
                <v:fill/>
              </v:shape>
            </v:group>
            <v:group style="position:absolute;left:3324;top:3090;width:3592;height:491" coordorigin="3324,3090" coordsize="3592,491">
              <v:shape style="position:absolute;left:3324;top:3090;width:3592;height:491" coordorigin="3324,3090" coordsize="3592,491" path="m6916,3090l3324,3522,3324,3581,6916,3175,6916,3090e" filled="t" fillcolor="#F7F7F7" stroked="f">
                <v:path arrowok="t"/>
                <v:fill/>
              </v:shape>
            </v:group>
            <v:group style="position:absolute;left:3324;top:3103;width:3591;height:481" coordorigin="3324,3103" coordsize="3591,481">
              <v:shape style="position:absolute;left:3324;top:3103;width:3591;height:481" coordorigin="3324,3103" coordsize="3591,481" path="m6916,3103l3324,3526,3324,3584,6916,3188,6916,3103e" filled="t" fillcolor="#F8F8F8" stroked="f">
                <v:path arrowok="t"/>
                <v:fill/>
              </v:shape>
            </v:group>
            <v:group style="position:absolute;left:3324;top:3117;width:3591;height:471" coordorigin="3324,3117" coordsize="3591,471">
              <v:shape style="position:absolute;left:3324;top:3117;width:3591;height:471" coordorigin="3324,3117" coordsize="3591,471" path="m6915,3117l3324,3529,3324,3588,6915,3202,6915,3117e" filled="t" fillcolor="#F9F9F9" stroked="f">
                <v:path arrowok="t"/>
                <v:fill/>
              </v:shape>
            </v:group>
            <v:group style="position:absolute;left:3324;top:3130;width:3590;height:461" coordorigin="3324,3130" coordsize="3590,461">
              <v:shape style="position:absolute;left:3324;top:3130;width:3590;height:461" coordorigin="3324,3130" coordsize="3590,461" path="m6914,3130l3324,3532,3324,3591,6914,3215,6914,3130e" filled="t" fillcolor="#FAFAFA" stroked="f">
                <v:path arrowok="t"/>
                <v:fill/>
              </v:shape>
            </v:group>
            <v:group style="position:absolute;left:3324;top:3143;width:3589;height:451" coordorigin="3324,3143" coordsize="3589,451">
              <v:shape style="position:absolute;left:3324;top:3143;width:3589;height:451" coordorigin="3324,3143" coordsize="3589,451" path="m6914,3143l3324,3536,3324,3594,6914,3228,6914,3143e" filled="t" fillcolor="#FAFAFA" stroked="f">
                <v:path arrowok="t"/>
                <v:fill/>
              </v:shape>
            </v:group>
            <v:group style="position:absolute;left:3324;top:3157;width:3589;height:441" coordorigin="3324,3157" coordsize="3589,441">
              <v:shape style="position:absolute;left:3324;top:3157;width:3589;height:441" coordorigin="3324,3157" coordsize="3589,441" path="m6913,3157l3324,3539,3324,3598,6913,3241,6913,3157e" filled="t" fillcolor="#FBFBFB" stroked="f">
                <v:path arrowok="t"/>
                <v:fill/>
              </v:shape>
            </v:group>
            <v:group style="position:absolute;left:3324;top:3170;width:3588;height:431" coordorigin="3324,3170" coordsize="3588,431">
              <v:shape style="position:absolute;left:3324;top:3170;width:3588;height:431" coordorigin="3324,3170" coordsize="3588,431" path="m6912,3170l3324,3542,3324,3601,6912,3255,6912,3170e" filled="t" fillcolor="#FCFCFC" stroked="f">
                <v:path arrowok="t"/>
                <v:fill/>
              </v:shape>
            </v:group>
            <v:group style="position:absolute;left:3324;top:3183;width:3587;height:422" coordorigin="3324,3183" coordsize="3587,422">
              <v:shape style="position:absolute;left:3324;top:3183;width:3587;height:422" coordorigin="3324,3183" coordsize="3587,422" path="m6912,3183l3324,3546,3324,3605,6912,3268,6912,3183e" filled="t" fillcolor="#FDFDFD" stroked="f">
                <v:path arrowok="t"/>
                <v:fill/>
              </v:shape>
            </v:group>
            <v:group style="position:absolute;left:3324;top:3196;width:3587;height:412" coordorigin="3324,3196" coordsize="3587,412">
              <v:shape style="position:absolute;left:3324;top:3196;width:3587;height:412" coordorigin="3324,3196" coordsize="3587,412" path="m6911,3196l3324,3549,3324,3608,6911,3281,6911,3196e" filled="t" fillcolor="#FFFFFF" stroked="f">
                <v:path arrowok="t"/>
                <v:fill/>
              </v:shape>
            </v:group>
            <v:group style="position:absolute;left:3322;top:3280;width:115;height:315" coordorigin="3322,3280" coordsize="115,315">
              <v:shape style="position:absolute;left:3322;top:3280;width:115;height:315" coordorigin="3322,3280" coordsize="115,315" path="m3322,3595l3323,3425,3326,3392,3326,3378,3329,3355,3340,3326,3357,3307,3372,3297,3436,3280e" filled="f" stroked="t" strokeweight=".6pt" strokecolor="#000000">
                <v:path arrowok="t"/>
              </v:shape>
            </v:group>
            <v:group style="position:absolute;left:6869;top:2640;width:73;height:812" coordorigin="6869,2640" coordsize="73,812">
              <v:shape style="position:absolute;left:6869;top:2640;width:73;height:812" coordorigin="6869,2640" coordsize="73,812" path="m6869,2640l6911,2642,6934,2646,6942,2665,6906,3452e" filled="f" stroked="t" strokeweight=".6pt" strokecolor="#000000">
                <v:path arrowok="t"/>
              </v:shape>
            </v:group>
            <v:group style="position:absolute;left:3365;top:2653;width:3579;height:916" coordorigin="3365,2653" coordsize="3579,916">
              <v:shape style="position:absolute;left:3365;top:2653;width:3579;height:916" coordorigin="3365,2653" coordsize="3579,916" path="m6944,2687l6936,2660,6920,2653,6907,2654,3415,3325,3368,3380,3367,3389,3365,3569e" filled="f" stroked="t" strokeweight=".25pt" strokecolor="#000000">
                <v:path arrowok="t"/>
              </v:shape>
            </v:group>
            <v:group style="position:absolute;left:3425;top:2499;width:3459;height:799" coordorigin="3425,2499" coordsize="3459,799">
              <v:shape style="position:absolute;left:3425;top:2499;width:3459;height:799" coordorigin="3425,2499" coordsize="3459,799" path="m3944,3015l3678,3063,3659,3070,3652,3080,3654,3103,3660,3135,3659,3147,3651,3161,3637,3164,3446,3202,3426,3212,3425,3233,3425,3257,3431,3268,3428,3285,3460,3285,3466,3298,3487,3294,4496,3100,3989,3100,3983,3095,3983,3067,3982,3054,3978,3041,3959,3020,3944,3015e" filled="t" fillcolor="#FFFFFF" stroked="f">
                <v:path arrowok="t"/>
                <v:fill/>
              </v:shape>
              <v:shape style="position:absolute;left:3425;top:2499;width:3459;height:799" coordorigin="3425,2499" coordsize="3459,799" path="m6734,2499l6721,2500,6488,2543,6469,2549,6464,2561,6468,2589,6473,2615,6468,2622,6462,2633,6449,2636,3989,3100,4496,3100,6863,2644,6871,2638,6882,2616,6883,2598,6872,2576,6762,2576,6763,2548,6761,2535,6753,2513,6734,2499e" filled="t" fillcolor="#FFFFFF" stroked="f">
                <v:path arrowok="t"/>
                <v:fill/>
              </v:shape>
              <v:shape style="position:absolute;left:3425;top:2499;width:3459;height:799" coordorigin="3425,2499" coordsize="3459,799" path="m6841,2562l6769,2575,6762,2576,6872,2576,6869,2571,6851,2563,6841,2562e" filled="t" fillcolor="#FFFFFF" stroked="f">
                <v:path arrowok="t"/>
                <v:fill/>
              </v:shape>
            </v:group>
            <v:group style="position:absolute;left:3425;top:2499;width:3459;height:799" coordorigin="3425,2499" coordsize="3459,799">
              <v:shape style="position:absolute;left:3425;top:2499;width:3459;height:799" coordorigin="3425,2499" coordsize="3459,799" path="m6871,2638l6882,2616,6883,2598,6869,2571,6851,2563,6841,2562,6769,2575,6762,2576,6763,2548,6761,2535,6753,2513,6734,2499,6721,2500,6488,2543,6469,2549,6464,2561,6468,2589,6473,2615,6468,2622,6462,2633,6449,2636,6441,2637,3989,3100,3983,3095,3983,3067,3982,3054,3978,3041,3959,3020,3944,3015,3678,3063,3659,3070,3652,3080,3654,3103,3660,3135,3659,3147,3651,3161,3637,3164,3446,3202,3426,3212,3425,3233,3425,3257,3431,3268,3428,3285,3460,3285,3466,3298,3487,3294,6863,2644,6871,2638xe" filled="f" stroked="t" strokeweight=".6pt" strokecolor="#000000">
                <v:path arrowok="t"/>
              </v:shape>
            </v:group>
            <v:group style="position:absolute;left:3969;top:3099;width:10;height:35" coordorigin="3969,3099" coordsize="10,35">
              <v:shape style="position:absolute;left:3969;top:3099;width:10;height:35" coordorigin="3969,3099" coordsize="10,35" path="m3980,3099l3980,3100,3979,3101,3979,3103,3974,3125,3969,3134e" filled="f" stroked="t" strokeweight=".25pt" strokecolor="#000000">
                <v:path arrowok="t"/>
              </v:shape>
            </v:group>
            <v:group style="position:absolute;left:3565;top:3179;width:26;height:97" coordorigin="3565,3179" coordsize="26,97">
              <v:shape style="position:absolute;left:3565;top:3179;width:26;height:97" coordorigin="3565,3179" coordsize="26,97" path="m3565,3179l3578,3188,3589,3207,3591,3239,3588,3259,3581,3269,3577,3276e" filled="f" stroked="t" strokeweight=".25pt" strokecolor="#000000">
                <v:path arrowok="t"/>
              </v:shape>
            </v:group>
            <v:group style="position:absolute;left:4024;top:3093;width:26;height:93" coordorigin="4024,3093" coordsize="26,93">
              <v:shape style="position:absolute;left:4024;top:3093;width:26;height:93" coordorigin="4024,3093" coordsize="26,93" path="m4024,3093l4036,3101,4047,3121,4050,3153,4048,3175,4042,3186e" filled="f" stroked="t" strokeweight=".25pt" strokecolor="#000000">
                <v:path arrowok="t"/>
              </v:shape>
            </v:group>
            <v:group style="position:absolute;left:3711;top:3182;width:43;height:28" coordorigin="3711,3182" coordsize="43,28">
              <v:shape style="position:absolute;left:3711;top:3182;width:43;height:28" coordorigin="3711,3182" coordsize="43,28" path="m3753,3193l3754,3186,3745,3182,3733,3183,3722,3185,3712,3192,3711,3199,3711,3206,3720,3210,3731,3208,3743,3206,3753,3199,3753,3193xe" filled="f" stroked="t" strokeweight=".25pt" strokecolor="#000000">
                <v:path arrowok="t"/>
              </v:shape>
            </v:group>
            <v:group style="position:absolute;left:3899;top:3145;width:43;height:28" coordorigin="3899,3145" coordsize="43,28">
              <v:shape style="position:absolute;left:3899;top:3145;width:43;height:28" coordorigin="3899,3145" coordsize="43,28" path="m3941,3156l3942,3149,3933,3145,3921,3147,3910,3149,3900,3156,3899,3162,3899,3169,3908,3173,3919,3172,3931,3170,3941,3163,3941,3156xe" filled="f" stroked="t" strokeweight=".25pt" strokecolor="#000000">
                <v:path arrowok="t"/>
              </v:shape>
            </v:group>
            <v:group style="position:absolute;left:6749;top:2578;width:10;height:33" coordorigin="6749,2578" coordsize="10,33">
              <v:shape style="position:absolute;left:6749;top:2578;width:10;height:33" coordorigin="6749,2578" coordsize="10,33" path="m6758,2578l6758,2580,6758,2581,6757,2583,6753,2603,6749,2611e" filled="f" stroked="t" strokeweight=".25pt" strokecolor="#000000">
                <v:path arrowok="t"/>
              </v:shape>
            </v:group>
            <v:group style="position:absolute;left:6386;top:2647;width:25;height:84" coordorigin="6386,2647" coordsize="25,84">
              <v:shape style="position:absolute;left:6386;top:2647;width:25;height:84" coordorigin="6386,2647" coordsize="25,84" path="m6386,2647l6399,2656,6409,2677,6411,2705,6409,2721,6406,2731e" filled="f" stroked="t" strokeweight=".25pt" strokecolor="#000000">
                <v:path arrowok="t"/>
              </v:shape>
            </v:group>
            <v:group style="position:absolute;left:6776;top:2573;width:25;height:84" coordorigin="6776,2573" coordsize="25,84">
              <v:shape style="position:absolute;left:6776;top:2573;width:25;height:84" coordorigin="6776,2573" coordsize="25,84" path="m6776,2573l6789,2582,6799,2603,6801,2631,6800,2647,6798,2657e" filled="f" stroked="t" strokeweight=".25pt" strokecolor="#000000">
                <v:path arrowok="t"/>
              </v:shape>
            </v:group>
            <v:group style="position:absolute;left:6524;top:2654;width:39;height:25" coordorigin="6524,2654" coordsize="39,25">
              <v:shape style="position:absolute;left:6524;top:2654;width:39;height:25" coordorigin="6524,2654" coordsize="39,25" path="m6562,2664l6562,2658,6554,2654,6544,2656,6533,2657,6525,2664,6524,2670,6524,2676,6532,2680,6542,2678,6552,2676,6561,2670,6562,2664xe" filled="f" stroked="t" strokeweight=".25pt" strokecolor="#000000">
                <v:path arrowok="t"/>
              </v:shape>
            </v:group>
            <v:group style="position:absolute;left:6684;top:2625;width:39;height:25" coordorigin="6684,2625" coordsize="39,25">
              <v:shape style="position:absolute;left:6684;top:2625;width:39;height:25" coordorigin="6684,2625" coordsize="39,25" path="m6723,2634l6723,2628,6715,2625,6705,2626,6694,2628,6685,2634,6685,2640,6684,2646,6692,2650,6703,2648,6713,2647,6722,2640,6723,2634xe" filled="f" stroked="t" strokeweight=".25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Figure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15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92" w:lineRule="auto"/>
        <w:ind w:left="2090" w:right="319" w:firstLine="-36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4.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4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computer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Look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optical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slot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prope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secured.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gap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xists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bel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slot,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gently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pull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bottom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optical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slot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until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cli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place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gap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ed.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(Figure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16)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73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117.94416pt;margin-top:18.601892pt;width:266.386837pt;height:230.979pt;mso-position-horizontal-relative:page;mso-position-vertical-relative:paragraph;z-index:-2818" coordorigin="2359,372" coordsize="5328,4620">
            <v:group style="position:absolute;left:3574;top:2745;width:3151;height:271" coordorigin="3574,2745" coordsize="3151,271">
              <v:shape style="position:absolute;left:3574;top:2745;width:3151;height:271" coordorigin="3574,2745" coordsize="3151,271" path="m3585,2745l3583,2747,3577,2748,3576,2768,3574,2786,3579,2800,3581,2812,3594,2813,3712,2819,3732,2820,3737,2834,3738,2848,3737,2854,4003,2871,4003,2864,4005,2850,4007,2839,4028,2839,6226,2967,6237,2970,6242,2978,6244,2981,6244,2985,6244,2995,6244,3000,6529,3017,6532,3005,6534,2987,6555,2988,6689,2995,6708,2995,6715,2993,6720,2978,6725,2963,6724,2954,6724,2943,6724,2936,6721,2927,6719,2922e" filled="f" stroked="t" strokeweight=".6pt" strokecolor="#000000">
                <v:path arrowok="t"/>
              </v:shape>
            </v:group>
            <v:group style="position:absolute;left:6578;top:2914;width:16;height:74" coordorigin="6578,2914" coordsize="16,74">
              <v:shape style="position:absolute;left:6578;top:2914;width:16;height:74" coordorigin="6578,2914" coordsize="16,74" path="m6594,2914l6584,2925,6579,2951,6578,2972,6583,2988,6590,2988e" filled="f" stroked="t" strokeweight=".25pt" strokecolor="#000000">
                <v:path arrowok="t"/>
              </v:shape>
            </v:group>
            <v:group style="position:absolute;left:6177;top:2892;width:16;height:74" coordorigin="6177,2892" coordsize="16,74">
              <v:shape style="position:absolute;left:6177;top:2892;width:16;height:74" coordorigin="6177,2892" coordsize="16,74" path="m6193,2892l6183,2903,6178,2929,6177,2950,6182,2967,6189,2966e" filled="f" stroked="t" strokeweight=".25pt" strokecolor="#000000">
                <v:path arrowok="t"/>
              </v:shape>
            </v:group>
            <v:group style="position:absolute;left:3673;top:2747;width:15;height:70" coordorigin="3673,2747" coordsize="15,70">
              <v:shape style="position:absolute;left:3673;top:2747;width:15;height:70" coordorigin="3673,2747" coordsize="15,70" path="m3688,2747l3681,2748,3675,2764,3674,2783,3673,2802,3679,2818,3686,2817e" filled="f" stroked="t" strokeweight=".25pt" strokecolor="#000000">
                <v:path arrowok="t"/>
              </v:shape>
            </v:group>
            <v:group style="position:absolute;left:4024;top:2770;width:15;height:70" coordorigin="4024,2770" coordsize="15,70">
              <v:shape style="position:absolute;left:4024;top:2770;width:15;height:70" coordorigin="4024,2770" coordsize="15,70" path="m4039,2770l4032,2770,4025,2786,4025,2805,4024,2825,4030,2840,4037,2839e" filled="f" stroked="t" strokeweight=".25pt" strokecolor="#000000">
                <v:path arrowok="t"/>
              </v:shape>
            </v:group>
            <v:group style="position:absolute;left:6180;top:2918;width:399;height:21" coordorigin="6180,2918" coordsize="399,21">
              <v:shape style="position:absolute;left:6180;top:2918;width:399;height:21" coordorigin="6180,2918" coordsize="399,21" path="m6180,2918l6579,2939e" filled="f" stroked="t" strokeweight=".25pt" strokecolor="#000000">
                <v:path arrowok="t"/>
              </v:shape>
            </v:group>
            <v:group style="position:absolute;left:3675;top:2774;width:349;height:20" coordorigin="3675,2774" coordsize="349,20">
              <v:shape style="position:absolute;left:3675;top:2774;width:349;height:20" coordorigin="3675,2774" coordsize="349,20" path="m3675,2774l4024,2794e" filled="f" stroked="t" strokeweight=".25pt" strokecolor="#000000">
                <v:path arrowok="t"/>
              </v:shape>
            </v:group>
            <v:group style="position:absolute;left:5076;top:2831;width:46;height:12" coordorigin="5076,2831" coordsize="46,12">
              <v:shape style="position:absolute;left:5076;top:2831;width:46;height:12" coordorigin="5076,2831" coordsize="46,12" path="m5080,2831l5078,2837,5076,2841,5114,2843,5117,2838,5119,2833,5121,2833,5082,2831,5080,2831e" filled="t" fillcolor="#FFFFFF" stroked="f">
                <v:path arrowok="t"/>
                <v:fill/>
              </v:shape>
              <v:shape style="position:absolute;left:5076;top:2831;width:46;height:12" coordorigin="5076,2831" coordsize="46,12" path="m5121,2833l5119,2833,5122,2833,5121,2833e" filled="t" fillcolor="#FFFFFF" stroked="f">
                <v:path arrowok="t"/>
                <v:fill/>
              </v:shape>
            </v:group>
            <v:group style="position:absolute;left:5076;top:2831;width:46;height:12" coordorigin="5076,2831" coordsize="46,12">
              <v:shape style="position:absolute;left:5076;top:2831;width:46;height:12" coordorigin="5076,2831" coordsize="46,12" path="m5122,2833l5119,2833,5117,2838,5114,2843,5076,2841,5078,2837,5080,2831,5082,2831e" filled="f" stroked="t" strokeweight=".25pt" strokecolor="#000000">
                <v:path arrowok="t"/>
              </v:shape>
              <v:shape style="position:absolute;left:3521;top:2741;width:3316;height:183" type="#_x0000_t75">
                <v:imagedata r:id="rId56" o:title=""/>
              </v:shape>
              <v:shape style="position:absolute;left:3486;top:1929;width:3389;height:813" type="#_x0000_t75">
                <v:imagedata r:id="rId57" o:title=""/>
              </v:shape>
              <v:shape style="position:absolute;left:3517;top:933;width:3404;height:997" type="#_x0000_t75">
                <v:imagedata r:id="rId58" o:title=""/>
              </v:shape>
              <v:shape style="position:absolute;left:3559;top:379;width:3383;height:556" type="#_x0000_t75">
                <v:imagedata r:id="rId59" o:title=""/>
              </v:shape>
            </v:group>
            <v:group style="position:absolute;left:3486;top:378;width:3456;height:2545" coordorigin="3486,378" coordsize="3456,2545">
              <v:shape style="position:absolute;left:3486;top:378;width:3456;height:2545" coordorigin="3486,378" coordsize="3456,2545" path="m6720,2921l6734,2923,6763,2924,6791,2921,6804,2917,6825,2895,6831,2879,6942,500,6939,468,6893,421,6864,417,3648,378,3626,378,3596,388,3583,409,3580,426,3487,2681,3486,2703,3489,2719,3508,2741,3521,2741,3585,2744,6720,2921xe" filled="f" stroked="t" strokeweight=".6pt" strokecolor="#000000">
                <v:path arrowok="t"/>
              </v:shape>
              <v:shape style="position:absolute;left:3616;top:465;width:3199;height:1071" type="#_x0000_t75">
                <v:imagedata r:id="rId60" o:title=""/>
              </v:shape>
              <v:shape style="position:absolute;left:3572;top:1522;width:3198;height:1085" type="#_x0000_t75">
                <v:imagedata r:id="rId61" o:title=""/>
              </v:shape>
              <v:shape style="position:absolute;left:3570;top:2594;width:3151;height:223" type="#_x0000_t75">
                <v:imagedata r:id="rId62" o:title=""/>
              </v:shape>
            </v:group>
            <v:group style="position:absolute;left:3570;top:465;width:3245;height:2353" coordorigin="3570,465" coordsize="3245,2353">
              <v:shape style="position:absolute;left:3570;top:465;width:3245;height:2353" coordorigin="3570,465" coordsize="3245,2353" path="m6816,509l6711,2818,3570,2640,3661,465,6816,509xe" filled="f" stroked="t" strokeweight=".5pt" strokecolor="#000000">
                <v:path arrowok="t"/>
              </v:shape>
            </v:group>
            <v:group style="position:absolute;left:5187;top:412;width:141;height:11" coordorigin="5187,412" coordsize="141,11">
              <v:shape style="position:absolute;left:5187;top:412;width:141;height:11" coordorigin="5187,412" coordsize="141,11" path="m5191,412l5187,415,5187,420,5191,423,5325,424,5328,421,5328,415,5325,413,5191,412e" filled="t" fillcolor="#CCCCCC" stroked="f">
                <v:path arrowok="t"/>
                <v:fill/>
              </v:shape>
            </v:group>
            <v:group style="position:absolute;left:5187;top:412;width:141;height:11" coordorigin="5187,412" coordsize="141,11">
              <v:shape style="position:absolute;left:5187;top:412;width:141;height:11" coordorigin="5187,412" coordsize="141,11" path="m5328,418l5328,421,5325,424,5320,424,5196,423,5191,423,5187,420,5187,418,5187,415,5191,412,5196,412,5320,413,5325,413,5328,415,5328,418xe" filled="f" stroked="t" strokeweight=".2pt" strokecolor="#000000">
                <v:path arrowok="t"/>
              </v:shape>
              <v:shape style="position:absolute;left:5121;top:3142;width:1668;height:282" type="#_x0000_t75">
                <v:imagedata r:id="rId63" o:title=""/>
              </v:shape>
              <v:shape style="position:absolute;left:3454;top:3424;width:3169;height:282" type="#_x0000_t75">
                <v:imagedata r:id="rId64" o:title=""/>
              </v:shape>
              <v:shape style="position:absolute;left:2669;top:3988;width:3562;height:265" type="#_x0000_t75">
                <v:imagedata r:id="rId65" o:title=""/>
              </v:shape>
            </v:group>
            <v:group style="position:absolute;left:2370;top:3142;width:4419;height:1112" coordorigin="2370,3142" coordsize="4419,1112">
              <v:shape style="position:absolute;left:2370;top:3142;width:4419;height:1112" coordorigin="2370,3142" coordsize="4419,1112" path="m2370,3890l2376,3928,2382,3953,2397,3961,2410,3964,2435,3967,5993,4250,6020,4253,6781,3193,6789,3179,6788,3161,6787,3142e" filled="f" stroked="t" strokeweight=".6pt" strokecolor="#000000">
                <v:path arrowok="t"/>
              </v:shape>
            </v:group>
            <v:group style="position:absolute;left:2364;top:2836;width:3907;height:1358" coordorigin="2364,2836" coordsize="3907,1358">
              <v:shape style="position:absolute;left:2364;top:2836;width:3907;height:1358" coordorigin="2364,2836" coordsize="3907,1358" path="m6271,3890l2370,3890,2374,3905,6001,4191,6033,4194,6051,4193,6063,4186,6074,4170,6271,3890e" filled="t" fillcolor="#FFFFFF" stroked="f">
                <v:path arrowok="t"/>
                <v:fill/>
              </v:shape>
              <v:shape style="position:absolute;left:2364;top:2836;width:3907;height:1358" coordorigin="2364,2836" coordsize="3907,1358" path="m3519,2836l2381,3769,2364,3802,2370,3890,6271,3890,6783,3162,6786,3142,6787,3142,6783,3054,6774,3028,6758,3022,3519,2836e" filled="t" fillcolor="#FFFFFF" stroked="f">
                <v:path arrowok="t"/>
                <v:fill/>
              </v:shape>
            </v:group>
            <v:group style="position:absolute;left:2364;top:2836;width:4423;height:1358" coordorigin="2364,2836" coordsize="4423,1358">
              <v:shape style="position:absolute;left:2364;top:2836;width:4423;height:1358" coordorigin="2364,2836" coordsize="4423,1358" path="m6778,3169l6783,3162,6786,3142,6787,3142,6783,3054,6774,3028,6758,3022,3519,2836,3493,2836,3478,2841,2381,3769,2366,3786,2364,3802,2370,3890,2374,3905,2396,3906,6001,4191,6033,4194,6051,4193,6063,4186,6074,4170,6778,3169xe" filled="f" stroked="t" strokeweight=".5pt" strokecolor="#000000">
                <v:path arrowok="t"/>
              </v:shape>
            </v:group>
            <v:group style="position:absolute;left:6753;top:3105;width:23;height:42" coordorigin="6753,3105" coordsize="23,42">
              <v:shape style="position:absolute;left:6753;top:3105;width:23;height:42" coordorigin="6753,3105" coordsize="23,42" path="m6772,3105l6769,3108,6757,3124,6755,3127,6753,3135,6753,3141,6754,3147,6759,3147,6762,3145,6771,3132,6773,3129,6776,3124,6776,3118,6776,3115,6775,3109,6772,3105e" filled="t" fillcolor="#8F8F8F" stroked="f">
                <v:path arrowok="t"/>
                <v:fill/>
              </v:shape>
            </v:group>
            <v:group style="position:absolute;left:6753;top:3105;width:23;height:42" coordorigin="6753,3105" coordsize="23,42">
              <v:shape style="position:absolute;left:6753;top:3105;width:23;height:42" coordorigin="6753,3105" coordsize="23,42" path="m6757,3124l6755,3127,6753,3135,6753,3141,6754,3147,6759,3147,6762,3145,6771,3132,6773,3129,6776,3124,6776,3118,6776,3115,6775,3109,6772,3105,6769,3108,6757,3124xe" filled="f" stroked="t" strokeweight=".25pt" strokecolor="#000000">
                <v:path arrowok="t"/>
              </v:shape>
              <v:shape style="position:absolute;left:3146;top:2864;width:3519;height:321" type="#_x0000_t75">
                <v:imagedata r:id="rId66" o:title=""/>
              </v:shape>
              <v:shape style="position:absolute;left:2761;top:3162;width:3833;height:352" type="#_x0000_t75">
                <v:imagedata r:id="rId67" o:title=""/>
              </v:shape>
              <v:shape style="position:absolute;left:2488;top:3488;width:3870;height:347" type="#_x0000_t75">
                <v:imagedata r:id="rId68" o:title=""/>
              </v:shape>
              <v:shape style="position:absolute;left:3455;top:3814;width:2666;height:207" type="#_x0000_t75">
                <v:imagedata r:id="rId69" o:title=""/>
              </v:shape>
            </v:group>
            <v:group style="position:absolute;left:2488;top:2864;width:4178;height:1157" coordorigin="2488,2864" coordsize="4178,1157">
              <v:shape style="position:absolute;left:2488;top:2864;width:4178;height:1157" coordorigin="2488,2864" coordsize="4178,1157" path="m3535,2865l6645,3048,6665,3056,6661,3068,5986,4001,5972,4018,5956,4021,2488,3760,2488,3748,3517,2869,3525,2864,3535,2865xe" filled="f" stroked="t" strokeweight=".3pt" strokecolor="#000000">
                <v:path arrowok="t"/>
              </v:shape>
            </v:group>
            <v:group style="position:absolute;left:3230;top:2887;width:3194;height:644" coordorigin="3230,2887" coordsize="3194,644">
              <v:shape style="position:absolute;left:3230;top:2887;width:3194;height:644" coordorigin="3230,2887" coordsize="3194,644" path="m3415,3163l3408,3169,3349,3213,3331,3241,3319,3241,3317,3243,3316,3243,3310,3249,3305,3253,3290,3265,3273,3281,3264,3287,3259,3293,3234,3321,3230,3327,3236,3331,6044,3531,6055,3531,6060,3527,6351,3165,3422,3165,3415,3163e" filled="t" fillcolor="#FFFFFF" stroked="f">
                <v:path arrowok="t"/>
                <v:fill/>
              </v:shape>
              <v:shape style="position:absolute;left:3230;top:2887;width:3194;height:644" coordorigin="3230,2887" coordsize="3194,644" path="m5395,2985l5390,2987,5386,2987,5385,2989,5384,2989,5376,2995,5371,2999,5368,3003,5361,3009,3598,3009,3596,3011,3592,3011,3584,3019,3578,3023,3563,3029,3555,3033,3548,3039,3550,3045,3545,3049,3539,3053,3536,3055,3521,3079,3514,3079,3507,3083,3448,3129,3425,3163,3422,3165,6351,3165,6416,3085,6425,3073,6411,3071,6388,3071,6376,3059,6208,3059,6200,3049,6015,3049,6007,3039,5817,3039,5818,3037,5804,3019,5555,3019,5538,2999,5535,2997,5534,2997,5530,2995,5395,2985e" filled="t" fillcolor="#FFFFFF" stroked="f">
                <v:path arrowok="t"/>
                <v:fill/>
              </v:shape>
              <v:shape style="position:absolute;left:3230;top:2887;width:3194;height:644" coordorigin="3230,2887" coordsize="3194,644" path="m6238,3037l6230,3037,6229,3039,6228,3039,6226,3041,6226,3041,6219,3049,6208,3059,6376,3059,6362,3045,6358,3045,6354,3043,6353,3043,6238,3037e" filled="t" fillcolor="#FFFFFF" stroked="f">
                <v:path arrowok="t"/>
                <v:fill/>
              </v:shape>
              <v:shape style="position:absolute;left:3230;top:2887;width:3194;height:644" coordorigin="3230,2887" coordsize="3194,644" path="m6049,3025l6045,3027,6038,3027,6038,3029,6035,3031,6029,3035,6024,3039,6022,3043,6015,3049,6200,3049,6192,3039,6191,3039,6189,3037,6188,3037,6187,3035,6183,3035,6049,3025e" filled="t" fillcolor="#FFFFFF" stroked="f">
                <v:path arrowok="t"/>
                <v:fill/>
              </v:shape>
              <v:shape style="position:absolute;left:3230;top:2887;width:3194;height:644" coordorigin="3230,2887" coordsize="3194,644" path="m5855,3013l5850,3015,5845,3015,5845,3017,5841,3019,5836,3023,5824,3033,5817,3039,6007,3039,5998,3027,5998,3027,5995,3025,5994,3025,5994,3023,5990,3023,5855,3013e" filled="t" fillcolor="#FFFFFF" stroked="f">
                <v:path arrowok="t"/>
                <v:fill/>
              </v:shape>
              <v:shape style="position:absolute;left:3230;top:2887;width:3194;height:644" coordorigin="3230,2887" coordsize="3194,644" path="m5561,3015l5555,3019,5628,3019,5561,3015e" filled="t" fillcolor="#FFFFFF" stroked="f">
                <v:path arrowok="t"/>
                <v:fill/>
              </v:shape>
              <v:shape style="position:absolute;left:3230;top:2887;width:3194;height:644" coordorigin="3230,2887" coordsize="3194,644" path="m5635,3015l5628,3019,5804,3019,5802,3017,5633,3017,5635,3015e" filled="t" fillcolor="#FFFFFF" stroked="f">
                <v:path arrowok="t"/>
                <v:fill/>
              </v:shape>
              <v:shape style="position:absolute;left:3230;top:2887;width:3194;height:644" coordorigin="3230,2887" coordsize="3194,644" path="m5635,3015l5633,3017,5635,3015e" filled="t" fillcolor="#FFFFFF" stroked="f">
                <v:path arrowok="t"/>
                <v:fill/>
              </v:shape>
              <v:shape style="position:absolute;left:3230;top:2887;width:3194;height:644" coordorigin="3230,2887" coordsize="3194,644" path="m5801,3015l5635,3015,5633,3017,5802,3017,5801,3015e" filled="t" fillcolor="#FFFFFF" stroked="f">
                <v:path arrowok="t"/>
                <v:fill/>
              </v:shape>
              <v:shape style="position:absolute;left:3230;top:2887;width:3194;height:644" coordorigin="3230,2887" coordsize="3194,644" path="m5658,3003l5648,3003,5648,3005,5639,3011,5635,3015,5801,3015,5798,3013,5796,3013,5793,3011,5792,3011,5658,3003e" filled="t" fillcolor="#FFFFFF" stroked="f">
                <v:path arrowok="t"/>
                <v:fill/>
              </v:shape>
              <v:shape style="position:absolute;left:3230;top:2887;width:3194;height:644" coordorigin="3230,2887" coordsize="3194,644" path="m3742,2887l3737,2887,3736,2889,3732,2889,3731,2891,3728,2893,3711,2907,3705,2913,3698,2917,3688,2933,3683,2937,3682,2939,3678,2939,3677,2941,3674,2941,3671,2945,3666,2949,3654,2957,3640,2969,3619,2985,3603,3009,5357,3009,5348,2997,5162,2997,5155,2987,4964,2987,4965,2985,4954,2971,4713,2971,4706,2961,4516,2961,4516,2959,4507,2947,4321,2947,4314,2937,4123,2937,4124,2935,4113,2921,3878,2921,3849,2895,3846,2895,3845,2893,3742,2887e" filled="t" fillcolor="#FFFFFF" stroked="f">
                <v:path arrowok="t"/>
                <v:fill/>
              </v:shape>
              <v:shape style="position:absolute;left:3230;top:2887;width:3194;height:644" coordorigin="3230,2887" coordsize="3194,644" path="m5198,2975l5189,2975,5188,2977,5187,2977,5184,2979,5178,2985,5173,2989,5169,2991,5162,2997,5348,2997,5341,2987,5338,2985,5336,2985,5333,2983,5332,2983,5198,2975e" filled="t" fillcolor="#FFFFFF" stroked="f">
                <v:path arrowok="t"/>
                <v:fill/>
              </v:shape>
              <v:shape style="position:absolute;left:3230;top:2887;width:3194;height:644" coordorigin="3230,2887" coordsize="3194,644" path="m5003,2963l4995,2963,4993,2965,4993,2965,4989,2967,4978,2977,4964,2987,5155,2987,5146,2975,5145,2975,5143,2973,5141,2973,5138,2971,5003,2963e" filled="t" fillcolor="#FFFFFF" stroked="f">
                <v:path arrowok="t"/>
                <v:fill/>
              </v:shape>
              <v:shape style="position:absolute;left:3230;top:2887;width:3194;height:644" coordorigin="3230,2887" coordsize="3194,644" path="m4718,2965l4713,2971,4954,2971,4953,2969,4775,2969,4718,2965e" filled="t" fillcolor="#FFFFFF" stroked="f">
                <v:path arrowok="t"/>
                <v:fill/>
              </v:shape>
              <v:shape style="position:absolute;left:3230;top:2887;width:3194;height:644" coordorigin="3230,2887" coordsize="3194,644" path="m4782,2963l4775,2969,4953,2969,4950,2965,4781,2965,4782,2963e" filled="t" fillcolor="#FFFFFF" stroked="f">
                <v:path arrowok="t"/>
                <v:fill/>
              </v:shape>
              <v:shape style="position:absolute;left:3230;top:2887;width:3194;height:644" coordorigin="3230,2887" coordsize="3194,644" path="m4806,2951l4798,2951,4797,2953,4795,2953,4786,2961,4781,2965,4950,2965,4948,2963,4948,2963,4945,2961,4944,2961,4941,2959,4940,2959,4806,2951e" filled="t" fillcolor="#FFFFFF" stroked="f">
                <v:path arrowok="t"/>
                <v:fill/>
              </v:shape>
              <v:shape style="position:absolute;left:3230;top:2887;width:3194;height:644" coordorigin="3230,2887" coordsize="3194,644" path="m4554,2937l4544,2937,4544,2939,4543,2939,4540,2941,4529,2949,4516,2961,4706,2961,4697,2949,4696,2949,4694,2947,4692,2947,4689,2945,4554,2937e" filled="t" fillcolor="#FFFFFF" stroked="f">
                <v:path arrowok="t"/>
                <v:fill/>
              </v:shape>
              <v:shape style="position:absolute;left:3230;top:2887;width:3194;height:644" coordorigin="3230,2887" coordsize="3194,644" path="m4357,2925l4349,2925,4347,2927,4346,2927,4342,2929,4332,2939,4328,2941,4321,2947,4507,2947,4499,2937,4496,2935,4495,2935,4492,2933,4491,2933,4357,2925e" filled="t" fillcolor="#FFFFFF" stroked="f">
                <v:path arrowok="t"/>
                <v:fill/>
              </v:shape>
              <v:shape style="position:absolute;left:3230;top:2887;width:3194;height:644" coordorigin="3230,2887" coordsize="3194,644" path="m4162,2913l4152,2913,4151,2915,4151,2915,4130,2931,4123,2937,4314,2937,4304,2925,4304,2925,4301,2923,4300,2923,4297,2921,4162,2913e" filled="t" fillcolor="#FFFFFF" stroked="f">
                <v:path arrowok="t"/>
                <v:fill/>
              </v:shape>
              <v:shape style="position:absolute;left:3230;top:2887;width:3194;height:644" coordorigin="3230,2887" coordsize="3194,644" path="m3885,2917l3878,2921,4113,2921,4112,2919,3934,2919,3885,2917e" filled="t" fillcolor="#FFFFFF" stroked="f">
                <v:path arrowok="t"/>
                <v:fill/>
              </v:shape>
              <v:shape style="position:absolute;left:3230;top:2887;width:3194;height:644" coordorigin="3230,2887" coordsize="3194,644" path="m3941,2913l3934,2919,4112,2919,4109,2915,3940,2915,3941,2913e" filled="t" fillcolor="#FFFFFF" stroked="f">
                <v:path arrowok="t"/>
                <v:fill/>
              </v:shape>
              <v:shape style="position:absolute;left:3230;top:2887;width:3194;height:644" coordorigin="3230,2887" coordsize="3194,644" path="m3964,2901l3956,2901,3955,2903,3954,2903,3950,2905,3940,2915,4109,2915,4107,2913,4107,2913,4104,2911,4103,2911,4100,2909,4099,2909,3964,2901e" filled="t" fillcolor="#FFFFFF" stroked="f">
                <v:path arrowok="t"/>
                <v:fill/>
              </v:shape>
            </v:group>
            <v:group style="position:absolute;left:2365;top:3022;width:4413;height:1045" coordorigin="2365,3022" coordsize="4413,1045">
              <v:shape style="position:absolute;left:2365;top:3022;width:4413;height:1045" coordorigin="2365,3022" coordsize="4413,1045" path="m6750,3022l6773,3030,6778,3039,6770,3058,6067,4040,6052,4057,6040,4065,6022,4067,5994,4065,5974,4063,5958,4062,5942,4061,2395,3790,2371,3789,2365,3805e" filled="f" stroked="t" strokeweight=".25pt" strokecolor="#000000">
                <v:path arrowok="t"/>
              </v:shape>
            </v:group>
            <v:group style="position:absolute;left:3777;top:3453;width:1172;height:418" coordorigin="3777,3453" coordsize="1172,418">
              <v:shape style="position:absolute;left:3777;top:3453;width:1172;height:418" coordorigin="3777,3453" coordsize="1172,418" path="m4828,3493l4242,3456,4217,3454,4200,3453,4119,3466,4051,3496,3802,3737,3777,3771,3780,3784,3787,3807,3798,3817,3824,3821,4499,3871,4534,3871,4601,3863,4661,3842,4927,3558,4948,3525,4944,3517,4875,3497,4828,3493xe" filled="f" stroked="t" strokeweight=".25pt" strokecolor="#000000">
                <v:path arrowok="t"/>
              </v:shape>
            </v:group>
            <v:group style="position:absolute;left:3833;top:3476;width:816;height:374" coordorigin="3833,3476" coordsize="816,374">
              <v:shape style="position:absolute;left:3833;top:3476;width:816;height:374" coordorigin="3833,3476" coordsize="816,374" path="m4649,3806l3891,3806,4487,3849,4498,3849,4513,3849,4593,3843,4649,3806e" filled="t" fillcolor="#FFFFFF" stroked="f">
                <v:path arrowok="t"/>
                <v:fill/>
              </v:shape>
              <v:shape style="position:absolute;left:3833;top:3476;width:816;height:374" coordorigin="3833,3476" coordsize="816,374" path="m4231,3476l4144,3487,3855,3756,3833,3784,3840,3791,3859,3798,3875,3807,3891,3806,4649,3806,4871,3549,4814,3515,4242,3476,4231,3476e" filled="t" fillcolor="#FFFFFF" stroked="f">
                <v:path arrowok="t"/>
                <v:fill/>
              </v:shape>
            </v:group>
            <v:group style="position:absolute;left:3840;top:3701;width:851;height:151" coordorigin="3840,3701" coordsize="851,151">
              <v:shape style="position:absolute;left:3840;top:3701;width:851;height:151" coordorigin="3840,3701" coordsize="851,151" path="m3910,3701l3855,3756,3840,3775,3846,3786,3853,3801,3880,3806,4495,3850,4520,3851,4538,3852,4554,3850,4618,3831,4692,3756,3910,3701e" filled="t" fillcolor="#DBDBDB" stroked="f">
                <v:path arrowok="t"/>
                <v:fill/>
              </v:shape>
            </v:group>
            <v:group style="position:absolute;left:3833;top:3476;width:1038;height:374" coordorigin="3833,3476" coordsize="1038,374">
              <v:shape style="position:absolute;left:3833;top:3476;width:1038;height:374" coordorigin="3833,3476" coordsize="1038,374" path="m4242,3476l4814,3515,4841,3519,4854,3525,4872,3538,4871,3549,4641,3815,4572,3846,4498,3849,4487,3849,3891,3806,3875,3807,3859,3798,3840,3791,3833,3784,3838,3773,3855,3756,4098,3515,4181,3481,4231,3476,4242,3476xe" filled="f" stroked="t" strokeweight=".35pt" strokecolor="#000000">
                <v:path arrowok="t"/>
              </v:shape>
            </v:group>
            <v:group style="position:absolute;left:3911;top:3701;width:779;height:54" coordorigin="3911,3701" coordsize="779,54">
              <v:shape style="position:absolute;left:3911;top:3701;width:779;height:54" coordorigin="3911,3701" coordsize="779,54" path="m4690,3755l3911,3701e" filled="f" stroked="t" strokeweight=".25pt" strokecolor="#000000">
                <v:path arrowok="t"/>
              </v:shape>
            </v:group>
            <v:group style="position:absolute;left:3908;top:3951;width:438;height:79" coordorigin="3908,3951" coordsize="438,79">
              <v:shape style="position:absolute;left:3908;top:3951;width:438;height:79" coordorigin="3908,3951" coordsize="438,79" path="m3913,3951l3910,3955,3910,3959,3908,3970,3912,3993,3913,3997,3916,4001,4341,4030,4344,4027,4344,4023,4346,4001,4341,3988,4341,3984,4337,3981,3913,3951e" filled="t" fillcolor="#DBDBDB" stroked="f">
                <v:path arrowok="t"/>
                <v:fill/>
              </v:shape>
            </v:group>
            <v:group style="position:absolute;left:3908;top:3951;width:438;height:79" coordorigin="3908,3951" coordsize="438,79">
              <v:shape style="position:absolute;left:3908;top:3951;width:438;height:79" coordorigin="3908,3951" coordsize="438,79" path="m3912,3993l3913,3997,3916,4001,3921,4001,4336,4030,4341,4030,4344,4027,4344,4023,4346,4001,4341,3988,4341,3984,4337,3981,4333,3980,3917,3952,3913,3951,3910,3955,3910,3959,3908,3970,3912,3993xe" filled="f" stroked="t" strokeweight=".35pt" strokecolor="#000000">
                <v:path arrowok="t"/>
              </v:shape>
              <v:shape style="position:absolute;left:6252;top:3078;width:323;height:265" type="#_x0000_t75">
                <v:imagedata r:id="rId70" o:title=""/>
              </v:shape>
              <v:shape style="position:absolute;left:3212;top:2875;width:495;height:439" type="#_x0000_t75">
                <v:imagedata r:id="rId71" o:title=""/>
              </v:shape>
            </v:group>
            <v:group style="position:absolute;left:4555;top:4033;width:1334;height:121" coordorigin="4555,4033" coordsize="1334,121">
              <v:shape style="position:absolute;left:4555;top:4033;width:1334;height:121" coordorigin="4555,4033" coordsize="1334,121" path="m4557,4033l4555,4036,4558,4049,4564,4053,4568,4053,5881,4154,5886,4154,5888,4150,5887,4145,5886,4143,5884,4138,5879,4134,5874,4134,4562,4033,4557,4033e" filled="t" fillcolor="#B2B2B2" stroked="f">
                <v:path arrowok="t"/>
                <v:fill/>
              </v:shape>
            </v:group>
            <v:group style="position:absolute;left:4555;top:4033;width:1334;height:121" coordorigin="4555,4033" coordsize="1334,121">
              <v:shape style="position:absolute;left:4555;top:4033;width:1334;height:121" coordorigin="4555,4033" coordsize="1334,121" path="m4557,4044l4558,4049,4564,4053,4568,4053,5881,4154,5886,4154,5888,4150,5887,4145,5886,4143,5884,4138,5879,4134,5874,4134,4562,4033,4557,4033,4555,4036,4556,4041,4557,4044xe" filled="f" stroked="t" strokeweight=".35pt" strokecolor="#000000">
                <v:path arrowok="t"/>
              </v:shape>
            </v:group>
            <v:group style="position:absolute;left:6042;top:4074;width:5;height:55" coordorigin="6042,4074" coordsize="5,55">
              <v:shape style="position:absolute;left:6042;top:4074;width:5;height:55" coordorigin="6042,4074" coordsize="5,55" path="m6042,4074l6044,4088,6046,4106,6048,4129e" filled="f" stroked="t" strokeweight=".25pt" strokecolor="#000000">
                <v:path arrowok="t"/>
              </v:shape>
            </v:group>
            <v:group style="position:absolute;left:6730;top:3134;width:7;height:54" coordorigin="6730,3134" coordsize="7,54">
              <v:shape style="position:absolute;left:6730;top:3134;width:7;height:54" coordorigin="6730,3134" coordsize="7,54" path="m6732,3185l6733,3187,6734,3188,6735,3186,6736,3183,6737,3180,6737,3177,6735,3136,6734,3134,6733,3134,6732,3136,6731,3138,6730,3142,6730,3144,6732,3185xe" filled="f" stroked="t" strokeweight=".25pt" strokecolor="#000000">
                <v:path arrowok="t"/>
              </v:shape>
            </v:group>
            <v:group style="position:absolute;left:6714;top:3157;width:7;height:54" coordorigin="6714,3157" coordsize="7,54">
              <v:shape style="position:absolute;left:6714;top:3157;width:7;height:54" coordorigin="6714,3157" coordsize="7,54" path="m6717,3208l6717,3211,6718,3211,6719,3209,6720,3207,6721,3203,6721,3200,6719,3159,6719,3157,6718,3157,6716,3159,6715,3161,6714,3165,6715,3167,6717,3208xe" filled="f" stroked="t" strokeweight=".25pt" strokecolor="#000000">
                <v:path arrowok="t"/>
              </v:shape>
            </v:group>
            <v:group style="position:absolute;left:6699;top:3180;width:7;height:54" coordorigin="6699,3180" coordsize="7,54">
              <v:shape style="position:absolute;left:6699;top:3180;width:7;height:54" coordorigin="6699,3180" coordsize="7,54" path="m6701,3231l6701,3234,6702,3234,6703,3232,6705,3230,6705,3226,6705,3224,6703,3183,6703,3180,6702,3180,6701,3182,6700,3184,6699,3188,6699,3190,6701,3231xe" filled="f" stroked="t" strokeweight=".25pt" strokecolor="#000000">
                <v:path arrowok="t"/>
              </v:shape>
            </v:group>
            <v:group style="position:absolute;left:6683;top:3203;width:7;height:54" coordorigin="6683,3203" coordsize="7,54">
              <v:shape style="position:absolute;left:6683;top:3203;width:7;height:54" coordorigin="6683,3203" coordsize="7,54" path="m6685,3254l6685,3257,6686,3257,6688,3255,6689,3253,6690,3249,6690,3247,6687,3206,6687,3203,6686,3203,6685,3205,6684,3207,6683,3211,6683,3213,6685,3254xe" filled="f" stroked="t" strokeweight=".25pt" strokecolor="#000000">
                <v:path arrowok="t"/>
              </v:shape>
            </v:group>
            <v:group style="position:absolute;left:6667;top:3227;width:7;height:54" coordorigin="6667,3227" coordsize="7,54">
              <v:shape style="position:absolute;left:6667;top:3227;width:7;height:54" coordorigin="6667,3227" coordsize="7,54" path="m6670,3278l6670,3280,6671,3281,6672,3279,6673,3277,6674,3273,6674,3270,6672,3229,6671,3227,6670,3227,6669,3229,6668,3231,6667,3235,6667,3237,6670,3278xe" filled="f" stroked="t" strokeweight=".25pt" strokecolor="#000000">
                <v:path arrowok="t"/>
              </v:shape>
            </v:group>
            <v:group style="position:absolute;left:6652;top:3249;width:7;height:54" coordorigin="6652,3249" coordsize="7,54">
              <v:shape style="position:absolute;left:6652;top:3249;width:7;height:54" coordorigin="6652,3249" coordsize="7,54" path="m6654,3301l6654,3303,6655,3303,6656,3301,6657,3299,6658,3295,6658,3293,6656,3252,6656,3250,6655,3249,6654,3251,6652,3253,6652,3257,6652,3260,6654,3301xe" filled="f" stroked="t" strokeweight=".25pt" strokecolor="#000000">
                <v:path arrowok="t"/>
              </v:shape>
            </v:group>
            <v:group style="position:absolute;left:6636;top:3272;width:7;height:54" coordorigin="6636,3272" coordsize="7,54">
              <v:shape style="position:absolute;left:6636;top:3272;width:7;height:54" coordorigin="6636,3272" coordsize="7,54" path="m6638,3324l6638,3326,6639,3326,6640,3324,6642,3322,6642,3319,6642,3316,6640,3275,6640,3273,6639,3272,6638,3274,6637,3277,6636,3280,6636,3283,6638,3324xe" filled="f" stroked="t" strokeweight=".25pt" strokecolor="#000000">
                <v:path arrowok="t"/>
              </v:shape>
            </v:group>
            <v:group style="position:absolute;left:6620;top:3295;width:7;height:54" coordorigin="6620,3295" coordsize="7,54">
              <v:shape style="position:absolute;left:6620;top:3295;width:7;height:54" coordorigin="6620,3295" coordsize="7,54" path="m6622,3346l6622,3349,6624,3349,6625,3347,6626,3345,6627,3341,6627,3339,6624,3298,6624,3295,6623,3295,6622,3297,6621,3299,6620,3303,6620,3305,6622,3346xe" filled="f" stroked="t" strokeweight=".25pt" strokecolor="#000000">
                <v:path arrowok="t"/>
              </v:shape>
            </v:group>
            <v:group style="position:absolute;left:3195;top:3036;width:3256;height:494" coordorigin="3195,3036" coordsize="3256,494">
              <v:shape style="position:absolute;left:3195;top:3036;width:3256;height:494" coordorigin="3195,3036" coordsize="3256,494" path="m6436,3036l6441,3037,6451,3038,6445,3047,6060,3525,6055,3529,6044,3531,3207,3327,3195,3325,3206,3315e" filled="f" stroked="t" strokeweight=".5pt" strokecolor="#000000">
                <v:path arrowok="t"/>
              </v:shape>
              <v:shape style="position:absolute;left:3226;top:2872;width:3213;height:663" type="#_x0000_t75">
                <v:imagedata r:id="rId72" o:title=""/>
              </v:shape>
              <v:shape style="position:absolute;left:3914;top:3723;width:3773;height:1268" type="#_x0000_t75">
                <v:imagedata r:id="rId73" o:title=""/>
              </v:shape>
            </v:group>
            <v:group style="position:absolute;left:6786;top:419;width:132;height:2498" coordorigin="6786,419" coordsize="132,2498">
              <v:shape style="position:absolute;left:6786;top:419;width:132;height:2498" coordorigin="6786,419" coordsize="132,2498" path="m6866,419l6898,427,6912,436,6917,453,6919,491,6803,2889,6803,2906,6786,2917e" filled="f" stroked="t" strokeweight=".25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Figure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16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pgMar w:header="295" w:footer="230" w:top="480" w:bottom="420" w:left="600" w:right="620"/>
          <w:pgSz w:w="10980" w:h="14580"/>
        </w:sectPr>
      </w:pPr>
      <w:rPr/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92" w:lineRule="auto"/>
        <w:ind w:left="2090" w:right="102" w:firstLine="-36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5.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Reconnect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cord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other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connected,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resta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compute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92" w:lineRule="auto"/>
        <w:ind w:left="2090" w:right="34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8"/>
          <w:w w:val="100"/>
          <w:b/>
          <w:bCs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arning:</w:t>
      </w:r>
      <w:r>
        <w:rPr>
          <w:rFonts w:ascii="Arial" w:hAnsi="Arial" w:cs="Arial" w:eastAsia="Arial"/>
          <w:sz w:val="20"/>
          <w:szCs w:val="20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ver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turn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5"/>
          <w:w w:val="100"/>
          <w:b/>
          <w:bCs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our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computer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unless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all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its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internal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xternal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pa</w:t>
      </w:r>
      <w:r>
        <w:rPr>
          <w:rFonts w:ascii="Arial" w:hAnsi="Arial" w:cs="Arial" w:eastAsia="Arial"/>
          <w:sz w:val="20"/>
          <w:szCs w:val="20"/>
          <w:spacing w:val="4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place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losed.</w:t>
      </w:r>
      <w:r>
        <w:rPr>
          <w:rFonts w:ascii="Arial" w:hAnsi="Arial" w:cs="Arial" w:eastAsia="Arial"/>
          <w:sz w:val="20"/>
          <w:szCs w:val="20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Operating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computer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when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open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missing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pa</w:t>
      </w:r>
      <w:r>
        <w:rPr>
          <w:rFonts w:ascii="Arial" w:hAnsi="Arial" w:cs="Arial" w:eastAsia="Arial"/>
          <w:sz w:val="20"/>
          <w:szCs w:val="20"/>
          <w:spacing w:val="4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can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dam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5"/>
          <w:w w:val="100"/>
          <w:b/>
          <w:bCs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our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computer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cause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inju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-16"/>
          <w:w w:val="100"/>
          <w:b/>
          <w:bCs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73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6.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Restore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data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kup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92" w:lineRule="auto"/>
        <w:ind w:left="2090" w:right="282" w:firstLine="-36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7.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ope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optical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hard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installed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incorrectl</w:t>
      </w:r>
      <w:r>
        <w:rPr>
          <w:rFonts w:ascii="Arial" w:hAnsi="Arial" w:cs="Arial" w:eastAsia="Arial"/>
          <w:sz w:val="20"/>
          <w:szCs w:val="20"/>
          <w:spacing w:val="-2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optical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mechanism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might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spin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correctly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result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mechanical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noise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disc.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73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Symbol" w:hAnsi="Symbol" w:cs="Symbol" w:eastAsia="Symbol"/>
          <w:sz w:val="20"/>
          <w:szCs w:val="20"/>
          <w:spacing w:val="0"/>
          <w:w w:val="100"/>
        </w:rPr>
        <w:t>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Apple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Compute</w:t>
      </w:r>
      <w:r>
        <w:rPr>
          <w:rFonts w:ascii="Arial" w:hAnsi="Arial" w:cs="Arial" w:eastAsia="Arial"/>
          <w:sz w:val="20"/>
          <w:szCs w:val="20"/>
          <w:spacing w:val="-12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,</w:t>
      </w:r>
      <w:r>
        <w:rPr>
          <w:rFonts w:ascii="Arial" w:hAnsi="Arial" w:cs="Arial" w:eastAsia="Arial"/>
          <w:sz w:val="20"/>
          <w:szCs w:val="20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Inc.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73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©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2002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Apple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Compute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Inc.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ights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rese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ed.</w:t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92" w:lineRule="auto"/>
        <w:ind w:left="1730" w:right="246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This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document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protected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under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ight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Inte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national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4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reatie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document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reproduced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without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itten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mission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Appl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</w:p>
    <w:p>
      <w:pPr>
        <w:spacing w:before="31" w:after="0" w:line="400" w:lineRule="atLeast"/>
        <w:ind w:left="1730" w:right="1595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Apple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responsi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typo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aphical,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inting,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inad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error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Apple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Compute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Inc.</w:t>
      </w:r>
    </w:p>
    <w:p>
      <w:pPr>
        <w:spacing w:before="50" w:after="0" w:line="240" w:lineRule="auto"/>
        <w:ind w:left="173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nite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Loop</w:t>
      </w:r>
    </w:p>
    <w:p>
      <w:pPr>
        <w:spacing w:before="50" w:after="0" w:line="240" w:lineRule="auto"/>
        <w:ind w:left="173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Cupe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tin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95014-2084</w:t>
      </w:r>
    </w:p>
    <w:p>
      <w:pPr>
        <w:spacing w:before="50" w:after="0" w:line="240" w:lineRule="auto"/>
        <w:ind w:left="173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USA</w:t>
      </w:r>
    </w:p>
    <w:p>
      <w:pPr>
        <w:spacing w:before="50" w:after="0" w:line="292" w:lineRule="auto"/>
        <w:ind w:left="1730" w:right="6079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+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408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996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1010</w:t>
      </w:r>
      <w:hyperlink r:id="rId74">
        <w:r>
          <w:rPr>
            <w:rFonts w:ascii="Arial" w:hAnsi="Arial" w:cs="Arial" w:eastAsia="Arial"/>
            <w:sz w:val="20"/>
            <w:szCs w:val="20"/>
            <w:spacing w:val="0"/>
            <w:w w:val="100"/>
          </w:rPr>
          <w:t> </w:t>
        </w:r>
        <w:r>
          <w:rPr>
            <w:rFonts w:ascii="Arial" w:hAnsi="Arial" w:cs="Arial" w:eastAsia="Arial"/>
            <w:sz w:val="20"/>
            <w:szCs w:val="20"/>
            <w:spacing w:val="0"/>
            <w:w w:val="100"/>
          </w:rPr>
          <w:t>http://ww</w:t>
        </w:r>
        <w:r>
          <w:rPr>
            <w:rFonts w:ascii="Arial" w:hAnsi="Arial" w:cs="Arial" w:eastAsia="Arial"/>
            <w:sz w:val="20"/>
            <w:szCs w:val="20"/>
            <w:spacing w:val="-12"/>
            <w:w w:val="100"/>
          </w:rPr>
          <w:t>w</w:t>
        </w:r>
        <w:r>
          <w:rPr>
            <w:rFonts w:ascii="Arial" w:hAnsi="Arial" w:cs="Arial" w:eastAsia="Arial"/>
            <w:sz w:val="20"/>
            <w:szCs w:val="20"/>
            <w:spacing w:val="0"/>
            <w:w w:val="100"/>
          </w:rPr>
          <w:t>.appl</w:t>
        </w:r>
        <w:r>
          <w:rPr>
            <w:rFonts w:ascii="Arial" w:hAnsi="Arial" w:cs="Arial" w:eastAsia="Arial"/>
            <w:sz w:val="20"/>
            <w:szCs w:val="20"/>
            <w:spacing w:val="-3"/>
            <w:w w:val="100"/>
          </w:rPr>
          <w:t>e</w:t>
        </w:r>
        <w:r>
          <w:rPr>
            <w:rFonts w:ascii="Arial" w:hAnsi="Arial" w:cs="Arial" w:eastAsia="Arial"/>
            <w:sz w:val="20"/>
            <w:szCs w:val="20"/>
            <w:spacing w:val="0"/>
            <w:w w:val="100"/>
          </w:rPr>
          <w:t>.com</w:t>
        </w:r>
      </w:hyperlink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92" w:lineRule="auto"/>
        <w:ind w:left="1730" w:right="103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Appl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Apple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log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erBook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adema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Apple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Compute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Inc.,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registered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other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count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</w:p>
    <w:sectPr>
      <w:pgMar w:header="295" w:footer="230" w:top="480" w:bottom="420" w:left="600" w:right="620"/>
      <w:pgSz w:w="10980" w:h="14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auto"/>
    <w:pitch w:val="default"/>
  </w:font>
  <w:font w:name="Symbol">
    <w:altName w:val="Symbol"/>
    <w:charset w:val="0"/>
    <w:family w:val="auto"/>
    <w:pitch w:val="default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44.968689pt;margin-top:706.659546pt;width:68.544203pt;height:11pt;mso-position-horizontal-relative:page;mso-position-vertical-relative:page;z-index:-2831" type="#_x0000_t202" filled="f" stroked="f">
          <v:textbox inset="0,0,0,0">
            <w:txbxContent>
              <w:p>
                <w:pPr>
                  <w:spacing w:before="0" w:after="0" w:line="204" w:lineRule="exact"/>
                  <w:ind w:left="20" w:right="-47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Pr/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073-0596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-5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-14"/>
                    <w:w w:val="100"/>
                  </w:rPr>
                  <w:t>v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.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-5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B</w:t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73.212006pt;margin-top:706.515869pt;width:140.790001pt;height:12pt;mso-position-horizontal-relative:page;mso-position-vertical-relative:page;z-index:-2829" type="#_x0000_t202" filled="f" stroked="f">
          <v:textbox inset="0,0,0,0">
            <w:txbxContent>
              <w:p>
                <w:pPr>
                  <w:spacing w:before="0" w:after="0" w:line="224" w:lineRule="exact"/>
                  <w:ind w:left="20" w:right="-2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PowerBook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G4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Hard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Drive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-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35.5pt;margin-top:24.483999pt;width:477pt;height:.1pt;mso-position-horizontal-relative:page;mso-position-vertical-relative:page;z-index:-2833" coordorigin="710,490" coordsize="9540,2">
          <v:shape style="position:absolute;left:710;top:490;width:9540;height:2" coordorigin="710,490" coordsize="9540,0" path="m710,490l10250,490e" filled="f" stroked="t" strokeweight=".5pt" strokecolor="#000000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78.70401pt;margin-top:1.287086pt;width:134.290005pt;height:22pt;mso-position-horizontal-relative:page;mso-position-vertical-relative:page;z-index:-2832" type="#_x0000_t202" filled="f" stroked="f">
          <v:textbox inset="0,0,0,0">
            <w:txbxContent>
              <w:p>
                <w:pPr>
                  <w:spacing w:before="12" w:after="0" w:line="428" w:lineRule="exact"/>
                  <w:ind w:left="20" w:right="-80"/>
                  <w:jc w:val="left"/>
                  <w:rPr>
                    <w:rFonts w:ascii="Times New Roman" w:hAnsi="Times New Roman" w:cs="Times New Roman" w:eastAsia="Times New Roman"/>
                    <w:sz w:val="36"/>
                    <w:szCs w:val="36"/>
                  </w:rPr>
                </w:pPr>
                <w:rPr/>
                <w:r>
                  <w:rPr>
                    <w:rFonts w:ascii="Symbol" w:hAnsi="Symbol" w:cs="Symbol" w:eastAsia="Symbol"/>
                    <w:sz w:val="40"/>
                    <w:szCs w:val="40"/>
                    <w:color w:val="DE0028"/>
                    <w:spacing w:val="0"/>
                    <w:w w:val="100"/>
                    <w:position w:val="1"/>
                  </w:rPr>
                  <w:t></w:t>
                </w:r>
                <w:r>
                  <w:rPr>
                    <w:rFonts w:ascii="Times New Roman" w:hAnsi="Times New Roman" w:cs="Times New Roman" w:eastAsia="Times New Roman"/>
                    <w:sz w:val="40"/>
                    <w:szCs w:val="40"/>
                    <w:color w:val="DE0028"/>
                    <w:spacing w:val="0"/>
                    <w:w w:val="100"/>
                    <w:position w:val="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36"/>
                    <w:szCs w:val="36"/>
                    <w:color w:val="000000"/>
                    <w:spacing w:val="0"/>
                    <w:w w:val="100"/>
                    <w:position w:val="1"/>
                  </w:rPr>
                  <w:t>PowerBook</w:t>
                </w:r>
                <w:r>
                  <w:rPr>
                    <w:rFonts w:ascii="Times New Roman" w:hAnsi="Times New Roman" w:cs="Times New Roman" w:eastAsia="Times New Roman"/>
                    <w:sz w:val="36"/>
                    <w:szCs w:val="36"/>
                    <w:color w:val="000000"/>
                    <w:spacing w:val="0"/>
                    <w:w w:val="100"/>
                    <w:position w:val="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36"/>
                    <w:szCs w:val="36"/>
                    <w:color w:val="000000"/>
                    <w:spacing w:val="0"/>
                    <w:w w:val="100"/>
                    <w:position w:val="1"/>
                  </w:rPr>
                  <w:t>G4</w:t>
                </w:r>
                <w:r>
                  <w:rPr>
                    <w:rFonts w:ascii="Times New Roman" w:hAnsi="Times New Roman" w:cs="Times New Roman" w:eastAsia="Times New Roman"/>
                    <w:sz w:val="36"/>
                    <w:szCs w:val="36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35.5pt;margin-top:24.483999pt;width:477pt;height:.1pt;mso-position-horizontal-relative:page;mso-position-vertical-relative:page;z-index:-2830" coordorigin="710,490" coordsize="9540,2">
          <v:shape style="position:absolute;left:710;top:490;width:9540;height:2" coordorigin="710,490" coordsize="9540,0" path="m710,490l10250,490e" filled="f" stroked="t" strokeweight=".5pt" strokecolor="#000000">
            <v:path arrowok="t"/>
          </v:shape>
        </v:group>
        <w10:wrap type="none"/>
      </w:pict>
    </w:r>
    <w:r>
      <w:rPr>
        <w:sz w:val="20"/>
        <w:szCs w:val="2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35.5pt;margin-top:24.483999pt;width:477pt;height:.1pt;mso-position-horizontal-relative:page;mso-position-vertical-relative:page;z-index:-2828" coordorigin="710,490" coordsize="9540,2">
          <v:shape style="position:absolute;left:710;top:490;width:9540;height:2" coordorigin="710,490" coordsize="9540,0" path="m710,490l10250,490e" filled="f" stroked="t" strokeweight=".5pt" strokecolor="#000000">
            <v:path arrowok="t"/>
          </v:shape>
        </v:group>
        <w10:wrap type="none"/>
      </w:pict>
    </w:r>
    <w:r>
      <w:rPr>
        <w:sz w:val="20"/>
        <w:szCs w:val="2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35.5pt;margin-top:24.483999pt;width:477pt;height:.1pt;mso-position-horizontal-relative:page;mso-position-vertical-relative:page;z-index:-2827" coordorigin="710,490" coordsize="9540,2">
          <v:shape style="position:absolute;left:710;top:490;width:9540;height:2" coordorigin="710,490" coordsize="9540,0" path="m710,490l10250,490e" filled="f" stroked="t" strokeweight=".5pt" strokecolor="#000000">
            <v:path arrowok="t"/>
          </v:shape>
        </v:group>
        <w10:wrap type="none"/>
      </w:pict>
    </w:r>
    <w:r>
      <w:rPr>
        <w:sz w:val="20"/>
        <w:szCs w:val="2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35.5pt;margin-top:24.483999pt;width:477pt;height:.1pt;mso-position-horizontal-relative:page;mso-position-vertical-relative:page;z-index:-2826" coordorigin="710,490" coordsize="9540,2">
          <v:shape style="position:absolute;left:710;top:490;width:9540;height:2" coordorigin="710,490" coordsize="9540,0" path="m710,490l10250,490e" filled="f" stroked="t" strokeweight=".5pt" strokecolor="#000000">
            <v:path arrowok="t"/>
          </v:shape>
        </v:group>
        <w10:wrap type="none"/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hyperlink" Target="http://www.info.apple.com/installparts/" TargetMode="External"/><Relationship Id="rId8" Type="http://schemas.openxmlformats.org/officeDocument/2006/relationships/header" Target="header2.xml"/><Relationship Id="rId9" Type="http://schemas.openxmlformats.org/officeDocument/2006/relationships/footer" Target="footer2.xml"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header" Target="header3.xml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header" Target="header4.xml"/><Relationship Id="rId25" Type="http://schemas.openxmlformats.org/officeDocument/2006/relationships/image" Target="media/image14.png"/><Relationship Id="rId26" Type="http://schemas.openxmlformats.org/officeDocument/2006/relationships/image" Target="media/image15.png"/><Relationship Id="rId27" Type="http://schemas.openxmlformats.org/officeDocument/2006/relationships/image" Target="media/image16.png"/><Relationship Id="rId28" Type="http://schemas.openxmlformats.org/officeDocument/2006/relationships/image" Target="media/image17.png"/><Relationship Id="rId29" Type="http://schemas.openxmlformats.org/officeDocument/2006/relationships/image" Target="media/image18.png"/><Relationship Id="rId30" Type="http://schemas.openxmlformats.org/officeDocument/2006/relationships/image" Target="media/image19.png"/><Relationship Id="rId31" Type="http://schemas.openxmlformats.org/officeDocument/2006/relationships/image" Target="media/image20.png"/><Relationship Id="rId32" Type="http://schemas.openxmlformats.org/officeDocument/2006/relationships/image" Target="media/image21.png"/><Relationship Id="rId33" Type="http://schemas.openxmlformats.org/officeDocument/2006/relationships/image" Target="media/image22.png"/><Relationship Id="rId34" Type="http://schemas.openxmlformats.org/officeDocument/2006/relationships/image" Target="media/image23.png"/><Relationship Id="rId35" Type="http://schemas.openxmlformats.org/officeDocument/2006/relationships/header" Target="header5.xml"/><Relationship Id="rId36" Type="http://schemas.openxmlformats.org/officeDocument/2006/relationships/image" Target="media/image24.png"/><Relationship Id="rId37" Type="http://schemas.openxmlformats.org/officeDocument/2006/relationships/image" Target="media/image25.png"/><Relationship Id="rId38" Type="http://schemas.openxmlformats.org/officeDocument/2006/relationships/image" Target="media/image26.png"/><Relationship Id="rId39" Type="http://schemas.openxmlformats.org/officeDocument/2006/relationships/image" Target="media/image27.png"/><Relationship Id="rId40" Type="http://schemas.openxmlformats.org/officeDocument/2006/relationships/image" Target="media/image28.png"/><Relationship Id="rId41" Type="http://schemas.openxmlformats.org/officeDocument/2006/relationships/image" Target="media/image29.png"/><Relationship Id="rId42" Type="http://schemas.openxmlformats.org/officeDocument/2006/relationships/image" Target="media/image30.png"/><Relationship Id="rId43" Type="http://schemas.openxmlformats.org/officeDocument/2006/relationships/image" Target="media/image31.png"/><Relationship Id="rId44" Type="http://schemas.openxmlformats.org/officeDocument/2006/relationships/image" Target="media/image32.png"/><Relationship Id="rId45" Type="http://schemas.openxmlformats.org/officeDocument/2006/relationships/image" Target="media/image33.png"/><Relationship Id="rId46" Type="http://schemas.openxmlformats.org/officeDocument/2006/relationships/image" Target="media/image34.png"/><Relationship Id="rId47" Type="http://schemas.openxmlformats.org/officeDocument/2006/relationships/image" Target="media/image35.png"/><Relationship Id="rId48" Type="http://schemas.openxmlformats.org/officeDocument/2006/relationships/image" Target="media/image36.png"/><Relationship Id="rId49" Type="http://schemas.openxmlformats.org/officeDocument/2006/relationships/image" Target="media/image37.png"/><Relationship Id="rId50" Type="http://schemas.openxmlformats.org/officeDocument/2006/relationships/image" Target="media/image38.png"/><Relationship Id="rId51" Type="http://schemas.openxmlformats.org/officeDocument/2006/relationships/image" Target="media/image39.png"/><Relationship Id="rId52" Type="http://schemas.openxmlformats.org/officeDocument/2006/relationships/image" Target="media/image40.png"/><Relationship Id="rId53" Type="http://schemas.openxmlformats.org/officeDocument/2006/relationships/image" Target="media/image41.png"/><Relationship Id="rId54" Type="http://schemas.openxmlformats.org/officeDocument/2006/relationships/image" Target="media/image42.png"/><Relationship Id="rId55" Type="http://schemas.openxmlformats.org/officeDocument/2006/relationships/image" Target="media/image43.png"/><Relationship Id="rId56" Type="http://schemas.openxmlformats.org/officeDocument/2006/relationships/image" Target="media/image44.png"/><Relationship Id="rId57" Type="http://schemas.openxmlformats.org/officeDocument/2006/relationships/image" Target="media/image45.png"/><Relationship Id="rId58" Type="http://schemas.openxmlformats.org/officeDocument/2006/relationships/image" Target="media/image46.png"/><Relationship Id="rId59" Type="http://schemas.openxmlformats.org/officeDocument/2006/relationships/image" Target="media/image47.png"/><Relationship Id="rId60" Type="http://schemas.openxmlformats.org/officeDocument/2006/relationships/image" Target="media/image48.png"/><Relationship Id="rId61" Type="http://schemas.openxmlformats.org/officeDocument/2006/relationships/image" Target="media/image49.png"/><Relationship Id="rId62" Type="http://schemas.openxmlformats.org/officeDocument/2006/relationships/image" Target="media/image50.png"/><Relationship Id="rId63" Type="http://schemas.openxmlformats.org/officeDocument/2006/relationships/image" Target="media/image51.png"/><Relationship Id="rId64" Type="http://schemas.openxmlformats.org/officeDocument/2006/relationships/image" Target="media/image52.png"/><Relationship Id="rId65" Type="http://schemas.openxmlformats.org/officeDocument/2006/relationships/image" Target="media/image53.png"/><Relationship Id="rId66" Type="http://schemas.openxmlformats.org/officeDocument/2006/relationships/image" Target="media/image54.png"/><Relationship Id="rId67" Type="http://schemas.openxmlformats.org/officeDocument/2006/relationships/image" Target="media/image55.png"/><Relationship Id="rId68" Type="http://schemas.openxmlformats.org/officeDocument/2006/relationships/image" Target="media/image56.png"/><Relationship Id="rId69" Type="http://schemas.openxmlformats.org/officeDocument/2006/relationships/image" Target="media/image57.png"/><Relationship Id="rId70" Type="http://schemas.openxmlformats.org/officeDocument/2006/relationships/image" Target="media/image58.png"/><Relationship Id="rId71" Type="http://schemas.openxmlformats.org/officeDocument/2006/relationships/image" Target="media/image59.png"/><Relationship Id="rId72" Type="http://schemas.openxmlformats.org/officeDocument/2006/relationships/image" Target="media/image60.png"/><Relationship Id="rId73" Type="http://schemas.openxmlformats.org/officeDocument/2006/relationships/image" Target="media/image61.png"/><Relationship Id="rId74" Type="http://schemas.openxmlformats.org/officeDocument/2006/relationships/hyperlink" Target="http://www.apple.com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2014-07-20T13:18:02Z</dcterms:created>
  <dcterms:modified xsi:type="dcterms:W3CDTF">2014-07-20T13:18:02Z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2000-12-05T00:00:00Z</vt:filetime>
  </property>
  <property fmtid="{D5CDD505-2E9C-101B-9397-08002B2CF9AE}" pid="3" name="LastSaved">
    <vt:filetime>2014-07-20T00:00:00Z</vt:filetime>
  </property>
</Properties>
</file>