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0" w:lineRule="exact"/>
        <w:ind w:left="1730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Hard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Drive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0"/>
        </w:rPr>
      </w:r>
    </w:p>
    <w:p>
      <w:pPr>
        <w:spacing w:before="58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Replacement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Instructions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4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equipment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ant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2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itten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video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customer-installa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hyperlink r:id="rId7"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 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http://ww</w:t>
        </w:r>
        <w:r>
          <w:rPr>
            <w:rFonts w:ascii="Arial" w:hAnsi="Arial" w:cs="Arial" w:eastAsia="Arial"/>
            <w:sz w:val="20"/>
            <w:szCs w:val="20"/>
            <w:spacing w:val="-12"/>
            <w:w w:val="10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.in</w:t>
        </w:r>
        <w:r>
          <w:rPr>
            <w:rFonts w:ascii="Arial" w:hAnsi="Arial" w:cs="Arial" w:eastAsia="Arial"/>
            <w:sz w:val="20"/>
            <w:szCs w:val="20"/>
            <w:spacing w:val="-6"/>
            <w:w w:val="100"/>
          </w:rPr>
          <w:t>f</w:t>
        </w:r>
        <w:r>
          <w:rPr>
            <w:rFonts w:ascii="Arial" w:hAnsi="Arial" w:cs="Arial" w:eastAsia="Arial"/>
            <w:sz w:val="20"/>
            <w:szCs w:val="20"/>
            <w:spacing w:val="-8"/>
            <w:w w:val="100"/>
          </w:rPr>
          <w:t>o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.appl</w:t>
        </w:r>
        <w:r>
          <w:rPr>
            <w:rFonts w:ascii="Arial" w:hAnsi="Arial" w:cs="Arial" w:eastAsia="Arial"/>
            <w:sz w:val="20"/>
            <w:szCs w:val="20"/>
            <w:spacing w:val="-3"/>
            <w:w w:val="100"/>
          </w:rPr>
          <w:t>e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.com/installpa</w:t>
        </w:r>
        <w:r>
          <w:rPr>
            <w:rFonts w:ascii="Arial" w:hAnsi="Arial" w:cs="Arial" w:eastAsia="Arial"/>
            <w:sz w:val="20"/>
            <w:szCs w:val="20"/>
            <w:spacing w:val="8"/>
            <w:w w:val="10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ts/.</w:t>
        </w:r>
      </w:hyperlink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62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Sharp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xist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inside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rem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ved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installed.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caution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inju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eep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small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hildren.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2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ools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Requi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towel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PowerBook</w:t>
      </w:r>
    </w:p>
    <w:p>
      <w:pPr>
        <w:spacing w:before="5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screwdriver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Backing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Up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28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replacing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driv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driv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Opening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Computer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10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opening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dam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internal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components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causing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inju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</w:t>
      </w:r>
      <w:r>
        <w:rPr>
          <w:rFonts w:ascii="Arial" w:hAnsi="Arial" w:cs="Arial" w:eastAsia="Arial"/>
          <w:sz w:val="20"/>
          <w:szCs w:val="20"/>
          <w:spacing w:val="-1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internal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components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ve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hot.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cool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conti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uing.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uing.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Disconnect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46" w:footer="230" w:top="480" w:bottom="420" w:left="600" w:right="620"/>
          <w:headerReference w:type="default" r:id="rId5"/>
          <w:footerReference w:type="default" r:id="rId6"/>
          <w:type w:val="continuous"/>
          <w:pgSz w:w="10980" w:h="1458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2090" w:right="1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towel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keyboard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display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PowerBook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PowerBook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auto"/>
        <w:ind w:left="2090" w:right="10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angle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erBook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hangs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lightly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20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display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farther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angle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shown.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6" w:lineRule="exact"/>
        <w:ind w:left="184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18.438004pt;margin-top:9.184881pt;width:227.061116pt;height:160.928014pt;mso-position-horizontal-relative:page;mso-position-vertical-relative:paragraph;z-index:-2914" coordorigin="2369,184" coordsize="4541,3219">
            <v:shape style="position:absolute;left:2369;top:184;width:4541;height:3219" type="#_x0000_t75">
              <v:imagedata r:id="rId10" o:title=""/>
            </v:shape>
            <v:group style="position:absolute;left:6442;top:2590;width:43;height:38" coordorigin="6442,2590" coordsize="43,38">
              <v:shape style="position:absolute;left:6442;top:2590;width:43;height:38" coordorigin="6442,2590" coordsize="43,38" path="m6485,2590l6474,2599,6458,2612,6442,2629e" filled="f" stroked="t" strokeweight=".25pt" strokecolor="#000000">
                <v:path arrowok="t"/>
              </v:shape>
            </v:group>
            <v:group style="position:absolute;left:6300;top:2692;width:48;height:13" coordorigin="6300,2692" coordsize="48,13">
              <v:shape style="position:absolute;left:6300;top:2692;width:48;height:13" coordorigin="6300,2692" coordsize="48,13" path="m6300,2705l6319,2700,6332,2696,6348,2692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</w:p>
    <w:p>
      <w:pPr>
        <w:spacing w:before="0" w:after="0" w:line="179" w:lineRule="exact"/>
        <w:ind w:left="4822" w:right="473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92" w:lineRule="auto"/>
        <w:ind w:left="2090" w:right="101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sliding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latch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left.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retu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Removing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accidentally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2090" w:right="64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Warning: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Removing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before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shutting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down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result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loss.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440575pt;margin-top:13.999848pt;width:266.013426pt;height:162.523029pt;mso-position-horizontal-relative:page;mso-position-vertical-relative:paragraph;z-index:-2913" coordorigin="2369,280" coordsize="5320,3250">
            <v:group style="position:absolute;left:2439;top:2022;width:5074;height:928" coordorigin="2439,2022" coordsize="5074,928">
              <v:shape style="position:absolute;left:2439;top:2022;width:5074;height:928" coordorigin="2439,2022" coordsize="5074,928" path="m2439,2951l3163,2818,3814,2699,4397,2592,4915,2498,5372,2414,5772,2341,6119,2277,6417,2223,6669,2177,6879,2138,7050,2107,7188,2082,7295,2062,7376,2047,7472,2030,7512,2022,7513,2022e" filled="f" stroked="t" strokeweight=".35pt" strokecolor="#999999">
                <v:path arrowok="t"/>
              </v:shape>
            </v:group>
            <v:group style="position:absolute;left:2378;top:2264;width:5305;height:970" coordorigin="2378,2264" coordsize="5305,970">
              <v:shape style="position:absolute;left:2378;top:2264;width:5305;height:970" coordorigin="2378,2264" coordsize="5305,970" path="m2378,3234l7683,2264e" filled="f" stroked="t" strokeweight=".6pt" strokecolor="#999999">
                <v:path arrowok="t"/>
              </v:shape>
            </v:group>
            <v:group style="position:absolute;left:2373;top:300;width:4387;height:3080" coordorigin="2373,300" coordsize="4387,3080">
              <v:shape style="position:absolute;left:2373;top:300;width:4387;height:3080" coordorigin="2373,300" coordsize="4387,3080" path="m6760,2700l2959,2700,2966,2720,2972,2740,2984,2800,2989,2860,2991,2900,2990,2920,2987,2980,2977,3040,2956,3100,2940,3140,2932,3160,2910,3220,2906,3260,2908,3280,2928,3340,2948,3380,3205,3380,3241,3360,3394,3360,3431,3340,3502,3340,3534,3320,3594,3320,3626,3300,3659,3300,3694,3280,3806,3280,3845,3260,3886,3260,3968,3240,4052,3240,4094,3220,4137,3220,4179,3200,4261,3200,4302,3180,4342,3180,4381,3160,4543,3120,4626,3120,4668,3100,4710,3100,4752,3080,4794,3080,4836,3060,4878,3060,4920,3040,4962,3040,5004,3020,5087,3020,5128,3000,5169,3000,5259,2980,5361,2960,5416,2940,5472,2940,5531,2920,5590,2920,5650,2900,5709,2900,5828,2860,5886,2860,5942,2840,5996,2840,6047,2820,6096,2820,6141,2800,6182,2800,6219,2780,6255,2780,6293,2760,6375,2760,6418,2740,6505,2740,6550,2720,6721,2720,6760,2700e" filled="t" fillcolor="#FFFFFF" stroked="f">
                <v:path arrowok="t"/>
                <v:fill/>
              </v:shape>
              <v:shape style="position:absolute;left:2373;top:300;width:4387;height:3080" coordorigin="2373,300" coordsize="4387,3080" path="m6138,400l5365,400,5337,420,5223,420,5195,440,5006,440,4989,460,4869,460,4813,480,4667,480,4646,500,4589,500,4571,520,4497,520,4477,540,4322,540,4297,560,4162,560,4136,580,4026,580,4011,600,3945,600,3922,620,3657,620,3619,640,3452,640,3409,660,3284,660,3245,680,3142,680,3114,700,3016,700,2997,720,2938,720,2917,740,2856,740,2838,760,2656,760,2636,780,2555,780,2535,800,2496,800,2477,820,2440,820,2431,840,2429,840,2433,860,2441,880,2451,880,2461,900,2468,920,2392,940,2382,960,2373,960,2377,1000,2380,1000,2386,1020,2395,1060,2407,1080,2458,1200,2466,1200,2482,1240,2522,1340,2538,1360,2563,1420,2589,1480,2597,1500,2605,1520,2624,1580,2639,1640,2651,1700,2659,1740,2663,1760,2677,1820,2692,1860,2699,1900,2708,1920,2716,1960,2724,1980,2733,2000,2742,2040,2769,2120,2778,2160,2787,2180,2795,2220,2804,2240,2813,2280,2821,2300,2829,2340,2837,2360,2844,2400,2848,2420,2855,2440,2859,2460,2874,2520,2899,2580,2926,2640,2935,2660,2943,2680,2951,2700,6866,2700,6896,2680,6964,2680,6980,2660,6995,2660,7009,2640,7022,2640,7034,2620,7046,2600,7056,2600,7082,2540,7102,2460,7107,2440,7112,2420,7116,2400,7119,2360,7122,2340,7124,2300,7126,2280,7126,2260,7122,2200,7109,2140,7092,2080,7086,2060,7080,2040,7074,2040,7064,2000,7059,2000,7053,1980,7045,1980,7037,1960,7006,1900,6958,1820,6946,1800,6934,1780,6923,1760,6902,1740,6872,1680,6808,1600,6795,1580,6758,1520,6726,1460,6718,1460,6711,1440,6705,1420,6700,1420,6693,1400,6685,1400,6677,1380,6647,1320,6636,1300,6625,1280,6602,1240,6591,1220,6561,1160,6537,1100,6530,1080,6523,1060,6514,1040,6504,1040,6493,1020,6456,960,6415,900,6373,840,6359,820,6319,760,6283,700,6237,620,6226,600,6215,580,6204,560,6193,520,6183,500,6173,480,6163,460,6154,440,6146,420,6138,400e" filled="t" fillcolor="#FFFFFF" stroked="f">
                <v:path arrowok="t"/>
                <v:fill/>
              </v:shape>
              <v:shape style="position:absolute;left:2373;top:300;width:4387;height:3080" coordorigin="2373,300" coordsize="4387,3080" path="m6115,340l5691,340,5588,360,5561,380,5478,380,5450,400,6131,400,6125,380,6119,360,6115,340e" filled="t" fillcolor="#FFFFFF" stroked="f">
                <v:path arrowok="t"/>
                <v:fill/>
              </v:shape>
              <v:shape style="position:absolute;left:2373;top:300;width:4387;height:3080" coordorigin="2373,300" coordsize="4387,3080" path="m6091,300l5944,300,5925,320,5793,320,5769,340,6111,340,6100,320,6091,300e" filled="t" fillcolor="#FFFFFF" stroked="f">
                <v:path arrowok="t"/>
                <v:fill/>
              </v:shape>
            </v:group>
            <v:group style="position:absolute;left:2373;top:284;width:4753;height:3096" coordorigin="2373,284" coordsize="4753,3096">
              <v:shape style="position:absolute;left:2373;top:284;width:4753;height:3096" coordorigin="2373,284" coordsize="4753,3096" path="m6062,289l6080,284,6091,286,6100,300,6111,329,6115,339,6119,351,6146,415,6173,475,6204,541,6237,609,6272,674,6307,733,6345,790,6387,849,6401,868,6415,887,6456,945,6493,1002,6523,1057,6544,1111,6552,1131,6581,1192,6613,1254,6647,1313,6667,1349,6677,1365,6705,1418,6711,1430,6718,1442,6758,1506,6795,1562,6835,1620,6847,1639,6883,1691,6923,1754,6958,1811,6994,1871,7027,1928,7059,1988,7069,2010,7074,2023,7098,2088,7114,2148,7124,2217,7126,2267,7124,2297,7116,2382,7102,2458,7082,2525,7056,2581,7009,2636,6945,2667,6866,2683,6798,2692,6721,2701,6637,2710,6594,2714,6505,2724,6418,2736,6334,2749,6255,2764,6182,2782,6141,2792,6047,2813,5942,2836,5828,2859,5769,2871,5709,2883,5650,2894,5590,2906,5531,2917,5416,2939,5308,2959,5212,2977,5169,2985,5128,2993,5046,3009,4962,3026,4878,3044,4794,3063,4710,3081,4626,3101,4543,3120,4462,3139,4421,3148,4342,3167,4261,3184,4179,3200,4094,3214,4010,3228,3927,3241,3886,3247,3806,3260,3730,3273,3659,3286,3594,3301,3564,3308,3534,3315,3467,3329,3394,3340,3317,3350,3241,3359,3170,3365,3105,3371,3031,3376,2989,3379,2980,3380,2928,3336,2908,3278,2906,3256,2907,3232,2924,3166,2948,3110,2956,3092,2982,3019,2989,2955,2991,2893,2990,2873,2984,2797,2972,2738,2951,2681,2917,2611,2908,2593,2899,2576,2874,2514,2855,2439,2852,2421,2848,2402,2829,2322,2813,2261,2795,2202,2778,2143,2760,2085,2751,2057,2742,2028,2716,1943,2692,1857,2672,1780,2659,1721,2655,1702,2651,1683,2634,1606,2612,1530,2589,1470,2563,1412,2538,1357,2506,1287,2498,1270,2466,1199,2407,1067,2395,1043,2386,1018,2380,997,2377,985,2373,958,2382,943,2392,937,2468,916,2461,897,2451,880,2441,864,2433,850,2429,838,2431,827,2440,818,2515,789,2575,773,2636,762,2714,752,2761,749,2781,747,2856,737,2896,727,2917,721,2978,707,3053,692,3071,689,3142,676,3208,666,3284,656,3366,647,3452,638,3537,630,3619,623,3694,617,3759,614,3810,613,3840,612,3922,602,3981,590,3999,586,4011,583,4086,569,4162,558,4244,547,4322,538,4389,531,4434,527,4456,525,4516,515,4589,497,4607,493,4667,479,4734,470,4794,463,4851,456,4869,454,4945,446,4952,445,4959,444,5028,437,5094,432,5139,428,5167,426,5252,416,5337,403,5422,388,5506,372,5588,356,5666,340,5691,334,5769,320,5840,310,5905,303,5980,297,5996,295,6012,294,6027,293,6041,291,6054,290,6062,289xe" filled="f" stroked="t" strokeweight=".4pt" strokecolor="#999999">
                <v:path arrowok="t"/>
              </v:shape>
            </v:group>
            <v:group style="position:absolute;left:2461;top:870;width:629;height:2483" coordorigin="2461,870" coordsize="629,2483">
              <v:shape style="position:absolute;left:2461;top:870;width:629;height:2483" coordorigin="2461,870" coordsize="629,2483" path="m2461,870l2491,935,2514,998,2535,1063,2555,1134,2568,1195,2581,1255,2585,1274,2589,1294,2603,1354,2617,1413,2634,1472,2655,1530,2663,1549,2670,1568,2690,1624,2714,1700,2731,1758,2747,1816,2760,1877,2769,1937,2773,1956,2790,2033,2807,2078,2818,2104,2850,2183,2880,2261,2908,2338,2934,2415,2959,2492,2982,2570,2998,2628,3003,2647,3008,2667,3030,2743,3052,2804,3059,2824,3082,2899,3090,2971,3088,2989,3085,3007,3081,3028,3076,3048,3073,3068,3069,3089,3066,3109,3063,3129,3060,3150,3045,3227,3020,3299,2999,3338,2989,3353e" filled="f" stroked="t" strokeweight=".35pt" strokecolor="#999999">
                <v:path arrowok="t"/>
              </v:shape>
            </v:group>
            <v:group style="position:absolute;left:2986;top:3291;width:34;height:24" coordorigin="2986,3291" coordsize="34,24">
              <v:shape style="position:absolute;left:2986;top:3291;width:34;height:24" coordorigin="2986,3291" coordsize="34,24" path="m3020,3291l3002,3301,2986,3314e" filled="f" stroked="t" strokeweight=".25pt" strokecolor="#999999">
                <v:path arrowok="t"/>
              </v:shape>
            </v:group>
            <v:group style="position:absolute;left:3793;top:604;width:115;height:29" coordorigin="3793,604" coordsize="115,29">
              <v:shape style="position:absolute;left:3793;top:604;width:115;height:29" coordorigin="3793,604" coordsize="115,29" path="m3908,604l3890,611,3870,615,3849,619,3828,622,3809,626,3793,632e" filled="f" stroked="t" strokeweight=".25pt" strokecolor="#999999">
                <v:path arrowok="t"/>
              </v:shape>
            </v:group>
            <v:group style="position:absolute;left:4443;top:501;width:198;height:27" coordorigin="4443,501" coordsize="198,27">
              <v:shape style="position:absolute;left:4443;top:501;width:198;height:27" coordorigin="4443,501" coordsize="198,27" path="m4443,528l4508,522,4581,512,4625,505,4641,501e" filled="f" stroked="t" strokeweight=".25pt" strokecolor="#999999">
                <v:path arrowok="t"/>
              </v:shape>
            </v:group>
            <v:group style="position:absolute;left:6539;top:1097;width:33;height:119" coordorigin="6539,1097" coordsize="33,119">
              <v:shape style="position:absolute;left:6539;top:1097;width:33;height:119" coordorigin="6539,1097" coordsize="33,119" path="m6539,1097l6557,1179,6564,1200,6572,1216e" filled="f" stroked="t" strokeweight=".25pt" strokecolor="#999999">
                <v:path arrowok="t"/>
              </v:shape>
            </v:group>
            <v:group style="position:absolute;left:2665;top:1551;width:54;height:130" coordorigin="2665,1551" coordsize="54,130">
              <v:shape style="position:absolute;left:2665;top:1551;width:54;height:130" coordorigin="2665,1551" coordsize="54,130" path="m2665,1551l2670,1568,2678,1587,2687,1606,2697,1626,2706,1645,2714,1664,2719,1681e" filled="f" stroked="t" strokeweight=".25pt" strokecolor="#999999">
                <v:path arrowok="t"/>
              </v:shape>
            </v:group>
            <v:group style="position:absolute;left:2844;top:2318;width:12;height:120" coordorigin="2844,2318" coordsize="12,120">
              <v:shape style="position:absolute;left:2844;top:2318;width:12;height:120" coordorigin="2844,2318" coordsize="12,120" path="m2844,2318l2850,2395,2853,2418,2856,2438e" filled="f" stroked="t" strokeweight=".25pt" strokecolor="#999999">
                <v:path arrowok="t"/>
              </v:shape>
            </v:group>
            <v:group style="position:absolute;left:2468;top:916;width:29;height:32" coordorigin="2468,916" coordsize="29,32">
              <v:shape style="position:absolute;left:2468;top:916;width:29;height:32" coordorigin="2468,916" coordsize="29,32" path="m2468,916l2477,935,2480,948,2497,945e" filled="f" stroked="t" strokeweight=".4pt" strokecolor="#999999">
                <v:path arrowok="t"/>
              </v:shape>
            </v:group>
            <v:group style="position:absolute;left:3008;top:3208;width:38;height:15" coordorigin="3008,3208" coordsize="38,15">
              <v:shape style="position:absolute;left:3008;top:3208;width:38;height:15" coordorigin="3008,3208" coordsize="38,15" path="m3045,3208l3026,3215,3008,3223e" filled="f" stroked="t" strokeweight=".25pt" strokecolor="#999999">
                <v:path arrowok="t"/>
              </v:shape>
            </v:group>
            <v:group style="position:absolute;left:2673;top:938;width:4244;height:2042" coordorigin="2673,938" coordsize="4244,2042">
              <v:shape style="position:absolute;left:2673;top:938;width:4244;height:2042" coordorigin="2673,938" coordsize="4244,2042" path="m2699,938l2680,945,2673,954,2675,971,2956,1820,2976,1769,2985,1768,2994,1814,2994,1834,3251,2612,3248,2656,3345,2948,3355,2971,3365,2980,3383,2979,3953,2874,3973,2865,3978,2849,3982,2812,6479,2346,6487,2360,6496,2376,6496,2394,6899,2325,6917,2314,6914,2301e" filled="f" stroked="t" strokeweight=".25pt" strokecolor="#000000">
                <v:path arrowok="t"/>
              </v:shape>
              <v:shape style="position:absolute;left:2679;top:675;width:3989;height:2350" type="#_x0000_t75">
                <v:imagedata r:id="rId11" o:title=""/>
              </v:shape>
            </v:group>
            <v:group style="position:absolute;left:2660;top:490;width:4268;height:2616" coordorigin="2660,490" coordsize="4268,2616">
              <v:shape style="position:absolute;left:2660;top:490;width:4268;height:2616" coordorigin="2660,490" coordsize="4268,2616" path="m6909,2268l6912,2227,6604,1657,6595,1657,6599,1636,6460,1373,6454,1358,6426,1359,6419,1357,5984,556,5986,528,5965,495,5956,496,5951,529,5932,496,5923,497,5918,491,5903,490,5432,555,5425,569,5245,594,5235,583,4683,660,4680,678,4592,690,4585,681,4262,724,4251,736,3982,773,3974,758,3957,761,3830,778,3830,765,3823,762,3654,786,3648,786,3638,805,3097,880,3097,863,3089,859,2907,884,2903,890,2899,908,2722,933,2690,944,2677,960,2662,1054,2660,1075,2666,1090,3304,3060,3316,3084,3327,3099,3338,3105,3355,3106,3379,3102,6856,2448,6879,2443,6882,2428,6920,2343,6928,2314,6927,2297,6909,2268xe" filled="f" stroked="t" strokeweight=".6pt" strokecolor="#000000">
                <v:path arrowok="t"/>
              </v:shape>
            </v:group>
            <v:group style="position:absolute;left:6496;top:2268;width:413;height:116" coordorigin="6496,2268" coordsize="413,116">
              <v:shape style="position:absolute;left:6496;top:2268;width:413;height:116" coordorigin="6496,2268" coordsize="413,116" path="m6496,2383l6906,2304,6909,2268e" filled="f" stroked="t" strokeweight=".25pt" strokecolor="#000000">
                <v:path arrowok="t"/>
              </v:shape>
            </v:group>
            <v:group style="position:absolute;left:6496;top:2343;width:427;height:96" coordorigin="6496,2343" coordsize="427,96">
              <v:shape style="position:absolute;left:6496;top:2343;width:427;height:96" coordorigin="6496,2343" coordsize="427,96" path="m6496,2405l6496,2419,6498,2439,6524,2434,6892,2365,6915,2358,6923,2343e" filled="f" stroked="t" strokeweight=".25pt" strokecolor="#000000">
                <v:path arrowok="t"/>
              </v:shape>
            </v:group>
            <v:group style="position:absolute;left:6803;top:2387;width:58;height:53" coordorigin="6803,2387" coordsize="58,53">
              <v:shape style="position:absolute;left:6803;top:2387;width:58;height:53" coordorigin="6803,2387" coordsize="58,53" path="m6858,2411l6846,2429,6829,2440,6808,2436,6803,2422,6814,2400,6830,2387,6853,2388,6860,2400,6858,2411xe" filled="f" stroked="t" strokeweight=".25pt" strokecolor="#000000">
                <v:path arrowok="t"/>
              </v:shape>
            </v:group>
            <v:group style="position:absolute;left:4006;top:2382;width:2459;height:601" coordorigin="4006,2382" coordsize="2459,601">
              <v:shape style="position:absolute;left:4006;top:2382;width:2459;height:601" coordorigin="4006,2382" coordsize="2459,601" path="m6454,2382l4021,2836,4026,2854,4031,2877,4027,2892,4009,2963,4006,2983,6400,2535,6456,2459,6455,2459,6458,2453,6464,2426,6462,2404,6457,2388,6454,2382e" filled="t" fillcolor="#E5E5E5" stroked="f">
                <v:path arrowok="t"/>
                <v:fill/>
              </v:shape>
              <v:shape style="position:absolute;left:4006;top:2382;width:2459;height:601" coordorigin="4006,2382" coordsize="2459,601" path="m6463,2444l6455,2459,6456,2459,6463,2444e" filled="t" fillcolor="#E5E5E5" stroked="f">
                <v:path arrowok="t"/>
                <v:fill/>
              </v:shape>
            </v:group>
            <v:group style="position:absolute;left:4006;top:2382;width:2459;height:601" coordorigin="4006,2382" coordsize="2459,601">
              <v:shape style="position:absolute;left:4006;top:2382;width:2459;height:601" coordorigin="4006,2382" coordsize="2459,601" path="m6400,2535l6422,2520,6433,2502,6463,2444,6455,2459,6458,2453,6464,2426,6462,2404,6457,2388,6454,2382,4021,2836,4026,2854,4031,2877,4027,2892,4009,2963,4006,2983,4021,2982e" filled="f" stroked="t" strokeweight=".25pt" strokecolor="#000000">
                <v:path arrowok="t"/>
              </v:shape>
            </v:group>
            <v:group style="position:absolute;left:3446;top:3007;width:133;height:61" coordorigin="3446,3007" coordsize="133,61">
              <v:shape style="position:absolute;left:3446;top:3007;width:133;height:61" coordorigin="3446,3007" coordsize="133,61" path="m3579,3026l3570,3040,3552,3052,3529,3060,3484,3068,3459,3067,3446,3058,3453,3039,3469,3024,3489,3016,3540,3007,3564,3007,3578,3017,3579,3026xe" filled="f" stroked="t" strokeweight=".25pt" strokecolor="#000000">
                <v:path arrowok="t"/>
              </v:shape>
            </v:group>
            <v:group style="position:absolute;left:4059;top:1790;width:333;height:407" coordorigin="4059,1790" coordsize="333,407">
              <v:shape style="position:absolute;left:4059;top:1790;width:333;height:407" coordorigin="4059,1790" coordsize="333,407" path="m4059,1798l4113,1790,4134,1790,4141,1798,4214,1852,4221,1862,4291,1851,4306,1851,4312,1864,4389,2056,4393,2072,4374,2079,4319,2088,4281,2175,4280,2182,4259,2187,4218,2197e" filled="f" stroked="t" strokeweight=".25pt" strokecolor="#000000">
                <v:path arrowok="t"/>
              </v:shape>
            </v:group>
            <v:group style="position:absolute;left:4207;top:1862;width:112;height:230" coordorigin="4207,1862" coordsize="112,230">
              <v:shape style="position:absolute;left:4207;top:1862;width:112;height:230" coordorigin="4207,1862" coordsize="112,230" path="m4221,1862l4207,1868,4215,1884,4293,2081,4296,2092,4309,2090,4319,2088e" filled="f" stroked="t" strokeweight=".25pt" strokecolor="#000000">
                <v:path arrowok="t"/>
              </v:shape>
            </v:group>
            <v:group style="position:absolute;left:3974;top:2269;width:313;height:2" coordorigin="3974,2269" coordsize="313,2">
              <v:shape style="position:absolute;left:3974;top:2269;width:313;height:2" coordorigin="3974,2269" coordsize="313,0" path="m3974,2269l4287,2269e" filled="f" stroked="t" strokeweight="1.666pt" strokecolor="#000000">
                <v:path arrowok="t"/>
              </v:shape>
            </v:group>
            <v:group style="position:absolute;left:3757;top:1813;width:150;height:8" coordorigin="3757,1813" coordsize="150,8">
              <v:shape style="position:absolute;left:3757;top:1813;width:150;height:8" coordorigin="3757,1813" coordsize="150,8" path="m3757,1821l3906,1813e" filled="f" stroked="t" strokeweight=".25pt" strokecolor="#000000">
                <v:path arrowok="t"/>
              </v:shape>
            </v:group>
            <v:group style="position:absolute;left:5839;top:1739;width:342;height:134" coordorigin="5839,1739" coordsize="342,134">
              <v:shape style="position:absolute;left:5839;top:1739;width:342;height:134" coordorigin="5839,1739" coordsize="342,134" path="m6166,1791l5849,1791,5854,1802,5886,1873,6181,1822,6166,1791e" filled="t" fillcolor="#FFFFFF" stroked="f">
                <v:path arrowok="t"/>
                <v:fill/>
              </v:shape>
              <v:shape style="position:absolute;left:5839;top:1739;width:342;height:134" coordorigin="5839,1739" coordsize="342,134" path="m6140,1739l6127,1741,5839,1791,6166,1791,6144,1746,6140,1739e" filled="t" fillcolor="#FFFFFF" stroked="f">
                <v:path arrowok="t"/>
                <v:fill/>
              </v:shape>
            </v:group>
            <v:group style="position:absolute;left:5839;top:1739;width:342;height:134" coordorigin="5839,1739" coordsize="342,134">
              <v:shape style="position:absolute;left:5839;top:1739;width:342;height:134" coordorigin="5839,1739" coordsize="342,134" path="m5839,1791l5849,1791,5854,1802,5886,1873,6181,1822,6144,1746,6140,1739,6127,1741,5839,1791xe" filled="f" stroked="t" strokeweight=".25pt" strokecolor="#000000">
                <v:path arrowok="t"/>
              </v:shape>
            </v:group>
            <v:group style="position:absolute;left:6203;top:1697;width:217;height:114" coordorigin="6203,1697" coordsize="217,114">
              <v:shape style="position:absolute;left:6203;top:1697;width:217;height:114" coordorigin="6203,1697" coordsize="217,114" path="m6378,1697l6365,1699,6203,1727,6211,1731,6216,1742,6246,1811,6420,1782,6380,1703,6378,1697e" filled="t" fillcolor="#FFFFFF" stroked="f">
                <v:path arrowok="t"/>
                <v:fill/>
              </v:shape>
            </v:group>
            <v:group style="position:absolute;left:6203;top:1697;width:217;height:114" coordorigin="6203,1697" coordsize="217,114">
              <v:shape style="position:absolute;left:6203;top:1697;width:217;height:114" coordorigin="6203,1697" coordsize="217,114" path="m6203,1727l6211,1731,6216,1742,6246,1811,6420,1782,6380,1703,6378,1697,6365,1699,6203,1727xe" filled="f" stroked="t" strokeweight=".25pt" strokecolor="#000000">
                <v:path arrowok="t"/>
              </v:shape>
            </v:group>
            <v:group style="position:absolute;left:5108;top:781;width:925;height:556" coordorigin="5108,781" coordsize="925,556">
              <v:shape style="position:absolute;left:5108;top:781;width:925;height:556" coordorigin="5108,781" coordsize="925,556" path="m5373,1292l5383,1316,5379,1325,5301,1337,5283,1336,5271,1320,5117,996,5108,986,5125,982,5185,972,5196,977,5204,961,5229,958,5211,921,5200,922,5195,914,5214,910,5220,901,5216,894,5209,880,5201,867,5216,866,5803,781,5827,784,5840,797,5852,813,5842,803,5855,819,5874,815,5860,827,5859,838,5842,840,5829,844,5834,854,5838,867,5848,875,5860,874,5876,872,5876,859,5889,853,5885,873,5889,879,5872,883,5865,892,5867,899,5881,922,5881,908,5896,905,5951,902,5973,903,5979,916,6033,1020,6023,1048,5741,1090,5730,1092,5725,1112,5718,1141,5709,1157,5695,1164,5670,1167,5650,1171,5635,1172,5619,1169,5595,1161,5581,1155,5578,1160,5543,1223e" filled="f" stroked="t" strokeweight=".25pt" strokecolor="#000000">
                <v:path arrowok="t"/>
              </v:shape>
            </v:group>
            <v:group style="position:absolute;left:5888;top:745;width:196;height:118" coordorigin="5888,745" coordsize="196,118">
              <v:shape style="position:absolute;left:5888;top:745;width:196;height:118" coordorigin="5888,745" coordsize="196,118" path="m6081,835l6084,840,6081,845,6075,846,5951,863,5945,864,5937,860,5934,855,5891,773,5888,768,5891,763,5897,762,6019,746,6026,745,6034,749,6037,754,6081,835xe" filled="f" stroked="t" strokeweight=".25pt" strokecolor="#000000">
                <v:path arrowok="t"/>
              </v:shape>
            </v:group>
            <v:group style="position:absolute;left:6127;top:1231;width:261;height:160" coordorigin="6127,1231" coordsize="261,160">
              <v:shape style="position:absolute;left:6127;top:1231;width:261;height:160" coordorigin="6127,1231" coordsize="261,160" path="m6196,1392l6130,1267,6127,1262,6129,1257,6136,1256,6300,1232,6306,1231,6314,1235,6317,1240,6388,1366e" filled="f" stroked="t" strokeweight=".25pt" strokecolor="#000000">
                <v:path arrowok="t"/>
              </v:shape>
            </v:group>
            <v:group style="position:absolute;left:6011;top:883;width:264;height:327" coordorigin="6011,883" coordsize="264,327">
              <v:shape style="position:absolute;left:6011;top:883;width:264;height:327" coordorigin="6011,883" coordsize="264,327" path="m6077,1024l6014,905,6011,900,6014,895,6020,894,6097,884,6104,883,6112,886,6115,892,6272,1183,6275,1188,6272,1193,6266,1194,6159,1209,6153,1210,6145,1206,6142,1201,6070,1070,6071,1066,6073,1058,6077,1024xe" filled="f" stroked="t" strokeweight=".25pt" strokecolor="#000000">
                <v:path arrowok="t"/>
              </v:shape>
            </v:group>
            <v:group style="position:absolute;left:5462;top:685;width:422;height:104" coordorigin="5462,685" coordsize="422,104">
              <v:shape style="position:absolute;left:5462;top:685;width:422;height:104" coordorigin="5462,685" coordsize="422,104" path="m5853,718l5860,702,5851,685,5874,721,5884,733,5870,735,5496,789,5480,789,5477,778,5462,749,5464,743,5469,748,5474,772,5853,718xe" filled="f" stroked="t" strokeweight=".25pt" strokecolor="#000000">
                <v:path arrowok="t"/>
              </v:shape>
            </v:group>
            <v:group style="position:absolute;left:4982;top:755;width:414;height:104" coordorigin="4982,755" coordsize="414,104">
              <v:shape style="position:absolute;left:4982;top:755;width:414;height:104" coordorigin="4982,755" coordsize="414,104" path="m5366,788l5379,772,5371,755,5389,791,5395,804,5384,806,5017,858,4997,858,4993,847,4982,818,4983,813,4990,819,4991,840,5366,788xe" filled="f" stroked="t" strokeweight=".25pt" strokecolor="#000000">
                <v:path arrowok="t"/>
              </v:shape>
            </v:group>
            <v:group style="position:absolute;left:4768;top:666;width:228;height:234" coordorigin="4768,666" coordsize="228,234">
              <v:shape style="position:absolute;left:4768;top:666;width:228;height:234" coordorigin="4768,666" coordsize="228,234" path="m4780,690l4768,692,4774,708,4860,889,4867,901,4876,899,4945,888,4962,885,4956,871,4923,795,4915,772,4933,770,4987,760,4996,761,4992,751,4956,676,4951,666,4942,668,4780,690xe" filled="f" stroked="t" strokeweight=".25pt" strokecolor="#000000">
                <v:path arrowok="t"/>
              </v:shape>
            </v:group>
            <v:group style="position:absolute;left:4999;top:526;width:705;height:220" coordorigin="4999,526" coordsize="705,220">
              <v:shape style="position:absolute;left:4999;top:526;width:705;height:220" coordorigin="4999,526" coordsize="705,220" path="m4999,615l5016,611,5026,633,5071,725,5078,746,5101,743,5687,658,5704,650,5698,635,5651,545,5646,526,5622,529e" filled="f" stroked="t" strokeweight=".25pt" strokecolor="#000000">
                <v:path arrowok="t"/>
              </v:shape>
            </v:group>
            <v:group style="position:absolute;left:5766;top:537;width:259;height:195" coordorigin="5766,537" coordsize="259,195">
              <v:shape style="position:absolute;left:5766;top:537;width:259;height:195" coordorigin="5766,537" coordsize="259,195" path="m5781,559l5766,560,5772,570,5803,630,5808,641,5826,637,5869,631,5878,630,5882,638,5928,724,5930,733,5943,731,6014,721,6024,717,6017,707,5932,552,5923,537,5907,540,5781,559xe" filled="f" stroked="t" strokeweight=".25pt" strokecolor="#000000">
                <v:path arrowok="t"/>
              </v:shape>
            </v:group>
            <v:group style="position:absolute;left:5135;top:557;width:449;height:97" coordorigin="5135,557" coordsize="449,97">
              <v:shape style="position:absolute;left:5135;top:557;width:449;height:97" coordorigin="5135,557" coordsize="449,97" path="m5432,557l5448,568,5557,574,5570,575,5575,580,5584,586,5572,596,5504,618,5249,652,5221,653,5203,653,5188,654,5170,654,5144,654,5140,649,5135,641,5143,632,5224,598,5236,583e" filled="f" stroked="t" strokeweight=".25pt" strokecolor="#000000">
                <v:path arrowok="t"/>
              </v:shape>
            </v:group>
            <v:group style="position:absolute;left:4356;top:1725;width:279;height:218" coordorigin="4356,1725" coordsize="279,218">
              <v:shape style="position:absolute;left:4356;top:1725;width:279;height:218" coordorigin="4356,1725" coordsize="279,218" path="m4356,1776l4358,1760,4562,1725,4635,1894,4634,1907,4423,1943,4356,1776xe" filled="f" stroked="t" strokeweight=".25pt" strokecolor="#000000">
                <v:path arrowok="t"/>
              </v:shape>
            </v:group>
            <v:group style="position:absolute;left:5346;top:1983;width:228;height:207" coordorigin="5346,1983" coordsize="228,207">
              <v:shape style="position:absolute;left:5346;top:1983;width:228;height:207" coordorigin="5346,1983" coordsize="228,207" path="m5346,2029l5347,2009,5497,1983,5574,2151,5573,2163,5420,2190,5346,2029xe" filled="f" stroked="t" strokeweight=".25pt" strokecolor="#000000">
                <v:path arrowok="t"/>
              </v:shape>
            </v:group>
            <v:group style="position:absolute;left:4774;top:1736;width:399;height:302" coordorigin="4774,1736" coordsize="399,302">
              <v:shape style="position:absolute;left:4774;top:1736;width:399;height:302" coordorigin="4774,1736" coordsize="399,302" path="m5058,1736l4774,1781,4883,2038,5174,1988,5058,1736xe" filled="f" stroked="t" strokeweight=".25pt" strokecolor="#000000">
                <v:path arrowok="t"/>
              </v:shape>
            </v:group>
            <v:group style="position:absolute;left:4808;top:1758;width:332;height:253" coordorigin="4808,1758" coordsize="332,253">
              <v:shape style="position:absolute;left:4808;top:1758;width:332;height:253" coordorigin="4808,1758" coordsize="332,253" path="m4823,1789l4808,1826,4876,1985,4923,2011,5122,1977,5140,1948,5060,1772,5014,1758,4823,1789xe" filled="f" stroked="t" strokeweight=".25pt" strokecolor="#000000">
                <v:path arrowok="t"/>
              </v:shape>
            </v:group>
            <v:group style="position:absolute;left:5171;top:2452;width:172;height:135" coordorigin="5171,2452" coordsize="172,135">
              <v:shape style="position:absolute;left:5171;top:2452;width:172;height:135" coordorigin="5171,2452" coordsize="172,135" path="m5194,2587l5183,2570,5175,2552,5171,2532,5172,2509,5225,2454,5247,2452,5269,2456,5322,2493,5343,2550,5343,2554,5342,2559e" filled="f" stroked="t" strokeweight=".25pt" strokecolor="#000000">
                <v:path arrowok="t"/>
              </v:shape>
            </v:group>
            <v:group style="position:absolute;left:5136;top:2400;width:255;height:149" coordorigin="5136,2400" coordsize="255,149">
              <v:shape style="position:absolute;left:5136;top:2400;width:255;height:149" coordorigin="5136,2400" coordsize="255,149" path="m5136,2471l5172,2421,5229,2400,5253,2403,5315,2428,5361,2472,5387,2528,5391,2549e" filled="f" stroked="t" strokeweight=".25pt" strokecolor="#000000">
                <v:path arrowok="t"/>
              </v:shape>
            </v:group>
            <v:group style="position:absolute;left:5106;top:2341;width:344;height:243" coordorigin="5106,2341" coordsize="344,243">
              <v:shape style="position:absolute;left:5106;top:2341;width:344;height:243" coordorigin="5106,2341" coordsize="344,243" path="m5450,2532l5450,2509,5388,2358,5380,2341,5360,2344,5120,2386,5106,2390,5112,2403,5172,2565,5172,2584,5450,2532xe" filled="f" stroked="t" strokeweight=".25pt" strokecolor="#000000">
                <v:path arrowok="t"/>
              </v:shape>
            </v:group>
            <v:group style="position:absolute;left:5098;top:2701;width:342;height:78" coordorigin="5098,2701" coordsize="342,78">
              <v:shape style="position:absolute;left:5098;top:2701;width:342;height:78" coordorigin="5098,2701" coordsize="342,78" path="m5098,2779l5105,2765,5127,2762,5415,2707,5438,2701,5441,2713e" filled="f" stroked="t" strokeweight=".25pt" strokecolor="#000000">
                <v:path arrowok="t"/>
              </v:shape>
            </v:group>
            <v:group style="position:absolute;left:5079;top:2643;width:376;height:127" coordorigin="5079,2643" coordsize="376,127">
              <v:shape style="position:absolute;left:5079;top:2643;width:376;height:127" coordorigin="5079,2643" coordsize="376,127" path="m5079,2770l5118,2709,5437,2646,5455,2643,5453,2659,5453,2679,5447,2697e" filled="f" stroked="t" strokeweight=".25pt" strokecolor="#000000">
                <v:path arrowok="t"/>
              </v:shape>
            </v:group>
            <v:group style="position:absolute;left:3264;top:2860;width:14;height:50" coordorigin="3264,2860" coordsize="14,50">
              <v:shape style="position:absolute;left:3264;top:2860;width:14;height:50" coordorigin="3264,2860" coordsize="14,50" path="m3278,2896l3278,2907,3275,2911,3271,2905,3267,2899,3264,2886,3264,2875,3264,2864,3267,2860,3271,2866,3274,2872,3278,2885,3278,2896xe" filled="f" stroked="t" strokeweight=".25pt" strokecolor="#000000">
                <v:path arrowok="t"/>
              </v:shape>
            </v:group>
            <v:group style="position:absolute;left:3169;top:2537;width:8;height:70" coordorigin="3169,2537" coordsize="8,70">
              <v:shape style="position:absolute;left:3169;top:2537;width:8;height:70" coordorigin="3169,2537" coordsize="8,70" path="m3173,2537l3169,2590,3170,2596,3172,2605,3174,2607,3178,2554,3177,2548,3176,2544,3174,2539,3173,2537e" filled="t" fillcolor="#000000" stroked="f">
                <v:path arrowok="t"/>
                <v:fill/>
              </v:shape>
            </v:group>
            <v:group style="position:absolute;left:3180;top:2572;width:8;height:70" coordorigin="3180,2572" coordsize="8,70">
              <v:shape style="position:absolute;left:3180;top:2572;width:8;height:70" coordorigin="3180,2572" coordsize="8,70" path="m3184,2572l3181,2623,3180,2625,3181,2631,3182,2635,3184,2640,3185,2642,3185,2640,3189,2589,3188,2584,3186,2574,3184,2572e" filled="t" fillcolor="#000000" stroked="f">
                <v:path arrowok="t"/>
                <v:fill/>
              </v:shape>
            </v:group>
            <v:group style="position:absolute;left:3192;top:2608;width:8;height:70" coordorigin="3192,2608" coordsize="8,70">
              <v:shape style="position:absolute;left:3192;top:2608;width:8;height:70" coordorigin="3192,2608" coordsize="8,70" path="m3196,2608l3192,2658,3192,2660,3192,2666,3195,2675,3196,2677,3196,2675,3200,2624,3199,2619,3197,2610,3196,2608e" filled="t" fillcolor="#000000" stroked="f">
                <v:path arrowok="t"/>
                <v:fill/>
              </v:shape>
            </v:group>
            <v:group style="position:absolute;left:3203;top:2643;width:8;height:70" coordorigin="3203,2643" coordsize="8,70">
              <v:shape style="position:absolute;left:3203;top:2643;width:8;height:70" coordorigin="3203,2643" coordsize="8,70" path="m3207,2643l3207,2645,3203,2693,3203,2696,3204,2701,3206,2711,3207,2712,3211,2660,3210,2654,3208,2645,3207,2643e" filled="t" fillcolor="#000000" stroked="f">
                <v:path arrowok="t"/>
                <v:fill/>
              </v:shape>
            </v:group>
            <v:group style="position:absolute;left:3214;top:2678;width:8;height:70" coordorigin="3214,2678" coordsize="8,70">
              <v:shape style="position:absolute;left:3214;top:2678;width:8;height:70" coordorigin="3214,2678" coordsize="8,70" path="m3218,2678l3214,2729,3214,2731,3215,2736,3217,2746,3218,2748,3222,2695,3222,2689,3219,2680,3218,2678e" filled="t" fillcolor="#000000" stroked="f">
                <v:path arrowok="t"/>
                <v:fill/>
              </v:shape>
            </v:group>
            <v:group style="position:absolute;left:3225;top:2713;width:8;height:70" coordorigin="3225,2713" coordsize="8,70">
              <v:shape style="position:absolute;left:3225;top:2713;width:8;height:70" coordorigin="3225,2713" coordsize="8,70" path="m3229,2713l3229,2715,3225,2764,3225,2766,3226,2772,3228,2781,3230,2783,3234,2730,3233,2724,3230,2715,3229,2713e" filled="t" fillcolor="#000000" stroked="f">
                <v:path arrowok="t"/>
                <v:fill/>
              </v:shape>
            </v:group>
            <v:group style="position:absolute;left:3236;top:2748;width:8;height:70" coordorigin="3236,2748" coordsize="8,70">
              <v:shape style="position:absolute;left:3236;top:2748;width:8;height:70" coordorigin="3236,2748" coordsize="8,70" path="m3240,2748l3236,2801,3237,2807,3238,2812,3240,2816,3241,2818,3245,2765,3244,2760,3242,2750,3240,2748e" filled="t" fillcolor="#000000" stroked="f">
                <v:path arrowok="t"/>
                <v:fill/>
              </v:shape>
            </v:group>
            <v:group style="position:absolute;left:3248;top:2784;width:8;height:70" coordorigin="3248,2784" coordsize="8,70">
              <v:shape style="position:absolute;left:3248;top:2784;width:8;height:70" coordorigin="3248,2784" coordsize="8,70" path="m3252,2784l3251,2786,3248,2834,3248,2836,3248,2842,3251,2851,3252,2853,3256,2803,3256,2801,3255,2795,3254,2790,3253,2786,3252,2784e" filled="t" fillcolor="#000000" stroked="f">
                <v:path arrowok="t"/>
                <v:fill/>
              </v:shape>
            </v:group>
            <v:group style="position:absolute;left:4522;top:1521;width:481;height:157" coordorigin="4522,1521" coordsize="481,157">
              <v:shape style="position:absolute;left:4522;top:1521;width:481;height:157" coordorigin="4522,1521" coordsize="481,157" path="m4981,1589l4566,1589,4584,1589,4601,1596,4656,1628,4725,1674,4739,1678,4991,1638,5003,1632,4993,1616,4981,1589e" filled="t" fillcolor="#FFFFFF" stroked="f">
                <v:path arrowok="t"/>
                <v:fill/>
              </v:shape>
              <v:shape style="position:absolute;left:4522;top:1521;width:481;height:157" coordorigin="4522,1521" coordsize="481,157" path="m4946,1521l4925,1522,4531,1583,4522,1592,4566,1589,4981,1589,4956,1535,4946,1521e" filled="t" fillcolor="#FFFFFF" stroked="f">
                <v:path arrowok="t"/>
                <v:fill/>
              </v:shape>
            </v:group>
            <v:group style="position:absolute;left:4522;top:1521;width:481;height:157" coordorigin="4522,1521" coordsize="481,157">
              <v:shape style="position:absolute;left:4522;top:1521;width:481;height:157" coordorigin="4522,1521" coordsize="481,157" path="m4566,1589l4637,1616,4692,1650,4725,1674,4739,1678,4991,1638,5003,1632,4993,1616,4956,1535,4946,1521,4925,1522,4555,1580,4531,1583,4522,1592,4566,1589xe" filled="f" stroked="t" strokeweight=".25pt" strokecolor="#000000">
                <v:path arrowok="t"/>
              </v:shape>
            </v:group>
            <v:group style="position:absolute;left:4705;top:1554;width:296;height:122" coordorigin="4705,1554" coordsize="296,122">
              <v:shape style="position:absolute;left:4705;top:1554;width:296;height:122" coordorigin="4705,1554" coordsize="296,122" path="m4999,1629l5001,1633,4999,1637,4994,1638,4747,1676,4743,1677,4738,1674,4736,1670,4707,1602,4705,1598,4707,1594,4711,1593,4955,1555,4959,1554,4964,1557,4966,1561,4999,1629xe" filled="f" stroked="t" strokeweight=".25pt" strokecolor="#000000">
                <v:path arrowok="t"/>
              </v:shape>
            </v:group>
            <v:group style="position:absolute;left:3291;top:1776;width:16;height:25" coordorigin="3291,1776" coordsize="16,25">
              <v:shape style="position:absolute;left:3291;top:1776;width:16;height:25" coordorigin="3291,1776" coordsize="16,25" path="m3291,1801l3306,1801,3305,1789,3300,1776e" filled="f" stroked="t" strokeweight=".25pt" strokecolor="#000000">
                <v:path arrowok="t"/>
              </v:shape>
            </v:group>
            <v:group style="position:absolute;left:3795;top:1697;width:18;height:28" coordorigin="3795,1697" coordsize="18,28">
              <v:shape style="position:absolute;left:3795;top:1697;width:18;height:28" coordorigin="3795,1697" coordsize="18,28" path="m3795,1725l3813,1723,3811,1710,3807,1697e" filled="f" stroked="t" strokeweight=".25pt" strokecolor="#000000">
                <v:path arrowok="t"/>
              </v:shape>
            </v:group>
            <v:group style="position:absolute;left:3416;top:1863;width:242;height:521" coordorigin="3416,1863" coordsize="242,521">
              <v:shape style="position:absolute;left:3416;top:1863;width:242;height:521" coordorigin="3416,1863" coordsize="242,521" path="m3457,1863l3434,1867,3416,1877,3418,1892,3465,1993,3476,2017,3504,2079,3529,2144,3555,2222,3577,2292,3597,2354,3605,2383,3658,2382,3640,2320,3618,2253,3596,2185,3571,2113,3544,2049,3511,1976,3477,1900,3463,1875,3457,1863e" filled="t" fillcolor="#FFFFFF" stroked="f">
                <v:path arrowok="t"/>
                <v:fill/>
              </v:shape>
            </v:group>
            <v:group style="position:absolute;left:3416;top:1863;width:242;height:521" coordorigin="3416,1863" coordsize="242,521">
              <v:shape style="position:absolute;left:3416;top:1863;width:242;height:521" coordorigin="3416,1863" coordsize="242,521" path="m3658,2382l3640,2320,3618,2253,3596,2185,3571,2113,3544,2049,3511,1976,3483,1914,3463,1875,3457,1863,3434,1867,3416,1877,3418,1892,3437,1931,3452,1965,3486,2037,3512,2099,3534,2160,3555,2222,3577,2292,3597,2354,3605,2383,3658,2382xe" filled="f" stroked="t" strokeweight=".25pt" strokecolor="#000000">
                <v:path arrowok="t"/>
              </v:shape>
            </v:group>
            <v:group style="position:absolute;left:2660;top:490;width:4270;height:2616" coordorigin="2660,490" coordsize="4270,2616">
              <v:shape style="position:absolute;left:2660;top:490;width:4270;height:2616" coordorigin="2660,490" coordsize="4270,2616" path="m6909,2267l6912,2227,6604,1657,6595,1657,6599,1635,6460,1373,6454,1358,6426,1359,6419,1357,5984,555,5986,528,5965,495,5956,496,5951,529,5932,496,5923,497,5918,491,5903,490,5432,555,5425,569,5245,594,5235,583,4683,659,4680,677,4592,689,4585,681,4262,724,4251,736,3982,773,3974,758,3957,760,3830,778,3830,764,3823,762,3654,785,3648,786,3638,805,3097,880,3097,863,3089,859,2907,884,2903,890,2899,908,2722,932,2690,944,2677,960,2662,1054,2660,1074,2666,1090,3304,3060,3316,3084,3327,3098,3338,3105,3355,3106,3379,3102,6856,2448,6879,2442,6882,2428,6920,2341,6930,2313,6928,2297,6925,2291,6909,2267xe" filled="f" stroked="t" strokeweight=".6pt" strokecolor="#000000">
                <v:path arrowok="t"/>
              </v:shape>
              <v:shape style="position:absolute;left:2677;top:434;width:4279;height:1993" type="#_x0000_t75">
                <v:imagedata r:id="rId12" o:title=""/>
              </v:shape>
              <v:shape style="position:absolute;left:3156;top:2427;width:2955;height:591" type="#_x0000_t75">
                <v:imagedata r:id="rId13" o:title=""/>
              </v:shape>
            </v:group>
            <v:group style="position:absolute;left:2677;top:434;width:4279;height:2584" coordorigin="2677,434" coordsize="4279,2584">
              <v:shape style="position:absolute;left:2677;top:434;width:4279;height:2584" coordorigin="2677,434" coordsize="4279,2584" path="m6897,2358l6921,2355,6923,2340,6951,2262,5974,458,5938,434,5928,436,2723,868,2699,883,2687,905,2684,918,2679,947,2677,957,2677,961,2677,963,2677,972,2678,980,2683,998,2966,1851,2978,1870,2986,1893,3179,2484,3183,2496,3180,2513,3330,2978,3379,3017,3398,3018,3410,3016,3971,2912,3992,2897,3997,2878,3996,2865,3993,2852,3989,2839,3987,2828,3984,2813,3997,2809,6468,2348,6481,2345,6486,2355,6495,2373,6497,2390,6498,2423,6507,2432,6897,2358xe" filled="f" stroked="t" strokeweight=".6pt" strokecolor="#000000">
                <v:path arrowok="t"/>
              </v:shape>
            </v:group>
            <v:group style="position:absolute;left:2699;top:891;width:4236;height:2033" coordorigin="2699,891" coordsize="4236,2033">
              <v:shape style="position:absolute;left:2699;top:891;width:4236;height:2033" coordorigin="2699,891" coordsize="4236,2033" path="m2715,891l2699,902,2706,917,3346,2892,3350,2913,3358,2923,3375,2925,3407,2919,6910,2261,6933,2255,6936,2241e" filled="f" stroked="t" strokeweight=".25pt" strokecolor="#000000">
                <v:path arrowok="t"/>
              </v:shape>
            </v:group>
            <v:group style="position:absolute;left:2734;top:730;width:1582;height:1093" coordorigin="2734,730" coordsize="1582,1093">
              <v:shape style="position:absolute;left:2734;top:730;width:1582;height:1093" coordorigin="2734,730" coordsize="1582,1093" path="m3951,730l3935,731,2751,891,2734,897,2742,917,3022,1780,3033,1806,3043,1819,3056,1823,3079,1821,3367,1773,3583,1773,3715,1753,3735,1741,3737,1724,3735,1715,4288,1626,4311,1615,4316,1598,4314,1584,3969,743,3951,730e" filled="t" fillcolor="#FFFFFF" stroked="f">
                <v:path arrowok="t"/>
                <v:fill/>
              </v:shape>
              <v:shape style="position:absolute;left:2734;top:730;width:1582;height:1093" coordorigin="2734,730" coordsize="1582,1093" path="m3583,1773l3367,1773,3384,1795,3406,1801,3583,1773e" filled="t" fillcolor="#FFFFFF" stroked="f">
                <v:path arrowok="t"/>
                <v:fill/>
              </v:shape>
            </v:group>
            <v:group style="position:absolute;left:2734;top:730;width:1582;height:1093" coordorigin="2734,730" coordsize="1582,1093">
              <v:shape style="position:absolute;left:2734;top:730;width:1582;height:1093" coordorigin="2734,730" coordsize="1582,1093" path="m3088,1819l3367,1773,3384,1795,3406,1801,3715,1753,3735,1741,3737,1724,3735,1715,4288,1626,4311,1615,4316,1598,4314,1584,3969,743,3951,730,3935,731,2751,891,2734,897,2742,917,3022,1780,3033,1806,3043,1819,3056,1823,3079,1821,3088,1819xe" filled="f" stroked="t" strokeweight=".5pt" strokecolor="#000000">
                <v:path arrowok="t"/>
              </v:shape>
            </v:group>
            <v:group style="position:absolute;left:3459;top:1702;width:274;height:86" coordorigin="3459,1702" coordsize="274,86">
              <v:shape style="position:absolute;left:3459;top:1702;width:274;height:86" coordorigin="3459,1702" coordsize="274,86" path="m3697,1702l3472,1738,3459,1749,3459,1770,3474,1784,3493,1788,3715,1753,3731,1742,3732,1723,3731,1720,3717,1705,3697,1702e" filled="t" fillcolor="#D0DBE9" stroked="f">
                <v:path arrowok="t"/>
                <v:fill/>
              </v:shape>
            </v:group>
            <v:group style="position:absolute;left:3459;top:1702;width:274;height:86" coordorigin="3459,1702" coordsize="274,86">
              <v:shape style="position:absolute;left:3459;top:1702;width:274;height:86" coordorigin="3459,1702" coordsize="274,86" path="m3732,1723l3731,1742,3715,1753,3493,1788,3474,1784,3459,1770,3459,1749,3472,1738,3697,1702,3717,1705,3731,1720,3732,1723xe" filled="f" stroked="t" strokeweight=".5pt" strokecolor="#000000">
                <v:path arrowok="t"/>
              </v:shape>
            </v:group>
            <v:group style="position:absolute;left:2745;top:892;width:50;height:38" coordorigin="2745,892" coordsize="50,38">
              <v:shape style="position:absolute;left:2745;top:892;width:50;height:38" coordorigin="2745,892" coordsize="50,38" path="m2780,892l2754,893,2745,902,2748,922,2760,930,2786,929,2795,920,2792,900,2780,892e" filled="t" fillcolor="#999999" stroked="f">
                <v:path arrowok="t"/>
                <v:fill/>
              </v:shape>
            </v:group>
            <v:group style="position:absolute;left:2745;top:892;width:50;height:38" coordorigin="2745,892" coordsize="50,38">
              <v:shape style="position:absolute;left:2745;top:892;width:50;height:38" coordorigin="2745,892" coordsize="50,38" path="m2794,910l2795,920,2786,929,2773,929,2760,930,2748,922,2746,912,2745,902,2754,893,2767,893,2780,892,2792,900,2794,910xe" filled="f" stroked="t" strokeweight=".25pt" strokecolor="#000000">
                <v:path arrowok="t"/>
              </v:shape>
            </v:group>
            <v:group style="position:absolute;left:5906;top:457;width:50;height:35" coordorigin="5906,457" coordsize="50,35">
              <v:shape style="position:absolute;left:5906;top:457;width:50;height:35" coordorigin="5906,457" coordsize="50,35" path="m5941,457l5915,458,5906,466,5909,485,5921,492,5947,491,5956,483,5953,464,5941,457e" filled="t" fillcolor="#999999" stroked="f">
                <v:path arrowok="t"/>
                <v:fill/>
              </v:shape>
            </v:group>
            <v:group style="position:absolute;left:5906;top:457;width:50;height:35" coordorigin="5906,457" coordsize="50,35">
              <v:shape style="position:absolute;left:5906;top:457;width:50;height:35" coordorigin="5906,457" coordsize="50,35" path="m5955,474l5956,483,5947,491,5934,492,5921,492,5909,485,5907,475,5906,466,5915,458,5928,457,5941,457,5953,464,5955,474xe" filled="f" stroked="t" strokeweight=".25pt" strokecolor="#000000">
                <v:path arrowok="t"/>
              </v:shape>
            </v:group>
            <v:group style="position:absolute;left:3370;top:2861;width:50;height:38" coordorigin="3370,2861" coordsize="50,38">
              <v:shape style="position:absolute;left:3370;top:2861;width:50;height:38" coordorigin="3370,2861" coordsize="50,38" path="m3406,2861l3379,2862,3370,2871,3373,2891,3385,2899,3411,2898,3420,2889,3417,2869,3406,2861e" filled="t" fillcolor="#999999" stroked="f">
                <v:path arrowok="t"/>
                <v:fill/>
              </v:shape>
            </v:group>
            <v:group style="position:absolute;left:3370;top:2861;width:50;height:38" coordorigin="3370,2861" coordsize="50,38">
              <v:shape style="position:absolute;left:3370;top:2861;width:50;height:38" coordorigin="3370,2861" coordsize="50,38" path="m3419,2879l3420,2889,3411,2898,3398,2898,3385,2899,3373,2891,3371,2881,3370,2871,3379,2862,3392,2861,3406,2861,3417,2869,3419,2879xe" filled="f" stroked="t" strokeweight=".25pt" strokecolor="#000000">
                <v:path arrowok="t"/>
              </v:shape>
            </v:group>
            <v:group style="position:absolute;left:3527;top:2795;width:50;height:38" coordorigin="3527,2795" coordsize="50,38">
              <v:shape style="position:absolute;left:3527;top:2795;width:50;height:38" coordorigin="3527,2795" coordsize="50,38" path="m3562,2795l3536,2797,3527,2805,3530,2826,3542,2833,3568,2832,3577,2823,3574,2803,3562,2795e" filled="t" fillcolor="#FFFFFF" stroked="f">
                <v:path arrowok="t"/>
                <v:fill/>
              </v:shape>
            </v:group>
            <v:group style="position:absolute;left:3527;top:2795;width:50;height:38" coordorigin="3527,2795" coordsize="50,38">
              <v:shape style="position:absolute;left:3527;top:2795;width:50;height:38" coordorigin="3527,2795" coordsize="50,38" path="m3576,2813l3577,2823,3568,2832,3555,2833,3542,2833,3530,2826,3528,2815,3527,2805,3536,2797,3549,2796,3562,2795,3574,2803,3576,2813xe" filled="f" stroked="t" strokeweight=".25pt" strokecolor="#000000">
                <v:path arrowok="t"/>
              </v:shape>
            </v:group>
            <v:group style="position:absolute;left:4591;top:2602;width:50;height:38" coordorigin="4591,2602" coordsize="50,38">
              <v:shape style="position:absolute;left:4591;top:2602;width:50;height:38" coordorigin="4591,2602" coordsize="50,38" path="m4627,2602l4600,2603,4591,2612,4594,2632,4606,2640,4632,2638,4641,2630,4638,2610,4627,2602e" filled="t" fillcolor="#FFFFFF" stroked="f">
                <v:path arrowok="t"/>
                <v:fill/>
              </v:shape>
            </v:group>
            <v:group style="position:absolute;left:4591;top:2602;width:50;height:38" coordorigin="4591,2602" coordsize="50,38">
              <v:shape style="position:absolute;left:4591;top:2602;width:50;height:38" coordorigin="4591,2602" coordsize="50,38" path="m4640,2620l4641,2630,4632,2638,4619,2639,4606,2640,4594,2632,4592,2622,4591,2612,4600,2603,4613,2602,4627,2602,4638,2610,4640,2620xe" filled="f" stroked="t" strokeweight=".25pt" strokecolor="#000000">
                <v:path arrowok="t"/>
              </v:shape>
            </v:group>
            <v:group style="position:absolute;left:5655;top:2408;width:50;height:38" coordorigin="5655,2408" coordsize="50,38">
              <v:shape style="position:absolute;left:5655;top:2408;width:50;height:38" coordorigin="5655,2408" coordsize="50,38" path="m5691,2408l5665,2409,5655,2418,5658,2438,5670,2446,5696,2445,5706,2436,5703,2416,5691,2408e" filled="t" fillcolor="#FFFFFF" stroked="f">
                <v:path arrowok="t"/>
                <v:fill/>
              </v:shape>
            </v:group>
            <v:group style="position:absolute;left:5655;top:2408;width:50;height:38" coordorigin="5655,2408" coordsize="50,38">
              <v:shape style="position:absolute;left:5655;top:2408;width:50;height:38" coordorigin="5655,2408" coordsize="50,38" path="m5704,2426l5706,2436,5696,2445,5683,2446,5670,2446,5658,2438,5657,2428,5655,2418,5665,2409,5678,2409,5691,2408,5703,2416,5704,2426xe" filled="f" stroked="t" strokeweight=".25pt" strokecolor="#000000">
                <v:path arrowok="t"/>
              </v:shape>
            </v:group>
            <v:group style="position:absolute;left:4388;top:2053;width:50;height:38" coordorigin="4388,2053" coordsize="50,38">
              <v:shape style="position:absolute;left:4388;top:2053;width:50;height:38" coordorigin="4388,2053" coordsize="50,38" path="m4424,2053l4398,2054,4388,2063,4390,2073,4391,2083,4403,2091,4430,2090,4439,2081,4436,2061,4424,2053e" filled="t" fillcolor="#FFFFFF" stroked="f">
                <v:path arrowok="t"/>
                <v:fill/>
              </v:shape>
            </v:group>
            <v:group style="position:absolute;left:4388;top:2053;width:50;height:38" coordorigin="4388,2053" coordsize="50,38">
              <v:shape style="position:absolute;left:4388;top:2053;width:50;height:38" coordorigin="4388,2053" coordsize="50,38" path="m4437,2071l4439,2081,4430,2090,4416,2090,4403,2091,4391,2083,4390,2073,4388,2063,4398,2054,4411,2054,4424,2053,4436,2061,4437,2071xe" filled="f" stroked="t" strokeweight=".25pt" strokecolor="#000000">
                <v:path arrowok="t"/>
              </v:shape>
            </v:group>
            <v:group style="position:absolute;left:5453;top:1859;width:50;height:38" coordorigin="5453,1859" coordsize="50,38">
              <v:shape style="position:absolute;left:5453;top:1859;width:50;height:38" coordorigin="5453,1859" coordsize="50,38" path="m5488,1859l5462,1861,5453,1869,5454,1880,5456,1890,5468,1897,5494,1896,5503,1887,5500,1867,5488,1859e" filled="t" fillcolor="#FFFFFF" stroked="f">
                <v:path arrowok="t"/>
                <v:fill/>
              </v:shape>
            </v:group>
            <v:group style="position:absolute;left:5453;top:1859;width:50;height:38" coordorigin="5453,1859" coordsize="50,38">
              <v:shape style="position:absolute;left:5453;top:1859;width:50;height:38" coordorigin="5453,1859" coordsize="50,38" path="m5502,1877l5503,1887,5494,1896,5481,1897,5468,1897,5456,1890,5454,1880,5453,1869,5462,1861,5475,1860,5488,1859,5500,1867,5502,1877xe" filled="f" stroked="t" strokeweight=".25pt" strokecolor="#000000">
                <v:path arrowok="t"/>
              </v:shape>
            </v:group>
            <v:group style="position:absolute;left:5021;top:1500;width:51;height:38" coordorigin="5021,1500" coordsize="51,38">
              <v:shape style="position:absolute;left:5021;top:1500;width:51;height:38" coordorigin="5021,1500" coordsize="51,38" path="m5057,1500l5031,1501,5021,1510,5024,1530,5036,1538,5063,1537,5072,1528,5069,1508,5057,1500e" filled="t" fillcolor="#FFFFFF" stroked="f">
                <v:path arrowok="t"/>
                <v:fill/>
              </v:shape>
            </v:group>
            <v:group style="position:absolute;left:5021;top:1500;width:51;height:38" coordorigin="5021,1500" coordsize="51,38">
              <v:shape style="position:absolute;left:5021;top:1500;width:51;height:38" coordorigin="5021,1500" coordsize="51,38" path="m5070,1518l5072,1528,5063,1537,5049,1537,5036,1538,5024,1530,5023,1520,5021,1510,5031,1501,5044,1501,5057,1500,5069,1508,5070,1518xe" filled="f" stroked="t" strokeweight=".25pt" strokecolor="#000000">
                <v:path arrowok="t"/>
              </v:shape>
            </v:group>
            <v:group style="position:absolute;left:6537;top:1657;width:50;height:38" coordorigin="6537,1657" coordsize="50,38">
              <v:shape style="position:absolute;left:6537;top:1657;width:50;height:38" coordorigin="6537,1657" coordsize="50,38" path="m6573,1657l6546,1658,6537,1667,6539,1677,6540,1687,6552,1695,6578,1694,6588,1685,6585,1665,6573,1657e" filled="t" fillcolor="#FFFFFF" stroked="f">
                <v:path arrowok="t"/>
                <v:fill/>
              </v:shape>
            </v:group>
            <v:group style="position:absolute;left:6537;top:1657;width:50;height:38" coordorigin="6537,1657" coordsize="50,38">
              <v:shape style="position:absolute;left:6537;top:1657;width:50;height:38" coordorigin="6537,1657" coordsize="50,38" path="m6586,1675l6588,1685,6578,1694,6565,1694,6552,1695,6540,1687,6539,1677,6537,1667,6546,1658,6560,1658,6573,1657,6585,1665,6586,1675xe" filled="f" stroked="t" strokeweight=".25pt" strokecolor="#000000">
                <v:path arrowok="t"/>
              </v:shape>
            </v:group>
            <v:group style="position:absolute;left:6719;top:2215;width:50;height:38" coordorigin="6719,2215" coordsize="50,38">
              <v:shape style="position:absolute;left:6719;top:2215;width:50;height:38" coordorigin="6719,2215" coordsize="50,38" path="m6755,2215l6729,2216,6719,2225,6722,2245,6734,2253,6760,2251,6770,2243,6767,2222,6755,2215e" filled="t" fillcolor="#FFFFFF" stroked="f">
                <v:path arrowok="t"/>
                <v:fill/>
              </v:shape>
            </v:group>
            <v:group style="position:absolute;left:6719;top:2215;width:50;height:38" coordorigin="6719,2215" coordsize="50,38">
              <v:shape style="position:absolute;left:6719;top:2215;width:50;height:38" coordorigin="6719,2215" coordsize="50,38" path="m6768,2233l6770,2243,6760,2251,6747,2252,6734,2253,6722,2245,6721,2235,6719,2225,6729,2216,6742,2215,6755,2215,6767,2222,6768,2233xe" filled="f" stroked="t" strokeweight=".25pt" strokecolor="#000000">
                <v:path arrowok="t"/>
              </v:shape>
            </v:group>
            <v:group style="position:absolute;left:6871;top:2202;width:50;height:38" coordorigin="6871,2202" coordsize="50,38">
              <v:shape style="position:absolute;left:6871;top:2202;width:50;height:38" coordorigin="6871,2202" coordsize="50,38" path="m6907,2202l6881,2204,6871,2212,6874,2233,6886,2240,6912,2239,6922,2231,6919,2210,6907,2202e" filled="t" fillcolor="#999999" stroked="f">
                <v:path arrowok="t"/>
                <v:fill/>
              </v:shape>
            </v:group>
            <v:group style="position:absolute;left:6871;top:2202;width:50;height:38" coordorigin="6871,2202" coordsize="50,38">
              <v:shape style="position:absolute;left:6871;top:2202;width:50;height:38" coordorigin="6871,2202" coordsize="50,38" path="m6920,2220l6922,2231,6912,2239,6899,2240,6886,2240,6874,2233,6873,2222,6871,2212,6881,2204,6894,2203,6907,2202,6919,2210,6920,2220xe" filled="f" stroked="t" strokeweight=".25pt" strokecolor="#000000">
                <v:path arrowok="t"/>
              </v:shape>
            </v:group>
            <v:group style="position:absolute;left:2750;top:882;width:71;height:81" coordorigin="2750,882" coordsize="71,81">
              <v:shape style="position:absolute;left:2750;top:882;width:71;height:81" coordorigin="2750,882" coordsize="71,81" path="m2821,882l2802,884,2804,897,2806,906,2803,915,2793,929,2772,940,2750,943,2757,964e" filled="f" stroked="t" strokeweight=".35pt" strokecolor="#000000">
                <v:path arrowok="t"/>
              </v:shape>
            </v:group>
            <v:group style="position:absolute;left:3886;top:860;width:350;height:773" coordorigin="3886,860" coordsize="350,773">
              <v:shape style="position:absolute;left:3886;top:860;width:350;height:773" coordorigin="3886,860" coordsize="350,773" path="m3886,862l3918,860,3929,867,4236,1633e" filled="f" stroked="t" strokeweight=".25pt" strokecolor="#000000">
                <v:path arrowok="t"/>
              </v:shape>
            </v:group>
            <v:group style="position:absolute;left:2800;top:929;width:97;height:2" coordorigin="2800,929" coordsize="97,2">
              <v:shape style="position:absolute;left:2800;top:929;width:97;height:2" coordorigin="2800,929" coordsize="97,0" path="m2800,929l2897,929e" filled="f" stroked="t" strokeweight=".674pt" strokecolor="#000000">
                <v:path arrowok="t"/>
              </v:shape>
            </v:group>
            <v:group style="position:absolute;left:3825;top:771;width:477;height:851" coordorigin="3825,771" coordsize="477,851">
              <v:shape style="position:absolute;left:3825;top:771;width:477;height:851" coordorigin="3825,771" coordsize="477,851" path="m3825,793l3944,776,3952,775,3962,771,3970,787,4298,1592,4301,1613,4288,1622e" filled="f" stroked="t" strokeweight=".25pt" strokecolor="#000000">
                <v:path arrowok="t"/>
              </v:shape>
            </v:group>
            <v:group style="position:absolute;left:4139;top:1408;width:112;height:66" coordorigin="4139,1408" coordsize="112,66">
              <v:shape style="position:absolute;left:4139;top:1408;width:112;height:66" coordorigin="4139,1408" coordsize="112,66" path="m4232,1408l4139,1421,4143,1474,4251,1457,4232,1408e" filled="t" fillcolor="#FFFFFF" stroked="f">
                <v:path arrowok="t"/>
                <v:fill/>
              </v:shape>
            </v:group>
            <v:group style="position:absolute;left:3979;top:899;width:14;height:62" coordorigin="3979,899" coordsize="14,62">
              <v:shape style="position:absolute;left:3979;top:899;width:14;height:62" coordorigin="3979,899" coordsize="14,62" path="m3993,941l3993,954,3990,961,3986,955,3983,949,3980,932,3979,919,3979,905,3982,899,3986,905,3990,911,3993,927,3993,941xe" filled="f" stroked="t" strokeweight=".25pt" strokecolor="#000000">
                <v:path arrowok="t"/>
              </v:shape>
            </v:group>
            <v:group style="position:absolute;left:4231;top:1507;width:14;height:62" coordorigin="4231,1507" coordsize="14,62">
              <v:shape style="position:absolute;left:4231;top:1507;width:14;height:62" coordorigin="4231,1507" coordsize="14,62" path="m4245,1549l4245,1562,4242,1569,4239,1563,4235,1557,4232,1540,4232,1527,4231,1513,4234,1507,4238,1513,4242,1519,4245,1535,4245,1549xe" filled="f" stroked="t" strokeweight=".25pt" strokecolor="#000000">
                <v:path arrowok="t"/>
              </v:shape>
            </v:group>
            <v:group style="position:absolute;left:3630;top:796;width:2;height:105" coordorigin="3630,796" coordsize="2,105">
              <v:shape style="position:absolute;left:3630;top:796;width:2;height:105" coordorigin="3630,796" coordsize="0,105" path="m3630,796l3630,901e" filled="f" stroked="t" strokeweight=".639pt" strokecolor="#000000">
                <v:path arrowok="t"/>
              </v:shape>
            </v:group>
            <v:group style="position:absolute;left:3819;top:771;width:5;height:101" coordorigin="3819,771" coordsize="5,101">
              <v:shape style="position:absolute;left:3819;top:771;width:5;height:101" coordorigin="3819,771" coordsize="5,101" path="m3824,771l3819,871e" filled="f" stroked="t" strokeweight=".25pt" strokecolor="#000000">
                <v:path arrowok="t"/>
              </v:shape>
            </v:group>
            <v:group style="position:absolute;left:3374;top:1775;width:84;height:2" coordorigin="3374,1775" coordsize="84,2">
              <v:shape style="position:absolute;left:3374;top:1775;width:84;height:2" coordorigin="3374,1775" coordsize="84,0" path="m3374,1775l3458,1775e" filled="f" stroked="t" strokeweight=".825pt" strokecolor="#000000">
                <v:path arrowok="t"/>
              </v:shape>
            </v:group>
            <v:group style="position:absolute;left:2758;top:754;width:1572;height:867" coordorigin="2758,754" coordsize="1572,867">
              <v:shape style="position:absolute;left:2758;top:754;width:1572;height:867" coordorigin="2758,754" coordsize="1572,867" path="m3955,754l3929,760,2827,907,2821,908,2811,909,2809,918,2807,923,2801,933,2796,939,2783,943,2767,946,2761,960,2758,966,2762,971,2860,1275,3047,1586,3060,1605,3071,1617,3084,1621,3102,1620,3129,1614,4267,1433,4293,1418,4298,1402,4311,1296,4325,1293,4329,1278,4330,1256,4330,1250,4326,1244,3963,766,3955,754e" filled="t" fillcolor="#FFFFFF" stroked="f">
                <v:path arrowok="t"/>
                <v:fill/>
              </v:shape>
            </v:group>
            <v:group style="position:absolute;left:2758;top:754;width:1572;height:737" coordorigin="2758,754" coordsize="1572,737">
              <v:shape style="position:absolute;left:2758;top:754;width:1572;height:737" coordorigin="2758,754" coordsize="1572,737" path="m3955,754l3929,760,2827,907,2821,908,2811,909,2809,918,2807,923,2801,933,2796,939,2783,943,2767,946,2761,960,2758,966,2762,971,2778,1023,2780,1026,3045,1468,3057,1484,3069,1492,3088,1491,3387,1443,3386,1429,3411,1425,3730,1375,3784,1375,4298,1299,4303,1298,4307,1297,4311,1295,4314,1295,4325,1293,4329,1278,4330,1256,4330,1250,4326,1244,3963,766,3955,754e" filled="t" fillcolor="#D8D8D8" stroked="f">
                <v:path arrowok="t"/>
                <v:fill/>
              </v:shape>
              <v:shape style="position:absolute;left:2758;top:754;width:1572;height:737" coordorigin="2758,754" coordsize="1572,737" path="m3784,1375l3730,1375,3745,1381,3784,1375e" filled="t" fillcolor="#D8D8D8" stroked="f">
                <v:path arrowok="t"/>
                <v:fill/>
              </v:shape>
              <v:shape style="position:absolute;left:2758;top:754;width:1572;height:737" coordorigin="2758,754" coordsize="1572,737" path="m4314,1295l4311,1295,4311,1296,4314,1295e" filled="t" fillcolor="#D8D8D8" stroked="f">
                <v:path arrowok="t"/>
                <v:fill/>
              </v:shape>
            </v:group>
            <v:group style="position:absolute;left:2761;top:963;width:1567;height:504" coordorigin="2761,963" coordsize="1567,504">
              <v:shape style="position:absolute;left:2761;top:963;width:1567;height:504" coordorigin="2761,963" coordsize="1567,504" path="m2761,963l3050,1443,3062,1460,3074,1467,3093,1467,3392,1419,3391,1405,3415,1400,3713,1355,3735,1351,3749,1357,4303,1274,4318,1272,4325,1267,4328,1262e" filled="f" stroked="t" strokeweight=".25pt" strokecolor="#000000">
                <v:path arrowok="t"/>
              </v:shape>
            </v:group>
            <v:group style="position:absolute;left:2780;top:1026;width:1544;height:465" coordorigin="2780,1026" coordsize="1544,465">
              <v:shape style="position:absolute;left:2780;top:1026;width:1544;height:465" coordorigin="2780,1026" coordsize="1544,465" path="m2780,1026l3045,1468,3057,1484,3069,1492,3088,1491,3387,1443,3386,1429,3411,1425,3708,1379,3730,1375,3745,1381,4298,1299,4313,1296,4320,1292,4323,1287e" filled="f" stroked="t" strokeweight=".35pt" strokecolor="#000000">
                <v:path arrowok="t"/>
              </v:shape>
            </v:group>
            <v:group style="position:absolute;left:2758;top:754;width:1572;height:867" coordorigin="2758,754" coordsize="1572,867">
              <v:shape style="position:absolute;left:2758;top:754;width:1572;height:867" coordorigin="2758,754" coordsize="1572,867" path="m2763,955l2761,960,2758,966,2762,971,2860,1275,3047,1586,3084,1621,3102,1620,3129,1614,4215,1442,4267,1433,4293,1418,4298,1402,4311,1296,4325,1293,4329,1278,4330,1256,4330,1250,4326,1244,3963,766,3955,754,3929,760,2827,907,2821,908,2811,909,2809,918,2807,923,2804,929,2801,933,2796,939,2783,943,2767,946,2763,955xe" filled="f" stroked="t" strokeweight=".6pt" strokecolor="#000000">
                <v:path arrowok="t"/>
              </v:shape>
            </v:group>
            <v:group style="position:absolute;left:3065;top:1491;width:37;height:119" coordorigin="3065,1491" coordsize="37,119">
              <v:shape style="position:absolute;left:3065;top:1491;width:37;height:119" coordorigin="3065,1491" coordsize="37,119" path="m3065,1610l3090,1594,3096,1579,3102,1491e" filled="f" stroked="t" strokeweight=".25pt" strokecolor="#000000">
                <v:path arrowok="t"/>
              </v:shape>
            </v:group>
            <v:group style="position:absolute;left:3932;top:1348;width:273;height:138" coordorigin="3932,1348" coordsize="273,138">
              <v:shape style="position:absolute;left:3932;top:1348;width:273;height:138" coordorigin="3932,1348" coordsize="273,138" path="m4170,1450l4195,1434,4201,1419,4205,1348,3959,1385,3955,1456,3951,1479,3932,1486e" filled="f" stroked="t" strokeweight=".25pt" strokecolor="#000000">
                <v:path arrowok="t"/>
              </v:shape>
            </v:group>
            <v:group style="position:absolute;left:3708;top:797;width:69;height:33" coordorigin="3708,797" coordsize="69,33">
              <v:shape style="position:absolute;left:3708;top:797;width:69;height:33" coordorigin="3708,797" coordsize="69,33" path="m3756,797l3720,800,3708,808,3710,816,3713,824,3729,830,3765,827,3777,820,3772,803,3756,797e" filled="t" fillcolor="#FFFFFF" stroked="f">
                <v:path arrowok="t"/>
                <v:fill/>
              </v:shape>
            </v:group>
            <v:group style="position:absolute;left:3708;top:797;width:69;height:33" coordorigin="3708,797" coordsize="69,33">
              <v:shape style="position:absolute;left:3708;top:797;width:69;height:33" coordorigin="3708,797" coordsize="69,33" path="m3775,811l3777,820,3765,827,3747,829,3729,830,3713,824,3710,816,3708,808,3720,800,3738,799,3756,797,3772,803,3775,811xe" filled="f" stroked="t" strokeweight=".25pt" strokecolor="#000000">
                <v:path arrowok="t"/>
              </v:shape>
            </v:group>
            <v:group style="position:absolute;left:3796;top:801;width:19;height:9" coordorigin="3796,801" coordsize="19,9">
              <v:shape style="position:absolute;left:3796;top:801;width:19;height:9" coordorigin="3796,801" coordsize="19,9" path="m3814,805l3815,807,3812,809,3807,809,3802,809,3798,808,3797,806,3796,803,3800,801,3805,801,3809,801,3814,802,3814,805xe" filled="f" stroked="t" strokeweight=".25pt" strokecolor="#000000">
                <v:path arrowok="t"/>
              </v:shape>
            </v:group>
            <v:group style="position:absolute;left:3834;top:796;width:19;height:9" coordorigin="3834,796" coordsize="19,9">
              <v:shape style="position:absolute;left:3834;top:796;width:19;height:9" coordorigin="3834,796" coordsize="19,9" path="m3852,800l3853,802,3849,804,3845,804,3840,805,3835,803,3835,801,3834,798,3838,796,3842,796,3847,796,3852,797,3852,800xe" filled="f" stroked="t" strokeweight=".25pt" strokecolor="#000000">
                <v:path arrowok="t"/>
              </v:shape>
            </v:group>
            <v:group style="position:absolute;left:3872;top:791;width:19;height:9" coordorigin="3872,791" coordsize="19,9">
              <v:shape style="position:absolute;left:3872;top:791;width:19;height:9" coordorigin="3872,791" coordsize="19,9" path="m3890,795l3891,797,3887,799,3882,799,3877,800,3873,798,3873,796,3872,794,3875,792,3880,791,3885,791,3889,792,3890,795xe" filled="f" stroked="t" strokeweight=".25pt" strokecolor="#000000">
                <v:path arrowok="t"/>
              </v:shape>
            </v:group>
            <v:group style="position:absolute;left:3910;top:786;width:19;height:9" coordorigin="3910,786" coordsize="19,9">
              <v:shape style="position:absolute;left:3910;top:786;width:19;height:9" coordorigin="3910,786" coordsize="19,9" path="m3928,790l3928,792,3925,794,3920,794,3915,795,3911,793,3910,791,3910,789,3913,787,3918,786,3923,786,3927,788,3928,790xe" filled="f" stroked="t" strokeweight=".25pt" strokecolor="#000000">
                <v:path arrowok="t"/>
              </v:shape>
            </v:group>
            <v:group style="position:absolute;left:3496;top:1815;width:234;height:140" coordorigin="3496,1815" coordsize="234,140">
              <v:shape style="position:absolute;left:3496;top:1815;width:234;height:140" coordorigin="3496,1815" coordsize="234,140" path="m3583,1815l3496,1902,3640,1955,3625,1917,3730,1899,3712,1848,3596,1848,3583,1815e" filled="t" fillcolor="#8CA9C8" stroked="f">
                <v:path arrowok="t"/>
                <v:fill/>
              </v:shape>
              <v:shape style="position:absolute;left:3496;top:1815;width:234;height:140" coordorigin="3496,1815" coordsize="234,140" path="m3705,1829l3596,1848,3712,1848,3705,1829e" filled="t" fillcolor="#8CA9C8" stroked="f">
                <v:path arrowok="t"/>
                <v:fill/>
              </v:shape>
            </v:group>
            <v:group style="position:absolute;left:3496;top:1815;width:234;height:140" coordorigin="3496,1815" coordsize="234,140">
              <v:shape style="position:absolute;left:3496;top:1815;width:234;height:140" coordorigin="3496,1815" coordsize="234,140" path="m3596,1848l3583,1815,3496,1902,3640,1955,3625,1917,3730,1899,3705,1829,3596,1848xe" filled="f" stroked="t" strokeweight=".4pt" strokecolor="#8CA9C8">
                <v:path arrowok="t"/>
              </v:shape>
            </v:group>
            <v:group style="position:absolute;left:3419;top:1017;width:258;height:296" coordorigin="3419,1017" coordsize="258,296">
              <v:shape style="position:absolute;left:3419;top:1017;width:258;height:296" coordorigin="3419,1017" coordsize="258,296" path="m3677,1153l3519,1153,3484,1313,3646,1286,3677,1153e" filled="t" fillcolor="#8CA9C8" stroked="f">
                <v:path arrowok="t"/>
                <v:fill/>
              </v:shape>
              <v:shape style="position:absolute;left:3419;top:1017;width:258;height:296" coordorigin="3419,1017" coordsize="258,296" path="m3622,1017l3419,1169,3519,1153,3677,1153,3683,1128,3766,1115,3622,1017e" filled="t" fillcolor="#8CA9C8" stroked="f">
                <v:path arrowok="t"/>
                <v:fill/>
              </v:shape>
            </v:group>
            <v:group style="position:absolute;left:3419;top:1017;width:347;height:296" coordorigin="3419,1017" coordsize="347,296">
              <v:shape style="position:absolute;left:3419;top:1017;width:347;height:296" coordorigin="3419,1017" coordsize="347,296" path="m3646,1286l3484,1313,3519,1153,3419,1169,3622,1017,3766,1115,3683,1128,3646,1286xe" filled="f" stroked="t" strokeweight=".4pt" strokecolor="#8CA9C8">
                <v:path arrowok="t"/>
              </v:shape>
            </v:group>
            <v:group style="position:absolute;left:3483;top:1190;width:212;height:66" coordorigin="3483,1190" coordsize="212,66">
              <v:shape style="position:absolute;left:3483;top:1190;width:212;height:66" coordorigin="3483,1190" coordsize="212,66" path="m3483,1256l3695,1256,3695,1190,3483,1190,3483,1256xe" filled="t" fillcolor="#D8D8D8" stroked="f">
                <v:path arrowok="t"/>
                <v:fill/>
              </v:shape>
            </v:group>
            <v:group style="position:absolute;left:3476;top:1255;width:205;height:33" coordorigin="3476,1255" coordsize="205,33">
              <v:shape style="position:absolute;left:3476;top:1255;width:205;height:33" coordorigin="3476,1255" coordsize="205,33" path="m3476,1288l3681,1288,3681,1255,3476,1255,3476,1288xe" filled="t" fillcolor="#D8D8D8" stroked="f">
                <v:path arrowok="t"/>
                <v:fill/>
              </v:shape>
            </v:group>
            <v:group style="position:absolute;left:3957;top:1406;width:245;height:42" coordorigin="3957,1406" coordsize="245,42">
              <v:shape style="position:absolute;left:3957;top:1406;width:245;height:42" coordorigin="3957,1406" coordsize="245,42" path="m4202,1410l4185,1413,4163,1406,4162,1417,3994,1443,3972,1435,3970,1446,3957,1448e" filled="f" stroked="t" strokeweight=".25pt" strokecolor="#000000">
                <v:path arrowok="t"/>
              </v:shape>
            </v:group>
            <v:group style="position:absolute;left:3322;top:2547;width:3620;height:916" coordorigin="3322,2547" coordsize="3620,916">
              <v:shape style="position:absolute;left:3322;top:2547;width:3620;height:916" coordorigin="3322,2547" coordsize="3620,916" path="m6843,2547l3410,3187,3372,3217,3357,3227,3340,3246,3329,3275,3326,3298,3326,3312,3323,3345,3322,3463,6929,2888,6942,2585,6934,2566,6911,2562,6843,2547e" filled="t" fillcolor="#E0E0E0" stroked="f">
                <v:path arrowok="t"/>
                <v:fill/>
              </v:shape>
            </v:group>
            <v:group style="position:absolute;left:3324;top:2705;width:3606;height:719" coordorigin="3324,2705" coordsize="3606,719">
              <v:shape style="position:absolute;left:3324;top:2705;width:3606;height:719" coordorigin="3324,2705" coordsize="3606,719" path="m6931,2705l3324,3365,3324,3423,6931,2790,6931,2705e" filled="t" fillcolor="#E0E0E0" stroked="f">
                <v:path arrowok="t"/>
                <v:fill/>
              </v:shape>
            </v:group>
            <v:group style="position:absolute;left:3324;top:2718;width:3606;height:709" coordorigin="3324,2718" coordsize="3606,709">
              <v:shape style="position:absolute;left:3324;top:2718;width:3606;height:709" coordorigin="3324,2718" coordsize="3606,709" path="m6930,2718l3324,3368,3324,3427,6930,2803,6930,2718e" filled="t" fillcolor="#E1E1E1" stroked="f">
                <v:path arrowok="t"/>
                <v:fill/>
              </v:shape>
            </v:group>
            <v:group style="position:absolute;left:3324;top:2731;width:3605;height:699" coordorigin="3324,2731" coordsize="3605,699">
              <v:shape style="position:absolute;left:3324;top:2731;width:3605;height:699" coordorigin="3324,2731" coordsize="3605,699" path="m6929,2731l3324,3371,3324,3430,6929,2816,6929,2731e" filled="t" fillcolor="#E2E2E2" stroked="f">
                <v:path arrowok="t"/>
                <v:fill/>
              </v:shape>
            </v:group>
            <v:group style="position:absolute;left:3324;top:2745;width:3605;height:689" coordorigin="3324,2745" coordsize="3605,689">
              <v:shape style="position:absolute;left:3324;top:2745;width:3605;height:689" coordorigin="3324,2745" coordsize="3605,689" path="m6929,2745l3324,3375,3324,3434,6929,2830,6929,2745e" filled="t" fillcolor="#E3E3E3" stroked="f">
                <v:path arrowok="t"/>
                <v:fill/>
              </v:shape>
            </v:group>
            <v:group style="position:absolute;left:3324;top:2758;width:3604;height:679" coordorigin="3324,2758" coordsize="3604,679">
              <v:shape style="position:absolute;left:3324;top:2758;width:3604;height:679" coordorigin="3324,2758" coordsize="3604,679" path="m6928,2758l3324,3378,3324,3437,6928,2843,6928,2758e" filled="t" fillcolor="#E4E4E4" stroked="f">
                <v:path arrowok="t"/>
                <v:fill/>
              </v:shape>
            </v:group>
            <v:group style="position:absolute;left:3324;top:2771;width:3603;height:669" coordorigin="3324,2771" coordsize="3603,669">
              <v:shape style="position:absolute;left:3324;top:2771;width:3603;height:669" coordorigin="3324,2771" coordsize="3603,669" path="m6928,2771l3324,3381,3324,3440,6928,2856,6928,2771e" filled="t" fillcolor="#E5E5E5" stroked="f">
                <v:path arrowok="t"/>
                <v:fill/>
              </v:shape>
            </v:group>
            <v:group style="position:absolute;left:3324;top:2784;width:3603;height:659" coordorigin="3324,2784" coordsize="3603,659">
              <v:shape style="position:absolute;left:3324;top:2784;width:3603;height:659" coordorigin="3324,2784" coordsize="3603,659" path="m6927,2784l3324,3385,3324,3444,6927,2869,6927,2784e" filled="t" fillcolor="#E6E6E6" stroked="f">
                <v:path arrowok="t"/>
                <v:fill/>
              </v:shape>
            </v:group>
            <v:group style="position:absolute;left:3324;top:2798;width:3602;height:649" coordorigin="3324,2798" coordsize="3602,649">
              <v:shape style="position:absolute;left:3324;top:2798;width:3602;height:649" coordorigin="3324,2798" coordsize="3602,649" path="m6926,2798l3324,3388,3324,3447,6926,2883,6926,2798e" filled="t" fillcolor="#E7E7E7" stroked="f">
                <v:path arrowok="t"/>
                <v:fill/>
              </v:shape>
            </v:group>
            <v:group style="position:absolute;left:3324;top:2811;width:3601;height:639" coordorigin="3324,2811" coordsize="3601,639">
              <v:shape style="position:absolute;left:3324;top:2811;width:3601;height:639" coordorigin="3324,2811" coordsize="3601,639" path="m6926,2811l3324,3392,3324,3450,6926,2896,6926,2811e" filled="t" fillcolor="#E8E8E8" stroked="f">
                <v:path arrowok="t"/>
                <v:fill/>
              </v:shape>
            </v:group>
            <v:group style="position:absolute;left:3324;top:2824;width:3601;height:630" coordorigin="3324,2824" coordsize="3601,630">
              <v:shape style="position:absolute;left:3324;top:2824;width:3601;height:630" coordorigin="3324,2824" coordsize="3601,630" path="m6925,2824l3324,3395,3324,3454,6925,2909,6925,2824e" filled="t" fillcolor="#E9E9E9" stroked="f">
                <v:path arrowok="t"/>
                <v:fill/>
              </v:shape>
            </v:group>
            <v:group style="position:absolute;left:3324;top:2838;width:3600;height:620" coordorigin="3324,2838" coordsize="3600,620">
              <v:shape style="position:absolute;left:3324;top:2838;width:3600;height:620" coordorigin="3324,2838" coordsize="3600,620" path="m6924,2838l3324,3398,3324,3457,6924,2922,6924,2838e" filled="t" fillcolor="#EAEAEA" stroked="f">
                <v:path arrowok="t"/>
                <v:fill/>
              </v:shape>
            </v:group>
            <v:group style="position:absolute;left:3324;top:2851;width:3599;height:610" coordorigin="3324,2851" coordsize="3599,610">
              <v:shape style="position:absolute;left:3324;top:2851;width:3599;height:610" coordorigin="3324,2851" coordsize="3599,610" path="m6924,2851l3324,3402,3324,3461,6924,2936,6924,2851e" filled="t" fillcolor="#EBEBEB" stroked="f">
                <v:path arrowok="t"/>
                <v:fill/>
              </v:shape>
            </v:group>
            <v:group style="position:absolute;left:3324;top:2864;width:3599;height:600" coordorigin="3324,2864" coordsize="3599,600">
              <v:shape style="position:absolute;left:3324;top:2864;width:3599;height:600" coordorigin="3324,2864" coordsize="3599,600" path="m6923,2864l3324,3405,3324,3464,6923,2949,6923,2864e" filled="t" fillcolor="#ECECEC" stroked="f">
                <v:path arrowok="t"/>
                <v:fill/>
              </v:shape>
            </v:group>
            <v:group style="position:absolute;left:3324;top:2877;width:3598;height:590" coordorigin="3324,2877" coordsize="3598,590">
              <v:shape style="position:absolute;left:3324;top:2877;width:3598;height:590" coordorigin="3324,2877" coordsize="3598,590" path="m6923,2877l3324,3408,3324,3467,6923,2962,6923,2877e" filled="t" fillcolor="#EDEDED" stroked="f">
                <v:path arrowok="t"/>
                <v:fill/>
              </v:shape>
            </v:group>
            <v:group style="position:absolute;left:3324;top:2891;width:3598;height:580" coordorigin="3324,2891" coordsize="3598,580">
              <v:shape style="position:absolute;left:3324;top:2891;width:3598;height:580" coordorigin="3324,2891" coordsize="3598,580" path="m6922,2891l3324,3412,3324,3471,6922,2976,6922,2891e" filled="t" fillcolor="#EEEEEE" stroked="f">
                <v:path arrowok="t"/>
                <v:fill/>
              </v:shape>
            </v:group>
            <v:group style="position:absolute;left:3324;top:2904;width:3597;height:570" coordorigin="3324,2904" coordsize="3597,570">
              <v:shape style="position:absolute;left:3324;top:2904;width:3597;height:570" coordorigin="3324,2904" coordsize="3597,570" path="m6921,2904l3324,3415,3324,3474,6921,2989,6921,2904e" filled="t" fillcolor="#EFEFEF" stroked="f">
                <v:path arrowok="t"/>
                <v:fill/>
              </v:shape>
            </v:group>
            <v:group style="position:absolute;left:3324;top:2917;width:3596;height:560" coordorigin="3324,2917" coordsize="3596,560">
              <v:shape style="position:absolute;left:3324;top:2917;width:3596;height:560" coordorigin="3324,2917" coordsize="3596,560" path="m6921,2917l3324,3419,3324,3477,6921,3002,6921,2917e" filled="t" fillcolor="#F0F0F0" stroked="f">
                <v:path arrowok="t"/>
                <v:fill/>
              </v:shape>
            </v:group>
            <v:group style="position:absolute;left:3324;top:2930;width:3596;height:550" coordorigin="3324,2930" coordsize="3596,550">
              <v:shape style="position:absolute;left:3324;top:2930;width:3596;height:550" coordorigin="3324,2930" coordsize="3596,550" path="m6920,2930l3324,3422,3324,3481,6920,3015,6920,2930e" filled="t" fillcolor="#F1F1F1" stroked="f">
                <v:path arrowok="t"/>
                <v:fill/>
              </v:shape>
            </v:group>
            <v:group style="position:absolute;left:3324;top:2944;width:3595;height:540" coordorigin="3324,2944" coordsize="3595,540">
              <v:shape style="position:absolute;left:3324;top:2944;width:3595;height:540" coordorigin="3324,2944" coordsize="3595,540" path="m6919,2944l3324,3425,3324,3484,6919,3029,6919,2944e" filled="t" fillcolor="#F2F2F2" stroked="f">
                <v:path arrowok="t"/>
                <v:fill/>
              </v:shape>
            </v:group>
            <v:group style="position:absolute;left:3324;top:2957;width:3594;height:530" coordorigin="3324,2957" coordsize="3594,530">
              <v:shape style="position:absolute;left:3324;top:2957;width:3594;height:530" coordorigin="3324,2957" coordsize="3594,530" path="m6919,2957l3324,3429,3324,3487,6919,3042,6919,2957e" filled="t" fillcolor="#F3F3F3" stroked="f">
                <v:path arrowok="t"/>
                <v:fill/>
              </v:shape>
            </v:group>
            <v:group style="position:absolute;left:3324;top:2970;width:3594;height:521" coordorigin="3324,2970" coordsize="3594,521">
              <v:shape style="position:absolute;left:3324;top:2970;width:3594;height:521" coordorigin="3324,2970" coordsize="3594,521" path="m6918,2970l3324,3432,3324,3491,6918,3055,6918,2970e" filled="t" fillcolor="#F4F4F4" stroked="f">
                <v:path arrowok="t"/>
                <v:fill/>
              </v:shape>
            </v:group>
            <v:group style="position:absolute;left:3324;top:2984;width:3593;height:511" coordorigin="3324,2984" coordsize="3593,511">
              <v:shape style="position:absolute;left:3324;top:2984;width:3593;height:511" coordorigin="3324,2984" coordsize="3593,511" path="m6917,2984l3324,3435,3324,3494,6917,3069,6917,2984e" filled="t" fillcolor="#F5F5F5" stroked="f">
                <v:path arrowok="t"/>
                <v:fill/>
              </v:shape>
            </v:group>
            <v:group style="position:absolute;left:3324;top:2997;width:3592;height:501" coordorigin="3324,2997" coordsize="3592,501">
              <v:shape style="position:absolute;left:3324;top:2997;width:3592;height:501" coordorigin="3324,2997" coordsize="3592,501" path="m6917,2997l3324,3439,3324,3498,6917,3082,6917,2997e" filled="t" fillcolor="#F6F6F6" stroked="f">
                <v:path arrowok="t"/>
                <v:fill/>
              </v:shape>
            </v:group>
            <v:group style="position:absolute;left:3324;top:3010;width:3592;height:491" coordorigin="3324,3010" coordsize="3592,491">
              <v:shape style="position:absolute;left:3324;top:3010;width:3592;height:491" coordorigin="3324,3010" coordsize="3592,491" path="m6916,3010l3324,3442,3324,3501,6916,3095,6916,3010e" filled="t" fillcolor="#F7F7F7" stroked="f">
                <v:path arrowok="t"/>
                <v:fill/>
              </v:shape>
            </v:group>
            <v:group style="position:absolute;left:3324;top:3023;width:3591;height:481" coordorigin="3324,3023" coordsize="3591,481">
              <v:shape style="position:absolute;left:3324;top:3023;width:3591;height:481" coordorigin="3324,3023" coordsize="3591,481" path="m6916,3023l3324,3446,3324,3504,6916,3108,6916,3023e" filled="t" fillcolor="#F8F8F8" stroked="f">
                <v:path arrowok="t"/>
                <v:fill/>
              </v:shape>
            </v:group>
            <v:group style="position:absolute;left:3324;top:3037;width:3591;height:471" coordorigin="3324,3037" coordsize="3591,471">
              <v:shape style="position:absolute;left:3324;top:3037;width:3591;height:471" coordorigin="3324,3037" coordsize="3591,471" path="m6915,3037l3324,3449,3324,3508,6915,3122,6915,3037e" filled="t" fillcolor="#F9F9F9" stroked="f">
                <v:path arrowok="t"/>
                <v:fill/>
              </v:shape>
            </v:group>
            <v:group style="position:absolute;left:3324;top:3050;width:3590;height:461" coordorigin="3324,3050" coordsize="3590,461">
              <v:shape style="position:absolute;left:3324;top:3050;width:3590;height:461" coordorigin="3324,3050" coordsize="3590,461" path="m6914,3050l3324,3452,3324,3511,6914,3135,6914,3050e" filled="t" fillcolor="#FAFAFA" stroked="f">
                <v:path arrowok="t"/>
                <v:fill/>
              </v:shape>
            </v:group>
            <v:group style="position:absolute;left:3324;top:3063;width:3589;height:451" coordorigin="3324,3063" coordsize="3589,451">
              <v:shape style="position:absolute;left:3324;top:3063;width:3589;height:451" coordorigin="3324,3063" coordsize="3589,451" path="m6914,3063l3324,3456,3324,3514,6914,3148,6914,3063e" filled="t" fillcolor="#FAFAFA" stroked="f">
                <v:path arrowok="t"/>
                <v:fill/>
              </v:shape>
            </v:group>
            <v:group style="position:absolute;left:3324;top:3077;width:3589;height:441" coordorigin="3324,3077" coordsize="3589,441">
              <v:shape style="position:absolute;left:3324;top:3077;width:3589;height:441" coordorigin="3324,3077" coordsize="3589,441" path="m6913,3077l3324,3459,3324,3518,6913,3161,6913,3077e" filled="t" fillcolor="#FBFBFB" stroked="f">
                <v:path arrowok="t"/>
                <v:fill/>
              </v:shape>
            </v:group>
            <v:group style="position:absolute;left:3324;top:3090;width:3588;height:431" coordorigin="3324,3090" coordsize="3588,431">
              <v:shape style="position:absolute;left:3324;top:3090;width:3588;height:431" coordorigin="3324,3090" coordsize="3588,431" path="m6912,3090l3324,3462,3324,3521,6912,3175,6912,3090e" filled="t" fillcolor="#FCFCFC" stroked="f">
                <v:path arrowok="t"/>
                <v:fill/>
              </v:shape>
            </v:group>
            <v:group style="position:absolute;left:3324;top:3103;width:3587;height:422" coordorigin="3324,3103" coordsize="3587,422">
              <v:shape style="position:absolute;left:3324;top:3103;width:3587;height:422" coordorigin="3324,3103" coordsize="3587,422" path="m6912,3103l3324,3466,3324,3525,6912,3188,6912,3103e" filled="t" fillcolor="#FDFDFD" stroked="f">
                <v:path arrowok="t"/>
                <v:fill/>
              </v:shape>
            </v:group>
            <v:group style="position:absolute;left:3324;top:3116;width:3587;height:412" coordorigin="3324,3116" coordsize="3587,412">
              <v:shape style="position:absolute;left:3324;top:3116;width:3587;height:412" coordorigin="3324,3116" coordsize="3587,412" path="m6911,3116l3324,3469,3324,3528,6911,3201,6911,3116e" filled="t" fillcolor="#FFFFFF" stroked="f">
                <v:path arrowok="t"/>
                <v:fill/>
              </v:shape>
            </v:group>
            <v:group style="position:absolute;left:3322;top:3200;width:115;height:315" coordorigin="3322,3200" coordsize="115,315">
              <v:shape style="position:absolute;left:3322;top:3200;width:115;height:315" coordorigin="3322,3200" coordsize="115,315" path="m3322,3515l3323,3345,3326,3312,3326,3298,3329,3275,3340,3246,3357,3227,3372,3217,3436,3200e" filled="f" stroked="t" strokeweight=".6pt" strokecolor="#000000">
                <v:path arrowok="t"/>
              </v:shape>
            </v:group>
            <v:group style="position:absolute;left:6869;top:2560;width:73;height:812" coordorigin="6869,2560" coordsize="73,812">
              <v:shape style="position:absolute;left:6869;top:2560;width:73;height:812" coordorigin="6869,2560" coordsize="73,812" path="m6869,2560l6911,2562,6934,2566,6942,2585,6906,3372e" filled="f" stroked="t" strokeweight=".6pt" strokecolor="#000000">
                <v:path arrowok="t"/>
              </v:shape>
            </v:group>
            <v:group style="position:absolute;left:3365;top:2573;width:3579;height:916" coordorigin="3365,2573" coordsize="3579,916">
              <v:shape style="position:absolute;left:3365;top:2573;width:3579;height:916" coordorigin="3365,2573" coordsize="3579,916" path="m6944,2607l6936,2580,6920,2573,6907,2574,3415,3245,3368,3300,3367,3309,3365,3489e" filled="f" stroked="t" strokeweight=".25pt" strokecolor="#000000">
                <v:path arrowok="t"/>
              </v:shape>
            </v:group>
            <v:group style="position:absolute;left:3425;top:2419;width:3459;height:799" coordorigin="3425,2419" coordsize="3459,799">
              <v:shape style="position:absolute;left:3425;top:2419;width:3459;height:799" coordorigin="3425,2419" coordsize="3459,799" path="m3944,2935l3678,2983,3659,2990,3652,3000,3654,3023,3660,3055,3659,3067,3651,3081,3637,3084,3446,3122,3426,3132,3425,3153,3425,3177,3431,3188,3428,3205,3460,3205,3466,3218,3487,3214,4496,3020,3989,3020,3983,3015,3983,2987,3982,2974,3978,2961,3959,2940,3944,2935e" filled="t" fillcolor="#FFFFFF" stroked="f">
                <v:path arrowok="t"/>
                <v:fill/>
              </v:shape>
              <v:shape style="position:absolute;left:3425;top:2419;width:3459;height:799" coordorigin="3425,2419" coordsize="3459,799" path="m6734,2419l6721,2420,6488,2463,6469,2469,6464,2481,6468,2509,6473,2535,6468,2542,6462,2553,6449,2556,3989,3020,4496,3020,6863,2564,6871,2558,6882,2536,6883,2518,6872,2496,6762,2496,6763,2468,6761,2455,6753,2433,6734,2419e" filled="t" fillcolor="#FFFFFF" stroked="f">
                <v:path arrowok="t"/>
                <v:fill/>
              </v:shape>
              <v:shape style="position:absolute;left:3425;top:2419;width:3459;height:799" coordorigin="3425,2419" coordsize="3459,799" path="m6841,2482l6769,2495,6762,2496,6872,2496,6869,2491,6851,2483,6841,2482e" filled="t" fillcolor="#FFFFFF" stroked="f">
                <v:path arrowok="t"/>
                <v:fill/>
              </v:shape>
            </v:group>
            <v:group style="position:absolute;left:3425;top:2419;width:3459;height:799" coordorigin="3425,2419" coordsize="3459,799">
              <v:shape style="position:absolute;left:3425;top:2419;width:3459;height:799" coordorigin="3425,2419" coordsize="3459,799" path="m6871,2558l6882,2536,6883,2518,6869,2491,6851,2483,6841,2482,6769,2495,6762,2496,6763,2468,6761,2455,6753,2433,6734,2419,6721,2420,6488,2463,6469,2469,6464,2481,6468,2509,6473,2535,6468,2542,6462,2553,6449,2556,6441,2557,3989,3020,3983,3015,3983,2987,3982,2974,3978,2961,3959,2940,3944,2935,3678,2983,3659,2990,3652,3000,3654,3023,3660,3055,3659,3067,3651,3081,3637,3084,3446,3122,3426,3132,3425,3153,3425,3177,3431,3188,3428,3205,3460,3205,3466,3218,3487,3214,6863,2564,6871,2558xe" filled="f" stroked="t" strokeweight=".6pt" strokecolor="#000000">
                <v:path arrowok="t"/>
              </v:shape>
            </v:group>
            <v:group style="position:absolute;left:3969;top:3019;width:10;height:35" coordorigin="3969,3019" coordsize="10,35">
              <v:shape style="position:absolute;left:3969;top:3019;width:10;height:35" coordorigin="3969,3019" coordsize="10,35" path="m3980,3019l3980,3020,3979,3021,3979,3023,3974,3045,3969,3054e" filled="f" stroked="t" strokeweight=".25pt" strokecolor="#000000">
                <v:path arrowok="t"/>
              </v:shape>
            </v:group>
            <v:group style="position:absolute;left:3565;top:3099;width:26;height:97" coordorigin="3565,3099" coordsize="26,97">
              <v:shape style="position:absolute;left:3565;top:3099;width:26;height:97" coordorigin="3565,3099" coordsize="26,97" path="m3565,3099l3578,3108,3589,3127,3591,3159,3588,3179,3581,3189,3577,3196e" filled="f" stroked="t" strokeweight=".25pt" strokecolor="#000000">
                <v:path arrowok="t"/>
              </v:shape>
            </v:group>
            <v:group style="position:absolute;left:4024;top:3013;width:26;height:93" coordorigin="4024,3013" coordsize="26,93">
              <v:shape style="position:absolute;left:4024;top:3013;width:26;height:93" coordorigin="4024,3013" coordsize="26,93" path="m4024,3013l4036,3021,4047,3041,4050,3073,4048,3095,4042,3106e" filled="f" stroked="t" strokeweight=".25pt" strokecolor="#000000">
                <v:path arrowok="t"/>
              </v:shape>
            </v:group>
            <v:group style="position:absolute;left:3711;top:3102;width:43;height:28" coordorigin="3711,3102" coordsize="43,28">
              <v:shape style="position:absolute;left:3711;top:3102;width:43;height:28" coordorigin="3711,3102" coordsize="43,28" path="m3753,3113l3754,3106,3745,3102,3733,3103,3722,3105,3712,3112,3711,3119,3711,3126,3720,3130,3731,3128,3743,3126,3753,3119,3753,3113xe" filled="f" stroked="t" strokeweight=".25pt" strokecolor="#000000">
                <v:path arrowok="t"/>
              </v:shape>
            </v:group>
            <v:group style="position:absolute;left:3899;top:3065;width:43;height:28" coordorigin="3899,3065" coordsize="43,28">
              <v:shape style="position:absolute;left:3899;top:3065;width:43;height:28" coordorigin="3899,3065" coordsize="43,28" path="m3941,3076l3942,3069,3933,3065,3921,3067,3910,3069,3900,3076,3899,3082,3899,3089,3908,3093,3919,3092,3931,3090,3941,3083,3941,3076xe" filled="f" stroked="t" strokeweight=".25pt" strokecolor="#000000">
                <v:path arrowok="t"/>
              </v:shape>
            </v:group>
            <v:group style="position:absolute;left:6749;top:2498;width:10;height:33" coordorigin="6749,2498" coordsize="10,33">
              <v:shape style="position:absolute;left:6749;top:2498;width:10;height:33" coordorigin="6749,2498" coordsize="10,33" path="m6758,2498l6758,2500,6758,2501,6757,2503,6753,2523,6749,2531e" filled="f" stroked="t" strokeweight=".25pt" strokecolor="#000000">
                <v:path arrowok="t"/>
              </v:shape>
            </v:group>
            <v:group style="position:absolute;left:6386;top:2567;width:25;height:84" coordorigin="6386,2567" coordsize="25,84">
              <v:shape style="position:absolute;left:6386;top:2567;width:25;height:84" coordorigin="6386,2567" coordsize="25,84" path="m6386,2567l6399,2576,6409,2597,6411,2625,6409,2641,6406,2651e" filled="f" stroked="t" strokeweight=".25pt" strokecolor="#000000">
                <v:path arrowok="t"/>
              </v:shape>
            </v:group>
            <v:group style="position:absolute;left:6776;top:2493;width:25;height:84" coordorigin="6776,2493" coordsize="25,84">
              <v:shape style="position:absolute;left:6776;top:2493;width:25;height:84" coordorigin="6776,2493" coordsize="25,84" path="m6776,2493l6789,2502,6799,2523,6801,2551,6800,2567,6798,2577e" filled="f" stroked="t" strokeweight=".25pt" strokecolor="#000000">
                <v:path arrowok="t"/>
              </v:shape>
            </v:group>
            <v:group style="position:absolute;left:6524;top:2574;width:39;height:25" coordorigin="6524,2574" coordsize="39,25">
              <v:shape style="position:absolute;left:6524;top:2574;width:39;height:25" coordorigin="6524,2574" coordsize="39,25" path="m6562,2584l6562,2578,6554,2574,6544,2576,6533,2577,6525,2584,6524,2590,6524,2596,6532,2600,6542,2598,6552,2596,6561,2590,6562,2584xe" filled="f" stroked="t" strokeweight=".25pt" strokecolor="#000000">
                <v:path arrowok="t"/>
              </v:shape>
            </v:group>
            <v:group style="position:absolute;left:6684;top:2545;width:39;height:25" coordorigin="6684,2545" coordsize="39,25">
              <v:shape style="position:absolute;left:6684;top:2545;width:39;height:25" coordorigin="6684,2545" coordsize="39,25" path="m6723,2554l6723,2548,6715,2545,6705,2546,6694,2548,6685,2554,6685,2560,6684,2566,6692,2570,6703,2568,6713,2567,6722,2560,6723,2554x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NumType w:start="2"/>
          <w:pgMar w:header="46" w:footer="230" w:top="480" w:bottom="420" w:left="600" w:right="620"/>
          <w:headerReference w:type="default" r:id="rId8"/>
          <w:footerReference w:type="default" r:id="rId9"/>
          <w:pgSz w:w="10980" w:h="1458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10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Torx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T8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screwdriver,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eight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illust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screwdriver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removal.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523003pt;margin-top:18.171822pt;width:271.504pt;height:162.500056pt;mso-position-horizontal-relative:page;mso-position-vertical-relative:paragraph;z-index:-2912" coordorigin="2350,363" coordsize="5430,3250">
            <v:group style="position:absolute;left:2359;top:2089;width:5246;height:960" coordorigin="2359,2089" coordsize="5246,960">
              <v:shape style="position:absolute;left:2359;top:2089;width:5246;height:960" coordorigin="2359,2089" coordsize="5246,960" path="m2359,3049l7604,2089e" filled="f" stroked="t" strokeweight=".35pt" strokecolor="#999999">
                <v:path arrowok="t"/>
              </v:shape>
            </v:group>
            <v:group style="position:absolute;left:2356;top:2331;width:5418;height:991" coordorigin="2356,2331" coordsize="5418,991">
              <v:shape style="position:absolute;left:2356;top:2331;width:5418;height:991" coordorigin="2356,2331" coordsize="5418,991" path="m2356,3322l7775,2331e" filled="f" stroked="t" strokeweight=".6pt" strokecolor="#999999">
                <v:path arrowok="t"/>
              </v:shape>
            </v:group>
            <v:group style="position:absolute;left:2367;top:383;width:4387;height:3080" coordorigin="2367,383" coordsize="4387,3080">
              <v:shape style="position:absolute;left:2367;top:383;width:4387;height:3080" coordorigin="2367,383" coordsize="4387,3080" path="m6755,2783l2953,2783,2960,2803,2966,2823,2978,2883,2984,2943,2985,2983,2985,3003,2982,3063,2972,3123,2951,3183,2934,3223,2926,3243,2905,3303,2901,3343,2903,3363,2922,3423,2942,3463,3199,3463,3236,3443,3388,3443,3425,3423,3496,3423,3529,3403,3589,3403,3620,3383,3653,3383,3688,3363,3800,3363,3840,3343,3880,3343,3963,3323,4047,3323,4089,3303,4131,3303,4173,3283,4256,3283,4296,3263,4336,3263,4376,3243,4538,3203,4621,3203,4662,3183,4704,3183,4746,3163,4788,3163,4830,3143,4872,3143,4914,3123,4956,3123,4998,3103,5082,3103,5123,3083,5164,3083,5253,3063,5355,3043,5410,3023,5467,3023,5525,3003,5584,3003,5644,2983,5704,2983,5822,2943,5880,2943,5936,2923,5990,2923,6041,2903,6090,2903,6135,2883,6177,2883,6214,2863,6250,2863,6288,2843,6370,2843,6412,2823,6500,2823,6544,2803,6715,2803,6755,2783e" filled="t" fillcolor="#FFFFFF" stroked="f">
                <v:path arrowok="t"/>
                <v:fill/>
              </v:shape>
              <v:shape style="position:absolute;left:2367;top:383;width:4387;height:3080" coordorigin="2367,383" coordsize="4387,3080" path="m6133,483l5360,483,5331,503,5218,503,5190,523,5000,523,4983,543,4864,543,4808,563,4662,563,4641,583,4583,583,4565,603,4491,603,4471,623,4317,623,4291,643,4156,643,4130,663,4020,663,4005,683,3939,683,3916,703,3652,703,3613,723,3446,723,3403,743,3278,743,3239,763,3137,763,3108,783,3011,783,2992,803,2933,803,2912,823,2850,823,2832,843,2651,843,2631,863,2550,863,2529,883,2490,883,2471,903,2435,903,2425,923,2424,923,2428,943,2436,963,2445,963,2455,983,2462,1003,2386,1023,2376,1043,2367,1043,2372,1083,2374,1083,2380,1103,2389,1143,2401,1163,2452,1283,2460,1283,2477,1323,2517,1423,2533,1443,2558,1503,2583,1563,2592,1583,2599,1603,2619,1663,2633,1723,2646,1783,2654,1823,2658,1843,2671,1903,2686,1943,2694,1983,2702,2003,2710,2043,2719,2063,2728,2083,2736,2123,2763,2203,2772,2243,2781,2263,2790,2303,2799,2323,2807,2363,2815,2383,2823,2423,2831,2443,2839,2483,2843,2503,2850,2523,2853,2543,2868,2603,2893,2663,2920,2723,2929,2743,2938,2763,2946,2783,6860,2783,6890,2763,6958,2763,6974,2743,6989,2743,7004,2723,7017,2723,7029,2703,7040,2683,7051,2683,7077,2623,7096,2543,7102,2523,7106,2503,7110,2483,7113,2443,7116,2423,7118,2383,7120,2363,7120,2343,7116,2283,7104,2223,7086,2163,7080,2143,7074,2123,7068,2123,7058,2083,7054,2083,7047,2063,7040,2063,7031,2043,7000,1983,6952,1903,6940,1883,6928,1863,6917,1843,6896,1823,6866,1763,6803,1683,6790,1663,6752,1603,6721,1543,6712,1543,6705,1523,6700,1503,6694,1503,6687,1483,6680,1483,6671,1463,6641,1403,6630,1383,6619,1363,6597,1323,6586,1303,6555,1243,6532,1183,6525,1163,6517,1143,6508,1123,6498,1123,6487,1103,6451,1043,6410,983,6367,923,6353,903,6313,843,6278,783,6232,703,6220,683,6209,663,6198,643,6188,603,6177,583,6167,563,6158,543,6149,523,6140,503,6133,483e" filled="t" fillcolor="#FFFFFF" stroked="f">
                <v:path arrowok="t"/>
                <v:fill/>
              </v:shape>
              <v:shape style="position:absolute;left:2367;top:383;width:4387;height:3080" coordorigin="2367,383" coordsize="4387,3080" path="m6109,423l5686,423,5582,443,5555,463,5473,463,5445,483,6126,483,6119,463,6114,443,6109,423e" filled="t" fillcolor="#FFFFFF" stroked="f">
                <v:path arrowok="t"/>
                <v:fill/>
              </v:shape>
              <v:shape style="position:absolute;left:2367;top:383;width:4387;height:3080" coordorigin="2367,383" coordsize="4387,3080" path="m6085,383l5938,383,5919,403,5788,403,5763,423,6105,423,6094,403,6085,383e" filled="t" fillcolor="#FFFFFF" stroked="f">
                <v:path arrowok="t"/>
                <v:fill/>
              </v:shape>
            </v:group>
            <v:group style="position:absolute;left:2367;top:367;width:4753;height:3096" coordorigin="2367,367" coordsize="4753,3096">
              <v:shape style="position:absolute;left:2367;top:367;width:4753;height:3096" coordorigin="2367,367" coordsize="4753,3096" path="m6057,372l6074,367,6085,370,6094,384,6105,412,6109,423,6114,435,6140,499,6167,559,6198,625,6232,692,6266,757,6301,816,6340,874,6382,932,6396,952,6410,971,6451,1029,6487,1085,6517,1140,6539,1195,6547,1214,6575,1276,6608,1338,6641,1397,6662,1432,6671,1449,6700,1502,6705,1513,6712,1526,6752,1590,6790,1646,6829,1703,6842,1722,6877,1774,6917,1838,6952,1895,6989,1954,7022,2011,7054,2071,7063,2094,7068,2107,7092,2172,7109,2232,7119,2300,7120,2350,7118,2380,7110,2465,7096,2542,7077,2609,7051,2664,7004,2720,6939,2751,6860,2766,6792,2775,6715,2784,6631,2793,6588,2798,6500,2808,6412,2819,6328,2832,6250,2848,6177,2866,6135,2876,6041,2897,5936,2919,5822,2943,5763,2954,5704,2966,5644,2978,5584,2989,5525,3001,5410,3022,5303,3043,5207,3060,5164,3068,5123,3076,5040,3092,4956,3110,4872,3127,4788,3146,4704,3165,4621,3184,4538,3203,4456,3222,4416,3232,4336,3250,4256,3267,4173,3283,4089,3298,4004,3311,3921,3324,3880,3331,3800,3344,3724,3357,3653,3370,3589,3384,3559,3391,3529,3399,3462,3412,3388,3424,3312,3434,3236,3442,3164,3449,3100,3454,3025,3460,2984,3462,2974,3463,2922,3419,2903,3362,2901,3339,2901,3315,2918,3250,2943,3193,2951,3175,2977,3103,2983,3038,2985,2976,2985,2956,2978,2880,2966,2822,2946,2765,2911,2694,2902,2677,2893,2659,2868,2597,2850,2523,2846,2504,2843,2486,2823,2405,2807,2345,2790,2285,2772,2227,2754,2169,2745,2140,2736,2112,2710,2026,2686,1941,2667,1864,2654,1805,2650,1786,2646,1766,2629,1690,2606,1613,2583,1554,2558,1495,2533,1441,2501,1371,2493,1353,2460,1283,2401,1150,2389,1126,2380,1101,2374,1080,2372,1068,2367,1042,2376,1026,2386,1020,2462,999,2455,981,2445,963,2436,948,2428,934,2424,921,2425,910,2435,901,2510,872,2570,857,2631,845,2709,836,2755,832,2776,830,2850,820,2891,810,2912,804,2973,790,3048,775,3066,772,3137,759,3203,749,3278,740,3361,730,3446,721,3531,713,3613,706,3688,701,3753,697,3805,696,3834,695,3916,686,3975,674,3993,669,4005,666,4081,652,4156,641,4238,630,4317,621,4383,614,4428,610,4451,608,4510,599,4583,581,4602,576,4662,563,4728,553,4789,546,4845,540,4864,538,4940,529,4947,528,4953,527,5022,521,5088,515,5134,512,5162,509,5246,499,5331,486,5417,472,5500,456,5582,439,5661,423,5686,418,5763,404,5834,394,5899,387,5974,380,5991,379,6006,378,6021,376,6035,375,6048,373,6057,372xe" filled="f" stroked="t" strokeweight=".4pt" strokecolor="#999999">
                <v:path arrowok="t"/>
              </v:shape>
            </v:group>
            <v:group style="position:absolute;left:2455;top:953;width:629;height:2483" coordorigin="2455,953" coordsize="629,2483">
              <v:shape style="position:absolute;left:2455;top:953;width:629;height:2483" coordorigin="2455,953" coordsize="629,2483" path="m2455,953l2485,1018,2508,1082,2529,1146,2549,1217,2563,1278,2576,1338,2580,1358,2584,1378,2597,1437,2612,1496,2629,1555,2650,1614,2657,1632,2664,1651,2684,1708,2709,1784,2726,1841,2741,1899,2754,1960,2764,2020,2767,2040,2784,2116,2802,2161,2813,2188,2844,2266,2874,2344,2902,2422,2929,2499,2954,2576,2977,2653,2993,2712,2998,2731,3003,2750,3024,2826,3046,2887,3054,2907,3077,2983,3084,3055,3083,3073,3080,3091,3075,3111,3071,3131,3067,3152,3064,3172,3061,3193,3058,3213,3055,3233,3040,3311,3014,3382,2994,3422,2984,3436e" filled="f" stroked="t" strokeweight=".35pt" strokecolor="#999999">
                <v:path arrowok="t"/>
              </v:shape>
            </v:group>
            <v:group style="position:absolute;left:2981;top:3374;width:34;height:24" coordorigin="2981,3374" coordsize="34,24">
              <v:shape style="position:absolute;left:2981;top:3374;width:34;height:24" coordorigin="2981,3374" coordsize="34,24" path="m3015,3374l2996,3385,2981,3398e" filled="f" stroked="t" strokeweight=".25pt" strokecolor="#999999">
                <v:path arrowok="t"/>
              </v:shape>
            </v:group>
            <v:group style="position:absolute;left:3787;top:687;width:115;height:29" coordorigin="3787,687" coordsize="115,29">
              <v:shape style="position:absolute;left:3787;top:687;width:115;height:29" coordorigin="3787,687" coordsize="115,29" path="m3902,687l3885,694,3864,699,3843,702,3822,705,3803,709,3787,716e" filled="f" stroked="t" strokeweight=".25pt" strokecolor="#999999">
                <v:path arrowok="t"/>
              </v:shape>
            </v:group>
            <v:group style="position:absolute;left:4437;top:585;width:198;height:27" coordorigin="4437,585" coordsize="198,27">
              <v:shape style="position:absolute;left:4437;top:585;width:198;height:27" coordorigin="4437,585" coordsize="198,27" path="m4437,612l4502,606,4576,596,4619,588,4636,585e" filled="f" stroked="t" strokeweight=".25pt" strokecolor="#999999">
                <v:path arrowok="t"/>
              </v:shape>
            </v:group>
            <v:group style="position:absolute;left:2659;top:1635;width:54;height:130" coordorigin="2659,1635" coordsize="54,130">
              <v:shape style="position:absolute;left:2659;top:1635;width:54;height:130" coordorigin="2659,1635" coordsize="54,130" path="m2659,1635l2665,1652,2672,1670,2681,1690,2691,1709,2700,1729,2708,1748,2714,1765e" filled="f" stroked="t" strokeweight=".25pt" strokecolor="#999999">
                <v:path arrowok="t"/>
              </v:shape>
            </v:group>
            <v:group style="position:absolute;left:2839;top:2401;width:12;height:120" coordorigin="2839,2401" coordsize="12,120">
              <v:shape style="position:absolute;left:2839;top:2401;width:12;height:120" coordorigin="2839,2401" coordsize="12,120" path="m2839,2401l2845,2478,2848,2501,2851,2521e" filled="f" stroked="t" strokeweight=".25pt" strokecolor="#999999">
                <v:path arrowok="t"/>
              </v:shape>
            </v:group>
            <v:group style="position:absolute;left:2462;top:999;width:29;height:32" coordorigin="2462,999" coordsize="29,32">
              <v:shape style="position:absolute;left:2462;top:999;width:29;height:32" coordorigin="2462,999" coordsize="29,32" path="m2462,999l2471,1019,2475,1032,2491,1029e" filled="f" stroked="t" strokeweight=".4pt" strokecolor="#999999">
                <v:path arrowok="t"/>
              </v:shape>
            </v:group>
            <v:group style="position:absolute;left:3002;top:3292;width:38;height:15" coordorigin="3002,3292" coordsize="38,15">
              <v:shape style="position:absolute;left:3002;top:3292;width:38;height:15" coordorigin="3002,3292" coordsize="38,15" path="m3040,3292l3021,3299,3002,3307e" filled="f" stroked="t" strokeweight=".25pt" strokecolor="#999999">
                <v:path arrowok="t"/>
              </v:shape>
            </v:group>
            <v:group style="position:absolute;left:2667;top:1022;width:4244;height:2042" coordorigin="2667,1022" coordsize="4244,2042">
              <v:shape style="position:absolute;left:2667;top:1022;width:4244;height:2042" coordorigin="2667,1022" coordsize="4244,2042" path="m2694,1022l2675,1029,2667,1037,2669,1055,2950,1903,2970,1853,2980,1852,2989,1897,2988,1918,3245,2696,3242,2739,3340,3032,3350,3055,3360,3064,3377,3063,3947,2957,3967,2948,3972,2933,3976,2895,6473,2429,6481,2443,6485,2452,6490,2476,6894,2409,6911,2397,6908,2384e" filled="f" stroked="t" strokeweight=".25pt" strokecolor="#000000">
                <v:path arrowok="t"/>
              </v:shape>
              <v:shape style="position:absolute;left:2674;top:759;width:3989;height:2350" type="#_x0000_t75">
                <v:imagedata r:id="rId15" o:title=""/>
              </v:shape>
            </v:group>
            <v:group style="position:absolute;left:3088;top:943;width:544;height:2" coordorigin="3088,943" coordsize="544,2">
              <v:shape style="position:absolute;left:3088;top:943;width:544;height:2" coordorigin="3088,943" coordsize="544,0" path="m3088,943l3632,943e" filled="f" stroked="t" strokeweight="4.135pt" strokecolor="#000000">
                <v:path arrowok="t"/>
              </v:shape>
            </v:group>
            <v:group style="position:absolute;left:2655;top:573;width:4268;height:2616" coordorigin="2655,573" coordsize="4268,2616">
              <v:shape style="position:absolute;left:2655;top:573;width:4268;height:2616" coordorigin="2655,573" coordsize="4268,2616" path="m6903,2351l6907,2310,6599,1741,6590,1741,6594,1719,6454,1457,6448,1441,6421,1442,6413,1441,5979,639,5981,612,5960,579,5950,580,5946,612,5927,579,5917,580,5912,574,5898,573,5426,639,5420,653,5240,678,5230,666,4678,743,4674,761,4586,773,4580,764,4257,807,4246,820,3976,857,3968,841,3952,844,3824,862,3824,848,3817,846,3648,869,3643,870,3633,888,3091,964,3091,947,3084,943,2902,968,2898,973,2894,991,2716,1016,2685,1028,2672,1044,2656,1138,2655,1158,2661,1173,3298,3143,3311,3167,3321,3182,3333,3189,3349,3189,3374,3186,6851,2531,6873,2526,6876,2511,6915,2427,6923,2397,6921,2380,6903,2351xe" filled="f" stroked="t" strokeweight=".6pt" strokecolor="#000000">
                <v:path arrowok="t"/>
              </v:shape>
            </v:group>
            <v:group style="position:absolute;left:6490;top:2351;width:413;height:116" coordorigin="6490,2351" coordsize="413,116">
              <v:shape style="position:absolute;left:6490;top:2351;width:413;height:116" coordorigin="6490,2351" coordsize="413,116" path="m6490,2467l6900,2387,6903,2351e" filled="f" stroked="t" strokeweight=".25pt" strokecolor="#000000">
                <v:path arrowok="t"/>
              </v:shape>
            </v:group>
            <v:group style="position:absolute;left:6490;top:2426;width:427;height:96" coordorigin="6490,2426" coordsize="427,96">
              <v:shape style="position:absolute;left:6490;top:2426;width:427;height:96" coordorigin="6490,2426" coordsize="427,96" path="m6490,2488l6490,2503,6493,2522,6518,2517,6887,2448,6909,2441,6917,2426e" filled="f" stroked="t" strokeweight=".25pt" strokecolor="#000000">
                <v:path arrowok="t"/>
              </v:shape>
            </v:group>
            <v:group style="position:absolute;left:6797;top:2470;width:58;height:53" coordorigin="6797,2470" coordsize="58,53">
              <v:shape style="position:absolute;left:6797;top:2470;width:58;height:53" coordorigin="6797,2470" coordsize="58,53" path="m6853,2494l6841,2512,6823,2524,6802,2520,6797,2505,6809,2483,6824,2470,6847,2472,6855,2484,6853,2494xe" filled="f" stroked="t" strokeweight=".25pt" strokecolor="#000000">
                <v:path arrowok="t"/>
              </v:shape>
            </v:group>
            <v:group style="position:absolute;left:3441;top:3090;width:133;height:61" coordorigin="3441,3090" coordsize="133,61">
              <v:shape style="position:absolute;left:3441;top:3090;width:133;height:61" coordorigin="3441,3090" coordsize="133,61" path="m3573,3109l3564,3124,3547,3136,3524,3143,3478,3151,3454,3151,3441,3141,3448,3122,3463,3108,3483,3099,3535,3090,3559,3091,3572,3100,3573,3109xe" filled="f" stroked="t" strokeweight=".25pt" strokecolor="#000000">
                <v:path arrowok="t"/>
              </v:shape>
            </v:group>
            <v:group style="position:absolute;left:4054;top:1874;width:333;height:407" coordorigin="4054,1874" coordsize="333,407">
              <v:shape style="position:absolute;left:4054;top:1874;width:333;height:407" coordorigin="4054,1874" coordsize="333,407" path="m4054,1881l4107,1874,4128,1874,4136,1882,4208,1936,4215,1946,4286,1935,4301,1934,4307,1948,4384,2139,4387,2156,4369,2162,4314,2171,4275,2258,4274,2265,4254,2271,4212,2280e" filled="f" stroked="t" strokeweight=".25pt" strokecolor="#000000">
                <v:path arrowok="t"/>
              </v:shape>
            </v:group>
            <v:group style="position:absolute;left:4202;top:1946;width:112;height:230" coordorigin="4202,1946" coordsize="112,230">
              <v:shape style="position:absolute;left:4202;top:1946;width:112;height:230" coordorigin="4202,1946" coordsize="112,230" path="m4215,1946l4202,1952,4210,1967,4288,2164,4290,2175,4303,2173,4314,2171e" filled="f" stroked="t" strokeweight=".25pt" strokecolor="#000000">
                <v:path arrowok="t"/>
              </v:shape>
            </v:group>
            <v:group style="position:absolute;left:3968;top:2352;width:313;height:2" coordorigin="3968,2352" coordsize="313,2">
              <v:shape style="position:absolute;left:3968;top:2352;width:313;height:2" coordorigin="3968,2352" coordsize="313,0" path="m3968,2352l4281,2352e" filled="f" stroked="t" strokeweight="1.664pt" strokecolor="#000000">
                <v:path arrowok="t"/>
              </v:shape>
            </v:group>
            <v:group style="position:absolute;left:3751;top:1897;width:150;height:8" coordorigin="3751,1897" coordsize="150,8">
              <v:shape style="position:absolute;left:3751;top:1897;width:150;height:8" coordorigin="3751,1897" coordsize="150,8" path="m3751,1904l3901,1897e" filled="f" stroked="t" strokeweight=".25pt" strokecolor="#000000">
                <v:path arrowok="t"/>
              </v:shape>
            </v:group>
            <v:group style="position:absolute;left:5833;top:1822;width:342;height:134" coordorigin="5833,1822" coordsize="342,134">
              <v:shape style="position:absolute;left:5833;top:1822;width:342;height:134" coordorigin="5833,1822" coordsize="342,134" path="m6160,1874l5844,1874,5848,1885,5880,1957,6176,1906,6160,1874e" filled="t" fillcolor="#FFFFFF" stroked="f">
                <v:path arrowok="t"/>
                <v:fill/>
              </v:shape>
              <v:shape style="position:absolute;left:5833;top:1822;width:342;height:134" coordorigin="5833,1822" coordsize="342,134" path="m6135,1822l6122,1824,5833,1874,6160,1874,6139,1830,6135,1822e" filled="t" fillcolor="#FFFFFF" stroked="f">
                <v:path arrowok="t"/>
                <v:fill/>
              </v:shape>
            </v:group>
            <v:group style="position:absolute;left:5833;top:1822;width:342;height:134" coordorigin="5833,1822" coordsize="342,134">
              <v:shape style="position:absolute;left:5833;top:1822;width:342;height:134" coordorigin="5833,1822" coordsize="342,134" path="m5833,1874l5844,1874,5848,1885,5880,1957,6176,1906,6139,1830,6135,1822,6122,1824,5833,1874xe" filled="f" stroked="t" strokeweight=".25pt" strokecolor="#000000">
                <v:path arrowok="t"/>
              </v:shape>
            </v:group>
            <v:group style="position:absolute;left:6198;top:1781;width:217;height:114" coordorigin="6198,1781" coordsize="217,114">
              <v:shape style="position:absolute;left:6198;top:1781;width:217;height:114" coordorigin="6198,1781" coordsize="217,114" path="m6372,1781l6360,1782,6198,1811,6206,1814,6210,1826,6241,1895,6415,1866,6374,1787,6372,1781e" filled="t" fillcolor="#FFFFFF" stroked="f">
                <v:path arrowok="t"/>
                <v:fill/>
              </v:shape>
            </v:group>
            <v:group style="position:absolute;left:6198;top:1781;width:217;height:114" coordorigin="6198,1781" coordsize="217,114">
              <v:shape style="position:absolute;left:6198;top:1781;width:217;height:114" coordorigin="6198,1781" coordsize="217,114" path="m6198,1811l6206,1814,6210,1826,6241,1895,6415,1866,6374,1787,6372,1781,6360,1782,6198,1811xe" filled="f" stroked="t" strokeweight=".25pt" strokecolor="#000000">
                <v:path arrowok="t"/>
              </v:shape>
            </v:group>
            <v:group style="position:absolute;left:5103;top:865;width:925;height:556" coordorigin="5103,865" coordsize="925,556">
              <v:shape style="position:absolute;left:5103;top:865;width:925;height:556" coordorigin="5103,865" coordsize="925,556" path="m5368,1375l5378,1399,5373,1408,5296,1420,5278,1420,5265,1404,5111,1079,5103,1069,5120,1065,5179,1055,5190,1060,5199,1044,5223,1042,5206,1004,5195,1005,5190,997,5209,993,5215,985,5210,977,5204,964,5196,950,5211,949,5797,865,5821,867,5834,880,5846,897,5836,886,5849,902,5868,898,5854,910,5853,921,5837,923,5823,928,5828,937,5833,951,5843,959,5854,958,5871,956,5870,943,5883,936,5880,956,5883,962,5866,966,5860,975,5861,982,5876,1006,5875,991,5890,989,5945,986,5968,986,5974,999,6028,1103,6018,1132,5735,1173,5724,1175,5720,1195,5712,1224,5704,1240,5689,1247,5665,1251,5644,1255,5629,1255,5613,1252,5590,1244,5575,1238,5572,1243,5537,1307e" filled="f" stroked="t" strokeweight=".25pt" strokecolor="#000000">
                <v:path arrowok="t"/>
              </v:shape>
            </v:group>
            <v:group style="position:absolute;left:5883;top:829;width:196;height:118" coordorigin="5883,829" coordsize="196,118">
              <v:shape style="position:absolute;left:5883;top:829;width:196;height:118" coordorigin="5883,829" coordsize="196,118" path="m6075,918l6079,923,6076,928,6069,929,5946,946,5939,947,5931,944,5928,938,5886,857,5883,852,5885,847,5892,846,6014,830,6020,829,6028,832,6031,837,6075,918xe" filled="f" stroked="t" strokeweight=".25pt" strokecolor="#000000">
                <v:path arrowok="t"/>
              </v:shape>
            </v:group>
            <v:group style="position:absolute;left:6121;top:1315;width:261;height:160" coordorigin="6121,1315" coordsize="261,160">
              <v:shape style="position:absolute;left:6121;top:1315;width:261;height:160" coordorigin="6121,1315" coordsize="261,160" path="m6191,1475l6124,1351,6121,1345,6124,1340,6130,1340,6294,1316,6301,1315,6308,1318,6312,1323,6382,1449e" filled="f" stroked="t" strokeweight=".25pt" strokecolor="#000000">
                <v:path arrowok="t"/>
              </v:shape>
            </v:group>
            <v:group style="position:absolute;left:6005;top:966;width:264;height:327" coordorigin="6005,966" coordsize="264,327">
              <v:shape style="position:absolute;left:6005;top:966;width:264;height:327" coordorigin="6005,966" coordsize="264,327" path="m6071,1107l6008,989,6005,984,6008,979,6015,978,6092,967,6098,966,6106,970,6109,975,6266,1266,6270,1271,6267,1276,6260,1277,6154,1292,6147,1293,6139,1290,6136,1285,6065,1154,6065,1150,6067,1142,6071,1107xe" filled="f" stroked="t" strokeweight=".25pt" strokecolor="#000000">
                <v:path arrowok="t"/>
              </v:shape>
            </v:group>
            <v:group style="position:absolute;left:5457;top:768;width:422;height:104" coordorigin="5457,768" coordsize="422,104">
              <v:shape style="position:absolute;left:5457;top:768;width:422;height:104" coordorigin="5457,768" coordsize="422,104" path="m5847,802l5854,786,5846,768,5868,804,5879,816,5864,819,5491,872,5474,872,5471,861,5457,832,5458,827,5464,831,5469,855,5847,802xe" filled="f" stroked="t" strokeweight=".25pt" strokecolor="#000000">
                <v:path arrowok="t"/>
              </v:shape>
            </v:group>
            <v:group style="position:absolute;left:4976;top:838;width:414;height:104" coordorigin="4976,838" coordsize="414,104">
              <v:shape style="position:absolute;left:4976;top:838;width:414;height:104" coordorigin="4976,838" coordsize="414,104" path="m5361,871l5374,855,5365,838,5383,875,5390,887,5379,889,5011,942,4991,942,4988,930,4976,901,4978,896,4984,903,4985,924,5361,871xe" filled="f" stroked="t" strokeweight=".25pt" strokecolor="#000000">
                <v:path arrowok="t"/>
              </v:shape>
            </v:group>
            <v:group style="position:absolute;left:4762;top:750;width:228;height:234" coordorigin="4762,750" coordsize="228,234">
              <v:shape style="position:absolute;left:4762;top:750;width:228;height:234" coordorigin="4762,750" coordsize="228,234" path="m4774,774l4762,775,4769,791,4854,973,4862,984,4870,982,4939,972,4957,968,4951,954,4917,879,4910,856,4928,853,4981,844,4991,845,4986,835,4951,760,4946,750,4936,752,4774,774xe" filled="f" stroked="t" strokeweight=".25pt" strokecolor="#000000">
                <v:path arrowok="t"/>
              </v:shape>
            </v:group>
            <v:group style="position:absolute;left:4993;top:610;width:705;height:220" coordorigin="4993,610" coordsize="705,220">
              <v:shape style="position:absolute;left:4993;top:610;width:705;height:220" coordorigin="4993,610" coordsize="705,220" path="m4993,699l5010,695,5021,716,5066,808,5072,830,5096,826,5681,742,5698,733,5692,719,5645,628,5640,610,5616,612e" filled="f" stroked="t" strokeweight=".25pt" strokecolor="#000000">
                <v:path arrowok="t"/>
              </v:shape>
            </v:group>
            <v:group style="position:absolute;left:5760;top:621;width:259;height:195" coordorigin="5760,621" coordsize="259,195">
              <v:shape style="position:absolute;left:5760;top:621;width:259;height:195" coordorigin="5760,621" coordsize="259,195" path="m5775,642l5760,643,5766,654,5798,713,5802,725,5821,721,5863,714,5873,714,5876,721,5923,808,5925,816,5938,815,6009,804,6019,801,6011,790,5926,636,5918,621,5901,624,5775,642xe" filled="f" stroked="t" strokeweight=".25pt" strokecolor="#000000">
                <v:path arrowok="t"/>
              </v:shape>
            </v:group>
            <v:group style="position:absolute;left:5129;top:640;width:449;height:97" coordorigin="5129,640" coordsize="449,97">
              <v:shape style="position:absolute;left:5129;top:640;width:449;height:97" coordorigin="5129,640" coordsize="449,97" path="m5426,640l5442,651,5552,658,5564,659,5569,663,5578,670,5567,680,5498,701,5243,735,5216,736,5198,737,5183,737,5165,737,5139,737,5134,733,5129,724,5137,715,5218,682,5231,666e" filled="f" stroked="t" strokeweight=".25pt" strokecolor="#000000">
                <v:path arrowok="t"/>
              </v:shape>
            </v:group>
            <v:group style="position:absolute;left:4350;top:1809;width:279;height:218" coordorigin="4350,1809" coordsize="279,218">
              <v:shape style="position:absolute;left:4350;top:1809;width:279;height:218" coordorigin="4350,1809" coordsize="279,218" path="m4350,1859l4353,1843,4556,1809,4629,1977,4628,1990,4417,2027,4350,1859xe" filled="f" stroked="t" strokeweight=".25pt" strokecolor="#000000">
                <v:path arrowok="t"/>
              </v:shape>
            </v:group>
            <v:group style="position:absolute;left:5340;top:2067;width:228;height:207" coordorigin="5340,2067" coordsize="228,207">
              <v:shape style="position:absolute;left:5340;top:2067;width:228;height:207" coordorigin="5340,2067" coordsize="228,207" path="m5340,2113l5342,2092,5491,2067,5568,2234,5567,2247,5415,2274,5340,2113xe" filled="f" stroked="t" strokeweight=".25pt" strokecolor="#000000">
                <v:path arrowok="t"/>
              </v:shape>
            </v:group>
            <v:group style="position:absolute;left:4769;top:1819;width:399;height:302" coordorigin="4769,1819" coordsize="399,302">
              <v:shape style="position:absolute;left:4769;top:1819;width:399;height:302" coordorigin="4769,1819" coordsize="399,302" path="m5052,1819l4769,1864,4877,2121,5168,2071,5052,1819xe" filled="f" stroked="t" strokeweight=".25pt" strokecolor="#000000">
                <v:path arrowok="t"/>
              </v:shape>
            </v:group>
            <v:group style="position:absolute;left:4802;top:1841;width:332;height:253" coordorigin="4802,1841" coordsize="332,253">
              <v:shape style="position:absolute;left:4802;top:1841;width:332;height:253" coordorigin="4802,1841" coordsize="332,253" path="m4818,1872l4802,1910,4870,2068,4918,2094,5116,2061,5134,2032,5055,1856,5008,1841,4818,1872xe" filled="f" stroked="t" strokeweight=".25pt" strokecolor="#000000">
                <v:path arrowok="t"/>
              </v:shape>
            </v:group>
            <v:group style="position:absolute;left:5166;top:2535;width:172;height:135" coordorigin="5166,2535" coordsize="172,135">
              <v:shape style="position:absolute;left:5166;top:2535;width:172;height:135" coordorigin="5166,2535" coordsize="172,135" path="m5189,2670l5177,2654,5169,2635,5166,2615,5167,2593,5220,2537,5241,2535,5263,2539,5316,2576,5337,2633,5337,2638,5337,2642e" filled="f" stroked="t" strokeweight=".25pt" strokecolor="#000000">
                <v:path arrowok="t"/>
              </v:shape>
            </v:group>
            <v:group style="position:absolute;left:5130;top:2484;width:255;height:149" coordorigin="5130,2484" coordsize="255,149">
              <v:shape style="position:absolute;left:5130;top:2484;width:255;height:149" coordorigin="5130,2484" coordsize="255,149" path="m5130,2554l5166,2504,5223,2484,5247,2487,5310,2512,5355,2555,5381,2612,5385,2632e" filled="f" stroked="t" strokeweight=".25pt" strokecolor="#000000">
                <v:path arrowok="t"/>
              </v:shape>
            </v:group>
            <v:group style="position:absolute;left:5101;top:2425;width:344;height:243" coordorigin="5101,2425" coordsize="344,243">
              <v:shape style="position:absolute;left:5101;top:2425;width:344;height:243" coordorigin="5101,2425" coordsize="344,243" path="m5444,2615l5445,2593,5383,2441,5374,2425,5355,2428,5114,2470,5101,2474,5106,2486,5166,2648,5166,2667,5444,2615xe" filled="f" stroked="t" strokeweight=".25pt" strokecolor="#000000">
                <v:path arrowok="t"/>
              </v:shape>
            </v:group>
            <v:group style="position:absolute;left:5093;top:2785;width:342;height:78" coordorigin="5093,2785" coordsize="342,78">
              <v:shape style="position:absolute;left:5093;top:2785;width:342;height:78" coordorigin="5093,2785" coordsize="342,78" path="m5093,2863l5099,2849,5122,2845,5410,2790,5432,2785,5435,2796e" filled="f" stroked="t" strokeweight=".25pt" strokecolor="#000000">
                <v:path arrowok="t"/>
              </v:shape>
            </v:group>
            <v:group style="position:absolute;left:5073;top:2726;width:376;height:127" coordorigin="5073,2726" coordsize="376,127">
              <v:shape style="position:absolute;left:5073;top:2726;width:376;height:127" coordorigin="5073,2726" coordsize="376,127" path="m5073,2854l5113,2793,5431,2730,5449,2726,5447,2742,5447,2762,5442,2780e" filled="f" stroked="t" strokeweight=".25pt" strokecolor="#000000">
                <v:path arrowok="t"/>
              </v:shape>
            </v:group>
            <v:group style="position:absolute;left:3258;top:2944;width:14;height:50" coordorigin="3258,2944" coordsize="14,50">
              <v:shape style="position:absolute;left:3258;top:2944;width:14;height:50" coordorigin="3258,2944" coordsize="14,50" path="m3272,2980l3272,2990,3269,2994,3265,2988,3262,2983,3258,2969,3258,2958,3258,2948,3261,2944,3265,2950,3269,2956,3272,2969,3272,2980xe" filled="f" stroked="t" strokeweight=".25pt" strokecolor="#000000">
                <v:path arrowok="t"/>
              </v:shape>
            </v:group>
            <v:group style="position:absolute;left:3164;top:2621;width:8;height:70" coordorigin="3164,2621" coordsize="8,70">
              <v:shape style="position:absolute;left:3164;top:2621;width:8;height:70" coordorigin="3164,2621" coordsize="8,70" path="m3168,2621l3164,2673,3164,2679,3167,2688,3168,2690,3172,2637,3171,2632,3169,2622,3168,2621e" filled="t" fillcolor="#000000" stroked="f">
                <v:path arrowok="t"/>
                <v:fill/>
              </v:shape>
            </v:group>
            <v:group style="position:absolute;left:3175;top:2656;width:8;height:70" coordorigin="3175,2656" coordsize="8,70">
              <v:shape style="position:absolute;left:3175;top:2656;width:8;height:70" coordorigin="3175,2656" coordsize="8,70" path="m3179,2656l3175,2709,3176,2714,3178,2724,3179,2725,3179,2723,3183,2673,3182,2667,3181,2662,3180,2658,3179,2656e" filled="t" fillcolor="#000000" stroked="f">
                <v:path arrowok="t"/>
                <v:fill/>
              </v:shape>
            </v:group>
            <v:group style="position:absolute;left:3186;top:2691;width:8;height:70" coordorigin="3186,2691" coordsize="8,70">
              <v:shape style="position:absolute;left:3186;top:2691;width:8;height:70" coordorigin="3186,2691" coordsize="8,70" path="m3190,2691l3190,2693,3186,2744,3187,2749,3189,2759,3190,2761,3194,2708,3194,2702,3191,2693,3190,2691e" filled="t" fillcolor="#000000" stroked="f">
                <v:path arrowok="t"/>
                <v:fill/>
              </v:shape>
            </v:group>
            <v:group style="position:absolute;left:3197;top:2726;width:8;height:70" coordorigin="3197,2726" coordsize="8,70">
              <v:shape style="position:absolute;left:3197;top:2726;width:8;height:70" coordorigin="3197,2726" coordsize="8,70" path="m3201,2726l3197,2779,3198,2785,3200,2794,3202,2796,3206,2743,3205,2737,3202,2728,3201,2726e" filled="t" fillcolor="#000000" stroked="f">
                <v:path arrowok="t"/>
                <v:fill/>
              </v:shape>
            </v:group>
            <v:group style="position:absolute;left:3208;top:2761;width:8;height:70" coordorigin="3208,2761" coordsize="8,70">
              <v:shape style="position:absolute;left:3208;top:2761;width:8;height:70" coordorigin="3208,2761" coordsize="8,70" path="m3212,2761l3212,2764,3209,2812,3208,2814,3209,2820,3212,2829,3213,2831,3217,2778,3216,2773,3214,2763,3212,2761e" filled="t" fillcolor="#000000" stroked="f">
                <v:path arrowok="t"/>
                <v:fill/>
              </v:shape>
            </v:group>
            <v:group style="position:absolute;left:3220;top:2797;width:8;height:70" coordorigin="3220,2797" coordsize="8,70">
              <v:shape style="position:absolute;left:3220;top:2797;width:8;height:70" coordorigin="3220,2797" coordsize="8,70" path="m3224,2797l3220,2849,3220,2855,3223,2864,3224,2866,3228,2816,3228,2814,3227,2808,3226,2803,3225,2799,3224,2797e" filled="t" fillcolor="#000000" stroked="f">
                <v:path arrowok="t"/>
                <v:fill/>
              </v:shape>
            </v:group>
            <v:group style="position:absolute;left:3231;top:2832;width:8;height:70" coordorigin="3231,2832" coordsize="8,70">
              <v:shape style="position:absolute;left:3231;top:2832;width:8;height:70" coordorigin="3231,2832" coordsize="8,70" path="m3235,2832l3231,2885,3232,2890,3233,2895,3234,2900,3235,2902,3239,2851,3239,2849,3238,2843,3237,2838,3236,2834,3235,2832e" filled="t" fillcolor="#000000" stroked="f">
                <v:path arrowok="t"/>
                <v:fill/>
              </v:shape>
            </v:group>
            <v:group style="position:absolute;left:3242;top:2867;width:8;height:70" coordorigin="3242,2867" coordsize="8,70">
              <v:shape style="position:absolute;left:3242;top:2867;width:8;height:70" coordorigin="3242,2867" coordsize="8,70" path="m3246,2867l3246,2869,3242,2920,3243,2926,3245,2935,3246,2937,3250,2886,3250,2884,3250,2878,3247,2869,3246,2867e" filled="t" fillcolor="#000000" stroked="f">
                <v:path arrowok="t"/>
                <v:fill/>
              </v:shape>
            </v:group>
            <v:group style="position:absolute;left:4516;top:1604;width:481;height:157" coordorigin="4516,1604" coordsize="481,157">
              <v:shape style="position:absolute;left:4516;top:1604;width:481;height:157" coordorigin="4516,1604" coordsize="481,157" path="m4975,1672l4560,1672,4570,1673,4594,1679,4650,1711,4719,1758,4733,1761,4986,1721,4997,1715,4987,1699,4975,1672e" filled="t" fillcolor="#FFFFFF" stroked="f">
                <v:path arrowok="t"/>
                <v:fill/>
              </v:shape>
              <v:shape style="position:absolute;left:4516;top:1604;width:481;height:157" coordorigin="4516,1604" coordsize="481,157" path="m4941,1604l4920,1606,4525,1666,4516,1675,4560,1672,4975,1672,4951,1618,4941,1604e" filled="t" fillcolor="#FFFFFF" stroked="f">
                <v:path arrowok="t"/>
                <v:fill/>
              </v:shape>
            </v:group>
            <v:group style="position:absolute;left:4516;top:1604;width:481;height:157" coordorigin="4516,1604" coordsize="481,157">
              <v:shape style="position:absolute;left:4516;top:1604;width:481;height:157" coordorigin="4516,1604" coordsize="481,157" path="m4560,1672l4631,1699,4686,1733,4719,1758,4733,1761,4986,1721,4997,1715,4987,1699,4951,1618,4941,1604,4920,1606,4549,1663,4525,1666,4516,1675,4560,1672xe" filled="f" stroked="t" strokeweight=".25pt" strokecolor="#000000">
                <v:path arrowok="t"/>
              </v:shape>
            </v:group>
            <v:group style="position:absolute;left:4699;top:1638;width:296;height:122" coordorigin="4699,1638" coordsize="296,122">
              <v:shape style="position:absolute;left:4699;top:1638;width:296;height:122" coordorigin="4699,1638" coordsize="296,122" path="m4993,1713l4995,1717,4993,1721,4989,1721,4742,1759,4737,1760,4732,1757,4730,1753,4701,1685,4699,1681,4701,1678,4705,1677,4949,1638,4953,1638,4958,1641,4961,1645,4993,1713xe" filled="f" stroked="t" strokeweight=".25pt" strokecolor="#000000">
                <v:path arrowok="t"/>
              </v:shape>
            </v:group>
            <v:group style="position:absolute;left:3285;top:1859;width:16;height:25" coordorigin="3285,1859" coordsize="16,25">
              <v:shape style="position:absolute;left:3285;top:1859;width:16;height:25" coordorigin="3285,1859" coordsize="16,25" path="m3285,1884l3301,1885,3299,1872,3295,1859e" filled="f" stroked="t" strokeweight=".25pt" strokecolor="#000000">
                <v:path arrowok="t"/>
              </v:shape>
            </v:group>
            <v:group style="position:absolute;left:3790;top:1781;width:18;height:28" coordorigin="3790,1781" coordsize="18,28">
              <v:shape style="position:absolute;left:3790;top:1781;width:18;height:28" coordorigin="3790,1781" coordsize="18,28" path="m3790,1808l3807,1806,3805,1794,3801,1781e" filled="f" stroked="t" strokeweight=".25pt" strokecolor="#000000">
                <v:path arrowok="t"/>
              </v:shape>
            </v:group>
            <v:group style="position:absolute;left:3410;top:1946;width:242;height:521" coordorigin="3410,1946" coordsize="242,521">
              <v:shape style="position:absolute;left:3410;top:1946;width:242;height:521" coordorigin="3410,1946" coordsize="242,521" path="m3451,1946l3429,1951,3410,1960,3413,1975,3460,2077,3471,2101,3499,2162,3523,2227,3550,2306,3572,2375,3591,2437,3600,2467,3653,2466,3634,2404,3613,2337,3590,2268,3565,2197,3538,2132,3506,2059,3471,1984,3457,1959,3451,1946e" filled="t" fillcolor="#FFFFFF" stroked="f">
                <v:path arrowok="t"/>
                <v:fill/>
              </v:shape>
            </v:group>
            <v:group style="position:absolute;left:3410;top:1946;width:242;height:521" coordorigin="3410,1946" coordsize="242,521">
              <v:shape style="position:absolute;left:3410;top:1946;width:242;height:521" coordorigin="3410,1946" coordsize="242,521" path="m3653,2466l3634,2404,3613,2337,3590,2268,3565,2197,3538,2132,3506,2059,3478,1998,3457,1959,3451,1946,3429,1951,3410,1960,3413,1975,3431,2015,3447,2049,3480,2120,3507,2182,3529,2244,3550,2306,3572,2375,3591,2437,3600,2467,3653,2466xe" filled="f" stroked="t" strokeweight=".25pt" strokecolor="#000000">
                <v:path arrowok="t"/>
              </v:shape>
            </v:group>
            <v:group style="position:absolute;left:3999;top:2465;width:2459;height:601" coordorigin="3999,2465" coordsize="2459,601">
              <v:shape style="position:absolute;left:3999;top:2465;width:2459;height:601" coordorigin="3999,2465" coordsize="2459,601" path="m6447,2465l4014,2919,4019,2937,4024,2960,4021,2976,4002,3046,3999,3066,6393,2618,6449,2542,6449,2542,6451,2536,6458,2509,6456,2487,6450,2471,6447,2465e" filled="t" fillcolor="#E5E5E5" stroked="f">
                <v:path arrowok="t"/>
                <v:fill/>
              </v:shape>
              <v:shape style="position:absolute;left:3999;top:2465;width:2459;height:601" coordorigin="3999,2465" coordsize="2459,601" path="m6457,2527l6449,2542,6449,2542,6457,2527e" filled="t" fillcolor="#E5E5E5" stroked="f">
                <v:path arrowok="t"/>
                <v:fill/>
              </v:shape>
            </v:group>
            <v:group style="position:absolute;left:3999;top:2465;width:2459;height:601" coordorigin="3999,2465" coordsize="2459,601">
              <v:shape style="position:absolute;left:3999;top:2465;width:2459;height:601" coordorigin="3999,2465" coordsize="2459,601" path="m6393,2618l6415,2603,6426,2585,6457,2527,6449,2542,6451,2536,6458,2509,6456,2487,6450,2471,6447,2465,4014,2919,4019,2937,4024,2960,4021,2976,4002,3046,3999,3066,4014,3065e" filled="f" stroked="t" strokeweight=".25pt" strokecolor="#000000">
                <v:path arrowok="t"/>
              </v:shape>
            </v:group>
            <v:group style="position:absolute;left:2655;top:573;width:4270;height:2616" coordorigin="2655,573" coordsize="4270,2616">
              <v:shape style="position:absolute;left:2655;top:573;width:4270;height:2616" coordorigin="2655,573" coordsize="4270,2616" path="m6903,2351l6907,2310,6599,1741,6590,1741,6594,1719,6454,1456,6448,1441,6421,1442,6413,1440,5979,639,5981,611,5960,578,5950,579,5946,612,5927,579,5917,580,5912,574,5898,573,5426,639,5420,652,5240,677,5230,666,4678,743,4674,761,4586,773,4580,764,4257,807,4246,820,3976,857,3968,841,3952,844,3824,862,3824,848,3817,845,3648,869,3643,870,3633,888,3091,964,3091,947,3084,943,2902,967,2898,973,2894,991,2716,1016,2685,1028,2672,1043,2656,1138,2655,1158,2661,1173,3298,3143,3311,3167,3321,3182,3333,3189,3349,3189,3374,3185,6851,2531,6873,2526,6876,2511,6914,2425,6924,2396,6923,2380,6919,2375,6903,2351xe" filled="f" stroked="t" strokeweight=".6pt" strokecolor="#000000">
                <v:path arrowok="t"/>
              </v:shape>
              <v:shape style="position:absolute;left:2671;top:518;width:4279;height:1993" type="#_x0000_t75">
                <v:imagedata r:id="rId16" o:title=""/>
              </v:shape>
              <v:shape style="position:absolute;left:3151;top:2510;width:2955;height:591" type="#_x0000_t75">
                <v:imagedata r:id="rId17" o:title=""/>
              </v:shape>
            </v:group>
            <v:group style="position:absolute;left:2671;top:518;width:4279;height:2584" coordorigin="2671,518" coordsize="4279,2584">
              <v:shape style="position:absolute;left:2671;top:518;width:4279;height:2584" coordorigin="2671,518" coordsize="4279,2584" path="m6892,2442l6913,2442,6915,2426,6945,2345,5968,542,5932,518,5923,519,2717,951,2693,966,2682,988,2678,1002,2674,1031,2672,1040,2671,1044,2672,1047,2671,1055,2672,1064,2678,1081,2960,1934,2973,1953,2981,1977,3174,2568,3177,2579,3175,2596,3324,3062,3373,3100,3393,3101,3404,3100,3965,2995,3986,2981,3992,2962,3990,2948,3988,2935,3983,2922,3981,2912,3978,2897,3992,2892,6463,2431,6476,2428,6481,2438,6490,2457,6491,2473,6490,2508,6495,2520,6508,2517,6892,2442xe" filled="f" stroked="t" strokeweight=".6pt" strokecolor="#000000">
                <v:path arrowok="t"/>
              </v:shape>
            </v:group>
            <v:group style="position:absolute;left:2694;top:975;width:4235;height:2033" coordorigin="2694,975" coordsize="4235,2033">
              <v:shape style="position:absolute;left:2694;top:975;width:4235;height:2033" coordorigin="2694,975" coordsize="4235,2033" path="m2709,975l2694,985,2700,1001,3340,2976,3345,2997,3353,3007,3370,3008,3402,3002,6903,2346,6926,2341,6929,2326e" filled="f" stroked="t" strokeweight=".25pt" strokecolor="#000000">
                <v:path arrowok="t"/>
              </v:shape>
            </v:group>
            <v:group style="position:absolute;left:2729;top:814;width:1582;height:1093" coordorigin="2729,814" coordsize="1582,1093">
              <v:shape style="position:absolute;left:2729;top:814;width:1582;height:1093" coordorigin="2729,814" coordsize="1582,1093" path="m3945,814l3930,815,2746,975,2729,980,2737,1001,3017,1863,3027,1889,3037,1903,3051,1907,3073,1904,3362,1857,3577,1857,3710,1836,3730,1824,3732,1808,3729,1798,4283,1710,4305,1698,4311,1682,4309,1667,3963,827,3945,814e" filled="t" fillcolor="#FFFFFF" stroked="f">
                <v:path arrowok="t"/>
                <v:fill/>
              </v:shape>
              <v:shape style="position:absolute;left:2729;top:814;width:1582;height:1093" coordorigin="2729,814" coordsize="1582,1093" path="m3577,1857l3362,1857,3379,1878,3400,1884,3577,1857e" filled="t" fillcolor="#FFFFFF" stroked="f">
                <v:path arrowok="t"/>
                <v:fill/>
              </v:shape>
            </v:group>
            <v:group style="position:absolute;left:2729;top:814;width:1582;height:1093" coordorigin="2729,814" coordsize="1582,1093">
              <v:shape style="position:absolute;left:2729;top:814;width:1582;height:1093" coordorigin="2729,814" coordsize="1582,1093" path="m3082,1902l3362,1857,3379,1878,3400,1884,3710,1836,3730,1824,3732,1808,3729,1798,4283,1710,4305,1698,4311,1682,4309,1667,3963,827,3945,814,3930,815,2746,975,2729,980,2737,1001,3017,1863,3027,1889,3037,1903,3051,1907,3073,1904,3082,1902xe" filled="f" stroked="t" strokeweight=".5pt" strokecolor="#000000">
                <v:path arrowok="t"/>
              </v:shape>
            </v:group>
            <v:group style="position:absolute;left:3453;top:1785;width:274;height:86" coordorigin="3453,1785" coordsize="274,86">
              <v:shape style="position:absolute;left:3453;top:1785;width:274;height:86" coordorigin="3453,1785" coordsize="274,86" path="m3692,1785l3466,1821,3453,1833,3454,1854,3468,1868,3488,1872,3710,1836,3726,1826,3727,1807,3725,1803,3711,1789,3692,1785e" filled="t" fillcolor="#FFFFFF" stroked="f">
                <v:path arrowok="t"/>
                <v:fill/>
              </v:shape>
            </v:group>
            <v:group style="position:absolute;left:3453;top:1785;width:274;height:86" coordorigin="3453,1785" coordsize="274,86">
              <v:shape style="position:absolute;left:3453;top:1785;width:274;height:86" coordorigin="3453,1785" coordsize="274,86" path="m3727,1807l3726,1826,3710,1836,3488,1872,3468,1868,3454,1854,3453,1833,3466,1821,3692,1785,3711,1789,3725,1803,3727,1807xe" filled="f" stroked="t" strokeweight=".35pt" strokecolor="#000000">
                <v:path arrowok="t"/>
              </v:shape>
            </v:group>
            <v:group style="position:absolute;left:2739;top:975;width:50;height:38" coordorigin="2739,975" coordsize="50,38">
              <v:shape style="position:absolute;left:2739;top:975;width:50;height:38" coordorigin="2739,975" coordsize="50,38" path="m2775,975l2749,977,2739,985,2742,1006,2754,1013,2780,1012,2790,1003,2787,983,2775,975e" filled="t" fillcolor="#999999" stroked="f">
                <v:path arrowok="t"/>
                <v:fill/>
              </v:shape>
            </v:group>
            <v:group style="position:absolute;left:2739;top:975;width:50;height:38" coordorigin="2739,975" coordsize="50,38">
              <v:shape style="position:absolute;left:2739;top:975;width:50;height:38" coordorigin="2739,975" coordsize="50,38" path="m2788,993l2790,1003,2780,1012,2767,1013,2754,1013,2742,1006,2741,995,2739,985,2749,977,2762,976,2775,975,2787,983,2788,993xe" filled="f" stroked="t" strokeweight=".25pt" strokecolor="#000000">
                <v:path arrowok="t"/>
              </v:shape>
            </v:group>
            <v:group style="position:absolute;left:5900;top:540;width:50;height:35" coordorigin="5900,540" coordsize="50,35">
              <v:shape style="position:absolute;left:5900;top:540;width:50;height:35" coordorigin="5900,540" coordsize="50,35" path="m5936,540l5910,541,5900,549,5903,568,5915,576,5941,574,5951,566,5949,557,5948,547,5936,540e" filled="t" fillcolor="#999999" stroked="f">
                <v:path arrowok="t"/>
                <v:fill/>
              </v:shape>
            </v:group>
            <v:group style="position:absolute;left:5900;top:540;width:50;height:35" coordorigin="5900,540" coordsize="50,35">
              <v:shape style="position:absolute;left:5900;top:540;width:50;height:35" coordorigin="5900,540" coordsize="50,35" path="m5949,557l5951,566,5941,574,5928,575,5915,576,5903,568,5902,559,5900,549,5910,541,5923,541,5936,540,5948,547,5949,557xe" filled="f" stroked="t" strokeweight=".25pt" strokecolor="#000000">
                <v:path arrowok="t"/>
              </v:shape>
            </v:group>
            <v:group style="position:absolute;left:3364;top:2944;width:50;height:38" coordorigin="3364,2944" coordsize="50,38">
              <v:shape style="position:absolute;left:3364;top:2944;width:50;height:38" coordorigin="3364,2944" coordsize="50,38" path="m3400,2944l3374,2945,3364,2954,3367,2974,3379,2982,3405,2981,3415,2972,3412,2952,3400,2944e" filled="t" fillcolor="#999999" stroked="f">
                <v:path arrowok="t"/>
                <v:fill/>
              </v:shape>
            </v:group>
            <v:group style="position:absolute;left:3364;top:2944;width:50;height:38" coordorigin="3364,2944" coordsize="50,38">
              <v:shape style="position:absolute;left:3364;top:2944;width:50;height:38" coordorigin="3364,2944" coordsize="50,38" path="m3413,2962l3415,2972,3405,2981,3392,2982,3379,2982,3367,2974,3366,2964,3364,2954,3374,2945,3387,2945,3400,2944,3412,2952,3413,2962xe" filled="f" stroked="t" strokeweight=".25pt" strokecolor="#000000">
                <v:path arrowok="t"/>
              </v:shape>
            </v:group>
            <v:group style="position:absolute;left:3521;top:2879;width:50;height:38" coordorigin="3521,2879" coordsize="50,38">
              <v:shape style="position:absolute;left:3521;top:2879;width:50;height:38" coordorigin="3521,2879" coordsize="50,38" path="m3557,2879l3531,2880,3521,2889,3524,2909,3536,2917,3562,2915,3572,2907,3569,2886,3557,2879e" filled="t" fillcolor="#000000" stroked="f">
                <v:path arrowok="t"/>
                <v:fill/>
              </v:shape>
            </v:group>
            <v:group style="position:absolute;left:4585;top:2685;width:50;height:38" coordorigin="4585,2685" coordsize="50,38">
              <v:shape style="position:absolute;left:4585;top:2685;width:50;height:38" coordorigin="4585,2685" coordsize="50,38" path="m4621,2685l4595,2686,4585,2695,4587,2705,4588,2715,4600,2723,4627,2722,4636,2713,4633,2693,4621,2685e" filled="t" fillcolor="#000000" stroked="f">
                <v:path arrowok="t"/>
                <v:fill/>
              </v:shape>
            </v:group>
            <v:group style="position:absolute;left:5650;top:2492;width:50;height:38" coordorigin="5650,2492" coordsize="50,38">
              <v:shape style="position:absolute;left:5650;top:2492;width:50;height:38" coordorigin="5650,2492" coordsize="50,38" path="m5685,2492l5659,2493,5650,2502,5653,2522,5665,2530,5691,2528,5700,2520,5697,2499,5685,2492e" filled="t" fillcolor="#000000" stroked="f">
                <v:path arrowok="t"/>
                <v:fill/>
              </v:shape>
            </v:group>
            <v:group style="position:absolute;left:4383;top:2136;width:50;height:38" coordorigin="4383,2136" coordsize="50,38">
              <v:shape style="position:absolute;left:4383;top:2136;width:50;height:38" coordorigin="4383,2136" coordsize="50,38" path="m4418,2136l4392,2138,4383,2146,4384,2157,4386,2167,4398,2174,4424,2173,4433,2164,4430,2144,4418,2136e" filled="t" fillcolor="#000000" stroked="f">
                <v:path arrowok="t"/>
                <v:fill/>
              </v:shape>
            </v:group>
            <v:group style="position:absolute;left:5447;top:1943;width:50;height:38" coordorigin="5447,1943" coordsize="50,38">
              <v:shape style="position:absolute;left:5447;top:1943;width:50;height:38" coordorigin="5447,1943" coordsize="50,38" path="m5483,1943l5456,1944,5447,1953,5450,1973,5462,1981,5488,1980,5498,1971,5494,1951,5483,1943e" filled="t" fillcolor="#000000" stroked="f">
                <v:path arrowok="t"/>
                <v:fill/>
              </v:shape>
            </v:group>
            <v:group style="position:absolute;left:5016;top:1584;width:50;height:38" coordorigin="5016,1584" coordsize="50,38">
              <v:shape style="position:absolute;left:5016;top:1584;width:50;height:38" coordorigin="5016,1584" coordsize="50,38" path="m5051,1584l5025,1585,5016,1593,5019,1614,5031,1621,5057,1620,5066,1612,5063,1591,5051,1584e" filled="t" fillcolor="#000000" stroked="f">
                <v:path arrowok="t"/>
                <v:fill/>
              </v:shape>
            </v:group>
            <v:group style="position:absolute;left:6532;top:1740;width:50;height:38" coordorigin="6532,1740" coordsize="50,38">
              <v:shape style="position:absolute;left:6532;top:1740;width:50;height:38" coordorigin="6532,1740" coordsize="50,38" path="m6567,1740l6541,1742,6532,1750,6535,1771,6546,1778,6573,1777,6582,1768,6579,1748,6567,1740e" filled="t" fillcolor="#000000" stroked="f">
                <v:path arrowok="t"/>
                <v:fill/>
              </v:shape>
            </v:group>
            <v:group style="position:absolute;left:6714;top:2298;width:50;height:38" coordorigin="6714,2298" coordsize="50,38">
              <v:shape style="position:absolute;left:6714;top:2298;width:50;height:38" coordorigin="6714,2298" coordsize="50,38" path="m6749,2298l6723,2299,6714,2308,6717,2328,6729,2336,6755,2335,6764,2326,6761,2306,6749,2298e" filled="t" fillcolor="#000000" stroked="f">
                <v:path arrowok="t"/>
                <v:fill/>
              </v:shape>
            </v:group>
            <v:group style="position:absolute;left:6864;top:2286;width:50;height:38" coordorigin="6864,2286" coordsize="50,38">
              <v:shape style="position:absolute;left:6864;top:2286;width:50;height:38" coordorigin="6864,2286" coordsize="50,38" path="m6900,2286l6874,2288,6864,2296,6867,2317,6879,2324,6905,2323,6915,2315,6913,2304,6912,2294,6900,2286e" filled="t" fillcolor="#999999" stroked="f">
                <v:path arrowok="t"/>
                <v:fill/>
              </v:shape>
            </v:group>
            <v:group style="position:absolute;left:6864;top:2286;width:50;height:38" coordorigin="6864,2286" coordsize="50,38">
              <v:shape style="position:absolute;left:6864;top:2286;width:50;height:38" coordorigin="6864,2286" coordsize="50,38" path="m6913,2304l6915,2315,6905,2323,6892,2324,6879,2324,6867,2317,6866,2306,6864,2296,6874,2288,6887,2287,6900,2286,6912,2294,6913,2304xe" filled="f" stroked="t" strokeweight=".25pt" strokecolor="#000000">
                <v:path arrowok="t"/>
              </v:shape>
            </v:group>
            <v:group style="position:absolute;left:2745;top:966;width:71;height:81" coordorigin="2745,966" coordsize="71,81">
              <v:shape style="position:absolute;left:2745;top:966;width:71;height:81" coordorigin="2745,966" coordsize="71,81" path="m2816,966l2796,967,2798,981,2745,1026,2751,1047e" filled="f" stroked="t" strokeweight=".35pt" strokecolor="#000000">
                <v:path arrowok="t"/>
              </v:shape>
            </v:group>
            <v:group style="position:absolute;left:3928;top:960;width:303;height:756" coordorigin="3928,960" coordsize="303,756">
              <v:shape style="position:absolute;left:3928;top:960;width:303;height:756" coordorigin="3928,960" coordsize="303,756" path="m3928,960l4230,1716e" filled="f" stroked="t" strokeweight=".25pt" strokecolor="#000000">
                <v:path arrowok="t"/>
              </v:shape>
            </v:group>
            <v:group style="position:absolute;left:2777;top:950;width:1453;height:760" coordorigin="2777,950" coordsize="1453,760">
              <v:shape style="position:absolute;left:2777;top:950;width:1453;height:760" coordorigin="2777,950" coordsize="1453,760" path="m2777,1113l3884,952,3916,950,3927,957,4230,1710e" filled="f" stroked="t" strokeweight=".25pt" strokecolor="#000000">
                <v:path arrowok="t"/>
              </v:shape>
            </v:group>
            <v:group style="position:absolute;left:2890;top:1000;width:2;height:96" coordorigin="2890,1000" coordsize="2,96">
              <v:shape style="position:absolute;left:2890;top:1000;width:2;height:96" coordorigin="2890,1000" coordsize="0,96" path="m2890,1000l2890,1097e" filled="f" stroked="t" strokeweight=".564pt" strokecolor="#000000">
                <v:path arrowok="t"/>
              </v:shape>
            </v:group>
            <v:group style="position:absolute;left:3083;top:979;width:6;height:87" coordorigin="3083,979" coordsize="6,87">
              <v:shape style="position:absolute;left:3083;top:979;width:6;height:87" coordorigin="3083,979" coordsize="6,87" path="m3089,979l3083,1066e" filled="f" stroked="t" strokeweight=".25pt" strokecolor="#000000">
                <v:path arrowok="t"/>
              </v:shape>
            </v:group>
            <v:group style="position:absolute;left:2795;top:1012;width:100;height:2" coordorigin="2795,1012" coordsize="100,2">
              <v:shape style="position:absolute;left:2795;top:1012;width:100;height:2" coordorigin="2795,1012" coordsize="100,0" path="m2795,1012l2895,1012e" filled="f" stroked="t" strokeweight=".717pt" strokecolor="#000000">
                <v:path arrowok="t"/>
              </v:shape>
            </v:group>
            <v:group style="position:absolute;left:3819;top:855;width:477;height:851" coordorigin="3819,855" coordsize="477,851">
              <v:shape style="position:absolute;left:3819;top:855;width:477;height:851" coordorigin="3819,855" coordsize="477,851" path="m3819,876l3939,859,3946,859,3956,855,3964,871,4293,1675,4296,1696,4282,1706e" filled="f" stroked="t" strokeweight=".25pt" strokecolor="#000000">
                <v:path arrowok="t"/>
              </v:shape>
            </v:group>
            <v:group style="position:absolute;left:2895;top:955;width:194;height:47" coordorigin="2895,955" coordsize="194,47">
              <v:shape style="position:absolute;left:2895;top:955;width:194;height:47" coordorigin="2895,955" coordsize="194,47" path="m3089,981l3090,965,3081,955,2904,979,2900,984,2895,1002e" filled="f" stroked="t" strokeweight=".25pt" strokecolor="#000000">
                <v:path arrowok="t"/>
              </v:shape>
            </v:group>
            <v:group style="position:absolute;left:3632;top:856;width:190;height:46" coordorigin="3632,856" coordsize="190,46">
              <v:shape style="position:absolute;left:3632;top:856;width:190;height:46" coordorigin="3632,856" coordsize="190,46" path="m3822,872l3821,866,3813,856,3648,879,3643,880,3632,902e" filled="f" stroked="t" strokeweight=".25pt" strokecolor="#000000">
                <v:path arrowok="t"/>
              </v:shape>
            </v:group>
            <v:group style="position:absolute;left:3627;top:901;width:2;height:90" coordorigin="3627,901" coordsize="2,90">
              <v:shape style="position:absolute;left:3627;top:901;width:2;height:90" coordorigin="3627,901" coordsize="0,90" path="m3627,901l3627,991e" filled="f" stroked="t" strokeweight=".535pt" strokecolor="#000000">
                <v:path arrowok="t"/>
              </v:shape>
            </v:group>
            <v:group style="position:absolute;left:3817;top:867;width:5;height:94" coordorigin="3817,867" coordsize="5,94">
              <v:shape style="position:absolute;left:3817;top:867;width:5;height:94" coordorigin="3817,867" coordsize="5,94" path="m3821,867l3817,961e" filled="f" stroked="t" strokeweight=".25pt" strokecolor="#000000">
                <v:path arrowok="t"/>
              </v:shape>
            </v:group>
            <v:group style="position:absolute;left:3974;top:982;width:14;height:62" coordorigin="3974,982" coordsize="14,62">
              <v:shape style="position:absolute;left:3974;top:982;width:14;height:62" coordorigin="3974,982" coordsize="14,62" path="m3988,1024l3988,1038,3985,1044,3981,1038,3977,1032,3974,1016,3974,1002,3974,988,3977,982,3980,988,3984,994,3987,1010,3988,1024xe" filled="f" stroked="t" strokeweight=".25pt" strokecolor="#000000">
                <v:path arrowok="t"/>
              </v:shape>
            </v:group>
            <v:group style="position:absolute;left:4226;top:1590;width:14;height:62" coordorigin="4226,1590" coordsize="14,62">
              <v:shape style="position:absolute;left:4226;top:1590;width:14;height:62" coordorigin="4226,1590" coordsize="14,62" path="m4240,1632l4240,1646,4237,1652,4233,1646,4229,1640,4226,1624,4226,1610,4226,1596,4229,1590,4233,1596,4236,1602,4240,1618,4240,1632xe" filled="f" stroked="t" strokeweight=".25pt" strokecolor="#000000">
                <v:path arrowok="t"/>
              </v:shape>
            </v:group>
            <v:group style="position:absolute;left:3317;top:2630;width:3620;height:916" coordorigin="3317,2630" coordsize="3620,916">
              <v:shape style="position:absolute;left:3317;top:2630;width:3620;height:916" coordorigin="3317,2630" coordsize="3620,916" path="m6838,2630l3405,3270,3367,3300,3352,3310,3334,3329,3324,3358,3321,3381,3321,3395,3318,3428,3317,3546,6924,2971,6937,2668,6929,2649,6906,2645,6838,2630e" filled="t" fillcolor="#E0E0E0" stroked="f">
                <v:path arrowok="t"/>
                <v:fill/>
              </v:shape>
            </v:group>
            <v:group style="position:absolute;left:3319;top:2788;width:3606;height:719" coordorigin="3319,2788" coordsize="3606,719">
              <v:shape style="position:absolute;left:3319;top:2788;width:3606;height:719" coordorigin="3319,2788" coordsize="3606,719" path="m6926,2788l3319,3448,3319,3506,6926,2873,6926,2788e" filled="t" fillcolor="#E0E0E0" stroked="f">
                <v:path arrowok="t"/>
                <v:fill/>
              </v:shape>
            </v:group>
            <v:group style="position:absolute;left:3319;top:2801;width:3606;height:709" coordorigin="3319,2801" coordsize="3606,709">
              <v:shape style="position:absolute;left:3319;top:2801;width:3606;height:709" coordorigin="3319,2801" coordsize="3606,709" path="m6925,2801l3319,3451,3319,3510,6925,2886,6925,2801e" filled="t" fillcolor="#E1E1E1" stroked="f">
                <v:path arrowok="t"/>
                <v:fill/>
              </v:shape>
            </v:group>
            <v:group style="position:absolute;left:3319;top:2814;width:3605;height:699" coordorigin="3319,2814" coordsize="3605,699">
              <v:shape style="position:absolute;left:3319;top:2814;width:3605;height:699" coordorigin="3319,2814" coordsize="3605,699" path="m6924,2814l3319,3454,3319,3513,6924,2899,6924,2814e" filled="t" fillcolor="#E2E2E2" stroked="f">
                <v:path arrowok="t"/>
                <v:fill/>
              </v:shape>
            </v:group>
            <v:group style="position:absolute;left:3319;top:2828;width:3605;height:689" coordorigin="3319,2828" coordsize="3605,689">
              <v:shape style="position:absolute;left:3319;top:2828;width:3605;height:689" coordorigin="3319,2828" coordsize="3605,689" path="m6924,2828l3319,3458,3319,3517,6924,2912,6924,2828e" filled="t" fillcolor="#E3E3E3" stroked="f">
                <v:path arrowok="t"/>
                <v:fill/>
              </v:shape>
            </v:group>
            <v:group style="position:absolute;left:3319;top:2841;width:3604;height:679" coordorigin="3319,2841" coordsize="3604,679">
              <v:shape style="position:absolute;left:3319;top:2841;width:3604;height:679" coordorigin="3319,2841" coordsize="3604,679" path="m6923,2841l3319,3461,3319,3520,6923,2926,6923,2841e" filled="t" fillcolor="#E4E4E4" stroked="f">
                <v:path arrowok="t"/>
                <v:fill/>
              </v:shape>
            </v:group>
            <v:group style="position:absolute;left:3319;top:2854;width:3603;height:669" coordorigin="3319,2854" coordsize="3603,669">
              <v:shape style="position:absolute;left:3319;top:2854;width:3603;height:669" coordorigin="3319,2854" coordsize="3603,669" path="m6922,2854l3319,3464,3319,3523,6922,2939,6922,2854e" filled="t" fillcolor="#E5E5E5" stroked="f">
                <v:path arrowok="t"/>
                <v:fill/>
              </v:shape>
            </v:group>
            <v:group style="position:absolute;left:3319;top:2867;width:3603;height:659" coordorigin="3319,2867" coordsize="3603,659">
              <v:shape style="position:absolute;left:3319;top:2867;width:3603;height:659" coordorigin="3319,2867" coordsize="3603,659" path="m6922,2867l3319,3468,3319,3527,6922,2952,6922,2867e" filled="t" fillcolor="#E6E6E6" stroked="f">
                <v:path arrowok="t"/>
                <v:fill/>
              </v:shape>
            </v:group>
            <v:group style="position:absolute;left:3319;top:2881;width:3602;height:649" coordorigin="3319,2881" coordsize="3602,649">
              <v:shape style="position:absolute;left:3319;top:2881;width:3602;height:649" coordorigin="3319,2881" coordsize="3602,649" path="m6921,2881l3319,3471,3319,3530,6921,2966,6921,2881e" filled="t" fillcolor="#E7E7E7" stroked="f">
                <v:path arrowok="t"/>
                <v:fill/>
              </v:shape>
            </v:group>
            <v:group style="position:absolute;left:3319;top:2894;width:3601;height:639" coordorigin="3319,2894" coordsize="3601,639">
              <v:shape style="position:absolute;left:3319;top:2894;width:3601;height:639" coordorigin="3319,2894" coordsize="3601,639" path="m6920,2894l3319,3475,3319,3533,6920,2979,6920,2894e" filled="t" fillcolor="#E8E8E8" stroked="f">
                <v:path arrowok="t"/>
                <v:fill/>
              </v:shape>
            </v:group>
            <v:group style="position:absolute;left:3319;top:2907;width:3601;height:630" coordorigin="3319,2907" coordsize="3601,630">
              <v:shape style="position:absolute;left:3319;top:2907;width:3601;height:630" coordorigin="3319,2907" coordsize="3601,630" path="m6920,2907l3319,3478,3319,3537,6920,2992,6920,2907e" filled="t" fillcolor="#E9E9E9" stroked="f">
                <v:path arrowok="t"/>
                <v:fill/>
              </v:shape>
            </v:group>
            <v:group style="position:absolute;left:3319;top:2920;width:3600;height:620" coordorigin="3319,2920" coordsize="3600,620">
              <v:shape style="position:absolute;left:3319;top:2920;width:3600;height:620" coordorigin="3319,2920" coordsize="3600,620" path="m6919,2920l3319,3481,3319,3540,6919,3005,6919,2920e" filled="t" fillcolor="#EAEAEA" stroked="f">
                <v:path arrowok="t"/>
                <v:fill/>
              </v:shape>
            </v:group>
            <v:group style="position:absolute;left:3319;top:2934;width:3599;height:610" coordorigin="3319,2934" coordsize="3599,610">
              <v:shape style="position:absolute;left:3319;top:2934;width:3599;height:610" coordorigin="3319,2934" coordsize="3599,610" path="m6919,2934l3319,3485,3319,3543,6919,3019,6919,2934e" filled="t" fillcolor="#EBEBEB" stroked="f">
                <v:path arrowok="t"/>
                <v:fill/>
              </v:shape>
            </v:group>
            <v:group style="position:absolute;left:3319;top:2947;width:3599;height:600" coordorigin="3319,2947" coordsize="3599,600">
              <v:shape style="position:absolute;left:3319;top:2947;width:3599;height:600" coordorigin="3319,2947" coordsize="3599,600" path="m6918,2947l3319,3488,3319,3547,6918,3032,6918,2947e" filled="t" fillcolor="#ECECEC" stroked="f">
                <v:path arrowok="t"/>
                <v:fill/>
              </v:shape>
            </v:group>
            <v:group style="position:absolute;left:3319;top:2960;width:3598;height:590" coordorigin="3319,2960" coordsize="3598,590">
              <v:shape style="position:absolute;left:3319;top:2960;width:3598;height:590" coordorigin="3319,2960" coordsize="3598,590" path="m6917,2960l3319,3491,3319,3550,6917,3045,6917,2960e" filled="t" fillcolor="#EDEDED" stroked="f">
                <v:path arrowok="t"/>
                <v:fill/>
              </v:shape>
            </v:group>
            <v:group style="position:absolute;left:3319;top:2974;width:3598;height:580" coordorigin="3319,2974" coordsize="3598,580">
              <v:shape style="position:absolute;left:3319;top:2974;width:3598;height:580" coordorigin="3319,2974" coordsize="3598,580" path="m6917,2974l3319,3495,3319,3554,6917,3059,6917,2974e" filled="t" fillcolor="#EEEEEE" stroked="f">
                <v:path arrowok="t"/>
                <v:fill/>
              </v:shape>
            </v:group>
            <v:group style="position:absolute;left:3319;top:2987;width:3597;height:570" coordorigin="3319,2987" coordsize="3597,570">
              <v:shape style="position:absolute;left:3319;top:2987;width:3597;height:570" coordorigin="3319,2987" coordsize="3597,570" path="m6916,2987l3319,3498,3319,3557,6916,3072,6916,2987e" filled="t" fillcolor="#EFEFEF" stroked="f">
                <v:path arrowok="t"/>
                <v:fill/>
              </v:shape>
            </v:group>
            <v:group style="position:absolute;left:3319;top:3000;width:3596;height:560" coordorigin="3319,3000" coordsize="3596,560">
              <v:shape style="position:absolute;left:3319;top:3000;width:3596;height:560" coordorigin="3319,3000" coordsize="3596,560" path="m6915,3000l3319,3502,3319,3560,6915,3085,6915,3000e" filled="t" fillcolor="#F0F0F0" stroked="f">
                <v:path arrowok="t"/>
                <v:fill/>
              </v:shape>
            </v:group>
            <v:group style="position:absolute;left:3319;top:3013;width:3596;height:550" coordorigin="3319,3013" coordsize="3596,550">
              <v:shape style="position:absolute;left:3319;top:3013;width:3596;height:550" coordorigin="3319,3013" coordsize="3596,550" path="m6915,3013l3319,3505,3319,3564,6915,3098,6915,3013e" filled="t" fillcolor="#F1F1F1" stroked="f">
                <v:path arrowok="t"/>
                <v:fill/>
              </v:shape>
            </v:group>
            <v:group style="position:absolute;left:3319;top:3027;width:3595;height:540" coordorigin="3319,3027" coordsize="3595,540">
              <v:shape style="position:absolute;left:3319;top:3027;width:3595;height:540" coordorigin="3319,3027" coordsize="3595,540" path="m6914,3027l3319,3508,3319,3567,6914,3112,6914,3027e" filled="t" fillcolor="#F2F2F2" stroked="f">
                <v:path arrowok="t"/>
                <v:fill/>
              </v:shape>
            </v:group>
            <v:group style="position:absolute;left:3319;top:3040;width:3594;height:530" coordorigin="3319,3040" coordsize="3594,530">
              <v:shape style="position:absolute;left:3319;top:3040;width:3594;height:530" coordorigin="3319,3040" coordsize="3594,530" path="m6914,3040l3319,3512,3319,3570,6914,3125,6914,3040e" filled="t" fillcolor="#F3F3F3" stroked="f">
                <v:path arrowok="t"/>
                <v:fill/>
              </v:shape>
            </v:group>
            <v:group style="position:absolute;left:3319;top:3053;width:3594;height:521" coordorigin="3319,3053" coordsize="3594,521">
              <v:shape style="position:absolute;left:3319;top:3053;width:3594;height:521" coordorigin="3319,3053" coordsize="3594,521" path="m6913,3053l3319,3515,3319,3574,6913,3138,6913,3053e" filled="t" fillcolor="#F4F4F4" stroked="f">
                <v:path arrowok="t"/>
                <v:fill/>
              </v:shape>
            </v:group>
            <v:group style="position:absolute;left:3319;top:3067;width:3593;height:511" coordorigin="3319,3067" coordsize="3593,511">
              <v:shape style="position:absolute;left:3319;top:3067;width:3593;height:511" coordorigin="3319,3067" coordsize="3593,511" path="m6912,3067l3319,3518,3319,3577,6912,3151,6912,3067e" filled="t" fillcolor="#F5F5F5" stroked="f">
                <v:path arrowok="t"/>
                <v:fill/>
              </v:shape>
            </v:group>
            <v:group style="position:absolute;left:3319;top:3080;width:3592;height:501" coordorigin="3319,3080" coordsize="3592,501">
              <v:shape style="position:absolute;left:3319;top:3080;width:3592;height:501" coordorigin="3319,3080" coordsize="3592,501" path="m6912,3080l3319,3522,3319,3581,6912,3165,6912,3080e" filled="t" fillcolor="#F6F6F6" stroked="f">
                <v:path arrowok="t"/>
                <v:fill/>
              </v:shape>
            </v:group>
            <v:group style="position:absolute;left:3319;top:3093;width:3592;height:491" coordorigin="3319,3093" coordsize="3592,491">
              <v:shape style="position:absolute;left:3319;top:3093;width:3592;height:491" coordorigin="3319,3093" coordsize="3592,491" path="m6911,3093l3319,3525,3319,3584,6911,3178,6911,3093e" filled="t" fillcolor="#F7F7F7" stroked="f">
                <v:path arrowok="t"/>
                <v:fill/>
              </v:shape>
            </v:group>
            <v:group style="position:absolute;left:3319;top:3106;width:3591;height:481" coordorigin="3319,3106" coordsize="3591,481">
              <v:shape style="position:absolute;left:3319;top:3106;width:3591;height:481" coordorigin="3319,3106" coordsize="3591,481" path="m6910,3106l3319,3529,3319,3587,6910,3191,6910,3106e" filled="t" fillcolor="#F8F8F8" stroked="f">
                <v:path arrowok="t"/>
                <v:fill/>
              </v:shape>
            </v:group>
            <v:group style="position:absolute;left:3319;top:3120;width:3591;height:471" coordorigin="3319,3120" coordsize="3591,471">
              <v:shape style="position:absolute;left:3319;top:3120;width:3591;height:471" coordorigin="3319,3120" coordsize="3591,471" path="m6910,3120l3319,3532,3319,3591,6910,3205,6910,3120e" filled="t" fillcolor="#F9F9F9" stroked="f">
                <v:path arrowok="t"/>
                <v:fill/>
              </v:shape>
            </v:group>
            <v:group style="position:absolute;left:3319;top:3133;width:3590;height:461" coordorigin="3319,3133" coordsize="3590,461">
              <v:shape style="position:absolute;left:3319;top:3133;width:3590;height:461" coordorigin="3319,3133" coordsize="3590,461" path="m6909,3133l3319,3535,3319,3594,6909,3218,6909,3133e" filled="t" fillcolor="#FAFAFA" stroked="f">
                <v:path arrowok="t"/>
                <v:fill/>
              </v:shape>
            </v:group>
            <v:group style="position:absolute;left:3319;top:3146;width:3589;height:451" coordorigin="3319,3146" coordsize="3589,451">
              <v:shape style="position:absolute;left:3319;top:3146;width:3589;height:451" coordorigin="3319,3146" coordsize="3589,451" path="m6908,3146l3319,3539,3319,3597,6908,3231,6908,3146e" filled="t" fillcolor="#FAFAFA" stroked="f">
                <v:path arrowok="t"/>
                <v:fill/>
              </v:shape>
            </v:group>
            <v:group style="position:absolute;left:3319;top:3160;width:3589;height:441" coordorigin="3319,3160" coordsize="3589,441">
              <v:shape style="position:absolute;left:3319;top:3160;width:3589;height:441" coordorigin="3319,3160" coordsize="3589,441" path="m6908,3160l3319,3542,3319,3601,6908,3244,6908,3160e" filled="t" fillcolor="#FBFBFB" stroked="f">
                <v:path arrowok="t"/>
                <v:fill/>
              </v:shape>
            </v:group>
            <v:group style="position:absolute;left:3319;top:3173;width:3588;height:431" coordorigin="3319,3173" coordsize="3588,431">
              <v:shape style="position:absolute;left:3319;top:3173;width:3588;height:431" coordorigin="3319,3173" coordsize="3588,431" path="m6907,3173l3319,3545,3319,3604,6907,3258,6907,3173e" filled="t" fillcolor="#FCFCFC" stroked="f">
                <v:path arrowok="t"/>
                <v:fill/>
              </v:shape>
            </v:group>
            <v:group style="position:absolute;left:3319;top:3186;width:3587;height:421" coordorigin="3319,3186" coordsize="3587,421">
              <v:shape style="position:absolute;left:3319;top:3186;width:3587;height:421" coordorigin="3319,3186" coordsize="3587,421" path="m6907,3186l3319,3549,3319,3608,6907,3271,6907,3186e" filled="t" fillcolor="#FDFDFD" stroked="f">
                <v:path arrowok="t"/>
                <v:fill/>
              </v:shape>
            </v:group>
            <v:group style="position:absolute;left:3319;top:3199;width:3587;height:412" coordorigin="3319,3199" coordsize="3587,412">
              <v:shape style="position:absolute;left:3319;top:3199;width:3587;height:412" coordorigin="3319,3199" coordsize="3587,412" path="m6906,3199l3319,3552,3319,3611,6906,3284,6906,3199e" filled="t" fillcolor="#FFFFFF" stroked="f">
                <v:path arrowok="t"/>
                <v:fill/>
              </v:shape>
            </v:group>
            <v:group style="position:absolute;left:3317;top:3283;width:115;height:315" coordorigin="3317,3283" coordsize="115,315">
              <v:shape style="position:absolute;left:3317;top:3283;width:115;height:315" coordorigin="3317,3283" coordsize="115,315" path="m3317,3598l3318,3428,3321,3395,3321,3381,3324,3358,3334,3329,3352,3310,3367,3300,3431,3283e" filled="f" stroked="t" strokeweight=".6pt" strokecolor="#000000">
                <v:path arrowok="t"/>
              </v:shape>
            </v:group>
            <v:group style="position:absolute;left:6864;top:2643;width:73;height:812" coordorigin="6864,2643" coordsize="73,812">
              <v:shape style="position:absolute;left:6864;top:2643;width:73;height:812" coordorigin="6864,2643" coordsize="73,812" path="m6864,2643l6906,2645,6929,2649,6937,2668,6901,3455e" filled="f" stroked="t" strokeweight=".6pt" strokecolor="#000000">
                <v:path arrowok="t"/>
              </v:shape>
            </v:group>
            <v:group style="position:absolute;left:3360;top:2656;width:3579;height:916" coordorigin="3360,2656" coordsize="3579,916">
              <v:shape style="position:absolute;left:3360;top:2656;width:3579;height:916" coordorigin="3360,2656" coordsize="3579,916" path="m6939,2690l6931,2663,6915,2656,6902,2657,3410,3328,3363,3383,3362,3392,3360,3572e" filled="f" stroked="t" strokeweight=".25pt" strokecolor="#000000">
                <v:path arrowok="t"/>
              </v:shape>
            </v:group>
            <v:group style="position:absolute;left:3419;top:2502;width:3459;height:799" coordorigin="3419,2502" coordsize="3459,799">
              <v:shape style="position:absolute;left:3419;top:2502;width:3459;height:799" coordorigin="3419,2502" coordsize="3459,799" path="m3938,3018l3673,3066,3653,3073,3646,3083,3649,3106,3655,3138,3654,3150,3646,3164,3632,3167,3441,3205,3421,3215,3420,3236,3419,3260,3425,3271,3423,3288,3455,3288,3461,3301,3482,3297,4491,3102,3983,3102,3978,3098,3978,3070,3976,3057,3973,3044,3953,3023,3938,3018e" filled="t" fillcolor="#FFFFFF" stroked="f">
                <v:path arrowok="t"/>
                <v:fill/>
              </v:shape>
              <v:shape style="position:absolute;left:3419;top:2502;width:3459;height:799" coordorigin="3419,2502" coordsize="3459,799" path="m6729,2502l6716,2503,6483,2546,6464,2552,6459,2564,6463,2592,6468,2618,6463,2625,6457,2636,6444,2639,3983,3102,4491,3102,6857,2647,6865,2641,6877,2619,6878,2601,6866,2579,6757,2579,6758,2551,6756,2538,6748,2516,6729,2502e" filled="t" fillcolor="#FFFFFF" stroked="f">
                <v:path arrowok="t"/>
                <v:fill/>
              </v:shape>
              <v:shape style="position:absolute;left:3419;top:2502;width:3459;height:799" coordorigin="3419,2502" coordsize="3459,799" path="m6835,2565l6764,2578,6757,2579,6866,2579,6864,2574,6846,2566,6835,2565e" filled="t" fillcolor="#FFFFFF" stroked="f">
                <v:path arrowok="t"/>
                <v:fill/>
              </v:shape>
            </v:group>
            <v:group style="position:absolute;left:3419;top:2502;width:3459;height:799" coordorigin="3419,2502" coordsize="3459,799">
              <v:shape style="position:absolute;left:3419;top:2502;width:3459;height:799" coordorigin="3419,2502" coordsize="3459,799" path="m6865,2641l6877,2619,6878,2601,6864,2574,6846,2566,6835,2565,6764,2578,6757,2579,6758,2551,6756,2538,6748,2516,6729,2502,6716,2503,6483,2546,6464,2552,6459,2564,6463,2592,6468,2618,6463,2625,6457,2636,6444,2639,6435,2640,3983,3102,3978,3098,3978,3070,3976,3057,3973,3044,3953,3023,3938,3018,3673,3066,3653,3073,3646,3083,3649,3106,3655,3138,3654,3150,3646,3164,3632,3167,3441,3205,3421,3215,3420,3236,3419,3260,3425,3271,3423,3288,3455,3288,3461,3301,3482,3297,6857,2647,6865,2641xe" filled="f" stroked="t" strokeweight=".6pt" strokecolor="#000000">
                <v:path arrowok="t"/>
              </v:shape>
            </v:group>
            <v:group style="position:absolute;left:3964;top:3102;width:10;height:35" coordorigin="3964,3102" coordsize="10,35">
              <v:shape style="position:absolute;left:3964;top:3102;width:10;height:35" coordorigin="3964,3102" coordsize="10,35" path="m3975,3102l3974,3103,3974,3104,3974,3106,3969,3128,3964,3137e" filled="f" stroked="t" strokeweight=".25pt" strokecolor="#000000">
                <v:path arrowok="t"/>
              </v:shape>
            </v:group>
            <v:group style="position:absolute;left:3560;top:3182;width:26;height:97" coordorigin="3560,3182" coordsize="26,97">
              <v:shape style="position:absolute;left:3560;top:3182;width:26;height:97" coordorigin="3560,3182" coordsize="26,97" path="m3560,3182l3573,3191,3584,3210,3586,3242,3583,3262,3576,3272,3571,3279e" filled="f" stroked="t" strokeweight=".25pt" strokecolor="#000000">
                <v:path arrowok="t"/>
              </v:shape>
            </v:group>
            <v:group style="position:absolute;left:4018;top:3096;width:26;height:93" coordorigin="4018,3096" coordsize="26,93">
              <v:shape style="position:absolute;left:4018;top:3096;width:26;height:93" coordorigin="4018,3096" coordsize="26,93" path="m4018,3096l4031,3104,4041,3124,4045,3156,4043,3178,4036,3189e" filled="f" stroked="t" strokeweight=".25pt" strokecolor="#000000">
                <v:path arrowok="t"/>
              </v:shape>
            </v:group>
            <v:group style="position:absolute;left:3705;top:3185;width:43;height:28" coordorigin="3705,3185" coordsize="43,28">
              <v:shape style="position:absolute;left:3705;top:3185;width:43;height:28" coordorigin="3705,3185" coordsize="43,28" path="m3748,3195l3748,3189,3740,3185,3728,3186,3716,3188,3706,3195,3706,3202,3705,3209,3714,3213,3726,3211,3737,3209,3747,3202,3748,3195xe" filled="f" stroked="t" strokeweight=".25pt" strokecolor="#000000">
                <v:path arrowok="t"/>
              </v:shape>
            </v:group>
            <v:group style="position:absolute;left:3893;top:3148;width:43;height:28" coordorigin="3893,3148" coordsize="43,28">
              <v:shape style="position:absolute;left:3893;top:3148;width:43;height:28" coordorigin="3893,3148" coordsize="43,28" path="m3936,3159l3937,3152,3928,3148,3916,3150,3904,3152,3895,3159,3894,3165,3893,3172,3902,3176,3914,3175,3926,3173,3935,3166,3936,3159xe" filled="f" stroked="t" strokeweight=".25pt" strokecolor="#000000">
                <v:path arrowok="t"/>
              </v:shape>
            </v:group>
            <v:group style="position:absolute;left:6743;top:2581;width:10;height:33" coordorigin="6743,2581" coordsize="10,33">
              <v:shape style="position:absolute;left:6743;top:2581;width:10;height:33" coordorigin="6743,2581" coordsize="10,33" path="m6753,2581l6753,2583,6752,2584,6752,2586,6748,2606,6743,2614e" filled="f" stroked="t" strokeweight=".25pt" strokecolor="#000000">
                <v:path arrowok="t"/>
              </v:shape>
            </v:group>
            <v:group style="position:absolute;left:6381;top:2650;width:25;height:84" coordorigin="6381,2650" coordsize="25,84">
              <v:shape style="position:absolute;left:6381;top:2650;width:25;height:84" coordorigin="6381,2650" coordsize="25,84" path="m6381,2650l6394,2659,6403,2680,6406,2708,6404,2724,6401,2734e" filled="f" stroked="t" strokeweight=".25pt" strokecolor="#000000">
                <v:path arrowok="t"/>
              </v:shape>
            </v:group>
            <v:group style="position:absolute;left:6771;top:2576;width:25;height:84" coordorigin="6771,2576" coordsize="25,84">
              <v:shape style="position:absolute;left:6771;top:2576;width:25;height:84" coordorigin="6771,2576" coordsize="25,84" path="m6771,2576l6784,2585,6793,2606,6796,2634,6794,2650,6793,2660e" filled="f" stroked="t" strokeweight=".25pt" strokecolor="#000000">
                <v:path arrowok="t"/>
              </v:shape>
            </v:group>
            <v:group style="position:absolute;left:6518;top:2657;width:39;height:25" coordorigin="6518,2657" coordsize="39,25">
              <v:shape style="position:absolute;left:6518;top:2657;width:39;height:25" coordorigin="6518,2657" coordsize="39,25" path="m6557,2667l6557,2661,6549,2657,6539,2659,6528,2660,6519,2667,6519,2673,6518,2679,6526,2682,6537,2681,6547,2679,6556,2673,6557,2667xe" filled="f" stroked="t" strokeweight=".25pt" strokecolor="#000000">
                <v:path arrowok="t"/>
              </v:shape>
            </v:group>
            <v:group style="position:absolute;left:6679;top:2628;width:39;height:25" coordorigin="6679,2628" coordsize="39,25">
              <v:shape style="position:absolute;left:6679;top:2628;width:39;height:25" coordorigin="6679,2628" coordsize="39,25" path="m6717,2637l6718,2631,6710,2628,6699,2629,6689,2631,6680,2637,6680,2643,6679,2649,6687,2653,6697,2651,6708,2650,6717,2643,6717,2637xe" filled="f" stroked="t" strokeweight=".25pt" strokecolor="#000000">
                <v:path arrowok="t"/>
              </v:shape>
            </v:group>
            <v:group style="position:absolute;left:3368;top:1858;width:84;height:2" coordorigin="3368,1858" coordsize="84,2">
              <v:shape style="position:absolute;left:3368;top:1858;width:84;height:2" coordorigin="3368,1858" coordsize="84,0" path="m3368,1858l3452,1858e" filled="f" stroked="t" strokeweight=".826pt" strokecolor="#000000">
                <v:path arrowok="t"/>
              </v:shape>
            </v:group>
            <v:group style="position:absolute;left:3539;top:2505;width:6;height:358" coordorigin="3539,2505" coordsize="6,358">
              <v:shape style="position:absolute;left:3539;top:2505;width:6;height:358" coordorigin="3539,2505" coordsize="6,358" path="m3539,2505l3545,2863e" filled="f" stroked="t" strokeweight=".8pt" strokecolor="#FFFFFF">
                <v:path arrowok="t"/>
                <v:stroke dashstyle="dash"/>
              </v:shape>
            </v:group>
            <v:group style="position:absolute;left:4605;top:2314;width:6;height:358" coordorigin="4605,2314" coordsize="6,358">
              <v:shape style="position:absolute;left:4605;top:2314;width:6;height:358" coordorigin="4605,2314" coordsize="6,358" path="m4605,2314l4610,2672e" filled="f" stroked="t" strokeweight=".8pt" strokecolor="#FFFFFF">
                <v:path arrowok="t"/>
                <v:stroke dashstyle="dash"/>
              </v:shape>
            </v:group>
            <v:group style="position:absolute;left:5666;top:2120;width:6;height:358" coordorigin="5666,2120" coordsize="6,358">
              <v:shape style="position:absolute;left:5666;top:2120;width:6;height:358" coordorigin="5666,2120" coordsize="6,358" path="m5666,2120l5672,2478e" filled="f" stroked="t" strokeweight=".8pt" strokecolor="#FFFFFF">
                <v:path arrowok="t"/>
                <v:stroke dashstyle="dash"/>
              </v:shape>
            </v:group>
            <v:group style="position:absolute;left:4399;top:1765;width:6;height:358" coordorigin="4399,1765" coordsize="6,358">
              <v:shape style="position:absolute;left:4399;top:1765;width:6;height:358" coordorigin="4399,1765" coordsize="6,358" path="m4399,1765l4405,2122e" filled="f" stroked="t" strokeweight=".8pt" strokecolor="#FFFFFF">
                <v:path arrowok="t"/>
                <v:stroke dashstyle="dash"/>
              </v:shape>
            </v:group>
            <v:group style="position:absolute;left:5465;top:1576;width:6;height:358" coordorigin="5465,1576" coordsize="6,358">
              <v:shape style="position:absolute;left:5465;top:1576;width:6;height:358" coordorigin="5465,1576" coordsize="6,358" path="m5465,1576l5471,1934e" filled="f" stroked="t" strokeweight=".8pt" strokecolor="#FFFFFF">
                <v:path arrowok="t"/>
                <v:stroke dashstyle="dash"/>
              </v:shape>
            </v:group>
            <v:group style="position:absolute;left:5033;top:1213;width:6;height:358" coordorigin="5033,1213" coordsize="6,358">
              <v:shape style="position:absolute;left:5033;top:1213;width:6;height:358" coordorigin="5033,1213" coordsize="6,358" path="m5033,1213l5039,1571e" filled="f" stroked="t" strokeweight=".8pt" strokecolor="#FFFFFF">
                <v:path arrowok="t"/>
                <v:stroke dashstyle="dash"/>
              </v:shape>
            </v:group>
            <v:group style="position:absolute;left:6483;top:1064;width:134;height:292" coordorigin="6483,1064" coordsize="134,292">
              <v:shape style="position:absolute;left:6483;top:1064;width:134;height:292" coordorigin="6483,1064" coordsize="134,292" path="m6509,1064l6490,1122,6483,1161,6484,1186,6487,1206,6492,1224,6498,1240,6502,1265,6524,1331,6569,1357,6584,1354,6596,1336,6600,1317,6597,1299,6589,1285,6567,1274,6553,1265,6546,1257,6545,1251,6548,1245,6555,1240,6564,1235,6574,1231,6584,1225,6616,1154,6617,1134,6615,1116,6609,1100,6594,1083,6577,1072,6560,1067,6520,1067,6509,1064e" filled="t" fillcolor="#FFFFFF" stroked="f">
                <v:path arrowok="t"/>
                <v:fill/>
              </v:shape>
              <v:shape style="position:absolute;left:6483;top:1064;width:134;height:292" coordorigin="6483,1064" coordsize="134,292" path="m6539,1064l6520,1067,6560,1067,6558,1066,6539,1064e" filled="t" fillcolor="#FFFFFF" stroked="f">
                <v:path arrowok="t"/>
                <v:fill/>
              </v:shape>
            </v:group>
            <v:group style="position:absolute;left:6548;top:1375;width:6;height:358" coordorigin="6548,1375" coordsize="6,358">
              <v:shape style="position:absolute;left:6548;top:1375;width:6;height:358" coordorigin="6548,1375" coordsize="6,358" path="m6548,1375l6554,1732e" filled="f" stroked="t" strokeweight=".8pt" strokecolor="#FFFFFF">
                <v:path arrowok="t"/>
                <v:stroke dashstyle="dash"/>
              </v:shape>
            </v:group>
            <v:group style="position:absolute;left:6732;top:1931;width:6;height:358" coordorigin="6732,1931" coordsize="6,358">
              <v:shape style="position:absolute;left:6732;top:1931;width:6;height:358" coordorigin="6732,1931" coordsize="6,358" path="m6732,1931l6738,2289e" filled="f" stroked="t" strokeweight=".8pt" strokecolor="#FFFFFF">
                <v:path arrowok="t"/>
                <v:stroke dashstyle="dash"/>
              </v:shape>
            </v:group>
            <v:group style="position:absolute;left:3539;top:2505;width:6;height:358" coordorigin="3539,2505" coordsize="6,358">
              <v:shape style="position:absolute;left:3539;top:2505;width:6;height:358" coordorigin="3539,2505" coordsize="6,358" path="m3539,2505l3545,2863e" filled="f" stroked="t" strokeweight="1.2pt" strokecolor="#8CA9C8">
                <v:path arrowok="t"/>
                <v:stroke dashstyle="dash"/>
              </v:shape>
            </v:group>
            <v:group style="position:absolute;left:3528;top:2457;width:23;height:57" coordorigin="3528,2457" coordsize="23,57">
              <v:shape style="position:absolute;left:3528;top:2457;width:23;height:57" coordorigin="3528,2457" coordsize="23,57" path="m3551,2457l3528,2458,3528,2505,3529,2510,3535,2514,3547,2513,3552,2509,3551,2505,3551,2457e" filled="t" fillcolor="#FFFFFF" stroked="f">
                <v:path arrowok="t"/>
                <v:fill/>
              </v:shape>
            </v:group>
            <v:group style="position:absolute;left:3528;top:2457;width:23;height:57" coordorigin="3528,2457" coordsize="23,57">
              <v:shape style="position:absolute;left:3528;top:2457;width:23;height:57" coordorigin="3528,2457" coordsize="23,57" path="m3528,2458l3528,2505,3529,2510,3535,2514,3541,2513,3547,2513,3552,2509,3551,2504,3551,2457e" filled="f" stroked="t" strokeweight=".5pt" strokecolor="#000000">
                <v:path arrowok="t"/>
              </v:shape>
            </v:group>
            <v:group style="position:absolute;left:3514;top:2433;width:51;height:38" coordorigin="3514,2433" coordsize="51,38">
              <v:shape style="position:absolute;left:3514;top:2433;width:51;height:38" coordorigin="3514,2433" coordsize="51,38" path="m3549,2433l3523,2434,3514,2443,3517,2463,3529,2471,3555,2470,3564,2461,3561,2441,3549,2433e" filled="t" fillcolor="#FFFFFF" stroked="f">
                <v:path arrowok="t"/>
                <v:fill/>
              </v:shape>
            </v:group>
            <v:group style="position:absolute;left:3514;top:2433;width:51;height:38" coordorigin="3514,2433" coordsize="51,38">
              <v:shape style="position:absolute;left:3514;top:2433;width:51;height:38" coordorigin="3514,2433" coordsize="51,38" path="m3563,2451l3564,2461,3555,2470,3542,2470,3529,2471,3517,2463,3515,2453,3514,2443,3523,2434,3536,2434,3549,2433,3561,2441,3563,2451xe" filled="f" stroked="t" strokeweight=".5pt" strokecolor="#000000">
                <v:path arrowok="t"/>
              </v:shape>
            </v:group>
            <v:group style="position:absolute;left:4605;top:2314;width:6;height:358" coordorigin="4605,2314" coordsize="6,358">
              <v:shape style="position:absolute;left:4605;top:2314;width:6;height:358" coordorigin="4605,2314" coordsize="6,358" path="m4605,2314l4610,2672e" filled="f" stroked="t" strokeweight="1.2pt" strokecolor="#8CA9C8">
                <v:path arrowok="t"/>
                <v:stroke dashstyle="dash"/>
              </v:shape>
            </v:group>
            <v:group style="position:absolute;left:4594;top:2266;width:23;height:57" coordorigin="4594,2266" coordsize="23,57">
              <v:shape style="position:absolute;left:4594;top:2266;width:23;height:57" coordorigin="4594,2266" coordsize="23,57" path="m4617,2266l4594,2267,4594,2314,4595,2319,4601,2322,4613,2322,4618,2318,4617,2314,4617,2266e" filled="t" fillcolor="#FFFFFF" stroked="f">
                <v:path arrowok="t"/>
                <v:fill/>
              </v:shape>
            </v:group>
            <v:group style="position:absolute;left:4594;top:2266;width:23;height:57" coordorigin="4594,2266" coordsize="23,57">
              <v:shape style="position:absolute;left:4594;top:2266;width:23;height:57" coordorigin="4594,2266" coordsize="23,57" path="m4594,2267l4594,2314,4595,2319,4601,2322,4607,2322,4613,2322,4618,2318,4617,2313,4617,2266e" filled="f" stroked="t" strokeweight=".5pt" strokecolor="#000000">
                <v:path arrowok="t"/>
              </v:shape>
            </v:group>
            <v:group style="position:absolute;left:4578;top:2240;width:50;height:38" coordorigin="4578,2240" coordsize="50,38">
              <v:shape style="position:absolute;left:4578;top:2240;width:50;height:38" coordorigin="4578,2240" coordsize="50,38" path="m4614,2240l4587,2241,4578,2250,4581,2270,4593,2277,4619,2276,4629,2268,4625,2247,4614,2240e" filled="t" fillcolor="#FFFFFF" stroked="f">
                <v:path arrowok="t"/>
                <v:fill/>
              </v:shape>
            </v:group>
            <v:group style="position:absolute;left:4578;top:2240;width:50;height:38" coordorigin="4578,2240" coordsize="50,38">
              <v:shape style="position:absolute;left:4578;top:2240;width:50;height:38" coordorigin="4578,2240" coordsize="50,38" path="m4627,2257l4629,2268,4619,2276,4606,2277,4593,2277,4581,2270,4580,2260,4578,2250,4587,2241,4601,2240,4614,2240,4625,2247,4627,2257xe" filled="f" stroked="t" strokeweight=".5pt" strokecolor="#000000">
                <v:path arrowok="t"/>
              </v:shape>
            </v:group>
            <v:group style="position:absolute;left:5666;top:2120;width:6;height:358" coordorigin="5666,2120" coordsize="6,358">
              <v:shape style="position:absolute;left:5666;top:2120;width:6;height:358" coordorigin="5666,2120" coordsize="6,358" path="m5666,2120l5672,2478e" filled="f" stroked="t" strokeweight="1.2pt" strokecolor="#8CA9C8">
                <v:path arrowok="t"/>
                <v:stroke dashstyle="dash"/>
              </v:shape>
            </v:group>
            <v:group style="position:absolute;left:5655;top:2072;width:23;height:57" coordorigin="5655,2072" coordsize="23,57">
              <v:shape style="position:absolute;left:5655;top:2072;width:23;height:57" coordorigin="5655,2072" coordsize="23,57" path="m5678,2072l5655,2073,5655,2120,5656,2125,5662,2128,5674,2128,5679,2124,5678,2120,5678,2072e" filled="t" fillcolor="#FFFFFF" stroked="f">
                <v:path arrowok="t"/>
                <v:fill/>
              </v:shape>
            </v:group>
            <v:group style="position:absolute;left:5655;top:2072;width:23;height:57" coordorigin="5655,2072" coordsize="23,57">
              <v:shape style="position:absolute;left:5655;top:2072;width:23;height:57" coordorigin="5655,2072" coordsize="23,57" path="m5655,2073l5655,2120,5656,2125,5662,2128,5668,2128,5674,2128,5679,2124,5678,2119,5678,2072e" filled="f" stroked="t" strokeweight=".5pt" strokecolor="#000000">
                <v:path arrowok="t"/>
              </v:shape>
            </v:group>
            <v:group style="position:absolute;left:5642;top:2046;width:51;height:38" coordorigin="5642,2046" coordsize="51,38">
              <v:shape style="position:absolute;left:5642;top:2046;width:51;height:38" coordorigin="5642,2046" coordsize="51,38" path="m5678,2046l5652,2047,5642,2056,5644,2066,5645,2076,5657,2084,5683,2083,5693,2074,5690,2054,5678,2046e" filled="t" fillcolor="#FFFFFF" stroked="f">
                <v:path arrowok="t"/>
                <v:fill/>
              </v:shape>
            </v:group>
            <v:group style="position:absolute;left:5642;top:2046;width:51;height:38" coordorigin="5642,2046" coordsize="51,38">
              <v:shape style="position:absolute;left:5642;top:2046;width:51;height:38" coordorigin="5642,2046" coordsize="51,38" path="m5691,2064l5693,2074,5683,2083,5670,2083,5657,2084,5645,2076,5644,2066,5642,2056,5652,2047,5665,2047,5678,2046,5690,2054,5691,2064xe" filled="f" stroked="t" strokeweight=".5pt" strokecolor="#000000">
                <v:path arrowok="t"/>
              </v:shape>
            </v:group>
            <v:group style="position:absolute;left:4399;top:1765;width:6;height:358" coordorigin="4399,1765" coordsize="6,358">
              <v:shape style="position:absolute;left:4399;top:1765;width:6;height:358" coordorigin="4399,1765" coordsize="6,358" path="m4399,1765l4405,2122e" filled="f" stroked="t" strokeweight="1.2pt" strokecolor="#8CA9C8">
                <v:path arrowok="t"/>
                <v:stroke dashstyle="dash"/>
              </v:shape>
            </v:group>
            <v:group style="position:absolute;left:4389;top:1716;width:23;height:57" coordorigin="4389,1716" coordsize="23,57">
              <v:shape style="position:absolute;left:4389;top:1716;width:23;height:57" coordorigin="4389,1716" coordsize="23,57" path="m4411,1716l4389,1717,4389,1765,4389,1769,4395,1773,4408,1773,4412,1768,4412,1765,4411,1716e" filled="t" fillcolor="#FFFFFF" stroked="f">
                <v:path arrowok="t"/>
                <v:fill/>
              </v:shape>
            </v:group>
            <v:group style="position:absolute;left:4389;top:1716;width:23;height:57" coordorigin="4389,1716" coordsize="23,57">
              <v:shape style="position:absolute;left:4389;top:1716;width:23;height:57" coordorigin="4389,1716" coordsize="23,57" path="m4389,1717l4389,1765,4389,1769,4395,1773,4401,1773,4408,1773,4412,1768,4411,1764,4411,1716e" filled="f" stroked="t" strokeweight=".5pt" strokecolor="#000000">
                <v:path arrowok="t"/>
              </v:shape>
            </v:group>
            <v:group style="position:absolute;left:4375;top:1691;width:51;height:38" coordorigin="4375,1691" coordsize="51,38">
              <v:shape style="position:absolute;left:4375;top:1691;width:51;height:38" coordorigin="4375,1691" coordsize="51,38" path="m4411,1691l4385,1692,4375,1701,4379,1721,4390,1729,4417,1727,4426,1719,4423,1698,4411,1691e" filled="t" fillcolor="#FFFFFF" stroked="f">
                <v:path arrowok="t"/>
                <v:fill/>
              </v:shape>
            </v:group>
            <v:group style="position:absolute;left:4375;top:1691;width:51;height:38" coordorigin="4375,1691" coordsize="51,38">
              <v:shape style="position:absolute;left:4375;top:1691;width:51;height:38" coordorigin="4375,1691" coordsize="51,38" path="m4424,1709l4426,1719,4417,1727,4404,1728,4390,1729,4379,1721,4377,1711,4375,1701,4385,1692,4398,1691,4411,1691,4423,1698,4424,1709xe" filled="f" stroked="t" strokeweight=".5pt" strokecolor="#000000">
                <v:path arrowok="t"/>
              </v:shape>
            </v:group>
            <v:group style="position:absolute;left:5465;top:1576;width:6;height:358" coordorigin="5465,1576" coordsize="6,358">
              <v:shape style="position:absolute;left:5465;top:1576;width:6;height:358" coordorigin="5465,1576" coordsize="6,358" path="m5465,1576l5471,1934e" filled="f" stroked="t" strokeweight="1.2pt" strokecolor="#8CA9C8">
                <v:path arrowok="t"/>
                <v:stroke dashstyle="dash"/>
              </v:shape>
            </v:group>
            <v:group style="position:absolute;left:5454;top:1528;width:23;height:57" coordorigin="5454,1528" coordsize="23,57">
              <v:shape style="position:absolute;left:5454;top:1528;width:23;height:57" coordorigin="5454,1528" coordsize="23,57" path="m5477,1528l5454,1529,5454,1576,5455,1581,5461,1585,5474,1584,5478,1580,5477,1576,5477,1528e" filled="t" fillcolor="#FFFFFF" stroked="f">
                <v:path arrowok="t"/>
                <v:fill/>
              </v:shape>
            </v:group>
            <v:group style="position:absolute;left:5454;top:1528;width:23;height:57" coordorigin="5454,1528" coordsize="23,57">
              <v:shape style="position:absolute;left:5454;top:1528;width:23;height:57" coordorigin="5454,1528" coordsize="23,57" path="m5454,1529l5454,1576,5455,1581,5461,1585,5467,1584,5474,1584,5478,1580,5477,1575,5477,1528e" filled="f" stroked="t" strokeweight=".5pt" strokecolor="#000000">
                <v:path arrowok="t"/>
              </v:shape>
            </v:group>
            <v:group style="position:absolute;left:5440;top:1497;width:51;height:38" coordorigin="5440,1497" coordsize="51,38">
              <v:shape style="position:absolute;left:5440;top:1497;width:51;height:38" coordorigin="5440,1497" coordsize="51,38" path="m5475,1497l5449,1498,5440,1507,5443,1527,5455,1535,5481,1534,5490,1525,5489,1515,5487,1505,5475,1497e" filled="t" fillcolor="#FFFFFF" stroked="f">
                <v:path arrowok="t"/>
                <v:fill/>
              </v:shape>
            </v:group>
            <v:group style="position:absolute;left:5440;top:1497;width:51;height:38" coordorigin="5440,1497" coordsize="51,38">
              <v:shape style="position:absolute;left:5440;top:1497;width:51;height:38" coordorigin="5440,1497" coordsize="51,38" path="m5489,1515l5490,1525,5481,1534,5468,1535,5455,1535,5443,1527,5441,1517,5440,1507,5449,1498,5462,1498,5475,1497,5487,1505,5489,1515xe" filled="f" stroked="t" strokeweight=".5pt" strokecolor="#000000">
                <v:path arrowok="t"/>
              </v:shape>
            </v:group>
            <v:group style="position:absolute;left:5033;top:1213;width:6;height:358" coordorigin="5033,1213" coordsize="6,358">
              <v:shape style="position:absolute;left:5033;top:1213;width:6;height:358" coordorigin="5033,1213" coordsize="6,358" path="m5033,1213l5039,1571e" filled="f" stroked="t" strokeweight="1.2pt" strokecolor="#8CA9C8">
                <v:path arrowok="t"/>
                <v:stroke dashstyle="dash"/>
              </v:shape>
            </v:group>
            <v:group style="position:absolute;left:5022;top:1165;width:23;height:57" coordorigin="5022,1165" coordsize="23,57">
              <v:shape style="position:absolute;left:5022;top:1165;width:23;height:57" coordorigin="5022,1165" coordsize="23,57" path="m5045,1165l5022,1166,5022,1213,5023,1218,5029,1221,5041,1221,5046,1217,5045,1213,5045,1165e" filled="t" fillcolor="#FFFFFF" stroked="f">
                <v:path arrowok="t"/>
                <v:fill/>
              </v:shape>
            </v:group>
            <v:group style="position:absolute;left:5022;top:1165;width:23;height:57" coordorigin="5022,1165" coordsize="23,57">
              <v:shape style="position:absolute;left:5022;top:1165;width:23;height:57" coordorigin="5022,1165" coordsize="23,57" path="m5022,1166l5022,1213,5023,1218,5029,1221,5035,1221,5041,1221,5046,1217,5045,1212,5045,1165e" filled="f" stroked="t" strokeweight=".5pt" strokecolor="#000000">
                <v:path arrowok="t"/>
              </v:shape>
            </v:group>
            <v:group style="position:absolute;left:5008;top:1138;width:50;height:38" coordorigin="5008,1138" coordsize="50,38">
              <v:shape style="position:absolute;left:5008;top:1138;width:50;height:38" coordorigin="5008,1138" coordsize="50,38" path="m5044,1138l5018,1139,5008,1148,5012,1168,5023,1176,5050,1175,5059,1166,5056,1146,5044,1138e" filled="t" fillcolor="#FFFFFF" stroked="f">
                <v:path arrowok="t"/>
                <v:fill/>
              </v:shape>
            </v:group>
            <v:group style="position:absolute;left:5008;top:1138;width:50;height:38" coordorigin="5008,1138" coordsize="50,38">
              <v:shape style="position:absolute;left:5008;top:1138;width:50;height:38" coordorigin="5008,1138" coordsize="50,38" path="m5057,1156l5059,1166,5050,1175,5037,1175,5023,1176,5012,1168,5010,1158,5008,1148,5018,1139,5031,1138,5044,1138,5056,1146,5057,1156xe" filled="f" stroked="t" strokeweight=".5pt" strokecolor="#000000">
                <v:path arrowok="t"/>
              </v:shape>
            </v:group>
            <v:group style="position:absolute;left:6548;top:1375;width:6;height:358" coordorigin="6548,1375" coordsize="6,358">
              <v:shape style="position:absolute;left:6548;top:1375;width:6;height:358" coordorigin="6548,1375" coordsize="6,358" path="m6548,1375l6554,1732e" filled="f" stroked="t" strokeweight="1.2pt" strokecolor="#8CA9C8">
                <v:path arrowok="t"/>
                <v:stroke dashstyle="dash"/>
              </v:shape>
            </v:group>
            <v:group style="position:absolute;left:6538;top:1326;width:24;height:57" coordorigin="6538,1326" coordsize="24,57">
              <v:shape style="position:absolute;left:6538;top:1326;width:24;height:57" coordorigin="6538,1326" coordsize="24,57" path="m6561,1326l6538,1327,6538,1374,6539,1379,6544,1383,6557,1382,6562,1378,6561,1374,6561,1326e" filled="t" fillcolor="#FFFFFF" stroked="f">
                <v:path arrowok="t"/>
                <v:fill/>
              </v:shape>
            </v:group>
            <v:group style="position:absolute;left:6538;top:1326;width:24;height:57" coordorigin="6538,1326" coordsize="24,57">
              <v:shape style="position:absolute;left:6538;top:1326;width:24;height:57" coordorigin="6538,1326" coordsize="24,57" path="m6538,1327l6538,1374,6539,1379,6544,1383,6551,1383,6557,1382,6562,1378,6561,1373,6561,1326e" filled="f" stroked="t" strokeweight=".5pt" strokecolor="#000000">
                <v:path arrowok="t"/>
              </v:shape>
            </v:group>
            <v:group style="position:absolute;left:6524;top:1295;width:50;height:38" coordorigin="6524,1295" coordsize="50,38">
              <v:shape style="position:absolute;left:6524;top:1295;width:50;height:38" coordorigin="6524,1295" coordsize="50,38" path="m6560,1295l6534,1296,6524,1305,6527,1325,6539,1333,6565,1331,6575,1323,6572,1302,6560,1295e" filled="t" fillcolor="#FFFFFF" stroked="f">
                <v:path arrowok="t"/>
                <v:fill/>
              </v:shape>
            </v:group>
            <v:group style="position:absolute;left:6524;top:1295;width:50;height:38" coordorigin="6524,1295" coordsize="50,38">
              <v:shape style="position:absolute;left:6524;top:1295;width:50;height:38" coordorigin="6524,1295" coordsize="50,38" path="m6573,1313l6575,1323,6565,1331,6552,1332,6539,1333,6527,1325,6526,1315,6524,1305,6534,1296,6547,1295,6560,1295,6572,1302,6573,1313xe" filled="f" stroked="t" strokeweight=".5pt" strokecolor="#000000">
                <v:path arrowok="t"/>
              </v:shape>
            </v:group>
            <v:group style="position:absolute;left:6732;top:1931;width:6;height:358" coordorigin="6732,1931" coordsize="6,358">
              <v:shape style="position:absolute;left:6732;top:1931;width:6;height:358" coordorigin="6732,1931" coordsize="6,358" path="m6732,1931l6738,2289e" filled="f" stroked="t" strokeweight="1.2pt" strokecolor="#8CA9C8">
                <v:path arrowok="t"/>
                <v:stroke dashstyle="dash"/>
              </v:shape>
            </v:group>
            <v:group style="position:absolute;left:6722;top:1883;width:24;height:57" coordorigin="6722,1883" coordsize="24,57">
              <v:shape style="position:absolute;left:6722;top:1883;width:24;height:57" coordorigin="6722,1883" coordsize="24,57" path="m6745,1883l6722,1884,6722,1931,6723,1936,6728,1940,6741,1939,6745,1935,6745,1931,6745,1883e" filled="t" fillcolor="#FFFFFF" stroked="f">
                <v:path arrowok="t"/>
                <v:fill/>
              </v:shape>
            </v:group>
            <v:group style="position:absolute;left:6722;top:1883;width:24;height:57" coordorigin="6722,1883" coordsize="24,57">
              <v:shape style="position:absolute;left:6722;top:1883;width:24;height:57" coordorigin="6722,1883" coordsize="24,57" path="m6722,1884l6722,1931,6723,1936,6728,1940,6735,1939,6741,1939,6745,1935,6745,1930,6745,1883e" filled="f" stroked="t" strokeweight=".5pt" strokecolor="#000000">
                <v:path arrowok="t"/>
              </v:shape>
            </v:group>
            <v:group style="position:absolute;left:6706;top:1852;width:50;height:38" coordorigin="6706,1852" coordsize="50,38">
              <v:shape style="position:absolute;left:6706;top:1852;width:50;height:38" coordorigin="6706,1852" coordsize="50,38" path="m6742,1852l6716,1854,6706,1862,6710,1883,6721,1890,6748,1889,6757,1880,6754,1860,6742,1852e" filled="t" fillcolor="#FFFFFF" stroked="f">
                <v:path arrowok="t"/>
                <v:fill/>
              </v:shape>
            </v:group>
            <v:group style="position:absolute;left:6706;top:1852;width:50;height:38" coordorigin="6706,1852" coordsize="50,38">
              <v:shape style="position:absolute;left:6706;top:1852;width:50;height:38" coordorigin="6706,1852" coordsize="50,38" path="m6755,1870l6757,1880,6748,1889,6734,1890,6721,1890,6710,1883,6708,1872,6706,1862,6716,1854,6729,1853,6742,1852,6754,1860,6755,1870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176" w:lineRule="exact"/>
        <w:ind w:left="4355" w:right="521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53" w:lineRule="exact"/>
        <w:ind w:left="5866" w:right="370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30" w:after="0" w:line="240" w:lineRule="auto"/>
        <w:ind w:left="4789" w:right="4784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</w:p>
    <w:p>
      <w:pPr>
        <w:spacing w:before="0" w:after="0" w:line="173" w:lineRule="exact"/>
        <w:ind w:left="3721" w:right="5852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72" w:lineRule="exact"/>
        <w:ind w:left="6060" w:right="351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</w:p>
    <w:p>
      <w:pPr>
        <w:spacing w:before="0" w:after="0" w:line="189" w:lineRule="exact"/>
        <w:ind w:left="4985" w:right="458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</w:p>
    <w:p>
      <w:pPr>
        <w:spacing w:before="0" w:after="0" w:line="201" w:lineRule="exact"/>
        <w:ind w:left="3924" w:right="564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</w:p>
    <w:p>
      <w:pPr>
        <w:spacing w:before="0" w:after="0" w:line="190" w:lineRule="exact"/>
        <w:ind w:left="289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92" w:lineRule="auto"/>
        <w:ind w:left="1730" w:right="14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xplain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disengaging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procedur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push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92" w:lineRule="auto"/>
        <w:ind w:left="2090" w:right="20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push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eleases.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473999pt;margin-top:18.269836pt;width:304.304pt;height:181.303951pt;mso-position-horizontal-relative:page;mso-position-vertical-relative:paragraph;z-index:-2911" coordorigin="2369,365" coordsize="6086,3626">
            <v:group style="position:absolute;left:3718;top:2287;width:4173;height:764" coordorigin="3718,2287" coordsize="4173,764">
              <v:shape style="position:absolute;left:3718;top:2287;width:4173;height:764" coordorigin="3718,2287" coordsize="4173,764" path="m3718,3051l7891,2287e" filled="f" stroked="t" strokeweight=".35pt" strokecolor="#999999">
                <v:path arrowok="t"/>
              </v:shape>
            </v:group>
            <v:group style="position:absolute;left:3716;top:2597;width:3975;height:727" coordorigin="3716,2597" coordsize="3975,727">
              <v:shape style="position:absolute;left:3716;top:2597;width:3975;height:727" coordorigin="3716,2597" coordsize="3975,727" path="m3716,3324l7690,2597e" filled="f" stroked="t" strokeweight=".6pt" strokecolor="#999999">
                <v:path arrowok="t"/>
              </v:shape>
            </v:group>
            <v:group style="position:absolute;left:3726;top:385;width:4387;height:3080" coordorigin="3726,385" coordsize="4387,3080">
              <v:shape style="position:absolute;left:3726;top:385;width:4387;height:3080" coordorigin="3726,385" coordsize="4387,3080" path="m8114,2785l4313,2785,4320,2805,4326,2825,4338,2885,4343,2945,4344,2985,4344,3005,4341,3065,4331,3125,4310,3185,4293,3225,4285,3245,4264,3305,4260,3345,4262,3365,4282,3425,4301,3465,4558,3465,4595,3445,4747,3445,4785,3425,4855,3425,4888,3405,4948,3405,4979,3385,5013,3385,5047,3365,5159,3365,5199,3345,5239,3345,5322,3325,5406,3325,5448,3305,5490,3305,5532,3285,5615,3285,5656,3265,5695,3265,5735,3245,5897,3205,5980,3205,6022,3185,6063,3185,6105,3165,6147,3165,6190,3145,6232,3145,6274,3125,6316,3125,6357,3105,6441,3105,6482,3085,6523,3085,6612,3065,6715,3045,6769,3025,6826,3025,6884,3005,6943,3005,7003,2985,7063,2985,7181,2945,7239,2945,7295,2925,7349,2925,7401,2905,7449,2905,7494,2885,7536,2885,7573,2865,7609,2865,7647,2845,7729,2845,7771,2825,7859,2825,7903,2805,8074,2805,8114,2785e" filled="t" fillcolor="#FFFFFF" stroked="f">
                <v:path arrowok="t"/>
                <v:fill/>
              </v:shape>
              <v:shape style="position:absolute;left:3726;top:385;width:4387;height:3080" coordorigin="3726,385" coordsize="4387,3080" path="m7492,485l6719,485,6691,505,6577,505,6549,525,6359,525,6342,545,6223,545,6167,565,6021,565,6000,585,5942,585,5924,605,5851,605,5831,625,5676,625,5651,645,5516,645,5489,665,5380,665,5364,685,5298,685,5275,705,5011,705,4973,725,4805,725,4762,745,4637,745,4599,765,4496,765,4468,785,4370,785,4351,805,4292,805,4271,825,4210,825,4192,845,4010,845,3990,865,3909,865,3889,885,3849,885,3830,905,3794,905,3784,925,3783,925,3787,945,3795,965,3805,965,3814,985,3822,1005,3745,1025,3735,1045,3726,1045,3731,1085,3734,1085,3740,1105,3749,1145,3761,1165,3811,1285,3820,1285,3836,1325,3876,1425,3892,1445,3917,1505,3942,1565,3951,1585,3959,1605,3978,1665,3993,1725,4005,1785,4013,1825,4017,1845,4030,1905,4045,1945,4053,1985,4061,2005,4070,2045,4078,2065,4087,2085,4096,2125,4122,2205,4131,2245,4140,2265,4149,2305,4158,2325,4166,2365,4175,2385,4183,2425,4190,2445,4198,2485,4202,2505,4209,2525,4213,2545,4227,2605,4252,2665,4280,2725,4288,2745,4297,2765,4305,2785,8220,2785,8249,2765,8317,2765,8332,2745,8343,2745,8350,2725,8353,2705,8354,2705,8353,2685,8349,2665,8343,2645,8336,2605,8328,2585,8310,2545,8301,2505,8292,2485,8283,2445,8276,2425,8270,2385,8266,2365,8264,2325,8263,2265,8256,2205,8241,2145,8223,2085,8217,2065,8211,2045,8206,2045,8201,2025,8201,2025,8205,2005,8210,1985,8218,1985,8226,1965,8236,1945,8245,1925,8253,1925,8260,1905,8265,1885,8268,1865,8268,1845,8264,1825,8256,1825,8246,1805,8213,1745,8162,1685,8149,1665,8111,1605,8080,1545,8072,1545,8065,1525,8059,1505,8053,1505,8047,1485,8039,1485,8030,1465,8000,1405,7989,1385,7978,1365,7956,1325,7945,1305,7915,1245,7891,1185,7884,1165,7876,1145,7867,1125,7857,1125,7847,1105,7810,1045,7769,985,7727,925,7713,905,7673,845,7637,785,7591,705,7580,685,7568,665,7557,645,7547,605,7536,585,7526,565,7517,545,7508,525,7500,505,7492,485e" filled="t" fillcolor="#FFFFFF" stroked="f">
                <v:path arrowok="t"/>
                <v:fill/>
              </v:shape>
              <v:shape style="position:absolute;left:3726;top:385;width:4387;height:3080" coordorigin="3726,385" coordsize="4387,3080" path="m7468,425l7045,425,6941,445,6914,465,6832,465,6804,485,7485,485,7478,465,7473,445,7468,425e" filled="t" fillcolor="#FFFFFF" stroked="f">
                <v:path arrowok="t"/>
                <v:fill/>
              </v:shape>
              <v:shape style="position:absolute;left:3726;top:385;width:4387;height:3080" coordorigin="3726,385" coordsize="4387,3080" path="m7444,385l7297,385,7278,405,7147,405,7122,425,7464,425,7453,405,7444,385e" filled="t" fillcolor="#FFFFFF" stroked="f">
                <v:path arrowok="t"/>
                <v:fill/>
              </v:shape>
            </v:group>
            <v:group style="position:absolute;left:3726;top:369;width:4628;height:3096" coordorigin="3726,369" coordsize="4628,3096">
              <v:shape style="position:absolute;left:3726;top:369;width:4628;height:3096" coordorigin="3726,369" coordsize="4628,3096" path="m7416,374l7433,369,7444,372,7453,386,7464,414,7468,425,7473,437,7500,500,7526,561,7557,627,7591,694,7626,759,7660,818,7699,876,7741,934,7755,953,7769,973,7810,1031,7847,1087,7876,1142,7898,1197,7906,1216,7934,1277,7967,1339,8000,1398,8021,1434,8030,1451,8059,1504,8065,1515,8072,1528,8111,1592,8149,1648,8188,1705,8201,1724,8236,1776,8268,1840,8268,1857,8265,1874,8236,1938,8226,1953,8218,1968,8210,1982,8205,1995,8201,2007,8201,2019,8206,2031,8211,2045,8217,2060,8241,2130,8256,2192,8263,2261,8264,2285,8264,2317,8266,2348,8276,2410,8292,2470,8319,2554,8328,2580,8349,2649,8354,2688,8353,2704,8299,2753,8220,2768,8151,2777,8074,2786,7991,2795,7947,2800,7859,2810,7771,2821,7687,2834,7609,2850,7536,2868,7494,2878,7401,2899,7295,2921,7181,2945,7123,2956,7063,2968,7003,2980,6943,2991,6884,3003,6769,3024,6662,3045,6566,3062,6523,3070,6482,3078,6399,3094,6316,3111,6232,3129,6147,3148,6063,3167,5980,3186,5897,3205,5815,3224,5775,3234,5695,3252,5615,3269,5532,3285,5448,3300,5364,3313,5280,3326,5239,3333,5159,3346,5084,3358,5013,3372,4948,3386,4918,3393,4888,3401,4821,3414,4747,3426,4671,3436,4595,3444,4523,3451,4459,3456,4384,3461,4343,3464,4333,3465,4282,3421,4262,3364,4260,3341,4260,3317,4277,3252,4302,3195,4310,3177,4336,3104,4342,3040,4344,2978,4344,2958,4338,2882,4326,2824,4305,2767,4271,2696,4261,2679,4252,2661,4227,2599,4209,2525,4205,2506,4202,2488,4183,2407,4166,2347,4149,2287,4131,2229,4113,2171,4105,2142,4096,2114,4070,2028,4045,1943,4026,1866,4013,1807,4009,1787,4005,1768,3988,1692,3966,1615,3942,1556,3917,1497,3892,1442,3860,1373,3852,1355,3820,1285,3761,1152,3749,1128,3740,1103,3734,1082,3731,1070,3726,1044,3735,1028,3745,1022,3822,1001,3814,983,3805,965,3795,950,3787,936,3783,923,3784,912,3794,903,3869,874,3929,859,3990,847,4068,838,4114,834,4135,832,4210,822,4250,812,4271,806,4332,792,4407,777,4425,774,4496,761,4562,751,4637,742,4720,732,4805,723,4891,715,4973,708,5048,703,5112,699,5164,698,5193,697,5275,688,5334,676,5352,671,5364,668,5440,654,5516,643,5597,632,5676,623,5742,616,5788,612,5810,610,5870,601,5942,583,5961,578,6021,565,6088,555,6148,548,6204,542,6223,540,6299,531,6306,530,6313,529,6382,523,6447,517,6493,513,6521,511,6605,501,6691,488,6776,474,6860,458,6941,441,7020,425,7045,420,7122,406,7194,396,7258,389,7333,382,7350,381,7366,379,7381,378,7395,377,7408,375,7416,374xe" filled="f" stroked="t" strokeweight=".4pt" strokecolor="#999999">
                <v:path arrowok="t"/>
              </v:shape>
            </v:group>
            <v:group style="position:absolute;left:3814;top:955;width:629;height:2483" coordorigin="3814,955" coordsize="629,2483">
              <v:shape style="position:absolute;left:3814;top:955;width:629;height:2483" coordorigin="3814,955" coordsize="629,2483" path="m3814,955l3844,1020,3867,1084,3888,1148,3908,1219,3922,1280,3935,1340,3939,1360,3943,1380,3956,1439,3971,1498,3988,1557,4009,1616,4016,1634,4023,1653,4043,1710,4068,1786,4085,1843,4101,1901,4113,1962,4123,2022,4126,2042,4144,2118,4161,2163,4172,2190,4204,2268,4233,2346,4261,2424,4288,2501,4313,2578,4336,2655,4352,2714,4357,2733,4362,2752,4384,2828,4405,2889,4413,2909,4436,2985,4444,3056,4442,3075,4439,3093,4434,3113,4430,3133,4426,3154,4423,3174,4420,3195,4417,3215,4414,3235,4399,3313,4374,3384,4353,3424,4343,3438e" filled="f" stroked="t" strokeweight=".35pt" strokecolor="#999999">
                <v:path arrowok="t"/>
              </v:shape>
            </v:group>
            <v:group style="position:absolute;left:4340;top:3376;width:34;height:24" coordorigin="4340,3376" coordsize="34,24">
              <v:shape style="position:absolute;left:4340;top:3376;width:34;height:24" coordorigin="4340,3376" coordsize="34,24" path="m4374,3376l4355,3387,4340,3400e" filled="f" stroked="t" strokeweight=".25pt" strokecolor="#999999">
                <v:path arrowok="t"/>
              </v:shape>
            </v:group>
            <v:group style="position:absolute;left:5146;top:689;width:115;height:29" coordorigin="5146,689" coordsize="115,29">
              <v:shape style="position:absolute;left:5146;top:689;width:115;height:29" coordorigin="5146,689" coordsize="115,29" path="m5261,689l5244,696,5224,701,5202,704,5181,707,5162,711,5146,718e" filled="f" stroked="t" strokeweight=".25pt" strokecolor="#999999">
                <v:path arrowok="t"/>
              </v:shape>
            </v:group>
            <v:group style="position:absolute;left:5796;top:587;width:198;height:27" coordorigin="5796,587" coordsize="198,27">
              <v:shape style="position:absolute;left:5796;top:587;width:198;height:27" coordorigin="5796,587" coordsize="198,27" path="m5796,614l5861,608,5935,598,5978,590,5995,587e" filled="f" stroked="t" strokeweight=".25pt" strokecolor="#999999">
                <v:path arrowok="t"/>
              </v:shape>
            </v:group>
            <v:group style="position:absolute;left:7893;top:1182;width:33;height:119" coordorigin="7893,1182" coordsize="33,119">
              <v:shape style="position:absolute;left:7893;top:1182;width:33;height:119" coordorigin="7893,1182" coordsize="33,119" path="m7893,1182l7910,1265,7918,1286,7925,1302e" filled="f" stroked="t" strokeweight=".25pt" strokecolor="#999999">
                <v:path arrowok="t"/>
              </v:shape>
            </v:group>
            <v:group style="position:absolute;left:4018;top:1637;width:54;height:130" coordorigin="4018,1637" coordsize="54,130">
              <v:shape style="position:absolute;left:4018;top:1637;width:54;height:130" coordorigin="4018,1637" coordsize="54,130" path="m4018,1637l4024,1654,4031,1672,4041,1692,4050,1711,4059,1731,4067,1750,4073,1767e" filled="f" stroked="t" strokeweight=".25pt" strokecolor="#999999">
                <v:path arrowok="t"/>
              </v:shape>
            </v:group>
            <v:group style="position:absolute;left:4198;top:2403;width:12;height:120" coordorigin="4198,2403" coordsize="12,120">
              <v:shape style="position:absolute;left:4198;top:2403;width:12;height:120" coordorigin="4198,2403" coordsize="12,120" path="m4198,2403l4204,2480,4207,2503,4210,2523e" filled="f" stroked="t" strokeweight=".25pt" strokecolor="#999999">
                <v:path arrowok="t"/>
              </v:shape>
            </v:group>
            <v:group style="position:absolute;left:3822;top:1001;width:29;height:32" coordorigin="3822,1001" coordsize="29,32">
              <v:shape style="position:absolute;left:3822;top:1001;width:29;height:32" coordorigin="3822,1001" coordsize="29,32" path="m3822,1001l3831,1021,3834,1034,3850,1031e" filled="f" stroked="t" strokeweight=".4pt" strokecolor="#999999">
                <v:path arrowok="t"/>
              </v:shape>
            </v:group>
            <v:group style="position:absolute;left:4361;top:3294;width:38;height:15" coordorigin="4361,3294" coordsize="38,15">
              <v:shape style="position:absolute;left:4361;top:3294;width:38;height:15" coordorigin="4361,3294" coordsize="38,15" path="m4399,3294l4380,3301,4361,3309e" filled="f" stroked="t" strokeweight=".25pt" strokecolor="#999999">
                <v:path arrowok="t"/>
              </v:shape>
            </v:group>
            <v:group style="position:absolute;left:4331;top:3061;width:21;height:57" coordorigin="4331,3061" coordsize="21,57">
              <v:shape style="position:absolute;left:4331;top:3061;width:21;height:57" coordorigin="4331,3061" coordsize="21,57" path="m4352,3061l4344,3078,4337,3098,4331,3118e" filled="f" stroked="t" strokeweight=".25pt" strokecolor="#999999">
                <v:path arrowok="t"/>
              </v:shape>
            </v:group>
            <v:group style="position:absolute;left:4036;top:1055;width:4234;height:2011" coordorigin="4036,1055" coordsize="4234,2011">
              <v:shape style="position:absolute;left:4036;top:1055;width:4234;height:2011" coordorigin="4036,1055" coordsize="4234,2011" path="m4063,1055l4044,1061,4036,1070,4039,1088,4310,1905,4330,1855,4339,1854,4348,1899,4348,1920,4604,2698,4601,2741,4699,3034,4709,3057,4719,3066,4736,3065,5306,2959,5327,2950,5331,2935,5335,2897,7832,2431,7840,2445,7849,2461,7850,2479,8253,2410,8270,2399,8267,2386e" filled="f" stroked="t" strokeweight=".25pt" strokecolor="#000000">
                <v:path arrowok="t"/>
              </v:shape>
              <v:shape style="position:absolute;left:4043;top:760;width:3979;height:2350" type="#_x0000_t75">
                <v:imagedata r:id="rId18" o:title=""/>
              </v:shape>
            </v:group>
            <v:group style="position:absolute;left:4448;top:945;width:544;height:2" coordorigin="4448,945" coordsize="544,2">
              <v:shape style="position:absolute;left:4448;top:945;width:544;height:2" coordorigin="4448,945" coordsize="544,0" path="m4448,945l4992,945e" filled="f" stroked="t" strokeweight="4.135pt" strokecolor="#000000">
                <v:path arrowok="t"/>
              </v:shape>
            </v:group>
            <v:group style="position:absolute;left:4024;top:575;width:4258;height:2616" coordorigin="4024,575" coordsize="4258,2616">
              <v:shape style="position:absolute;left:4024;top:575;width:4258;height:2616" coordorigin="4024,575" coordsize="4258,2616" path="m8263,2353l8266,2312,7958,1743,7949,1743,7953,1721,7814,1459,7808,1443,7780,1444,7773,1443,7338,641,7340,614,7319,580,7310,582,7305,614,7286,581,7276,582,7271,576,7257,575,6786,641,6779,655,6599,680,6589,668,6037,745,6033,763,5946,775,5939,766,5616,809,5605,822,5336,859,5328,843,5311,846,5183,864,5183,850,5176,847,5007,871,5002,872,4992,890,4450,966,4451,949,4443,945,4261,970,4257,975,4253,993,4086,1049,4054,1061,4041,1076,4026,1171,4024,1191,4030,1206,4657,3145,4670,3169,4680,3184,4692,3191,4708,3191,4733,3187,8210,2533,8233,2528,8236,2513,8274,2429,8282,2399,8281,2382,8263,2353xe" filled="f" stroked="t" strokeweight=".6pt" strokecolor="#000000">
                <v:path arrowok="t"/>
              </v:shape>
            </v:group>
            <v:group style="position:absolute;left:7850;top:2353;width:413;height:116" coordorigin="7850,2353" coordsize="413,116">
              <v:shape style="position:absolute;left:7850;top:2353;width:413;height:116" coordorigin="7850,2353" coordsize="413,116" path="m7850,2469l8260,2389,8263,2353e" filled="f" stroked="t" strokeweight=".25pt" strokecolor="#000000">
                <v:path arrowok="t"/>
              </v:shape>
            </v:group>
            <v:group style="position:absolute;left:7849;top:2428;width:427;height:96" coordorigin="7849,2428" coordsize="427,96">
              <v:shape style="position:absolute;left:7849;top:2428;width:427;height:96" coordorigin="7849,2428" coordsize="427,96" path="m7849,2490l7849,2505,7852,2524,7877,2519,8246,2450,8268,2443,8277,2428e" filled="f" stroked="t" strokeweight=".25pt" strokecolor="#000000">
                <v:path arrowok="t"/>
              </v:shape>
            </v:group>
            <v:group style="position:absolute;left:8156;top:2472;width:58;height:53" coordorigin="8156,2472" coordsize="58,53">
              <v:shape style="position:absolute;left:8156;top:2472;width:58;height:53" coordorigin="8156,2472" coordsize="58,53" path="m8212,2496l8200,2514,8182,2526,8162,2522,8156,2507,8168,2485,8184,2472,8206,2474,8214,2486,8212,2496xe" filled="f" stroked="t" strokeweight=".25pt" strokecolor="#000000">
                <v:path arrowok="t"/>
              </v:shape>
            </v:group>
            <v:group style="position:absolute;left:4800;top:3092;width:133;height:61" coordorigin="4800,3092" coordsize="133,61">
              <v:shape style="position:absolute;left:4800;top:3092;width:133;height:61" coordorigin="4800,3092" coordsize="133,61" path="m4932,3111l4924,3126,4906,3138,4883,3145,4837,3153,4813,3153,4800,3143,4807,3124,4822,3110,4843,3101,4894,3092,4918,3093,4931,3102,4932,3111xe" filled="f" stroked="t" strokeweight=".25pt" strokecolor="#000000">
                <v:path arrowok="t"/>
              </v:shape>
            </v:group>
            <v:group style="position:absolute;left:5413;top:1876;width:333;height:407" coordorigin="5413,1876" coordsize="333,407">
              <v:shape style="position:absolute;left:5413;top:1876;width:333;height:407" coordorigin="5413,1876" coordsize="333,407" path="m5413,1883l5466,1876,5487,1876,5495,1884,5568,1938,5574,1947,5645,1937,5660,1936,5666,1950,5743,2141,5746,2158,5728,2164,5673,2173,5634,2260,5634,2267,5613,2273,5572,2282e" filled="f" stroked="t" strokeweight=".25pt" strokecolor="#000000">
                <v:path arrowok="t"/>
              </v:shape>
            </v:group>
            <v:group style="position:absolute;left:5561;top:1947;width:112;height:230" coordorigin="5561,1947" coordsize="112,230">
              <v:shape style="position:absolute;left:5561;top:1947;width:112;height:230" coordorigin="5561,1947" coordsize="112,230" path="m5574,1947l5561,1954,5569,1969,5647,2166,5649,2177,5663,2175,5673,2173e" filled="f" stroked="t" strokeweight=".25pt" strokecolor="#000000">
                <v:path arrowok="t"/>
              </v:shape>
            </v:group>
            <v:group style="position:absolute;left:5328;top:2354;width:313;height:2" coordorigin="5328,2354" coordsize="313,2">
              <v:shape style="position:absolute;left:5328;top:2354;width:313;height:2" coordorigin="5328,2354" coordsize="313,0" path="m5328,2354l5641,2354e" filled="f" stroked="t" strokeweight="1.664pt" strokecolor="#000000">
                <v:path arrowok="t"/>
              </v:shape>
            </v:group>
            <v:group style="position:absolute;left:5110;top:1899;width:150;height:8" coordorigin="5110,1899" coordsize="150,8">
              <v:shape style="position:absolute;left:5110;top:1899;width:150;height:8" coordorigin="5110,1899" coordsize="150,8" path="m5110,1906l5260,1899e" filled="f" stroked="t" strokeweight=".25pt" strokecolor="#000000">
                <v:path arrowok="t"/>
              </v:shape>
            </v:group>
            <v:group style="position:absolute;left:7193;top:1824;width:342;height:134" coordorigin="7193,1824" coordsize="342,134">
              <v:shape style="position:absolute;left:7193;top:1824;width:342;height:134" coordorigin="7193,1824" coordsize="342,134" path="m7520,1876l7203,1876,7207,1887,7240,1959,7535,1908,7520,1876e" filled="t" fillcolor="#FFFFFF" stroked="f">
                <v:path arrowok="t"/>
                <v:fill/>
              </v:shape>
              <v:shape style="position:absolute;left:7193;top:1824;width:342;height:134" coordorigin="7193,1824" coordsize="342,134" path="m7494,1824l7481,1826,7193,1876,7520,1876,7498,1831,7494,1824e" filled="t" fillcolor="#FFFFFF" stroked="f">
                <v:path arrowok="t"/>
                <v:fill/>
              </v:shape>
            </v:group>
            <v:group style="position:absolute;left:7193;top:1824;width:342;height:134" coordorigin="7193,1824" coordsize="342,134">
              <v:shape style="position:absolute;left:7193;top:1824;width:342;height:134" coordorigin="7193,1824" coordsize="342,134" path="m7193,1876l7203,1876,7207,1887,7240,1959,7535,1908,7498,1831,7494,1824,7481,1826,7193,1876xe" filled="f" stroked="t" strokeweight=".25pt" strokecolor="#000000">
                <v:path arrowok="t"/>
              </v:shape>
            </v:group>
            <v:group style="position:absolute;left:7557;top:1783;width:217;height:114" coordorigin="7557,1783" coordsize="217,114">
              <v:shape style="position:absolute;left:7557;top:1783;width:217;height:114" coordorigin="7557,1783" coordsize="217,114" path="m7731,1783l7719,1784,7557,1813,7565,1816,7570,1827,7600,1897,7774,1868,7734,1788,7731,1783e" filled="t" fillcolor="#FFFFFF" stroked="f">
                <v:path arrowok="t"/>
                <v:fill/>
              </v:shape>
            </v:group>
            <v:group style="position:absolute;left:7557;top:1783;width:217;height:114" coordorigin="7557,1783" coordsize="217,114">
              <v:shape style="position:absolute;left:7557;top:1783;width:217;height:114" coordorigin="7557,1783" coordsize="217,114" path="m7557,1813l7565,1816,7570,1827,7600,1897,7774,1868,7734,1788,7731,1783,7719,1784,7557,1813xe" filled="f" stroked="t" strokeweight=".25pt" strokecolor="#000000">
                <v:path arrowok="t"/>
              </v:shape>
            </v:group>
            <v:group style="position:absolute;left:6462;top:867;width:925;height:556" coordorigin="6462,867" coordsize="925,556">
              <v:shape style="position:absolute;left:6462;top:867;width:925;height:556" coordorigin="6462,867" coordsize="925,556" path="m6727,1377l6737,1401,6732,1410,6655,1422,6637,1422,6625,1406,6470,1081,6462,1071,6479,1067,6539,1057,6549,1062,6558,1046,6582,1044,6565,1006,6554,1007,6549,999,6568,995,6574,987,6569,979,6563,966,6555,952,6570,951,7157,867,7180,869,7193,882,7206,898,7195,888,7209,904,7227,900,7214,912,7213,923,7196,925,7183,930,7187,939,7192,953,7202,961,7213,960,7230,958,7229,945,7243,938,7239,958,7242,964,7225,968,7219,977,7220,984,7235,1008,7234,993,7249,991,7305,988,7327,988,7333,1001,7387,1105,7377,1134,7095,1175,7083,1177,7079,1197,7071,1226,7063,1242,7049,1249,7024,1253,7003,1257,6988,1257,6972,1254,6949,1246,6935,1240,6931,1245,6896,1308e" filled="f" stroked="t" strokeweight=".25pt" strokecolor="#000000">
                <v:path arrowok="t"/>
              </v:shape>
            </v:group>
            <v:group style="position:absolute;left:7242;top:831;width:196;height:118" coordorigin="7242,831" coordsize="196,118">
              <v:shape style="position:absolute;left:7242;top:831;width:196;height:118" coordorigin="7242,831" coordsize="196,118" path="m7435,920l7438,925,7435,930,7429,931,7305,948,7298,949,7291,946,7287,940,7245,859,7242,854,7245,849,7251,848,7373,831,7379,831,7387,834,7390,839,7435,920xe" filled="f" stroked="t" strokeweight=".25pt" strokecolor="#000000">
                <v:path arrowok="t"/>
              </v:shape>
            </v:group>
            <v:group style="position:absolute;left:7480;top:1317;width:261;height:160" coordorigin="7480,1317" coordsize="261,160">
              <v:shape style="position:absolute;left:7480;top:1317;width:261;height:160" coordorigin="7480,1317" coordsize="261,160" path="m7550,1477l7483,1352,7480,1347,7483,1342,7489,1342,7653,1318,7660,1317,7668,1320,7671,1325,7741,1451e" filled="f" stroked="t" strokeweight=".25pt" strokecolor="#000000">
                <v:path arrowok="t"/>
              </v:shape>
            </v:group>
            <v:group style="position:absolute;left:7365;top:968;width:264;height:327" coordorigin="7365,968" coordsize="264,327">
              <v:shape style="position:absolute;left:7365;top:968;width:264;height:327" coordorigin="7365,968" coordsize="264,327" path="m7431,1109l7368,991,7365,986,7367,981,7374,980,7451,969,7457,968,7465,972,7468,977,7626,1268,7629,1273,7626,1278,7620,1279,7513,1294,7506,1295,7499,1292,7496,1287,7424,1156,7424,1152,7426,1144,7431,1109xe" filled="f" stroked="t" strokeweight=".25pt" strokecolor="#000000">
                <v:path arrowok="t"/>
              </v:shape>
            </v:group>
            <v:group style="position:absolute;left:6816;top:770;width:422;height:104" coordorigin="6816,770" coordsize="422,104">
              <v:shape style="position:absolute;left:6816;top:770;width:422;height:104" coordorigin="6816,770" coordsize="422,104" path="m7206,804l7213,788,7205,770,7227,806,7238,818,7223,821,6850,874,6834,874,6830,863,6816,834,6818,828,6823,833,6828,857,7206,804xe" filled="f" stroked="t" strokeweight=".25pt" strokecolor="#000000">
                <v:path arrowok="t"/>
              </v:shape>
            </v:group>
            <v:group style="position:absolute;left:6335;top:840;width:414;height:104" coordorigin="6335,840" coordsize="414,104">
              <v:shape style="position:absolute;left:6335;top:840;width:414;height:104" coordorigin="6335,840" coordsize="414,104" path="m6720,873l6733,857,6724,840,6742,877,6749,889,6738,891,6371,944,6350,944,6347,932,6335,903,6337,898,6344,905,6345,926,6720,873xe" filled="f" stroked="t" strokeweight=".25pt" strokecolor="#000000">
                <v:path arrowok="t"/>
              </v:shape>
            </v:group>
            <v:group style="position:absolute;left:6122;top:752;width:228;height:234" coordorigin="6122,752" coordsize="228,234">
              <v:shape style="position:absolute;left:6122;top:752;width:228;height:234" coordorigin="6122,752" coordsize="228,234" path="m6134,776l6122,777,6128,793,6213,975,6221,986,6229,984,6299,973,6316,970,6310,956,6277,881,6269,858,6287,855,6340,846,6350,847,6345,837,6310,762,6305,752,6295,754,6134,776xe" filled="f" stroked="t" strokeweight=".25pt" strokecolor="#000000">
                <v:path arrowok="t"/>
              </v:shape>
            </v:group>
            <v:group style="position:absolute;left:6353;top:612;width:705;height:220" coordorigin="6353,612" coordsize="705,220">
              <v:shape style="position:absolute;left:6353;top:612;width:705;height:220" coordorigin="6353,612" coordsize="705,220" path="m6353,701l6370,696,6380,718,6425,810,6431,831,6455,828,7041,744,7058,735,7051,721,7005,630,6999,612,6976,614e" filled="f" stroked="t" strokeweight=".25pt" strokecolor="#000000">
                <v:path arrowok="t"/>
              </v:shape>
            </v:group>
            <v:group style="position:absolute;left:7119;top:623;width:259;height:195" coordorigin="7119,623" coordsize="259,195">
              <v:shape style="position:absolute;left:7119;top:623;width:259;height:195" coordorigin="7119,623" coordsize="259,195" path="m7135,644l7119,645,7125,656,7157,715,7162,727,7180,723,7222,716,7232,716,7236,723,7282,810,7284,818,7297,816,7368,806,7378,803,7370,792,7286,637,7277,623,7260,626,7135,644xe" filled="f" stroked="t" strokeweight=".25pt" strokecolor="#000000">
                <v:path arrowok="t"/>
              </v:shape>
            </v:group>
            <v:group style="position:absolute;left:6489;top:642;width:449;height:97" coordorigin="6489,642" coordsize="449,97">
              <v:shape style="position:absolute;left:6489;top:642;width:449;height:97" coordorigin="6489,642" coordsize="449,97" path="m6785,642l6801,653,6911,660,6923,661,6928,665,6938,671,6926,682,6858,703,6602,737,6575,738,6557,739,6542,739,6524,739,6498,739,6493,735,6489,726,6496,717,6578,684,6590,668e" filled="f" stroked="t" strokeweight=".25pt" strokecolor="#000000">
                <v:path arrowok="t"/>
              </v:shape>
            </v:group>
            <v:group style="position:absolute;left:5709;top:1811;width:279;height:218" coordorigin="5709,1811" coordsize="279,218">
              <v:shape style="position:absolute;left:5709;top:1811;width:279;height:218" coordorigin="5709,1811" coordsize="279,218" path="m5709,1861l5712,1845,5915,1811,5988,1979,5987,1992,5777,2029,5709,1861xe" filled="f" stroked="t" strokeweight=".25pt" strokecolor="#000000">
                <v:path arrowok="t"/>
              </v:shape>
            </v:group>
            <v:group style="position:absolute;left:6699;top:2068;width:228;height:207" coordorigin="6699,2068" coordsize="228,207">
              <v:shape style="position:absolute;left:6699;top:2068;width:228;height:207" coordorigin="6699,2068" coordsize="228,207" path="m6699,2115l6701,2094,6851,2068,6927,2236,6926,2249,6774,2275,6699,2115xe" filled="f" stroked="t" strokeweight=".25pt" strokecolor="#000000">
                <v:path arrowok="t"/>
              </v:shape>
            </v:group>
            <v:group style="position:absolute;left:6128;top:1821;width:399;height:302" coordorigin="6128,1821" coordsize="399,302">
              <v:shape style="position:absolute;left:6128;top:1821;width:399;height:302" coordorigin="6128,1821" coordsize="399,302" path="m6411,1821l6128,1866,6237,2123,6527,2073,6411,1821xe" filled="f" stroked="t" strokeweight=".25pt" strokecolor="#000000">
                <v:path arrowok="t"/>
              </v:shape>
            </v:group>
            <v:group style="position:absolute;left:6162;top:1843;width:332;height:253" coordorigin="6162,1843" coordsize="332,253">
              <v:shape style="position:absolute;left:6162;top:1843;width:332;height:253" coordorigin="6162,1843" coordsize="332,253" path="m6177,1874l6162,1912,6229,2070,6277,2096,6476,2062,6494,2034,6414,1858,6367,1843,6177,1874xe" filled="f" stroked="t" strokeweight=".25pt" strokecolor="#000000">
                <v:path arrowok="t"/>
              </v:shape>
            </v:group>
            <v:group style="position:absolute;left:6525;top:2537;width:172;height:135" coordorigin="6525,2537" coordsize="172,135">
              <v:shape style="position:absolute;left:6525;top:2537;width:172;height:135" coordorigin="6525,2537" coordsize="172,135" path="m6548,2672l6537,2656,6529,2637,6525,2617,6526,2595,6579,2539,6600,2537,6623,2541,6675,2578,6696,2635,6696,2640,6696,2644e" filled="f" stroked="t" strokeweight=".25pt" strokecolor="#000000">
                <v:path arrowok="t"/>
              </v:shape>
            </v:group>
            <v:group style="position:absolute;left:6490;top:2486;width:255;height:149" coordorigin="6490,2486" coordsize="255,149">
              <v:shape style="position:absolute;left:6490;top:2486;width:255;height:149" coordorigin="6490,2486" coordsize="255,149" path="m6490,2556l6525,2506,6582,2486,6606,2489,6669,2514,6715,2557,6741,2614,6744,2634e" filled="f" stroked="t" strokeweight=".25pt" strokecolor="#000000">
                <v:path arrowok="t"/>
              </v:shape>
            </v:group>
            <v:group style="position:absolute;left:6460;top:2427;width:344;height:243" coordorigin="6460,2427" coordsize="344,243">
              <v:shape style="position:absolute;left:6460;top:2427;width:344;height:243" coordorigin="6460,2427" coordsize="344,243" path="m6803,2617l6804,2595,6742,2443,6733,2427,6714,2430,6473,2472,6460,2476,6466,2488,6525,2650,6525,2669,6803,2617xe" filled="f" stroked="t" strokeweight=".25pt" strokecolor="#000000">
                <v:path arrowok="t"/>
              </v:shape>
            </v:group>
            <v:group style="position:absolute;left:4617;top:2946;width:14;height:50" coordorigin="4617,2946" coordsize="14,50">
              <v:shape style="position:absolute;left:4617;top:2946;width:14;height:50" coordorigin="4617,2946" coordsize="14,50" path="m4631,2982l4631,2992,4628,2996,4625,2990,4621,2984,4618,2971,4618,2960,4617,2950,4620,2946,4624,2952,4628,2957,4631,2971,4631,2982xe" filled="f" stroked="t" strokeweight=".25pt" strokecolor="#000000">
                <v:path arrowok="t"/>
              </v:shape>
            </v:group>
            <v:group style="position:absolute;left:4523;top:2622;width:8;height:70" coordorigin="4523,2622" coordsize="8,70">
              <v:shape style="position:absolute;left:4523;top:2622;width:8;height:70" coordorigin="4523,2622" coordsize="8,70" path="m4527,2622l4523,2675,4524,2681,4526,2690,4527,2692,4531,2639,4530,2634,4529,2629,4528,2624,4527,2622e" filled="t" fillcolor="#000000" stroked="f">
                <v:path arrowok="t"/>
                <v:fill/>
              </v:shape>
            </v:group>
            <v:group style="position:absolute;left:4534;top:2658;width:8;height:70" coordorigin="4534,2658" coordsize="8,70">
              <v:shape style="position:absolute;left:4534;top:2658;width:8;height:70" coordorigin="4534,2658" coordsize="8,70" path="m4538,2658l4534,2711,4535,2716,4537,2726,4538,2727,4539,2725,4542,2675,4542,2669,4539,2660,4538,2658e" filled="t" fillcolor="#000000" stroked="f">
                <v:path arrowok="t"/>
                <v:fill/>
              </v:shape>
            </v:group>
            <v:group style="position:absolute;left:4545;top:2693;width:8;height:70" coordorigin="4545,2693" coordsize="8,70">
              <v:shape style="position:absolute;left:4545;top:2693;width:8;height:70" coordorigin="4545,2693" coordsize="8,70" path="m4549,2693l4545,2746,4546,2751,4547,2756,4548,2761,4550,2763,4550,2760,4554,2710,4553,2704,4550,2695,4549,2693e" filled="t" fillcolor="#000000" stroked="f">
                <v:path arrowok="t"/>
                <v:fill/>
              </v:shape>
            </v:group>
            <v:group style="position:absolute;left:4556;top:2728;width:8;height:70" coordorigin="4556,2728" coordsize="8,70">
              <v:shape style="position:absolute;left:4556;top:2728;width:8;height:70" coordorigin="4556,2728" coordsize="8,70" path="m4560,2728l4556,2781,4557,2787,4560,2796,4561,2798,4565,2747,4565,2745,4564,2739,4562,2730,4560,2728e" filled="t" fillcolor="#000000" stroked="f">
                <v:path arrowok="t"/>
                <v:fill/>
              </v:shape>
            </v:group>
            <v:group style="position:absolute;left:4568;top:2763;width:8;height:70" coordorigin="4568,2763" coordsize="8,70">
              <v:shape style="position:absolute;left:4568;top:2763;width:8;height:70" coordorigin="4568,2763" coordsize="8,70" path="m4572,2763l4571,2766,4568,2814,4568,2816,4568,2822,4571,2831,4572,2833,4576,2780,4575,2775,4573,2765,4572,2763e" filled="t" fillcolor="#000000" stroked="f">
                <v:path arrowok="t"/>
                <v:fill/>
              </v:shape>
            </v:group>
            <v:group style="position:absolute;left:4579;top:2799;width:8;height:70" coordorigin="4579,2799" coordsize="8,70">
              <v:shape style="position:absolute;left:4579;top:2799;width:8;height:70" coordorigin="4579,2799" coordsize="8,70" path="m4583,2799l4579,2851,4580,2857,4582,2866,4583,2868,4587,2818,4587,2815,4586,2810,4584,2801,4583,2799e" filled="t" fillcolor="#000000" stroked="f">
                <v:path arrowok="t"/>
                <v:fill/>
              </v:shape>
            </v:group>
            <v:group style="position:absolute;left:4590;top:2834;width:8;height:70" coordorigin="4590,2834" coordsize="8,70">
              <v:shape style="position:absolute;left:4590;top:2834;width:8;height:70" coordorigin="4590,2834" coordsize="8,70" path="m4594,2834l4590,2887,4591,2892,4593,2902,4594,2904,4598,2853,4598,2851,4598,2845,4596,2840,4595,2836,4594,2834e" filled="t" fillcolor="#000000" stroked="f">
                <v:path arrowok="t"/>
                <v:fill/>
              </v:shape>
            </v:group>
            <v:group style="position:absolute;left:4601;top:2869;width:8;height:70" coordorigin="4601,2869" coordsize="8,70">
              <v:shape style="position:absolute;left:4601;top:2869;width:8;height:70" coordorigin="4601,2869" coordsize="8,70" path="m4605,2869l4605,2871,4601,2922,4602,2927,4604,2937,4606,2939,4610,2886,4609,2880,4606,2871,4605,2869e" filled="t" fillcolor="#000000" stroked="f">
                <v:path arrowok="t"/>
                <v:fill/>
              </v:shape>
            </v:group>
            <v:group style="position:absolute;left:5876;top:1606;width:481;height:157" coordorigin="5876,1606" coordsize="481,157">
              <v:shape style="position:absolute;left:5876;top:1606;width:481;height:157" coordorigin="5876,1606" coordsize="481,157" path="m6334,1674l5920,1674,5938,1674,5955,1681,6010,1713,6079,1760,6093,1763,6345,1723,6356,1717,6347,1701,6334,1674e" filled="t" fillcolor="#FFFFFF" stroked="f">
                <v:path arrowok="t"/>
                <v:fill/>
              </v:shape>
              <v:shape style="position:absolute;left:5876;top:1606;width:481;height:157" coordorigin="5876,1606" coordsize="481,157" path="m6300,1606l6279,1608,5885,1668,5876,1677,5920,1674,6334,1674,6310,1620,6300,1606e" filled="t" fillcolor="#FFFFFF" stroked="f">
                <v:path arrowok="t"/>
                <v:fill/>
              </v:shape>
            </v:group>
            <v:group style="position:absolute;left:5876;top:1606;width:481;height:157" coordorigin="5876,1606" coordsize="481,157">
              <v:shape style="position:absolute;left:5876;top:1606;width:481;height:157" coordorigin="5876,1606" coordsize="481,157" path="m5920,1674l5991,1701,6045,1735,6079,1760,6093,1763,6345,1723,6356,1717,6347,1701,6310,1620,6300,1606,6279,1608,5908,1665,5885,1668,5876,1677,5920,1674xe" filled="f" stroked="t" strokeweight=".25pt" strokecolor="#000000">
                <v:path arrowok="t"/>
              </v:shape>
            </v:group>
            <v:group style="position:absolute;left:6058;top:1640;width:296;height:122" coordorigin="6058,1640" coordsize="296,122">
              <v:shape style="position:absolute;left:6058;top:1640;width:296;height:122" coordorigin="6058,1640" coordsize="296,122" path="m6352,1715l6354,1719,6352,1723,6348,1723,6101,1761,6096,1762,6091,1759,6089,1755,6060,1687,6058,1683,6060,1679,6065,1679,6308,1640,6313,1640,6318,1642,6320,1647,6352,1715xe" filled="f" stroked="t" strokeweight=".25pt" strokecolor="#000000">
                <v:path arrowok="t"/>
              </v:shape>
            </v:group>
            <v:group style="position:absolute;left:4644;top:1861;width:16;height:25" coordorigin="4644,1861" coordsize="16,25">
              <v:shape style="position:absolute;left:4644;top:1861;width:16;height:25" coordorigin="4644,1861" coordsize="16,25" path="m4644,1886l4660,1887,4658,1874,4654,1861e" filled="f" stroked="t" strokeweight=".25pt" strokecolor="#000000">
                <v:path arrowok="t"/>
              </v:shape>
            </v:group>
            <v:group style="position:absolute;left:5149;top:1783;width:18;height:28" coordorigin="5149,1783" coordsize="18,28">
              <v:shape style="position:absolute;left:5149;top:1783;width:18;height:28" coordorigin="5149,1783" coordsize="18,28" path="m5149,1810l5166,1808,5165,1796,5160,1783e" filled="f" stroked="t" strokeweight=".25pt" strokecolor="#000000">
                <v:path arrowok="t"/>
              </v:shape>
            </v:group>
            <v:group style="position:absolute;left:4770;top:1948;width:242;height:521" coordorigin="4770,1948" coordsize="242,521">
              <v:shape style="position:absolute;left:4770;top:1948;width:242;height:521" coordorigin="4770,1948" coordsize="242,521" path="m4810,1948l4788,1953,4770,1962,4772,1977,4806,2050,4830,2103,4858,2164,4882,2229,4909,2308,4931,2377,4950,2439,4959,2469,5012,2468,4993,2406,4972,2339,4949,2270,4925,2199,4897,2134,4865,2061,4830,1986,4817,1961,4810,1948e" filled="t" fillcolor="#FFFFFF" stroked="f">
                <v:path arrowok="t"/>
                <v:fill/>
              </v:shape>
            </v:group>
            <v:group style="position:absolute;left:4770;top:1948;width:242;height:521" coordorigin="4770,1948" coordsize="242,521">
              <v:shape style="position:absolute;left:4770;top:1948;width:242;height:521" coordorigin="4770,1948" coordsize="242,521" path="m5012,2468l4993,2406,4972,2339,4949,2270,4925,2199,4897,2134,4865,2061,4837,2000,4817,1961,4810,1948,4788,1953,4770,1962,4772,1977,4790,2017,4806,2050,4839,2122,4866,2184,4888,2245,4909,2308,4931,2377,4950,2439,4959,2469,5012,2468xe" filled="f" stroked="t" strokeweight=".25pt" strokecolor="#000000">
                <v:path arrowok="t"/>
              </v:shape>
            </v:group>
            <v:group style="position:absolute;left:5367;top:2471;width:2459;height:601" coordorigin="5367,2471" coordsize="2459,601">
              <v:shape style="position:absolute;left:5367;top:2471;width:2459;height:601" coordorigin="5367,2471" coordsize="2459,601" path="m7815,2471l5382,2925,5387,2943,5392,2966,5389,2981,5370,3052,5367,3072,7761,2624,7817,2548,7817,2548,7819,2542,7826,2515,7824,2493,7818,2477,7815,2471e" filled="t" fillcolor="#E5E5E5" stroked="f">
                <v:path arrowok="t"/>
                <v:fill/>
              </v:shape>
              <v:shape style="position:absolute;left:5367;top:2471;width:2459;height:601" coordorigin="5367,2471" coordsize="2459,601" path="m7825,2533l7817,2548,7817,2548,7825,2533e" filled="t" fillcolor="#E5E5E5" stroked="f">
                <v:path arrowok="t"/>
                <v:fill/>
              </v:shape>
            </v:group>
            <v:group style="position:absolute;left:5367;top:2471;width:2459;height:601" coordorigin="5367,2471" coordsize="2459,601">
              <v:shape style="position:absolute;left:5367;top:2471;width:2459;height:601" coordorigin="5367,2471" coordsize="2459,601" path="m7761,2624l7783,2609,7794,2591,7825,2533,7817,2548,7819,2542,7826,2515,7824,2493,7818,2477,7815,2471,5382,2925,5387,2943,5392,2966,5389,2981,5370,3052,5367,3072,5382,3071e" filled="f" stroked="t" strokeweight=".25pt" strokecolor="#000000">
                <v:path arrowok="t"/>
              </v:shape>
            </v:group>
            <v:group style="position:absolute;left:6452;top:2787;width:342;height:78" coordorigin="6452,2787" coordsize="342,78">
              <v:shape style="position:absolute;left:6452;top:2787;width:342;height:78" coordorigin="6452,2787" coordsize="342,78" path="m6452,2865l6458,2851,6481,2847,6769,2792,6792,2787,6794,2798e" filled="f" stroked="t" strokeweight=".25pt" strokecolor="#000000">
                <v:path arrowok="t"/>
              </v:shape>
            </v:group>
            <v:group style="position:absolute;left:6432;top:2728;width:376;height:127" coordorigin="6432,2728" coordsize="376,127">
              <v:shape style="position:absolute;left:6432;top:2728;width:376;height:127" coordorigin="6432,2728" coordsize="376,127" path="m6432,2856l6472,2795,6791,2732,6808,2728,6806,2744,6806,2764,6801,2782e" filled="f" stroked="t" strokeweight=".25pt" strokecolor="#000000">
                <v:path arrowok="t"/>
              </v:shape>
            </v:group>
            <v:group style="position:absolute;left:4024;top:575;width:4260;height:2616" coordorigin="4024,575" coordsize="4260,2616">
              <v:shape style="position:absolute;left:4024;top:575;width:4260;height:2616" coordorigin="4024,575" coordsize="4260,2616" path="m8263,2353l8266,2312,7958,1743,7949,1742,7953,1721,7814,1458,7808,1443,7780,1444,7773,1442,7338,641,7340,613,7319,580,7310,581,7305,614,7286,581,7276,582,7271,576,7257,575,6786,641,6779,654,6599,679,6589,668,6037,745,6033,763,5946,775,5939,766,5616,809,5605,821,5336,858,5328,843,5311,846,5183,864,5183,850,5176,847,5007,871,5002,871,4992,890,4450,966,4451,948,4443,945,4261,969,4257,975,4253,993,4086,1049,4054,1060,4041,1076,4026,1170,4024,1191,4030,1206,4657,3145,4670,3169,4680,3184,4692,3191,4708,3191,4733,3187,8210,2533,8233,2528,8236,2513,8274,2427,8284,2398,8282,2382,8279,2376,8263,2353xe" filled="f" stroked="t" strokeweight=".6pt" strokecolor="#000000">
                <v:path arrowok="t"/>
              </v:shape>
              <v:shape style="position:absolute;left:7835;top:2430;width:288;height:45" type="#_x0000_t75">
                <v:imagedata r:id="rId19" o:title=""/>
              </v:shape>
              <v:shape style="position:absolute;left:4510;top:2511;width:2961;height:592" type="#_x0000_t75">
                <v:imagedata r:id="rId20" o:title=""/>
              </v:shape>
            </v:group>
            <v:group style="position:absolute;left:4030;top:520;width:4280;height:2584" coordorigin="4030,520" coordsize="4280,2584">
              <v:shape style="position:absolute;left:4030;top:520;width:4280;height:2584" coordorigin="4030,520" coordsize="4280,2584" path="m8300,2305l7328,544,7309,524,7291,520,7282,521,4076,953,4038,1004,4031,1045,4030,1051,4030,1060,4031,1066,4037,1083,4319,1936,4332,1955,4340,1979,4533,2570,4536,2581,4534,2598,4684,3063,4732,3102,4752,3103,4763,3102,5324,2997,5345,2983,5351,2964,5350,2950,5347,2937,5343,2924,5341,2914,5338,2899,5351,2894,7822,2433,7835,2430,7840,2440,7849,2459,7850,2475,8265,2407,8285,2407,8288,2391,8305,2347,8310,2330,8304,2313,8300,2305xe" filled="f" stroked="t" strokeweight=".6pt" strokecolor="#000000">
                <v:path arrowok="t"/>
              </v:shape>
            </v:group>
            <v:group style="position:absolute;left:4053;top:977;width:4235;height:2033" coordorigin="4053,977" coordsize="4235,2033">
              <v:shape style="position:absolute;left:4053;top:977;width:4235;height:2033" coordorigin="4053,977" coordsize="4235,2033" path="m4068,977l4053,987,4059,1003,4700,2977,4704,2999,4712,3009,4729,3010,4761,3004,8262,2353,8285,2347,8288,2333e" filled="f" stroked="t" strokeweight=".25pt" strokecolor="#000000">
                <v:path arrowok="t"/>
              </v:shape>
            </v:group>
            <v:group style="position:absolute;left:4088;top:816;width:1582;height:1093" coordorigin="4088,816" coordsize="1582,1093">
              <v:shape style="position:absolute;left:4088;top:816;width:1582;height:1093" coordorigin="4088,816" coordsize="1582,1093" path="m5305,816l5289,816,4105,977,4088,982,4096,1003,4376,1865,4387,1891,4396,1905,4410,1909,4433,1906,4721,1859,4936,1859,5069,1838,5089,1826,5091,1810,5088,1800,5642,1712,5664,1700,5670,1684,5668,1669,5323,829,5305,816e" filled="t" fillcolor="#FFFFFF" stroked="f">
                <v:path arrowok="t"/>
                <v:fill/>
              </v:shape>
              <v:shape style="position:absolute;left:4088;top:816;width:1582;height:1093" coordorigin="4088,816" coordsize="1582,1093" path="m4936,1859l4721,1859,4738,1880,4759,1886,4936,1859e" filled="t" fillcolor="#FFFFFF" stroked="f">
                <v:path arrowok="t"/>
                <v:fill/>
              </v:shape>
            </v:group>
            <v:group style="position:absolute;left:4088;top:816;width:1582;height:1093" coordorigin="4088,816" coordsize="1582,1093">
              <v:shape style="position:absolute;left:4088;top:816;width:1582;height:1093" coordorigin="4088,816" coordsize="1582,1093" path="m4441,1904l4721,1859,4738,1880,4759,1886,5069,1838,5089,1826,5091,1810,5088,1800,5642,1712,5664,1700,5670,1684,5668,1669,5323,829,5305,816,5289,816,4105,977,4088,982,4096,1003,4376,1865,4387,1891,4396,1905,4410,1909,4433,1906,4441,1904xe" filled="f" stroked="t" strokeweight=".5pt" strokecolor="#000000">
                <v:path arrowok="t"/>
              </v:shape>
            </v:group>
            <v:group style="position:absolute;left:4812;top:1787;width:274;height:86" coordorigin="4812,1787" coordsize="274,86">
              <v:shape style="position:absolute;left:4812;top:1787;width:274;height:86" coordorigin="4812,1787" coordsize="274,86" path="m5051,1787l4825,1823,4812,1835,4813,1855,4827,1870,4847,1873,5069,1838,5085,1828,5086,1809,5085,1805,5070,1791,5051,1787e" filled="t" fillcolor="#FFFFFF" stroked="f">
                <v:path arrowok="t"/>
                <v:fill/>
              </v:shape>
            </v:group>
            <v:group style="position:absolute;left:4812;top:1787;width:274;height:86" coordorigin="4812,1787" coordsize="274,86">
              <v:shape style="position:absolute;left:4812;top:1787;width:274;height:86" coordorigin="4812,1787" coordsize="274,86" path="m5086,1809l5085,1828,5069,1838,4847,1873,4827,1870,4813,1855,4812,1835,4825,1823,5051,1787,5070,1791,5085,1805,5086,1809xe" filled="f" stroked="t" strokeweight=".35pt" strokecolor="#000000">
                <v:path arrowok="t"/>
              </v:shape>
            </v:group>
            <v:group style="position:absolute;left:4099;top:977;width:50;height:38" coordorigin="4099,977" coordsize="50,38">
              <v:shape style="position:absolute;left:4099;top:977;width:50;height:38" coordorigin="4099,977" coordsize="50,38" path="m4134,977l4108,978,4099,987,4102,1007,4113,1015,4140,1014,4149,1005,4146,985,4134,977e" filled="t" fillcolor="#999999" stroked="f">
                <v:path arrowok="t"/>
                <v:fill/>
              </v:shape>
            </v:group>
            <v:group style="position:absolute;left:4099;top:977;width:50;height:38" coordorigin="4099,977" coordsize="50,38">
              <v:shape style="position:absolute;left:4099;top:977;width:50;height:38" coordorigin="4099,977" coordsize="50,38" path="m4147,995l4149,1005,4140,1014,4126,1015,4113,1015,4102,1007,4100,997,4099,987,4108,978,4121,978,4134,977,4146,985,4147,995xe" filled="f" stroked="t" strokeweight=".25pt" strokecolor="#000000">
                <v:path arrowok="t"/>
              </v:shape>
            </v:group>
            <v:group style="position:absolute;left:7259;top:542;width:50;height:35" coordorigin="7259,542" coordsize="50,35">
              <v:shape style="position:absolute;left:7259;top:542;width:50;height:35" coordorigin="7259,542" coordsize="50,35" path="m7295,542l7269,543,7259,551,7262,570,7274,577,7300,576,7310,568,7308,559,7307,549,7295,542e" filled="t" fillcolor="#999999" stroked="f">
                <v:path arrowok="t"/>
                <v:fill/>
              </v:shape>
            </v:group>
            <v:group style="position:absolute;left:7259;top:542;width:50;height:35" coordorigin="7259,542" coordsize="50,35">
              <v:shape style="position:absolute;left:7259;top:542;width:50;height:35" coordorigin="7259,542" coordsize="50,35" path="m7308,559l7310,568,7300,576,7287,577,7274,577,7262,570,7261,561,7259,551,7269,543,7282,543,7295,542,7307,549,7308,559xe" filled="f" stroked="t" strokeweight=".25pt" strokecolor="#000000">
                <v:path arrowok="t"/>
              </v:shape>
            </v:group>
            <v:group style="position:absolute;left:4724;top:2946;width:50;height:38" coordorigin="4724,2946" coordsize="50,38">
              <v:shape style="position:absolute;left:4724;top:2946;width:50;height:38" coordorigin="4724,2946" coordsize="50,38" path="m4759,2946l4733,2947,4724,2956,4727,2976,4738,2984,4765,2983,4774,2974,4771,2954,4759,2946e" filled="t" fillcolor="#999999" stroked="f">
                <v:path arrowok="t"/>
                <v:fill/>
              </v:shape>
            </v:group>
            <v:group style="position:absolute;left:4724;top:2946;width:50;height:38" coordorigin="4724,2946" coordsize="50,38">
              <v:shape style="position:absolute;left:4724;top:2946;width:50;height:38" coordorigin="4724,2946" coordsize="50,38" path="m4773,2964l4774,2974,4765,2983,4752,2984,4738,2984,4727,2976,4725,2966,4724,2956,4733,2947,4746,2947,4759,2946,4771,2954,4773,2964xe" filled="f" stroked="t" strokeweight=".25pt" strokecolor="#000000">
                <v:path arrowok="t"/>
              </v:shape>
            </v:group>
            <v:group style="position:absolute;left:5945;top:2687;width:50;height:38" coordorigin="5945,2687" coordsize="50,38">
              <v:shape style="position:absolute;left:5945;top:2687;width:50;height:38" coordorigin="5945,2687" coordsize="50,38" path="m5980,2687l5954,2688,5945,2697,5946,2707,5948,2717,5959,2725,5986,2724,5995,2715,5992,2695,5980,2687e" filled="t" fillcolor="#000000" stroked="f">
                <v:path arrowok="t"/>
                <v:fill/>
              </v:shape>
            </v:group>
            <v:group style="position:absolute;left:7009;top:2494;width:50;height:38" coordorigin="7009,2494" coordsize="50,38">
              <v:shape style="position:absolute;left:7009;top:2494;width:50;height:38" coordorigin="7009,2494" coordsize="50,38" path="m7044,2494l7018,2495,7009,2504,7012,2524,7024,2532,7050,2530,7059,2522,7056,2501,7044,2494e" filled="t" fillcolor="#000000" stroked="f">
                <v:path arrowok="t"/>
                <v:fill/>
              </v:shape>
            </v:group>
            <v:group style="position:absolute;left:5742;top:2138;width:50;height:38" coordorigin="5742,2138" coordsize="50,38">
              <v:shape style="position:absolute;left:5742;top:2138;width:50;height:38" coordorigin="5742,2138" coordsize="50,38" path="m5778,2138l5751,2140,5742,2148,5744,2158,5745,2169,5757,2176,5783,2175,5792,2166,5789,2146,5778,2138e" filled="t" fillcolor="#000000" stroked="f">
                <v:path arrowok="t"/>
                <v:fill/>
              </v:shape>
            </v:group>
            <v:group style="position:absolute;left:6806;top:1945;width:50;height:38" coordorigin="6806,1945" coordsize="50,38">
              <v:shape style="position:absolute;left:6806;top:1945;width:50;height:38" coordorigin="6806,1945" coordsize="50,38" path="m6842,1945l6816,1946,6806,1955,6808,1965,6809,1975,6821,1983,6847,1982,6857,1973,6854,1953,6842,1945e" filled="t" fillcolor="#000000" stroked="f">
                <v:path arrowok="t"/>
                <v:fill/>
              </v:shape>
            </v:group>
            <v:group style="position:absolute;left:6375;top:1585;width:50;height:38" coordorigin="6375,1585" coordsize="50,38">
              <v:shape style="position:absolute;left:6375;top:1585;width:50;height:38" coordorigin="6375,1585" coordsize="50,38" path="m6411,1585l6384,1587,6375,1595,6378,1616,6390,1623,6416,1622,6426,1613,6422,1593,6411,1585e" filled="t" fillcolor="#000000" stroked="f">
                <v:path arrowok="t"/>
                <v:fill/>
              </v:shape>
            </v:group>
            <v:group style="position:absolute;left:7891;top:1742;width:50;height:38" coordorigin="7891,1742" coordsize="50,38">
              <v:shape style="position:absolute;left:7891;top:1742;width:50;height:38" coordorigin="7891,1742" coordsize="50,38" path="m7926,1742l7900,1743,7891,1752,7894,1773,7906,1780,7932,1779,7941,1770,7938,1750,7926,1742e" filled="t" fillcolor="#000000" stroked="f">
                <v:path arrowok="t"/>
                <v:fill/>
              </v:shape>
            </v:group>
            <v:group style="position:absolute;left:8073;top:2300;width:50;height:38" coordorigin="8073,2300" coordsize="50,38">
              <v:shape style="position:absolute;left:8073;top:2300;width:50;height:38" coordorigin="8073,2300" coordsize="50,38" path="m8109,2300l8082,2301,8073,2310,8076,2330,8088,2338,8114,2337,8123,2328,8120,2308,8109,2300e" filled="t" fillcolor="#000000" stroked="f">
                <v:path arrowok="t"/>
                <v:fill/>
              </v:shape>
            </v:group>
            <v:group style="position:absolute;left:8223;top:2293;width:50;height:38" coordorigin="8223,2293" coordsize="50,38">
              <v:shape style="position:absolute;left:8223;top:2293;width:50;height:38" coordorigin="8223,2293" coordsize="50,38" path="m8259,2293l8233,2294,8223,2303,8226,2323,8238,2331,8264,2330,8274,2321,8271,2301,8259,2293e" filled="t" fillcolor="#999999" stroked="f">
                <v:path arrowok="t"/>
                <v:fill/>
              </v:shape>
            </v:group>
            <v:group style="position:absolute;left:8223;top:2293;width:50;height:38" coordorigin="8223,2293" coordsize="50,38">
              <v:shape style="position:absolute;left:8223;top:2293;width:50;height:38" coordorigin="8223,2293" coordsize="50,38" path="m8272,2311l8274,2321,8264,2330,8251,2330,8238,2331,8226,2323,8225,2313,8223,2303,8233,2294,8246,2293,8259,2293,8271,2301,8272,2311xe" filled="f" stroked="t" strokeweight=".25pt" strokecolor="#000000">
                <v:path arrowok="t"/>
              </v:shape>
            </v:group>
            <v:group style="position:absolute;left:4104;top:968;width:71;height:81" coordorigin="4104,968" coordsize="71,81">
              <v:shape style="position:absolute;left:4104;top:968;width:71;height:81" coordorigin="4104,968" coordsize="71,81" path="m4175,968l4156,969,4157,982,4160,991,4156,1000,4147,1014,4125,1025,4104,1028,4111,1049e" filled="f" stroked="t" strokeweight=".35pt" strokecolor="#000000">
                <v:path arrowok="t"/>
              </v:shape>
            </v:group>
            <v:group style="position:absolute;left:5287;top:962;width:303;height:756" coordorigin="5287,962" coordsize="303,756">
              <v:shape style="position:absolute;left:5287;top:962;width:303;height:756" coordorigin="5287,962" coordsize="303,756" path="m5287,962l5590,1718e" filled="f" stroked="t" strokeweight=".25pt" strokecolor="#000000">
                <v:path arrowok="t"/>
              </v:shape>
            </v:group>
            <v:group style="position:absolute;left:4599;top:952;width:990;height:760" coordorigin="4599,952" coordsize="990,760">
              <v:shape style="position:absolute;left:4599;top:952;width:990;height:760" coordorigin="4599,952" coordsize="990,760" path="m4599,1047l5243,954,5275,952,5286,959,5589,1712e" filled="f" stroked="t" strokeweight=".25pt" strokecolor="#000000">
                <v:path arrowok="t"/>
              </v:shape>
            </v:group>
            <v:group style="position:absolute;left:4136;top:1087;width:382;height:2" coordorigin="4136,1087" coordsize="382,2">
              <v:shape style="position:absolute;left:4136;top:1087;width:382;height:2" coordorigin="4136,1087" coordsize="382,0" path="m4136,1087l4519,1087e" filled="f" stroked="t" strokeweight="2.78pt" strokecolor="#000000">
                <v:path arrowok="t"/>
              </v:shape>
            </v:group>
            <v:group style="position:absolute;left:4249;top:1002;width:2;height:96" coordorigin="4249,1002" coordsize="2,96">
              <v:shape style="position:absolute;left:4249;top:1002;width:2;height:96" coordorigin="4249,1002" coordsize="0,96" path="m4249,1002l4249,1099e" filled="f" stroked="t" strokeweight=".564pt" strokecolor="#000000">
                <v:path arrowok="t"/>
              </v:shape>
            </v:group>
            <v:group style="position:absolute;left:4442;top:1028;width:3;height:39" coordorigin="4442,1028" coordsize="3,39">
              <v:shape style="position:absolute;left:4442;top:1028;width:3;height:39" coordorigin="4442,1028" coordsize="3,39" path="m4445,1028l4442,1068e" filled="f" stroked="t" strokeweight=".25pt" strokecolor="#000000">
                <v:path arrowok="t"/>
              </v:shape>
            </v:group>
            <v:group style="position:absolute;left:4154;top:1014;width:100;height:2" coordorigin="4154,1014" coordsize="100,2">
              <v:shape style="position:absolute;left:4154;top:1014;width:100;height:2" coordorigin="4154,1014" coordsize="100,0" path="m4154,1014l4254,1014e" filled="f" stroked="t" strokeweight=".717pt" strokecolor="#000000">
                <v:path arrowok="t"/>
              </v:shape>
            </v:group>
            <v:group style="position:absolute;left:5178;top:857;width:477;height:851" coordorigin="5178,857" coordsize="477,851">
              <v:shape style="position:absolute;left:5178;top:857;width:477;height:851" coordorigin="5178,857" coordsize="477,851" path="m5178,878l5298,861,5306,861,5316,857,5323,873,5652,1677,5655,1698,5641,1708e" filled="f" stroked="t" strokeweight=".25pt" strokecolor="#000000">
                <v:path arrowok="t"/>
              </v:shape>
            </v:group>
            <v:group style="position:absolute;left:4255;top:961;width:155;height:43" coordorigin="4255,961" coordsize="155,43">
              <v:shape style="position:absolute;left:4255;top:961;width:155;height:43" coordorigin="4255,961" coordsize="155,43" path="m4410,961l4263,981,4259,986,4255,1004e" filled="f" stroked="t" strokeweight=".25pt" strokecolor="#000000">
                <v:path arrowok="t"/>
              </v:shape>
            </v:group>
            <v:group style="position:absolute;left:4991;top:858;width:190;height:46" coordorigin="4991,858" coordsize="190,46">
              <v:shape style="position:absolute;left:4991;top:858;width:190;height:46" coordorigin="4991,858" coordsize="190,46" path="m5181,874l5181,868,5173,858,5007,881,5002,882,4991,904e" filled="f" stroked="t" strokeweight=".25pt" strokecolor="#000000">
                <v:path arrowok="t"/>
              </v:shape>
            </v:group>
            <v:group style="position:absolute;left:4986;top:903;width:2;height:90" coordorigin="4986,903" coordsize="2,90">
              <v:shape style="position:absolute;left:4986;top:903;width:2;height:90" coordorigin="4986,903" coordsize="0,90" path="m4986,903l4986,993e" filled="f" stroked="t" strokeweight=".534pt" strokecolor="#000000">
                <v:path arrowok="t"/>
              </v:shape>
            </v:group>
            <v:group style="position:absolute;left:5176;top:869;width:5;height:94" coordorigin="5176,869" coordsize="5,94">
              <v:shape style="position:absolute;left:5176;top:869;width:5;height:94" coordorigin="5176,869" coordsize="5,94" path="m5181,869l5176,963e" filled="f" stroked="t" strokeweight=".25pt" strokecolor="#000000">
                <v:path arrowok="t"/>
              </v:shape>
            </v:group>
            <v:group style="position:absolute;left:5333;top:984;width:14;height:62" coordorigin="5333,984" coordsize="14,62">
              <v:shape style="position:absolute;left:5333;top:984;width:14;height:62" coordorigin="5333,984" coordsize="14,62" path="m5347,1026l5347,1040,5344,1046,5340,1040,5336,1034,5333,1018,5333,1004,5333,990,5336,984,5340,990,5343,996,5347,1012,5347,1026xe" filled="f" stroked="t" strokeweight=".25pt" strokecolor="#000000">
                <v:path arrowok="t"/>
              </v:shape>
            </v:group>
            <v:group style="position:absolute;left:5585;top:1592;width:14;height:62" coordorigin="5585,1592" coordsize="14,62">
              <v:shape style="position:absolute;left:5585;top:1592;width:14;height:62" coordorigin="5585,1592" coordsize="14,62" path="m5599,1634l5599,1648,5596,1654,5592,1648,5589,1642,5585,1626,5585,1612,5585,1598,5588,1592,5592,1598,5596,1604,5599,1620,5599,1634xe" filled="f" stroked="t" strokeweight=".25pt" strokecolor="#000000">
                <v:path arrowok="t"/>
              </v:shape>
            </v:group>
            <v:group style="position:absolute;left:4676;top:2632;width:3620;height:916" coordorigin="4676,2632" coordsize="3620,916">
              <v:shape style="position:absolute;left:4676;top:2632;width:3620;height:916" coordorigin="4676,2632" coordsize="3620,916" path="m8197,2632l4764,3272,4726,3302,4711,3312,4694,3331,4683,3360,4680,3383,4680,3397,4677,3430,4676,3548,8283,2973,8296,2670,8288,2651,8265,2647,8197,2632e" filled="t" fillcolor="#E0E0E0" stroked="f">
                <v:path arrowok="t"/>
                <v:fill/>
              </v:shape>
            </v:group>
            <v:group style="position:absolute;left:4678;top:2790;width:3606;height:719" coordorigin="4678,2790" coordsize="3606,719">
              <v:shape style="position:absolute;left:4678;top:2790;width:3606;height:719" coordorigin="4678,2790" coordsize="3606,719" path="m8285,2790l4678,3450,4678,3508,8285,2875,8285,2790e" filled="t" fillcolor="#E0E0E0" stroked="f">
                <v:path arrowok="t"/>
                <v:fill/>
              </v:shape>
            </v:group>
            <v:group style="position:absolute;left:4678;top:2805;width:3606;height:709" coordorigin="4678,2805" coordsize="3606,709">
              <v:shape style="position:absolute;left:4678;top:2805;width:3606;height:709" coordorigin="4678,2805" coordsize="3606,709" path="m8284,2805l4678,3455,4678,3514,8284,2890,8284,2805e" filled="t" fillcolor="#E1E1E1" stroked="f">
                <v:path arrowok="t"/>
                <v:fill/>
              </v:shape>
            </v:group>
            <v:group style="position:absolute;left:4678;top:2821;width:3605;height:699" coordorigin="4678,2821" coordsize="3605,699">
              <v:shape style="position:absolute;left:4678;top:2821;width:3605;height:699" coordorigin="4678,2821" coordsize="3605,699" path="m8283,2821l4678,3461,4678,3520,8283,2906,8283,2821e" filled="t" fillcolor="#E2E2E2" stroked="f">
                <v:path arrowok="t"/>
                <v:fill/>
              </v:shape>
            </v:group>
            <v:group style="position:absolute;left:4678;top:2837;width:3604;height:689" coordorigin="4678,2837" coordsize="3604,689">
              <v:shape style="position:absolute;left:4678;top:2837;width:3604;height:689" coordorigin="4678,2837" coordsize="3604,689" path="m8283,2837l4678,3467,4678,3526,8283,2922,8283,2837e" filled="t" fillcolor="#E3E3E3" stroked="f">
                <v:path arrowok="t"/>
                <v:fill/>
              </v:shape>
            </v:group>
            <v:group style="position:absolute;left:4678;top:2852;width:3604;height:679" coordorigin="4678,2852" coordsize="3604,679">
              <v:shape style="position:absolute;left:4678;top:2852;width:3604;height:679" coordorigin="4678,2852" coordsize="3604,679" path="m8282,2852l4678,3472,4678,3531,8282,2937,8282,2852e" filled="t" fillcolor="#E4E4E4" stroked="f">
                <v:path arrowok="t"/>
                <v:fill/>
              </v:shape>
            </v:group>
            <v:group style="position:absolute;left:4678;top:2868;width:3603;height:669" coordorigin="4678,2868" coordsize="3603,669">
              <v:shape style="position:absolute;left:4678;top:2868;width:3603;height:669" coordorigin="4678,2868" coordsize="3603,669" path="m8282,2868l4678,3478,4678,3537,8282,2953,8282,2868e" filled="t" fillcolor="#E5E5E5" stroked="f">
                <v:path arrowok="t"/>
                <v:fill/>
              </v:shape>
            </v:group>
            <v:group style="position:absolute;left:4678;top:2884;width:3603;height:659" coordorigin="4678,2884" coordsize="3603,659">
              <v:shape style="position:absolute;left:4678;top:2884;width:3603;height:659" coordorigin="4678,2884" coordsize="3603,659" path="m8281,2884l4678,3484,4678,3543,8281,2968,8281,2884e" filled="t" fillcolor="#E6E6E6" stroked="f">
                <v:path arrowok="t"/>
                <v:fill/>
              </v:shape>
            </v:group>
            <v:group style="position:absolute;left:4678;top:2899;width:3602;height:649" coordorigin="4678,2899" coordsize="3602,649">
              <v:shape style="position:absolute;left:4678;top:2899;width:3602;height:649" coordorigin="4678,2899" coordsize="3602,649" path="m8280,2899l4678,3490,4678,3549,8280,2984,8280,2899e" filled="t" fillcolor="#E7E7E7" stroked="f">
                <v:path arrowok="t"/>
                <v:fill/>
              </v:shape>
            </v:group>
            <v:group style="position:absolute;left:4678;top:2915;width:3601;height:639" coordorigin="4678,2915" coordsize="3601,639">
              <v:shape style="position:absolute;left:4678;top:2915;width:3601;height:639" coordorigin="4678,2915" coordsize="3601,639" path="m8280,2915l4678,3495,4678,3554,8280,3000,8280,2915e" filled="t" fillcolor="#E8E8E8" stroked="f">
                <v:path arrowok="t"/>
                <v:fill/>
              </v:shape>
            </v:group>
            <v:group style="position:absolute;left:4678;top:2930;width:3601;height:630" coordorigin="4678,2930" coordsize="3601,630">
              <v:shape style="position:absolute;left:4678;top:2930;width:3601;height:630" coordorigin="4678,2930" coordsize="3601,630" path="m8279,2930l4678,3501,4678,3560,8279,3015,8279,2930e" filled="t" fillcolor="#E9E9E9" stroked="f">
                <v:path arrowok="t"/>
                <v:fill/>
              </v:shape>
            </v:group>
            <v:group style="position:absolute;left:4678;top:2946;width:3600;height:620" coordorigin="4678,2946" coordsize="3600,620">
              <v:shape style="position:absolute;left:4678;top:2946;width:3600;height:620" coordorigin="4678,2946" coordsize="3600,620" path="m8278,2946l4678,3507,4678,3566,8278,3031,8278,2946e" filled="t" fillcolor="#EAEAEA" stroked="f">
                <v:path arrowok="t"/>
                <v:fill/>
              </v:shape>
            </v:group>
            <v:group style="position:absolute;left:4678;top:2962;width:3599;height:610" coordorigin="4678,2962" coordsize="3599,610">
              <v:shape style="position:absolute;left:4678;top:2962;width:3599;height:610" coordorigin="4678,2962" coordsize="3599,610" path="m8278,2962l4678,3513,4678,3571,8278,3047,8278,2962e" filled="t" fillcolor="#EBEBEB" stroked="f">
                <v:path arrowok="t"/>
                <v:fill/>
              </v:shape>
            </v:group>
            <v:group style="position:absolute;left:4678;top:2977;width:3599;height:600" coordorigin="4678,2977" coordsize="3599,600">
              <v:shape style="position:absolute;left:4678;top:2977;width:3599;height:600" coordorigin="4678,2977" coordsize="3599,600" path="m8277,2977l4678,3518,4678,3577,8277,3062,8277,2977e" filled="t" fillcolor="#ECECEC" stroked="f">
                <v:path arrowok="t"/>
                <v:fill/>
              </v:shape>
            </v:group>
            <v:group style="position:absolute;left:4678;top:2993;width:3598;height:590" coordorigin="4678,2993" coordsize="3598,590">
              <v:shape style="position:absolute;left:4678;top:2993;width:3598;height:590" coordorigin="4678,2993" coordsize="3598,590" path="m8276,2993l4678,3524,4678,3583,8276,3078,8276,2993e" filled="t" fillcolor="#EDEDED" stroked="f">
                <v:path arrowok="t"/>
                <v:fill/>
              </v:shape>
            </v:group>
            <v:group style="position:absolute;left:4678;top:3009;width:3598;height:580" coordorigin="4678,3009" coordsize="3598,580">
              <v:shape style="position:absolute;left:4678;top:3009;width:3598;height:580" coordorigin="4678,3009" coordsize="3598,580" path="m8276,3009l4678,3530,4678,3589,8276,3094,8276,3009e" filled="t" fillcolor="#EEEEEE" stroked="f">
                <v:path arrowok="t"/>
                <v:fill/>
              </v:shape>
            </v:group>
            <v:group style="position:absolute;left:4678;top:3024;width:3597;height:570" coordorigin="4678,3024" coordsize="3597,570">
              <v:shape style="position:absolute;left:4678;top:3024;width:3597;height:570" coordorigin="4678,3024" coordsize="3597,570" path="m8275,3024l4678,3536,4678,3594,8275,3109,8275,3024e" filled="t" fillcolor="#EFEFEF" stroked="f">
                <v:path arrowok="t"/>
                <v:fill/>
              </v:shape>
            </v:group>
            <v:group style="position:absolute;left:4678;top:3040;width:3596;height:560" coordorigin="4678,3040" coordsize="3596,560">
              <v:shape style="position:absolute;left:4678;top:3040;width:3596;height:560" coordorigin="4678,3040" coordsize="3596,560" path="m8275,3040l4678,3541,4678,3600,8275,3125,8275,3040e" filled="t" fillcolor="#F0F0F0" stroked="f">
                <v:path arrowok="t"/>
                <v:fill/>
              </v:shape>
            </v:group>
            <v:group style="position:absolute;left:4678;top:3056;width:3596;height:550" coordorigin="4678,3056" coordsize="3596,550">
              <v:shape style="position:absolute;left:4678;top:3056;width:3596;height:550" coordorigin="4678,3056" coordsize="3596,550" path="m8274,3056l4678,3547,4678,3606,8274,3141,8274,3056e" filled="t" fillcolor="#F1F1F1" stroked="f">
                <v:path arrowok="t"/>
                <v:fill/>
              </v:shape>
            </v:group>
            <v:group style="position:absolute;left:4678;top:3071;width:3595;height:540" coordorigin="4678,3071" coordsize="3595,540">
              <v:shape style="position:absolute;left:4678;top:3071;width:3595;height:540" coordorigin="4678,3071" coordsize="3595,540" path="m8273,3071l4678,3553,4678,3612,8273,3156,8273,3071e" filled="t" fillcolor="#F2F2F2" stroked="f">
                <v:path arrowok="t"/>
                <v:fill/>
              </v:shape>
            </v:group>
            <v:group style="position:absolute;left:4678;top:3087;width:3594;height:530" coordorigin="4678,3087" coordsize="3594,530">
              <v:shape style="position:absolute;left:4678;top:3087;width:3594;height:530" coordorigin="4678,3087" coordsize="3594,530" path="m8273,3087l4678,3559,4678,3617,8273,3172,8273,3087e" filled="t" fillcolor="#F3F3F3" stroked="f">
                <v:path arrowok="t"/>
                <v:fill/>
              </v:shape>
            </v:group>
            <v:group style="position:absolute;left:4678;top:3103;width:3594;height:521" coordorigin="4678,3103" coordsize="3594,521">
              <v:shape style="position:absolute;left:4678;top:3103;width:3594;height:521" coordorigin="4678,3103" coordsize="3594,521" path="m8272,3103l4678,3564,4678,3623,8272,3187,8272,3103e" filled="t" fillcolor="#F4F4F4" stroked="f">
                <v:path arrowok="t"/>
                <v:fill/>
              </v:shape>
            </v:group>
            <v:group style="position:absolute;left:4678;top:3118;width:3593;height:511" coordorigin="4678,3118" coordsize="3593,511">
              <v:shape style="position:absolute;left:4678;top:3118;width:3593;height:511" coordorigin="4678,3118" coordsize="3593,511" path="m8271,3118l4678,3570,4678,3629,8271,3203,8271,3118e" filled="t" fillcolor="#F5F5F5" stroked="f">
                <v:path arrowok="t"/>
                <v:fill/>
              </v:shape>
            </v:group>
            <v:group style="position:absolute;left:4678;top:3134;width:3592;height:501" coordorigin="4678,3134" coordsize="3592,501">
              <v:shape style="position:absolute;left:4678;top:3134;width:3592;height:501" coordorigin="4678,3134" coordsize="3592,501" path="m8271,3134l4678,3576,4678,3635,8271,3219,8271,3134e" filled="t" fillcolor="#F6F6F6" stroked="f">
                <v:path arrowok="t"/>
                <v:fill/>
              </v:shape>
            </v:group>
            <v:group style="position:absolute;left:4678;top:3149;width:3592;height:491" coordorigin="4678,3149" coordsize="3592,491">
              <v:shape style="position:absolute;left:4678;top:3149;width:3592;height:491" coordorigin="4678,3149" coordsize="3592,491" path="m8270,3149l4678,3582,4678,3640,8270,3234,8270,3149e" filled="t" fillcolor="#F7F7F7" stroked="f">
                <v:path arrowok="t"/>
                <v:fill/>
              </v:shape>
            </v:group>
            <v:group style="position:absolute;left:4678;top:3165;width:3591;height:481" coordorigin="4678,3165" coordsize="3591,481">
              <v:shape style="position:absolute;left:4678;top:3165;width:3591;height:481" coordorigin="4678,3165" coordsize="3591,481" path="m8270,3165l4678,3587,4678,3646,8270,3250,8270,3165e" filled="t" fillcolor="#F8F8F8" stroked="f">
                <v:path arrowok="t"/>
                <v:fill/>
              </v:shape>
            </v:group>
            <v:group style="position:absolute;left:4678;top:3181;width:3591;height:471" coordorigin="4678,3181" coordsize="3591,471">
              <v:shape style="position:absolute;left:4678;top:3181;width:3591;height:471" coordorigin="4678,3181" coordsize="3591,471" path="m8269,3181l4678,3593,4678,3652,8269,3266,8269,3181e" filled="t" fillcolor="#F9F9F9" stroked="f">
                <v:path arrowok="t"/>
                <v:fill/>
              </v:shape>
            </v:group>
            <v:group style="position:absolute;left:4678;top:3196;width:3590;height:461" coordorigin="4678,3196" coordsize="3590,461">
              <v:shape style="position:absolute;left:4678;top:3196;width:3590;height:461" coordorigin="4678,3196" coordsize="3590,461" path="m8268,3196l4678,3599,4678,3658,8268,3281,8268,3196e" filled="t" fillcolor="#FAFAFA" stroked="f">
                <v:path arrowok="t"/>
                <v:fill/>
              </v:shape>
            </v:group>
            <v:group style="position:absolute;left:4678;top:3212;width:3589;height:451" coordorigin="4678,3212" coordsize="3589,451">
              <v:shape style="position:absolute;left:4678;top:3212;width:3589;height:451" coordorigin="4678,3212" coordsize="3589,451" path="m8268,3212l4678,3604,4678,3663,8268,3297,8268,3212e" filled="t" fillcolor="#FAFAFA" stroked="f">
                <v:path arrowok="t"/>
                <v:fill/>
              </v:shape>
            </v:group>
            <v:group style="position:absolute;left:4678;top:3228;width:3589;height:441" coordorigin="4678,3228" coordsize="3589,441">
              <v:shape style="position:absolute;left:4678;top:3228;width:3589;height:441" coordorigin="4678,3228" coordsize="3589,441" path="m8267,3228l4678,3610,4678,3669,8267,3313,8267,3228e" filled="t" fillcolor="#FBFBFB" stroked="f">
                <v:path arrowok="t"/>
                <v:fill/>
              </v:shape>
            </v:group>
            <v:group style="position:absolute;left:4678;top:3243;width:3588;height:431" coordorigin="4678,3243" coordsize="3588,431">
              <v:shape style="position:absolute;left:4678;top:3243;width:3588;height:431" coordorigin="4678,3243" coordsize="3588,431" path="m8266,3243l4678,3616,4678,3675,8266,3328,8266,3243e" filled="t" fillcolor="#FCFCFC" stroked="f">
                <v:path arrowok="t"/>
                <v:fill/>
              </v:shape>
            </v:group>
            <v:group style="position:absolute;left:4678;top:3259;width:3587;height:422" coordorigin="4678,3259" coordsize="3587,422">
              <v:shape style="position:absolute;left:4678;top:3259;width:3587;height:422" coordorigin="4678,3259" coordsize="3587,422" path="m8266,3259l4678,3622,4678,3680,8266,3344,8266,3259e" filled="t" fillcolor="#FDFDFD" stroked="f">
                <v:path arrowok="t"/>
                <v:fill/>
              </v:shape>
            </v:group>
            <v:group style="position:absolute;left:4678;top:3275;width:3587;height:412" coordorigin="4678,3275" coordsize="3587,412">
              <v:shape style="position:absolute;left:4678;top:3275;width:3587;height:412" coordorigin="4678,3275" coordsize="3587,412" path="m8265,3275l4678,3627,4678,3686,8265,3360,8265,3275e" filled="t" fillcolor="#FFFFFF" stroked="f">
                <v:path arrowok="t"/>
                <v:fill/>
              </v:shape>
            </v:group>
            <v:group style="position:absolute;left:4676;top:3285;width:115;height:315" coordorigin="4676,3285" coordsize="115,315">
              <v:shape style="position:absolute;left:4676;top:3285;width:115;height:315" coordorigin="4676,3285" coordsize="115,315" path="m4676,3600l4677,3430,4680,3397,4680,3383,4683,3360,4694,3331,4711,3312,4726,3302,4790,3285e" filled="f" stroked="t" strokeweight=".6pt" strokecolor="#000000">
                <v:path arrowok="t"/>
              </v:shape>
            </v:group>
            <v:group style="position:absolute;left:8223;top:2645;width:73;height:970" coordorigin="8223,2645" coordsize="73,970">
              <v:shape style="position:absolute;left:8223;top:2645;width:73;height:970" coordorigin="8223,2645" coordsize="73,970" path="m8223,2645l8265,2647,8288,2651,8296,2670,8250,3615e" filled="f" stroked="t" strokeweight=".6pt" strokecolor="#000000">
                <v:path arrowok="t"/>
              </v:shape>
            </v:group>
            <v:group style="position:absolute;left:4719;top:2658;width:3579;height:916" coordorigin="4719,2658" coordsize="3579,916">
              <v:shape style="position:absolute;left:4719;top:2658;width:3579;height:916" coordorigin="4719,2658" coordsize="3579,916" path="m8298,2692l8290,2665,8274,2658,8261,2659,4769,3330,4722,3385,4721,3394,4719,3574e" filled="f" stroked="t" strokeweight=".25pt" strokecolor="#000000">
                <v:path arrowok="t"/>
              </v:shape>
            </v:group>
            <v:group style="position:absolute;left:4779;top:2504;width:3459;height:799" coordorigin="4779,2504" coordsize="3459,799">
              <v:shape style="position:absolute;left:4779;top:2504;width:3459;height:799" coordorigin="4779,2504" coordsize="3459,799" path="m5297,3020l5032,3068,5013,3075,5006,3085,5008,3108,5014,3140,5013,3152,5005,3166,4991,3169,4800,3207,4780,3217,4779,3238,4779,3262,4785,3273,4782,3290,4814,3290,4820,3303,4841,3298,5850,3104,5343,3104,5337,3100,5337,3072,5336,3059,5332,3046,5313,3025,5297,3020e" filled="t" fillcolor="#FFFFFF" stroked="f">
                <v:path arrowok="t"/>
                <v:fill/>
              </v:shape>
              <v:shape style="position:absolute;left:4779;top:2504;width:3459;height:799" coordorigin="4779,2504" coordsize="3459,799" path="m8088,2504l8075,2505,7842,2548,7823,2554,7818,2566,7822,2594,7827,2620,7822,2627,7816,2638,7803,2641,5343,3104,5850,3104,8217,2649,8225,2643,8236,2621,8237,2603,8226,2581,8116,2581,8117,2553,8115,2540,8107,2518,8088,2504e" filled="t" fillcolor="#FFFFFF" stroked="f">
                <v:path arrowok="t"/>
                <v:fill/>
              </v:shape>
              <v:shape style="position:absolute;left:4779;top:2504;width:3459;height:799" coordorigin="4779,2504" coordsize="3459,799" path="m8195,2567l8123,2580,8116,2581,8226,2581,8223,2576,8205,2567,8195,2567e" filled="t" fillcolor="#FFFFFF" stroked="f">
                <v:path arrowok="t"/>
                <v:fill/>
              </v:shape>
            </v:group>
            <v:group style="position:absolute;left:4779;top:2504;width:3459;height:799" coordorigin="4779,2504" coordsize="3459,799">
              <v:shape style="position:absolute;left:4779;top:2504;width:3459;height:799" coordorigin="4779,2504" coordsize="3459,799" path="m8225,2643l8236,2621,8237,2603,8223,2576,8205,2567,8195,2567,8123,2580,8116,2581,8117,2553,8115,2540,8107,2518,8088,2504,8075,2505,7842,2548,7823,2554,7818,2566,7822,2594,7827,2620,7822,2627,7816,2638,7803,2641,7795,2642,5343,3104,5337,3100,5337,3072,5336,3059,5332,3046,5313,3025,5297,3020,5032,3068,5013,3075,5006,3085,5008,3108,5014,3140,5013,3152,5005,3166,4991,3169,4800,3207,4780,3217,4779,3238,4779,3262,4785,3273,4782,3290,4814,3290,4820,3303,4841,3298,8217,2649,8225,2643xe" filled="f" stroked="t" strokeweight=".6pt" strokecolor="#000000">
                <v:path arrowok="t"/>
              </v:shape>
              <v:shape style="position:absolute;left:4101;top:447;width:4355;height:3544" type="#_x0000_t75">
                <v:imagedata r:id="rId21" o:title=""/>
              </v:shape>
            </v:group>
            <v:group style="position:absolute;left:4727;top:1860;width:84;height:2" coordorigin="4727,1860" coordsize="84,2">
              <v:shape style="position:absolute;left:4727;top:1860;width:84;height:2" coordorigin="4727,1860" coordsize="84,0" path="m4727,1860l4811,1860e" filled="f" stroked="t" strokeweight=".825pt" strokecolor="#000000">
                <v:path arrowok="t"/>
              </v:shape>
            </v:group>
            <v:group style="position:absolute;left:2735;top:911;width:147;height:681" coordorigin="2735,911" coordsize="147,681">
              <v:shape style="position:absolute;left:2735;top:911;width:147;height:681" coordorigin="2735,911" coordsize="147,681" path="m2833,911l2775,937,2737,1107,2735,1131,2737,1146,2882,1592e" filled="f" stroked="t" strokeweight=".6pt" strokecolor="#000000">
                <v:path arrowok="t"/>
              </v:shape>
            </v:group>
            <v:group style="position:absolute;left:2729;top:630;width:736;height:969" coordorigin="2729,630" coordsize="736,969">
              <v:shape style="position:absolute;left:2729;top:630;width:736;height:969" coordorigin="2729,630" coordsize="736,969" path="m3436,630l2803,715,2747,771,2733,843,2731,864,2729,873,2963,1598,2999,1599,3013,1598,3029,1596,3049,1593,3091,1586,2834,795,2833,769,2843,756,3466,670,3436,630e" filled="t" fillcolor="#E0E0E0" stroked="f">
                <v:path arrowok="t"/>
                <v:fill/>
              </v:shape>
            </v:group>
            <v:group style="position:absolute;left:2729;top:630;width:736;height:969" coordorigin="2729,630" coordsize="736,969">
              <v:shape style="position:absolute;left:2729;top:630;width:736;height:969" coordorigin="2729,630" coordsize="736,969" path="m3091,1586l2834,795,2833,769,2843,756,3466,670,3436,630,2803,715,2747,771,2741,798,2733,843,2731,857,2731,864,2729,873,2729,888,2734,907,2963,1598,2983,1599,2999,1599,3013,1598,3029,1596,3049,1593,3076,1589,3091,1586xe" filled="f" stroked="t" strokeweight=".5pt" strokecolor="#000000">
                <v:path arrowok="t"/>
              </v:shape>
            </v:group>
            <v:group style="position:absolute;left:2770;top:754;width:265;height:841" coordorigin="2770,754" coordsize="265,841">
              <v:shape style="position:absolute;left:2770;top:754;width:265;height:841" coordorigin="2770,754" coordsize="265,841" path="m2790,754l2772,768,2770,780,3035,1594e" filled="f" stroked="t" strokeweight=".25pt" strokecolor="#000000">
                <v:path arrowok="t"/>
              </v:shape>
            </v:group>
            <v:group style="position:absolute;left:2841;top:758;width:76;height:55" coordorigin="2841,758" coordsize="76,55">
              <v:shape style="position:absolute;left:2841;top:758;width:76;height:55" coordorigin="2841,758" coordsize="76,55" path="m2862,758l2845,770,2841,789,2850,802,2868,811,2895,813,2912,801,2917,783,2916,781,2907,767,2889,759,2862,758e" filled="t" fillcolor="#999999" stroked="f">
                <v:path arrowok="t"/>
                <v:fill/>
              </v:shape>
            </v:group>
            <v:group style="position:absolute;left:2841;top:758;width:76;height:55" coordorigin="2841,758" coordsize="76,55">
              <v:shape style="position:absolute;left:2841;top:758;width:76;height:55" coordorigin="2841,758" coordsize="76,55" path="m2917,783l2912,801,2895,813,2868,811,2850,802,2841,789,2845,770,2862,758,2889,759,2907,767,2916,781,2917,783xe" filled="f" stroked="t" strokeweight=".25pt" strokecolor="#000000">
                <v:path arrowok="t"/>
              </v:shape>
            </v:group>
            <v:group style="position:absolute;left:2852;top:739;width:109;height:124" coordorigin="2852,739" coordsize="109,124">
              <v:shape style="position:absolute;left:2852;top:739;width:109;height:124" coordorigin="2852,739" coordsize="109,124" path="m2961,739l2935,744,2933,761,2936,777,2887,830,2860,835,2852,844,2856,863e" filled="f" stroked="t" strokeweight=".35pt" strokecolor="#000000">
                <v:path arrowok="t"/>
              </v:shape>
            </v:group>
            <v:group style="position:absolute;left:2880;top:791;width:628;height:2" coordorigin="2880,791" coordsize="628,2">
              <v:shape style="position:absolute;left:2880;top:791;width:628;height:2" coordorigin="2880,791" coordsize="628,0" path="m2880,791l3508,791e" filled="f" stroked="t" strokeweight="4.03pt" strokecolor="#000000">
                <v:path arrowok="t"/>
              </v:shape>
            </v:group>
            <v:group style="position:absolute;left:3071;top:722;width:330;height:227" coordorigin="3071,722" coordsize="330,227">
              <v:shape style="position:absolute;left:3071;top:722;width:330;height:227" coordorigin="3071,722" coordsize="330,227" path="m3387,722l3102,760,3090,781,3089,795,3071,949,3390,900,3400,760,3401,738,3387,722e" filled="t" fillcolor="#FFFFFF" stroked="f">
                <v:path arrowok="t"/>
                <v:fill/>
              </v:shape>
            </v:group>
            <v:group style="position:absolute;left:3071;top:722;width:330;height:227" coordorigin="3071,722" coordsize="330,227">
              <v:shape style="position:absolute;left:3071;top:722;width:330;height:227" coordorigin="3071,722" coordsize="330,227" path="m3071,949l3089,795,3090,781,3102,760,3387,722,3401,738,3400,760,3390,900e" filled="f" stroked="t" strokeweight=".25pt" strokecolor="#000000">
                <v:path arrowok="t"/>
              </v:shape>
            </v:group>
            <v:group style="position:absolute;left:2899;top:927;width:657;height:2" coordorigin="2899,927" coordsize="657,2">
              <v:shape style="position:absolute;left:2899;top:927;width:657;height:2" coordorigin="2899,927" coordsize="657,0" path="m2899,927l3556,927e" filled="f" stroked="t" strokeweight="4.777pt" strokecolor="#000000">
                <v:path arrowok="t"/>
              </v:shape>
            </v:group>
            <v:group style="position:absolute;left:2376;top:407;width:1191;height:1191" coordorigin="2376,407" coordsize="1191,1191">
              <v:shape style="position:absolute;left:2376;top:407;width:1191;height:1191" coordorigin="2376,407" coordsize="1191,1191" path="m3567,1003l3559,1099,3537,1191,3501,1276,3452,1354,3393,1424,3323,1483,3245,1532,3160,1568,3068,1590,2972,1598,2923,1596,2829,1581,2740,1551,2658,1509,2584,1455,2520,1390,2466,1316,2423,1234,2394,1146,2378,1051,2376,1003,2378,954,2394,860,2423,771,2466,689,2520,615,2584,551,2658,497,2740,454,2829,425,2923,409,2972,407,3021,409,3115,425,3204,454,3285,497,3359,551,3424,615,3478,689,3520,771,3550,860,3565,954,3567,1003xe" filled="f" stroked="t" strokeweight=".35pt" strokecolor="#FFFFFF">
                <v:path arrowok="t"/>
              </v:shape>
            </v:group>
            <v:group style="position:absolute;left:2376;top:407;width:1191;height:1191" coordorigin="2376,407" coordsize="1191,1191">
              <v:shape style="position:absolute;left:2376;top:407;width:1191;height:1191" coordorigin="2376,407" coordsize="1191,1191" path="m3567,1003l3559,1099,3537,1191,3501,1276,3452,1354,3393,1424,3323,1483,3245,1532,3160,1568,3068,1590,2972,1598,2923,1596,2829,1581,2740,1551,2658,1509,2584,1455,2520,1390,2466,1316,2423,1234,2394,1146,2378,1051,2376,1003,2378,954,2394,860,2423,771,2466,689,2520,615,2584,551,2658,497,2740,454,2829,425,2923,409,2972,407,3021,409,3115,425,3204,454,3285,497,3359,551,3424,615,3478,689,3520,771,3550,860,3565,954,3567,1003xe" filled="f" stroked="t" strokeweight=".7pt" strokecolor="#8CA9C8">
                <v:path arrowok="t"/>
              </v:shape>
            </v:group>
            <v:group style="position:absolute;left:3605;top:1035;width:385;height:70" coordorigin="3605,1035" coordsize="385,70">
              <v:shape style="position:absolute;left:3605;top:1035;width:385;height:70" coordorigin="3605,1035" coordsize="385,70" path="m3605,1105l3990,1105,3990,1035,3605,1035,3605,1105xe" filled="t" fillcolor="#FFFFFF" stroked="f">
                <v:path arrowok="t"/>
                <v:fill/>
              </v:shape>
            </v:group>
            <v:group style="position:absolute;left:3605;top:1035;width:385;height:70" coordorigin="3605,1035" coordsize="385,70">
              <v:shape style="position:absolute;left:3605;top:1035;width:385;height:70" coordorigin="3605,1035" coordsize="385,70" path="m3605,1105l3990,1105,3990,1035,3605,1035,3605,1105xe" filled="t" fillcolor="#8CA9C8" stroked="f">
                <v:path arrowok="t"/>
                <v:fill/>
              </v:shape>
            </v:group>
            <v:group style="position:absolute;left:2683;top:524;width:218;height:170" coordorigin="2683,524" coordsize="218,170">
              <v:shape style="position:absolute;left:2683;top:524;width:218;height:170" coordorigin="2683,524" coordsize="218,170" path="m2887,629l2755,629,2776,694,2901,675,2887,629e" filled="t" fillcolor="#8CA9C8" stroked="f">
                <v:path arrowok="t"/>
                <v:fill/>
              </v:shape>
              <v:shape style="position:absolute;left:2683;top:524;width:218;height:170" coordorigin="2683,524" coordsize="218,170" path="m2786,524l2683,638,2755,629,2887,629,2881,608,2956,601,2786,524e" filled="t" fillcolor="#8CA9C8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6" w:footer="230" w:top="480" w:bottom="420" w:left="600" w:right="620"/>
          <w:headerReference w:type="default" r:id="rId14"/>
          <w:pgSz w:w="10980" w:h="1458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92" w:lineRule="auto"/>
        <w:ind w:left="2090" w:right="20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push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right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eleases.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597pt;margin-top:18.359001pt;width:316.660488pt;height:167.077876pt;mso-position-horizontal-relative:page;mso-position-vertical-relative:paragraph;z-index:-2910" coordorigin="2352,367" coordsize="6333,3342">
            <v:group style="position:absolute;left:3338;top:2307;width:4173;height:764" coordorigin="3338,2307" coordsize="4173,764">
              <v:shape style="position:absolute;left:3338;top:2307;width:4173;height:764" coordorigin="3338,2307" coordsize="4173,764" path="m3338,3071l7511,2307e" filled="f" stroked="t" strokeweight=".35pt" strokecolor="#999999">
                <v:path arrowok="t"/>
              </v:shape>
            </v:group>
            <v:group style="position:absolute;left:3336;top:2617;width:3975;height:727" coordorigin="3336,2617" coordsize="3975,727">
              <v:shape style="position:absolute;left:3336;top:2617;width:3975;height:727" coordorigin="3336,2617" coordsize="3975,727" path="m3336,3344l7310,2617e" filled="f" stroked="t" strokeweight=".6pt" strokecolor="#999999">
                <v:path arrowok="t"/>
              </v:shape>
            </v:group>
            <v:group style="position:absolute;left:3346;top:405;width:4387;height:3080" coordorigin="3346,405" coordsize="4387,3080">
              <v:shape style="position:absolute;left:3346;top:405;width:4387;height:3080" coordorigin="3346,405" coordsize="4387,3080" path="m7734,2805l3933,2805,3940,2825,3946,2845,3958,2905,3963,2965,3964,3005,3964,3025,3961,3085,3951,3145,3930,3205,3913,3245,3905,3265,3884,3325,3880,3365,3882,3385,3902,3445,3921,3485,4178,3485,4215,3465,4367,3465,4405,3445,4475,3445,4508,3425,4568,3425,4599,3405,4633,3405,4667,3385,4779,3385,4819,3365,4859,3365,4942,3345,5026,3345,5068,3325,5110,3325,5152,3305,5235,3305,5276,3285,5315,3285,5355,3265,5517,3225,5600,3225,5642,3205,5683,3205,5725,3185,5767,3185,5810,3165,5852,3165,5894,3145,5936,3145,5978,3125,6061,3125,6102,3105,6143,3105,6232,3085,6335,3065,6389,3045,6446,3045,6504,3025,6563,3025,6623,3005,6683,3005,6801,2965,6859,2965,6915,2945,6969,2945,7021,2925,7069,2925,7114,2905,7156,2905,7193,2885,7229,2885,7267,2865,7349,2865,7391,2845,7479,2845,7523,2825,7694,2825,7734,2805e" filled="t" fillcolor="#FFFFFF" stroked="f">
                <v:path arrowok="t"/>
                <v:fill/>
              </v:shape>
              <v:shape style="position:absolute;left:3346;top:405;width:4387;height:3080" coordorigin="3346,405" coordsize="4387,3080" path="m7112,505l6339,505,6311,525,6197,525,6169,545,5979,545,5962,565,5843,565,5787,585,5641,585,5620,605,5562,605,5544,625,5471,625,5451,645,5296,645,5271,665,5136,665,5109,685,5000,685,4984,705,4918,705,4895,725,4631,725,4593,745,4425,745,4382,765,4257,765,4219,785,4116,785,4088,805,3990,805,3971,825,3912,825,3891,845,3830,845,3812,865,3630,865,3610,885,3529,885,3509,905,3469,905,3450,925,3414,925,3404,945,3403,945,3407,965,3415,985,3425,985,3434,1005,3442,1025,3365,1045,3355,1065,3346,1065,3351,1105,3354,1105,3360,1125,3369,1165,3381,1185,3431,1305,3440,1305,3456,1345,3496,1445,3512,1465,3537,1525,3562,1585,3571,1605,3579,1625,3598,1685,3613,1745,3625,1805,3633,1845,3637,1865,3651,1925,3665,1965,3673,2005,3681,2025,3690,2065,3698,2085,3707,2105,3716,2145,3742,2225,3751,2265,3760,2285,3769,2325,3778,2345,3786,2385,3795,2405,3803,2445,3810,2465,3818,2505,3822,2525,3829,2545,3833,2565,3847,2625,3872,2685,3900,2745,3908,2765,3917,2785,3925,2805,7840,2805,7869,2785,7937,2785,7952,2765,7963,2765,7970,2745,7973,2725,7974,2725,7973,2705,7969,2685,7963,2665,7956,2625,7948,2605,7930,2565,7921,2525,7912,2505,7903,2465,7896,2445,7890,2405,7886,2385,7884,2345,7883,2285,7876,2225,7861,2165,7843,2105,7837,2085,7831,2065,7826,2065,7821,2045,7821,2045,7825,2025,7830,2005,7838,2005,7846,1985,7856,1965,7865,1945,7873,1945,7880,1925,7885,1905,7888,1885,7888,1865,7884,1845,7876,1845,7866,1825,7833,1765,7782,1705,7769,1685,7731,1625,7700,1565,7692,1565,7685,1545,7679,1525,7673,1525,7667,1505,7659,1505,7650,1485,7620,1425,7609,1405,7598,1385,7576,1345,7565,1325,7535,1265,7511,1205,7504,1185,7496,1165,7487,1145,7477,1145,7467,1125,7430,1065,7389,1005,7347,945,7333,925,7293,865,7257,805,7211,725,7200,705,7188,685,7177,665,7167,625,7156,605,7146,585,7137,565,7128,545,7120,525,7112,505e" filled="t" fillcolor="#FFFFFF" stroked="f">
                <v:path arrowok="t"/>
                <v:fill/>
              </v:shape>
              <v:shape style="position:absolute;left:3346;top:405;width:4387;height:3080" coordorigin="3346,405" coordsize="4387,3080" path="m7088,445l6665,445,6561,465,6534,485,6452,485,6424,505,7105,505,7098,485,7093,465,7088,445e" filled="t" fillcolor="#FFFFFF" stroked="f">
                <v:path arrowok="t"/>
                <v:fill/>
              </v:shape>
              <v:shape style="position:absolute;left:3346;top:405;width:4387;height:3080" coordorigin="3346,405" coordsize="4387,3080" path="m7064,405l6917,405,6898,425,6767,425,6742,445,7084,445,7073,425,7064,405e" filled="t" fillcolor="#FFFFFF" stroked="f">
                <v:path arrowok="t"/>
                <v:fill/>
              </v:shape>
            </v:group>
            <v:group style="position:absolute;left:3346;top:389;width:4628;height:3096" coordorigin="3346,389" coordsize="4628,3096">
              <v:shape style="position:absolute;left:3346;top:389;width:4628;height:3096" coordorigin="3346,389" coordsize="4628,3096" path="m7036,394l7053,389,7064,392,7073,406,7084,434,7088,445,7093,457,7120,520,7146,581,7177,647,7211,714,7246,779,7280,838,7319,896,7361,954,7375,973,7389,993,7430,1051,7467,1107,7496,1162,7518,1217,7526,1236,7554,1297,7587,1359,7620,1418,7641,1454,7650,1471,7679,1524,7685,1535,7692,1548,7731,1612,7769,1668,7808,1725,7821,1744,7856,1796,7888,1860,7888,1877,7885,1894,7856,1958,7846,1973,7838,1988,7830,2002,7825,2015,7821,2027,7821,2039,7826,2051,7831,2065,7837,2080,7861,2150,7876,2212,7883,2281,7884,2305,7884,2337,7886,2368,7896,2430,7912,2490,7939,2574,7948,2600,7969,2669,7974,2708,7973,2724,7919,2773,7840,2788,7771,2797,7694,2806,7611,2815,7567,2820,7479,2830,7391,2841,7307,2854,7229,2870,7156,2888,7114,2898,7021,2919,6915,2941,6801,2965,6743,2976,6683,2988,6623,3000,6563,3011,6504,3023,6389,3044,6282,3065,6186,3082,6143,3090,6102,3098,6019,3114,5936,3131,5852,3149,5767,3168,5683,3187,5600,3206,5517,3225,5435,3244,5395,3254,5315,3272,5235,3289,5152,3305,5068,3320,4984,3333,4900,3346,4859,3353,4779,3366,4704,3378,4633,3392,4568,3406,4538,3413,4508,3421,4441,3434,4367,3446,4291,3456,4215,3464,4143,3471,4079,3476,4004,3481,3963,3484,3953,3485,3902,3441,3882,3384,3880,3361,3880,3337,3897,3272,3922,3215,3930,3197,3956,3124,3962,3060,3964,2998,3964,2978,3958,2902,3946,2844,3925,2787,3891,2716,3881,2699,3872,2681,3847,2619,3829,2545,3825,2526,3822,2508,3803,2427,3786,2367,3769,2307,3751,2249,3733,2191,3725,2162,3716,2134,3690,2048,3665,1963,3646,1886,3633,1827,3629,1807,3625,1788,3608,1712,3586,1635,3562,1576,3537,1517,3512,1462,3480,1393,3472,1375,3440,1305,3381,1172,3369,1148,3360,1123,3354,1102,3351,1090,3346,1064,3355,1048,3365,1042,3442,1021,3434,1003,3425,985,3415,970,3407,956,3403,943,3404,932,3414,923,3489,894,3549,879,3610,867,3688,858,3734,854,3755,852,3830,842,3870,832,3891,826,3952,812,4027,797,4045,794,4116,781,4182,771,4257,762,4340,752,4425,743,4511,735,4593,728,4668,723,4732,719,4784,718,4813,717,4895,708,4954,696,4972,691,4984,688,5060,674,5136,663,5217,652,5296,643,5362,636,5408,632,5430,630,5490,621,5562,603,5581,598,5641,585,5708,575,5768,568,5824,562,5843,560,5919,551,5926,550,5933,549,6002,543,6067,537,6113,533,6141,531,6225,521,6311,508,6396,494,6480,478,6561,461,6640,445,6665,440,6742,426,6814,416,6878,409,6953,402,6970,401,6986,399,7001,398,7015,397,7028,395,7036,394xe" filled="f" stroked="t" strokeweight=".4pt" strokecolor="#999999">
                <v:path arrowok="t"/>
              </v:shape>
            </v:group>
            <v:group style="position:absolute;left:3434;top:975;width:629;height:2483" coordorigin="3434,975" coordsize="629,2483">
              <v:shape style="position:absolute;left:3434;top:975;width:629;height:2483" coordorigin="3434,975" coordsize="629,2483" path="m3434,975l3464,1040,3487,1104,3508,1168,3528,1239,3542,1300,3555,1360,3559,1380,3563,1400,3576,1459,3591,1518,3608,1577,3629,1636,3636,1654,3643,1673,3663,1730,3688,1806,3705,1863,3721,1921,3733,1982,3743,2042,3746,2062,3764,2138,3781,2183,3792,2210,3824,2288,3853,2366,3881,2444,3908,2521,3933,2598,3956,2675,3972,2734,3977,2753,3982,2772,4004,2848,4025,2909,4033,2929,4056,3005,4064,3076,4062,3095,4059,3113,4054,3133,4050,3153,4046,3174,4043,3194,4040,3215,4037,3235,4034,3255,4019,3333,3994,3404,3973,3444,3963,3458e" filled="f" stroked="t" strokeweight=".35pt" strokecolor="#999999">
                <v:path arrowok="t"/>
              </v:shape>
            </v:group>
            <v:group style="position:absolute;left:3960;top:3396;width:34;height:24" coordorigin="3960,3396" coordsize="34,24">
              <v:shape style="position:absolute;left:3960;top:3396;width:34;height:24" coordorigin="3960,3396" coordsize="34,24" path="m3994,3396l3975,3407,3960,3420e" filled="f" stroked="t" strokeweight=".25pt" strokecolor="#999999">
                <v:path arrowok="t"/>
              </v:shape>
            </v:group>
            <v:group style="position:absolute;left:4766;top:709;width:115;height:29" coordorigin="4766,709" coordsize="115,29">
              <v:shape style="position:absolute;left:4766;top:709;width:115;height:29" coordorigin="4766,709" coordsize="115,29" path="m4881,709l4864,716,4844,721,4822,724,4801,727,4782,731,4766,738e" filled="f" stroked="t" strokeweight=".25pt" strokecolor="#999999">
                <v:path arrowok="t"/>
              </v:shape>
            </v:group>
            <v:group style="position:absolute;left:5416;top:607;width:198;height:27" coordorigin="5416,607" coordsize="198,27">
              <v:shape style="position:absolute;left:5416;top:607;width:198;height:27" coordorigin="5416,607" coordsize="198,27" path="m5416,634l5481,628,5555,618,5598,610,5615,607e" filled="f" stroked="t" strokeweight=".25pt" strokecolor="#999999">
                <v:path arrowok="t"/>
              </v:shape>
            </v:group>
            <v:group style="position:absolute;left:7513;top:1202;width:33;height:119" coordorigin="7513,1202" coordsize="33,119">
              <v:shape style="position:absolute;left:7513;top:1202;width:33;height:119" coordorigin="7513,1202" coordsize="33,119" path="m7513,1202l7530,1285,7538,1306,7545,1322e" filled="f" stroked="t" strokeweight=".25pt" strokecolor="#999999">
                <v:path arrowok="t"/>
              </v:shape>
            </v:group>
            <v:group style="position:absolute;left:3638;top:1657;width:54;height:130" coordorigin="3638,1657" coordsize="54,130">
              <v:shape style="position:absolute;left:3638;top:1657;width:54;height:130" coordorigin="3638,1657" coordsize="54,130" path="m3638,1657l3644,1674,3651,1692,3661,1712,3670,1731,3679,1751,3687,1770,3693,1787e" filled="f" stroked="t" strokeweight=".25pt" strokecolor="#999999">
                <v:path arrowok="t"/>
              </v:shape>
            </v:group>
            <v:group style="position:absolute;left:3818;top:2423;width:12;height:120" coordorigin="3818,2423" coordsize="12,120">
              <v:shape style="position:absolute;left:3818;top:2423;width:12;height:120" coordorigin="3818,2423" coordsize="12,120" path="m3818,2423l3824,2500,3827,2523,3830,2543e" filled="f" stroked="t" strokeweight=".25pt" strokecolor="#999999">
                <v:path arrowok="t"/>
              </v:shape>
            </v:group>
            <v:group style="position:absolute;left:3442;top:1021;width:29;height:32" coordorigin="3442,1021" coordsize="29,32">
              <v:shape style="position:absolute;left:3442;top:1021;width:29;height:32" coordorigin="3442,1021" coordsize="29,32" path="m3442,1021l3451,1041,3454,1054,3470,1051e" filled="f" stroked="t" strokeweight=".4pt" strokecolor="#999999">
                <v:path arrowok="t"/>
              </v:shape>
            </v:group>
            <v:group style="position:absolute;left:3981;top:3314;width:38;height:15" coordorigin="3981,3314" coordsize="38,15">
              <v:shape style="position:absolute;left:3981;top:3314;width:38;height:15" coordorigin="3981,3314" coordsize="38,15" path="m4019,3314l4000,3321,3981,3329e" filled="f" stroked="t" strokeweight=".25pt" strokecolor="#999999">
                <v:path arrowok="t"/>
              </v:shape>
            </v:group>
            <v:group style="position:absolute;left:3951;top:3081;width:21;height:57" coordorigin="3951,3081" coordsize="21,57">
              <v:shape style="position:absolute;left:3951;top:3081;width:21;height:57" coordorigin="3951,3081" coordsize="21,57" path="m3972,3081l3964,3098,3957,3118,3951,3138e" filled="f" stroked="t" strokeweight=".25pt" strokecolor="#999999">
                <v:path arrowok="t"/>
              </v:shape>
            </v:group>
            <v:group style="position:absolute;left:3656;top:1075;width:4234;height:2011" coordorigin="3656,1075" coordsize="4234,2011">
              <v:shape style="position:absolute;left:3656;top:1075;width:4234;height:2011" coordorigin="3656,1075" coordsize="4234,2011" path="m3683,1075l3664,1081,3656,1090,3659,1108,3930,1925,3950,1875,3959,1874,3968,1919,3968,1940,4224,2718,4221,2761,4319,3054,4329,3077,4339,3086,4356,3085,4926,2979,4947,2970,4951,2955,4955,2917,7452,2451,7460,2465,7469,2481,7470,2499,7873,2430,7890,2419,7887,2406e" filled="f" stroked="t" strokeweight=".25pt" strokecolor="#000000">
                <v:path arrowok="t"/>
              </v:shape>
              <v:shape style="position:absolute;left:3663;top:780;width:3979;height:2350" type="#_x0000_t75">
                <v:imagedata r:id="rId23" o:title=""/>
              </v:shape>
            </v:group>
            <v:group style="position:absolute;left:4068;top:965;width:544;height:2" coordorigin="4068,965" coordsize="544,2">
              <v:shape style="position:absolute;left:4068;top:965;width:544;height:2" coordorigin="4068,965" coordsize="544,0" path="m4068,965l4612,965e" filled="f" stroked="t" strokeweight="4.135pt" strokecolor="#000000">
                <v:path arrowok="t"/>
              </v:shape>
            </v:group>
            <v:group style="position:absolute;left:3644;top:595;width:4258;height:2616" coordorigin="3644,595" coordsize="4258,2616">
              <v:shape style="position:absolute;left:3644;top:595;width:4258;height:2616" coordorigin="3644,595" coordsize="4258,2616" path="m7883,2373l7886,2332,7578,1763,7569,1763,7573,1741,7434,1479,7428,1463,7400,1464,7393,1463,6958,661,6960,634,6939,600,6930,602,6925,634,6906,601,6896,602,6891,596,6877,595,6406,661,6399,675,6219,700,6209,688,5657,765,5653,783,5566,795,5559,786,5236,829,5225,842,4956,879,4948,863,4931,866,4803,884,4803,870,4796,867,4627,891,4622,892,4612,910,4070,986,4071,969,4063,965,3881,990,3877,995,3873,1013,3706,1069,3674,1081,3661,1096,3646,1191,3644,1211,3650,1226,4277,3165,4290,3189,4300,3204,4312,3211,4328,3211,4353,3207,7830,2553,7853,2548,7856,2533,7894,2449,7902,2419,7901,2402,7883,2373xe" filled="f" stroked="t" strokeweight=".6pt" strokecolor="#000000">
                <v:path arrowok="t"/>
              </v:shape>
            </v:group>
            <v:group style="position:absolute;left:7470;top:2373;width:413;height:116" coordorigin="7470,2373" coordsize="413,116">
              <v:shape style="position:absolute;left:7470;top:2373;width:413;height:116" coordorigin="7470,2373" coordsize="413,116" path="m7470,2489l7880,2409,7883,2373e" filled="f" stroked="t" strokeweight=".25pt" strokecolor="#000000">
                <v:path arrowok="t"/>
              </v:shape>
            </v:group>
            <v:group style="position:absolute;left:7469;top:2448;width:427;height:96" coordorigin="7469,2448" coordsize="427,96">
              <v:shape style="position:absolute;left:7469;top:2448;width:427;height:96" coordorigin="7469,2448" coordsize="427,96" path="m7469,2510l7469,2525,7472,2544,7497,2539,7866,2470,7888,2463,7897,2448e" filled="f" stroked="t" strokeweight=".25pt" strokecolor="#000000">
                <v:path arrowok="t"/>
              </v:shape>
            </v:group>
            <v:group style="position:absolute;left:7776;top:2492;width:58;height:53" coordorigin="7776,2492" coordsize="58,53">
              <v:shape style="position:absolute;left:7776;top:2492;width:58;height:53" coordorigin="7776,2492" coordsize="58,53" path="m7832,2516l7820,2534,7802,2546,7782,2542,7776,2527,7788,2505,7804,2492,7826,2494,7834,2506,7832,2516xe" filled="f" stroked="t" strokeweight=".25pt" strokecolor="#000000">
                <v:path arrowok="t"/>
              </v:shape>
            </v:group>
            <v:group style="position:absolute;left:4420;top:3112;width:133;height:61" coordorigin="4420,3112" coordsize="133,61">
              <v:shape style="position:absolute;left:4420;top:3112;width:133;height:61" coordorigin="4420,3112" coordsize="133,61" path="m4552,3131l4544,3146,4526,3158,4503,3165,4457,3173,4433,3173,4420,3163,4427,3144,4442,3130,4463,3121,4514,3112,4538,3113,4551,3122,4552,3131xe" filled="f" stroked="t" strokeweight=".25pt" strokecolor="#000000">
                <v:path arrowok="t"/>
              </v:shape>
            </v:group>
            <v:group style="position:absolute;left:5033;top:1896;width:333;height:407" coordorigin="5033,1896" coordsize="333,407">
              <v:shape style="position:absolute;left:5033;top:1896;width:333;height:407" coordorigin="5033,1896" coordsize="333,407" path="m5033,1903l5086,1896,5107,1896,5115,1904,5188,1958,5194,1967,5265,1957,5280,1956,5286,1970,5363,2161,5366,2178,5348,2184,5293,2193,5254,2280,5254,2287,5233,2293,5192,2302e" filled="f" stroked="t" strokeweight=".25pt" strokecolor="#000000">
                <v:path arrowok="t"/>
              </v:shape>
            </v:group>
            <v:group style="position:absolute;left:5181;top:1967;width:112;height:230" coordorigin="5181,1967" coordsize="112,230">
              <v:shape style="position:absolute;left:5181;top:1967;width:112;height:230" coordorigin="5181,1967" coordsize="112,230" path="m5194,1967l5181,1974,5189,1989,5267,2186,5269,2197,5283,2195,5293,2193e" filled="f" stroked="t" strokeweight=".25pt" strokecolor="#000000">
                <v:path arrowok="t"/>
              </v:shape>
            </v:group>
            <v:group style="position:absolute;left:4948;top:2374;width:313;height:2" coordorigin="4948,2374" coordsize="313,2">
              <v:shape style="position:absolute;left:4948;top:2374;width:313;height:2" coordorigin="4948,2374" coordsize="313,0" path="m4948,2374l5261,2374e" filled="f" stroked="t" strokeweight="1.664pt" strokecolor="#000000">
                <v:path arrowok="t"/>
              </v:shape>
            </v:group>
            <v:group style="position:absolute;left:4730;top:1919;width:150;height:8" coordorigin="4730,1919" coordsize="150,8">
              <v:shape style="position:absolute;left:4730;top:1919;width:150;height:8" coordorigin="4730,1919" coordsize="150,8" path="m4730,1926l4880,1919e" filled="f" stroked="t" strokeweight=".25pt" strokecolor="#000000">
                <v:path arrowok="t"/>
              </v:shape>
            </v:group>
            <v:group style="position:absolute;left:6813;top:1844;width:342;height:134" coordorigin="6813,1844" coordsize="342,134">
              <v:shape style="position:absolute;left:6813;top:1844;width:342;height:134" coordorigin="6813,1844" coordsize="342,134" path="m7140,1896l6823,1896,6827,1907,6860,1979,7155,1928,7140,1896e" filled="t" fillcolor="#FFFFFF" stroked="f">
                <v:path arrowok="t"/>
                <v:fill/>
              </v:shape>
              <v:shape style="position:absolute;left:6813;top:1844;width:342;height:134" coordorigin="6813,1844" coordsize="342,134" path="m7114,1844l7101,1846,6813,1896,7140,1896,7118,1851,7114,1844e" filled="t" fillcolor="#FFFFFF" stroked="f">
                <v:path arrowok="t"/>
                <v:fill/>
              </v:shape>
            </v:group>
            <v:group style="position:absolute;left:6813;top:1844;width:342;height:134" coordorigin="6813,1844" coordsize="342,134">
              <v:shape style="position:absolute;left:6813;top:1844;width:342;height:134" coordorigin="6813,1844" coordsize="342,134" path="m6813,1896l6823,1896,6827,1907,6860,1979,7155,1928,7118,1851,7114,1844,7101,1846,6813,1896xe" filled="f" stroked="t" strokeweight=".25pt" strokecolor="#000000">
                <v:path arrowok="t"/>
              </v:shape>
            </v:group>
            <v:group style="position:absolute;left:7177;top:1803;width:217;height:114" coordorigin="7177,1803" coordsize="217,114">
              <v:shape style="position:absolute;left:7177;top:1803;width:217;height:114" coordorigin="7177,1803" coordsize="217,114" path="m7351,1803l7339,1804,7177,1833,7185,1836,7190,1847,7220,1917,7394,1888,7354,1808,7351,1803e" filled="t" fillcolor="#FFFFFF" stroked="f">
                <v:path arrowok="t"/>
                <v:fill/>
              </v:shape>
            </v:group>
            <v:group style="position:absolute;left:7177;top:1803;width:217;height:114" coordorigin="7177,1803" coordsize="217,114">
              <v:shape style="position:absolute;left:7177;top:1803;width:217;height:114" coordorigin="7177,1803" coordsize="217,114" path="m7177,1833l7185,1836,7190,1847,7220,1917,7394,1888,7354,1808,7351,1803,7339,1804,7177,1833xe" filled="f" stroked="t" strokeweight=".25pt" strokecolor="#000000">
                <v:path arrowok="t"/>
              </v:shape>
            </v:group>
            <v:group style="position:absolute;left:6082;top:887;width:925;height:556" coordorigin="6082,887" coordsize="925,556">
              <v:shape style="position:absolute;left:6082;top:887;width:925;height:556" coordorigin="6082,887" coordsize="925,556" path="m6347,1397l6357,1421,6352,1430,6275,1442,6257,1442,6245,1426,6090,1101,6082,1091,6099,1087,6159,1077,6169,1082,6178,1066,6202,1064,6185,1026,6174,1027,6169,1019,6188,1015,6194,1007,6189,999,6183,986,6175,972,6190,971,6777,887,6800,889,6813,902,6826,918,6815,908,6829,924,6847,920,6834,932,6833,943,6816,945,6803,950,6807,959,6812,973,6822,981,6833,980,6850,978,6849,965,6863,958,6859,978,6862,984,6845,988,6839,997,6840,1004,6855,1028,6854,1013,6869,1011,6925,1008,6947,1008,6953,1021,7007,1125,6997,1154,6715,1195,6703,1197,6699,1217,6691,1246,6683,1262,6669,1269,6644,1273,6623,1277,6608,1277,6592,1274,6569,1266,6555,1260,6551,1265,6516,1328e" filled="f" stroked="t" strokeweight=".25pt" strokecolor="#000000">
                <v:path arrowok="t"/>
              </v:shape>
            </v:group>
            <v:group style="position:absolute;left:6862;top:851;width:196;height:118" coordorigin="6862,851" coordsize="196,118">
              <v:shape style="position:absolute;left:6862;top:851;width:196;height:118" coordorigin="6862,851" coordsize="196,118" path="m7055,940l7058,945,7055,950,7049,951,6925,968,6918,969,6911,966,6907,960,6865,879,6862,874,6865,869,6871,868,6993,851,6999,851,7007,854,7010,859,7055,940xe" filled="f" stroked="t" strokeweight=".25pt" strokecolor="#000000">
                <v:path arrowok="t"/>
              </v:shape>
            </v:group>
            <v:group style="position:absolute;left:7100;top:1337;width:261;height:160" coordorigin="7100,1337" coordsize="261,160">
              <v:shape style="position:absolute;left:7100;top:1337;width:261;height:160" coordorigin="7100,1337" coordsize="261,160" path="m7170,1497l7103,1372,7100,1367,7103,1362,7109,1362,7273,1338,7280,1337,7288,1340,7291,1345,7361,1471e" filled="f" stroked="t" strokeweight=".25pt" strokecolor="#000000">
                <v:path arrowok="t"/>
              </v:shape>
            </v:group>
            <v:group style="position:absolute;left:6985;top:988;width:264;height:327" coordorigin="6985,988" coordsize="264,327">
              <v:shape style="position:absolute;left:6985;top:988;width:264;height:327" coordorigin="6985,988" coordsize="264,327" path="m7051,1129l6988,1011,6985,1006,6987,1001,6994,1000,7071,989,7077,988,7085,992,7088,997,7246,1288,7249,1293,7246,1298,7240,1299,7133,1314,7126,1315,7119,1312,7116,1307,7044,1176,7044,1172,7046,1164,7051,1129xe" filled="f" stroked="t" strokeweight=".25pt" strokecolor="#000000">
                <v:path arrowok="t"/>
              </v:shape>
            </v:group>
            <v:group style="position:absolute;left:6436;top:790;width:422;height:104" coordorigin="6436,790" coordsize="422,104">
              <v:shape style="position:absolute;left:6436;top:790;width:422;height:104" coordorigin="6436,790" coordsize="422,104" path="m6826,824l6833,808,6825,790,6847,826,6858,838,6843,841,6470,894,6454,894,6450,883,6436,854,6438,848,6443,853,6448,877,6826,824xe" filled="f" stroked="t" strokeweight=".25pt" strokecolor="#000000">
                <v:path arrowok="t"/>
              </v:shape>
            </v:group>
            <v:group style="position:absolute;left:5955;top:860;width:414;height:104" coordorigin="5955,860" coordsize="414,104">
              <v:shape style="position:absolute;left:5955;top:860;width:414;height:104" coordorigin="5955,860" coordsize="414,104" path="m6340,893l6353,877,6344,860,6362,897,6369,909,6358,911,5991,964,5970,964,5967,952,5955,923,5957,918,5964,925,5965,946,6340,893xe" filled="f" stroked="t" strokeweight=".25pt" strokecolor="#000000">
                <v:path arrowok="t"/>
              </v:shape>
            </v:group>
            <v:group style="position:absolute;left:5742;top:772;width:228;height:234" coordorigin="5742,772" coordsize="228,234">
              <v:shape style="position:absolute;left:5742;top:772;width:228;height:234" coordorigin="5742,772" coordsize="228,234" path="m5754,796l5742,797,5748,813,5833,995,5841,1006,5849,1004,5919,993,5936,990,5930,976,5897,901,5889,878,5907,875,5960,866,5970,867,5965,857,5930,782,5925,772,5915,774,5754,796xe" filled="f" stroked="t" strokeweight=".25pt" strokecolor="#000000">
                <v:path arrowok="t"/>
              </v:shape>
            </v:group>
            <v:group style="position:absolute;left:5973;top:632;width:705;height:220" coordorigin="5973,632" coordsize="705,220">
              <v:shape style="position:absolute;left:5973;top:632;width:705;height:220" coordorigin="5973,632" coordsize="705,220" path="m5973,721l5990,716,6000,738,6045,830,6051,851,6075,848,6661,764,6678,755,6671,741,6625,650,6619,632,6596,634e" filled="f" stroked="t" strokeweight=".25pt" strokecolor="#000000">
                <v:path arrowok="t"/>
              </v:shape>
            </v:group>
            <v:group style="position:absolute;left:6739;top:643;width:259;height:195" coordorigin="6739,643" coordsize="259,195">
              <v:shape style="position:absolute;left:6739;top:643;width:259;height:195" coordorigin="6739,643" coordsize="259,195" path="m6755,664l6739,665,6745,676,6777,735,6782,747,6800,743,6842,736,6852,736,6856,743,6902,830,6904,838,6917,836,6988,826,6998,823,6990,812,6906,657,6897,643,6880,646,6755,664xe" filled="f" stroked="t" strokeweight=".25pt" strokecolor="#000000">
                <v:path arrowok="t"/>
              </v:shape>
            </v:group>
            <v:group style="position:absolute;left:6109;top:662;width:449;height:97" coordorigin="6109,662" coordsize="449,97">
              <v:shape style="position:absolute;left:6109;top:662;width:449;height:97" coordorigin="6109,662" coordsize="449,97" path="m6405,662l6421,673,6531,680,6543,681,6548,685,6558,691,6546,702,6478,723,6222,757,6195,758,6177,759,6162,759,6144,759,6118,759,6113,755,6109,746,6116,737,6198,704,6210,688e" filled="f" stroked="t" strokeweight=".25pt" strokecolor="#000000">
                <v:path arrowok="t"/>
              </v:shape>
            </v:group>
            <v:group style="position:absolute;left:5329;top:1831;width:279;height:218" coordorigin="5329,1831" coordsize="279,218">
              <v:shape style="position:absolute;left:5329;top:1831;width:279;height:218" coordorigin="5329,1831" coordsize="279,218" path="m5329,1881l5332,1865,5535,1831,5608,1999,5607,2012,5397,2049,5329,1881xe" filled="f" stroked="t" strokeweight=".25pt" strokecolor="#000000">
                <v:path arrowok="t"/>
              </v:shape>
            </v:group>
            <v:group style="position:absolute;left:6319;top:2088;width:228;height:207" coordorigin="6319,2088" coordsize="228,207">
              <v:shape style="position:absolute;left:6319;top:2088;width:228;height:207" coordorigin="6319,2088" coordsize="228,207" path="m6319,2135l6321,2114,6471,2088,6547,2256,6546,2269,6394,2295,6319,2135xe" filled="f" stroked="t" strokeweight=".25pt" strokecolor="#000000">
                <v:path arrowok="t"/>
              </v:shape>
            </v:group>
            <v:group style="position:absolute;left:5748;top:1841;width:399;height:302" coordorigin="5748,1841" coordsize="399,302">
              <v:shape style="position:absolute;left:5748;top:1841;width:399;height:302" coordorigin="5748,1841" coordsize="399,302" path="m6031,1841l5748,1886,5857,2143,6147,2093,6031,1841xe" filled="f" stroked="t" strokeweight=".25pt" strokecolor="#000000">
                <v:path arrowok="t"/>
              </v:shape>
            </v:group>
            <v:group style="position:absolute;left:5782;top:1863;width:332;height:253" coordorigin="5782,1863" coordsize="332,253">
              <v:shape style="position:absolute;left:5782;top:1863;width:332;height:253" coordorigin="5782,1863" coordsize="332,253" path="m5797,1894l5782,1932,5849,2090,5897,2116,6096,2082,6114,2054,6034,1878,5987,1863,5797,1894xe" filled="f" stroked="t" strokeweight=".25pt" strokecolor="#000000">
                <v:path arrowok="t"/>
              </v:shape>
            </v:group>
            <v:group style="position:absolute;left:6145;top:2557;width:172;height:135" coordorigin="6145,2557" coordsize="172,135">
              <v:shape style="position:absolute;left:6145;top:2557;width:172;height:135" coordorigin="6145,2557" coordsize="172,135" path="m6168,2692l6157,2676,6149,2657,6145,2637,6146,2615,6199,2559,6220,2557,6243,2561,6295,2598,6316,2655,6316,2660,6316,2664e" filled="f" stroked="t" strokeweight=".25pt" strokecolor="#000000">
                <v:path arrowok="t"/>
              </v:shape>
            </v:group>
            <v:group style="position:absolute;left:6110;top:2506;width:255;height:149" coordorigin="6110,2506" coordsize="255,149">
              <v:shape style="position:absolute;left:6110;top:2506;width:255;height:149" coordorigin="6110,2506" coordsize="255,149" path="m6110,2576l6145,2526,6202,2506,6226,2509,6289,2534,6335,2577,6361,2634,6364,2654e" filled="f" stroked="t" strokeweight=".25pt" strokecolor="#000000">
                <v:path arrowok="t"/>
              </v:shape>
            </v:group>
            <v:group style="position:absolute;left:6080;top:2447;width:344;height:243" coordorigin="6080,2447" coordsize="344,243">
              <v:shape style="position:absolute;left:6080;top:2447;width:344;height:243" coordorigin="6080,2447" coordsize="344,243" path="m6423,2637l6424,2615,6362,2463,6353,2447,6334,2450,6093,2492,6080,2496,6086,2508,6145,2670,6145,2689,6423,2637xe" filled="f" stroked="t" strokeweight=".25pt" strokecolor="#000000">
                <v:path arrowok="t"/>
              </v:shape>
            </v:group>
            <v:group style="position:absolute;left:4237;top:2966;width:14;height:50" coordorigin="4237,2966" coordsize="14,50">
              <v:shape style="position:absolute;left:4237;top:2966;width:14;height:50" coordorigin="4237,2966" coordsize="14,50" path="m4251,3002l4251,3012,4248,3016,4245,3010,4241,3004,4238,2991,4238,2980,4237,2970,4240,2966,4244,2972,4248,2977,4251,2991,4251,3002xe" filled="f" stroked="t" strokeweight=".25pt" strokecolor="#000000">
                <v:path arrowok="t"/>
              </v:shape>
            </v:group>
            <v:group style="position:absolute;left:4143;top:2642;width:8;height:70" coordorigin="4143,2642" coordsize="8,70">
              <v:shape style="position:absolute;left:4143;top:2642;width:8;height:70" coordorigin="4143,2642" coordsize="8,70" path="m4147,2642l4143,2695,4144,2701,4146,2710,4147,2712,4151,2659,4150,2654,4149,2649,4148,2644,4147,2642e" filled="t" fillcolor="#000000" stroked="f">
                <v:path arrowok="t"/>
                <v:fill/>
              </v:shape>
            </v:group>
            <v:group style="position:absolute;left:4154;top:2678;width:8;height:70" coordorigin="4154,2678" coordsize="8,70">
              <v:shape style="position:absolute;left:4154;top:2678;width:8;height:70" coordorigin="4154,2678" coordsize="8,70" path="m4158,2678l4154,2731,4155,2736,4157,2746,4158,2747,4159,2745,4162,2695,4162,2689,4160,2684,4159,2680,4158,2678e" filled="t" fillcolor="#000000" stroked="f">
                <v:path arrowok="t"/>
                <v:fill/>
              </v:shape>
            </v:group>
            <v:group style="position:absolute;left:4165;top:2713;width:8;height:70" coordorigin="4165,2713" coordsize="8,70">
              <v:shape style="position:absolute;left:4165;top:2713;width:8;height:70" coordorigin="4165,2713" coordsize="8,70" path="m4169,2713l4165,2766,4166,2771,4167,2776,4168,2781,4170,2783,4170,2780,4174,2730,4173,2724,4170,2715,4169,2713e" filled="t" fillcolor="#000000" stroked="f">
                <v:path arrowok="t"/>
                <v:fill/>
              </v:shape>
            </v:group>
            <v:group style="position:absolute;left:4176;top:2748;width:8;height:70" coordorigin="4176,2748" coordsize="8,70">
              <v:shape style="position:absolute;left:4176;top:2748;width:8;height:70" coordorigin="4176,2748" coordsize="8,70" path="m4180,2748l4176,2801,4177,2807,4180,2816,4181,2818,4185,2767,4185,2765,4184,2759,4182,2750,4180,2748e" filled="t" fillcolor="#000000" stroked="f">
                <v:path arrowok="t"/>
                <v:fill/>
              </v:shape>
            </v:group>
            <v:group style="position:absolute;left:4188;top:2783;width:8;height:70" coordorigin="4188,2783" coordsize="8,70">
              <v:shape style="position:absolute;left:4188;top:2783;width:8;height:70" coordorigin="4188,2783" coordsize="8,70" path="m4192,2783l4191,2786,4188,2834,4188,2836,4188,2842,4191,2851,4192,2853,4196,2800,4195,2795,4193,2785,4192,2783e" filled="t" fillcolor="#000000" stroked="f">
                <v:path arrowok="t"/>
                <v:fill/>
              </v:shape>
            </v:group>
            <v:group style="position:absolute;left:4199;top:2819;width:8;height:70" coordorigin="4199,2819" coordsize="8,70">
              <v:shape style="position:absolute;left:4199;top:2819;width:8;height:70" coordorigin="4199,2819" coordsize="8,70" path="m4203,2819l4199,2871,4200,2877,4202,2886,4203,2888,4207,2838,4207,2835,4206,2830,4204,2821,4203,2819e" filled="t" fillcolor="#000000" stroked="f">
                <v:path arrowok="t"/>
                <v:fill/>
              </v:shape>
            </v:group>
            <v:group style="position:absolute;left:4210;top:2854;width:8;height:70" coordorigin="4210,2854" coordsize="8,70">
              <v:shape style="position:absolute;left:4210;top:2854;width:8;height:70" coordorigin="4210,2854" coordsize="8,70" path="m4214,2854l4210,2907,4211,2912,4213,2922,4214,2924,4218,2873,4218,2871,4218,2865,4216,2860,4215,2856,4214,2854e" filled="t" fillcolor="#000000" stroked="f">
                <v:path arrowok="t"/>
                <v:fill/>
              </v:shape>
            </v:group>
            <v:group style="position:absolute;left:4221;top:2889;width:8;height:70" coordorigin="4221,2889" coordsize="8,70">
              <v:shape style="position:absolute;left:4221;top:2889;width:8;height:70" coordorigin="4221,2889" coordsize="8,70" path="m4225,2889l4225,2891,4221,2942,4222,2947,4224,2957,4226,2959,4230,2906,4229,2900,4226,2891,4225,2889e" filled="t" fillcolor="#000000" stroked="f">
                <v:path arrowok="t"/>
                <v:fill/>
              </v:shape>
            </v:group>
            <v:group style="position:absolute;left:5496;top:1626;width:481;height:157" coordorigin="5496,1626" coordsize="481,157">
              <v:shape style="position:absolute;left:5496;top:1626;width:481;height:157" coordorigin="5496,1626" coordsize="481,157" path="m5954,1694l5540,1694,5558,1694,5575,1701,5630,1733,5699,1780,5713,1783,5965,1743,5976,1737,5967,1721,5954,1694e" filled="t" fillcolor="#FFFFFF" stroked="f">
                <v:path arrowok="t"/>
                <v:fill/>
              </v:shape>
              <v:shape style="position:absolute;left:5496;top:1626;width:481;height:157" coordorigin="5496,1626" coordsize="481,157" path="m5920,1626l5899,1628,5505,1688,5496,1697,5540,1694,5954,1694,5930,1640,5920,1626e" filled="t" fillcolor="#FFFFFF" stroked="f">
                <v:path arrowok="t"/>
                <v:fill/>
              </v:shape>
            </v:group>
            <v:group style="position:absolute;left:5496;top:1626;width:481;height:157" coordorigin="5496,1626" coordsize="481,157">
              <v:shape style="position:absolute;left:5496;top:1626;width:481;height:157" coordorigin="5496,1626" coordsize="481,157" path="m5540,1694l5611,1721,5665,1755,5699,1780,5713,1783,5965,1743,5976,1737,5967,1721,5930,1640,5920,1626,5899,1628,5528,1685,5505,1688,5496,1697,5540,1694xe" filled="f" stroked="t" strokeweight=".25pt" strokecolor="#000000">
                <v:path arrowok="t"/>
              </v:shape>
            </v:group>
            <v:group style="position:absolute;left:5678;top:1660;width:296;height:122" coordorigin="5678,1660" coordsize="296,122">
              <v:shape style="position:absolute;left:5678;top:1660;width:296;height:122" coordorigin="5678,1660" coordsize="296,122" path="m5972,1735l5974,1739,5972,1743,5968,1743,5721,1781,5716,1782,5711,1779,5709,1775,5680,1707,5678,1703,5680,1699,5685,1699,5928,1660,5933,1660,5938,1662,5940,1667,5972,1735xe" filled="f" stroked="t" strokeweight=".25pt" strokecolor="#000000">
                <v:path arrowok="t"/>
              </v:shape>
            </v:group>
            <v:group style="position:absolute;left:4264;top:1881;width:16;height:25" coordorigin="4264,1881" coordsize="16,25">
              <v:shape style="position:absolute;left:4264;top:1881;width:16;height:25" coordorigin="4264,1881" coordsize="16,25" path="m4264,1906l4280,1907,4278,1894,4274,1881e" filled="f" stroked="t" strokeweight=".25pt" strokecolor="#000000">
                <v:path arrowok="t"/>
              </v:shape>
            </v:group>
            <v:group style="position:absolute;left:4769;top:1803;width:18;height:28" coordorigin="4769,1803" coordsize="18,28">
              <v:shape style="position:absolute;left:4769;top:1803;width:18;height:28" coordorigin="4769,1803" coordsize="18,28" path="m4769,1830l4786,1828,4785,1816,4780,1803e" filled="f" stroked="t" strokeweight=".25pt" strokecolor="#000000">
                <v:path arrowok="t"/>
              </v:shape>
            </v:group>
            <v:group style="position:absolute;left:4390;top:1968;width:242;height:521" coordorigin="4390,1968" coordsize="242,521">
              <v:shape style="position:absolute;left:4390;top:1968;width:242;height:521" coordorigin="4390,1968" coordsize="242,521" path="m4430,1968l4408,1973,4390,1982,4392,1997,4426,2070,4450,2123,4478,2184,4502,2249,4529,2328,4551,2397,4570,2459,4579,2489,4632,2488,4613,2426,4592,2359,4569,2290,4545,2219,4517,2154,4485,2081,4450,2006,4437,1981,4430,1968e" filled="t" fillcolor="#FFFFFF" stroked="f">
                <v:path arrowok="t"/>
                <v:fill/>
              </v:shape>
            </v:group>
            <v:group style="position:absolute;left:4390;top:1968;width:242;height:521" coordorigin="4390,1968" coordsize="242,521">
              <v:shape style="position:absolute;left:4390;top:1968;width:242;height:521" coordorigin="4390,1968" coordsize="242,521" path="m4632,2488l4613,2426,4592,2359,4569,2290,4545,2219,4517,2154,4485,2081,4457,2020,4437,1981,4430,1968,4408,1973,4390,1982,4392,1997,4410,2037,4426,2070,4459,2142,4486,2204,4508,2265,4529,2328,4551,2397,4570,2459,4579,2489,4632,2488xe" filled="f" stroked="t" strokeweight=".25pt" strokecolor="#000000">
                <v:path arrowok="t"/>
              </v:shape>
            </v:group>
            <v:group style="position:absolute;left:4987;top:2491;width:2459;height:601" coordorigin="4987,2491" coordsize="2459,601">
              <v:shape style="position:absolute;left:4987;top:2491;width:2459;height:601" coordorigin="4987,2491" coordsize="2459,601" path="m7435,2491l5002,2945,5007,2963,5012,2986,5009,3001,4990,3072,4987,3092,7381,2644,7437,2568,7437,2568,7439,2562,7446,2535,7444,2513,7438,2497,7435,2491e" filled="t" fillcolor="#E5E5E5" stroked="f">
                <v:path arrowok="t"/>
                <v:fill/>
              </v:shape>
              <v:shape style="position:absolute;left:4987;top:2491;width:2459;height:601" coordorigin="4987,2491" coordsize="2459,601" path="m7445,2553l7437,2568,7437,2568,7445,2553e" filled="t" fillcolor="#E5E5E5" stroked="f">
                <v:path arrowok="t"/>
                <v:fill/>
              </v:shape>
            </v:group>
            <v:group style="position:absolute;left:4987;top:2491;width:2459;height:601" coordorigin="4987,2491" coordsize="2459,601">
              <v:shape style="position:absolute;left:4987;top:2491;width:2459;height:601" coordorigin="4987,2491" coordsize="2459,601" path="m7381,2644l7403,2629,7414,2611,7445,2553,7437,2568,7439,2562,7446,2535,7444,2513,7438,2497,7435,2491,5002,2945,5007,2963,5012,2986,5009,3001,4990,3072,4987,3092,5002,3091e" filled="f" stroked="t" strokeweight=".25pt" strokecolor="#000000">
                <v:path arrowok="t"/>
              </v:shape>
            </v:group>
            <v:group style="position:absolute;left:6072;top:2807;width:342;height:78" coordorigin="6072,2807" coordsize="342,78">
              <v:shape style="position:absolute;left:6072;top:2807;width:342;height:78" coordorigin="6072,2807" coordsize="342,78" path="m6072,2885l6078,2871,6101,2867,6389,2812,6412,2807,6414,2818e" filled="f" stroked="t" strokeweight=".25pt" strokecolor="#000000">
                <v:path arrowok="t"/>
              </v:shape>
            </v:group>
            <v:group style="position:absolute;left:6052;top:2748;width:376;height:127" coordorigin="6052,2748" coordsize="376,127">
              <v:shape style="position:absolute;left:6052;top:2748;width:376;height:127" coordorigin="6052,2748" coordsize="376,127" path="m6052,2876l6092,2815,6411,2752,6428,2748,6426,2764,6426,2784,6421,2802e" filled="f" stroked="t" strokeweight=".25pt" strokecolor="#000000">
                <v:path arrowok="t"/>
              </v:shape>
            </v:group>
            <v:group style="position:absolute;left:3644;top:595;width:4260;height:2616" coordorigin="3644,595" coordsize="4260,2616">
              <v:shape style="position:absolute;left:3644;top:595;width:4260;height:2616" coordorigin="3644,595" coordsize="4260,2616" path="m7883,2373l7886,2332,7578,1763,7569,1762,7573,1741,7434,1478,7428,1463,7400,1464,7393,1462,6958,661,6960,633,6939,600,6930,601,6925,634,6906,601,6896,602,6891,596,6877,595,6406,661,6399,674,6219,699,6209,688,5657,765,5653,783,5566,795,5559,786,5236,829,5225,841,4956,878,4948,863,4931,866,4803,884,4803,870,4796,867,4627,891,4622,891,4612,910,4070,986,4071,968,4063,965,3881,989,3877,995,3873,1013,3706,1069,3674,1080,3661,1096,3646,1190,3644,1211,3650,1226,4277,3165,4290,3189,4300,3204,4312,3211,4328,3211,4353,3207,7830,2553,7853,2548,7856,2533,7894,2447,7904,2418,7902,2402,7899,2396,7883,2373xe" filled="f" stroked="t" strokeweight=".6pt" strokecolor="#000000">
                <v:path arrowok="t"/>
              </v:shape>
              <v:shape style="position:absolute;left:7455;top:2450;width:288;height:45" type="#_x0000_t75">
                <v:imagedata r:id="rId24" o:title=""/>
              </v:shape>
              <v:shape style="position:absolute;left:4130;top:2531;width:2961;height:592" type="#_x0000_t75">
                <v:imagedata r:id="rId25" o:title=""/>
              </v:shape>
            </v:group>
            <v:group style="position:absolute;left:3650;top:540;width:4280;height:2584" coordorigin="3650,540" coordsize="4280,2584">
              <v:shape style="position:absolute;left:3650;top:540;width:4280;height:2584" coordorigin="3650,540" coordsize="4280,2584" path="m7920,2325l6948,564,6929,544,6911,540,6902,541,3696,973,3658,1024,3651,1065,3650,1071,3650,1080,3651,1086,3657,1103,3939,1956,3952,1975,3960,1999,4153,2590,4156,2601,4154,2618,4304,3083,4352,3122,4372,3123,4383,3122,4944,3017,4965,3003,4971,2984,4970,2970,4967,2957,4963,2944,4961,2934,4958,2919,4971,2914,7442,2453,7455,2450,7460,2460,7469,2479,7470,2495,7885,2427,7905,2427,7908,2411,7925,2367,7930,2350,7924,2333,7920,2325xe" filled="f" stroked="t" strokeweight=".6pt" strokecolor="#000000">
                <v:path arrowok="t"/>
              </v:shape>
            </v:group>
            <v:group style="position:absolute;left:3673;top:997;width:4235;height:2033" coordorigin="3673,997" coordsize="4235,2033">
              <v:shape style="position:absolute;left:3673;top:997;width:4235;height:2033" coordorigin="3673,997" coordsize="4235,2033" path="m3688,997l3673,1007,3679,1023,4320,2997,4324,3019,4332,3029,4349,3030,4381,3024,7882,2373,7905,2367,7908,2353e" filled="f" stroked="t" strokeweight=".25pt" strokecolor="#000000">
                <v:path arrowok="t"/>
              </v:shape>
            </v:group>
            <v:group style="position:absolute;left:3708;top:836;width:1582;height:1093" coordorigin="3708,836" coordsize="1582,1093">
              <v:shape style="position:absolute;left:3708;top:836;width:1582;height:1093" coordorigin="3708,836" coordsize="1582,1093" path="m4925,836l4909,836,3725,997,3708,1002,3716,1023,3996,1885,4007,1911,4016,1925,4030,1928,4053,1926,4341,1879,4556,1879,4689,1858,4709,1846,4711,1830,4708,1820,5262,1732,5284,1720,5290,1704,5288,1689,4943,849,4925,836e" filled="t" fillcolor="#FFFFFF" stroked="f">
                <v:path arrowok="t"/>
                <v:fill/>
              </v:shape>
              <v:shape style="position:absolute;left:3708;top:836;width:1582;height:1093" coordorigin="3708,836" coordsize="1582,1093" path="m4556,1879l4341,1879,4358,1900,4379,1906,4556,1879e" filled="t" fillcolor="#FFFFFF" stroked="f">
                <v:path arrowok="t"/>
                <v:fill/>
              </v:shape>
            </v:group>
            <v:group style="position:absolute;left:3708;top:836;width:1582;height:1093" coordorigin="3708,836" coordsize="1582,1093">
              <v:shape style="position:absolute;left:3708;top:836;width:1582;height:1093" coordorigin="3708,836" coordsize="1582,1093" path="m4061,1924l4341,1879,4358,1900,4379,1906,4689,1858,4709,1846,4711,1830,4708,1820,5262,1732,5284,1720,5290,1704,5288,1689,4943,849,4925,836,4909,836,3725,997,3708,1002,3716,1023,3996,1885,4007,1911,4016,1925,4030,1928,4053,1926,4061,1924xe" filled="f" stroked="t" strokeweight=".5pt" strokecolor="#000000">
                <v:path arrowok="t"/>
              </v:shape>
            </v:group>
            <v:group style="position:absolute;left:4432;top:1807;width:274;height:86" coordorigin="4432,1807" coordsize="274,86">
              <v:shape style="position:absolute;left:4432;top:1807;width:274;height:86" coordorigin="4432,1807" coordsize="274,86" path="m4671,1807l4445,1843,4432,1855,4433,1875,4447,1890,4467,1893,4689,1858,4705,1848,4706,1829,4705,1825,4690,1811,4671,1807e" filled="t" fillcolor="#FFFFFF" stroked="f">
                <v:path arrowok="t"/>
                <v:fill/>
              </v:shape>
            </v:group>
            <v:group style="position:absolute;left:4432;top:1807;width:274;height:86" coordorigin="4432,1807" coordsize="274,86">
              <v:shape style="position:absolute;left:4432;top:1807;width:274;height:86" coordorigin="4432,1807" coordsize="274,86" path="m4706,1829l4705,1848,4689,1858,4467,1893,4447,1890,4433,1875,4432,1855,4445,1843,4671,1807,4690,1811,4705,1825,4706,1829xe" filled="f" stroked="t" strokeweight=".35pt" strokecolor="#000000">
                <v:path arrowok="t"/>
              </v:shape>
            </v:group>
            <v:group style="position:absolute;left:3719;top:997;width:50;height:38" coordorigin="3719,997" coordsize="50,38">
              <v:shape style="position:absolute;left:3719;top:997;width:50;height:38" coordorigin="3719,997" coordsize="50,38" path="m3754,997l3728,998,3719,1007,3722,1027,3733,1035,3760,1034,3769,1025,3766,1005,3754,997e" filled="t" fillcolor="#999999" stroked="f">
                <v:path arrowok="t"/>
                <v:fill/>
              </v:shape>
            </v:group>
            <v:group style="position:absolute;left:3719;top:997;width:50;height:38" coordorigin="3719,997" coordsize="50,38">
              <v:shape style="position:absolute;left:3719;top:997;width:50;height:38" coordorigin="3719,997" coordsize="50,38" path="m3767,1015l3769,1025,3760,1034,3746,1035,3733,1035,3722,1027,3720,1017,3719,1007,3728,998,3741,998,3754,997,3766,1005,3767,1015xe" filled="f" stroked="t" strokeweight=".25pt" strokecolor="#000000">
                <v:path arrowok="t"/>
              </v:shape>
            </v:group>
            <v:group style="position:absolute;left:6879;top:562;width:50;height:35" coordorigin="6879,562" coordsize="50,35">
              <v:shape style="position:absolute;left:6879;top:562;width:50;height:35" coordorigin="6879,562" coordsize="50,35" path="m6915,562l6889,563,6879,571,6882,590,6894,597,6920,596,6930,588,6928,579,6927,569,6915,562e" filled="t" fillcolor="#999999" stroked="f">
                <v:path arrowok="t"/>
                <v:fill/>
              </v:shape>
            </v:group>
            <v:group style="position:absolute;left:6879;top:562;width:50;height:35" coordorigin="6879,562" coordsize="50,35">
              <v:shape style="position:absolute;left:6879;top:562;width:50;height:35" coordorigin="6879,562" coordsize="50,35" path="m6928,579l6930,588,6920,596,6907,597,6894,597,6882,590,6881,581,6879,571,6889,563,6902,563,6915,562,6927,569,6928,579xe" filled="f" stroked="t" strokeweight=".25pt" strokecolor="#000000">
                <v:path arrowok="t"/>
              </v:shape>
            </v:group>
            <v:group style="position:absolute;left:4344;top:2966;width:50;height:38" coordorigin="4344,2966" coordsize="50,38">
              <v:shape style="position:absolute;left:4344;top:2966;width:50;height:38" coordorigin="4344,2966" coordsize="50,38" path="m4379,2966l4353,2967,4344,2976,4347,2996,4358,3004,4385,3003,4394,2994,4391,2974,4379,2966e" filled="t" fillcolor="#999999" stroked="f">
                <v:path arrowok="t"/>
                <v:fill/>
              </v:shape>
            </v:group>
            <v:group style="position:absolute;left:4344;top:2966;width:50;height:38" coordorigin="4344,2966" coordsize="50,38">
              <v:shape style="position:absolute;left:4344;top:2966;width:50;height:38" coordorigin="4344,2966" coordsize="50,38" path="m4393,2984l4394,2994,4385,3003,4372,3004,4358,3004,4347,2996,4345,2986,4344,2976,4353,2967,4366,2967,4379,2966,4391,2974,4393,2984xe" filled="f" stroked="t" strokeweight=".25pt" strokecolor="#000000">
                <v:path arrowok="t"/>
              </v:shape>
            </v:group>
            <v:group style="position:absolute;left:5565;top:2707;width:50;height:38" coordorigin="5565,2707" coordsize="50,38">
              <v:shape style="position:absolute;left:5565;top:2707;width:50;height:38" coordorigin="5565,2707" coordsize="50,38" path="m5600,2707l5574,2708,5565,2717,5566,2727,5568,2737,5579,2745,5606,2744,5615,2735,5612,2715,5600,2707e" filled="t" fillcolor="#000000" stroked="f">
                <v:path arrowok="t"/>
                <v:fill/>
              </v:shape>
            </v:group>
            <v:group style="position:absolute;left:6629;top:2514;width:50;height:38" coordorigin="6629,2514" coordsize="50,38">
              <v:shape style="position:absolute;left:6629;top:2514;width:50;height:38" coordorigin="6629,2514" coordsize="50,38" path="m6664,2514l6638,2515,6629,2524,6632,2544,6644,2552,6670,2550,6679,2542,6676,2521,6664,2514e" filled="t" fillcolor="#000000" stroked="f">
                <v:path arrowok="t"/>
                <v:fill/>
              </v:shape>
            </v:group>
            <v:group style="position:absolute;left:5362;top:2158;width:50;height:38" coordorigin="5362,2158" coordsize="50,38">
              <v:shape style="position:absolute;left:5362;top:2158;width:50;height:38" coordorigin="5362,2158" coordsize="50,38" path="m5398,2158l5371,2160,5362,2168,5364,2178,5365,2189,5377,2196,5403,2195,5412,2186,5409,2166,5398,2158e" filled="t" fillcolor="#000000" stroked="f">
                <v:path arrowok="t"/>
                <v:fill/>
              </v:shape>
            </v:group>
            <v:group style="position:absolute;left:6426;top:1965;width:50;height:38" coordorigin="6426,1965" coordsize="50,38">
              <v:shape style="position:absolute;left:6426;top:1965;width:50;height:38" coordorigin="6426,1965" coordsize="50,38" path="m6462,1965l6436,1966,6426,1975,6428,1985,6429,1995,6441,2003,6467,2002,6477,1993,6474,1973,6462,1965e" filled="t" fillcolor="#000000" stroked="f">
                <v:path arrowok="t"/>
                <v:fill/>
              </v:shape>
            </v:group>
            <v:group style="position:absolute;left:5995;top:1605;width:50;height:38" coordorigin="5995,1605" coordsize="50,38">
              <v:shape style="position:absolute;left:5995;top:1605;width:50;height:38" coordorigin="5995,1605" coordsize="50,38" path="m6031,1605l6004,1607,5995,1615,5998,1636,6010,1643,6036,1642,6046,1633,6042,1613,6031,1605e" filled="t" fillcolor="#000000" stroked="f">
                <v:path arrowok="t"/>
                <v:fill/>
              </v:shape>
            </v:group>
            <v:group style="position:absolute;left:7511;top:1762;width:50;height:38" coordorigin="7511,1762" coordsize="50,38">
              <v:shape style="position:absolute;left:7511;top:1762;width:50;height:38" coordorigin="7511,1762" coordsize="50,38" path="m7546,1762l7520,1763,7511,1772,7514,1793,7526,1800,7552,1799,7561,1790,7558,1770,7546,1762e" filled="t" fillcolor="#000000" stroked="f">
                <v:path arrowok="t"/>
                <v:fill/>
              </v:shape>
            </v:group>
            <v:group style="position:absolute;left:7693;top:2320;width:50;height:38" coordorigin="7693,2320" coordsize="50,38">
              <v:shape style="position:absolute;left:7693;top:2320;width:50;height:38" coordorigin="7693,2320" coordsize="50,38" path="m7729,2320l7702,2321,7693,2330,7696,2350,7708,2358,7734,2357,7743,2348,7740,2328,7729,2320e" filled="t" fillcolor="#000000" stroked="f">
                <v:path arrowok="t"/>
                <v:fill/>
              </v:shape>
            </v:group>
            <v:group style="position:absolute;left:7843;top:2313;width:50;height:38" coordorigin="7843,2313" coordsize="50,38">
              <v:shape style="position:absolute;left:7843;top:2313;width:50;height:38" coordorigin="7843,2313" coordsize="50,38" path="m7879,2313l7853,2314,7843,2323,7846,2343,7858,2351,7884,2350,7894,2341,7891,2321,7879,2313e" filled="t" fillcolor="#999999" stroked="f">
                <v:path arrowok="t"/>
                <v:fill/>
              </v:shape>
            </v:group>
            <v:group style="position:absolute;left:7843;top:2313;width:50;height:38" coordorigin="7843,2313" coordsize="50,38">
              <v:shape style="position:absolute;left:7843;top:2313;width:50;height:38" coordorigin="7843,2313" coordsize="50,38" path="m7892,2331l7894,2341,7884,2350,7871,2350,7858,2351,7846,2343,7845,2333,7843,2323,7853,2314,7866,2313,7879,2313,7891,2321,7892,2331xe" filled="f" stroked="t" strokeweight=".25pt" strokecolor="#000000">
                <v:path arrowok="t"/>
              </v:shape>
            </v:group>
            <v:group style="position:absolute;left:3724;top:988;width:71;height:81" coordorigin="3724,988" coordsize="71,81">
              <v:shape style="position:absolute;left:3724;top:988;width:71;height:81" coordorigin="3724,988" coordsize="71,81" path="m3795,988l3776,989,3777,1002,3780,1011,3776,1020,3767,1034,3745,1045,3724,1048,3731,1069e" filled="f" stroked="t" strokeweight=".35pt" strokecolor="#000000">
                <v:path arrowok="t"/>
              </v:shape>
            </v:group>
            <v:group style="position:absolute;left:4907;top:982;width:303;height:756" coordorigin="4907,982" coordsize="303,756">
              <v:shape style="position:absolute;left:4907;top:982;width:303;height:756" coordorigin="4907,982" coordsize="303,756" path="m4907,982l5210,1738e" filled="f" stroked="t" strokeweight=".25pt" strokecolor="#000000">
                <v:path arrowok="t"/>
              </v:shape>
            </v:group>
            <v:group style="position:absolute;left:4219;top:972;width:990;height:760" coordorigin="4219,972" coordsize="990,760">
              <v:shape style="position:absolute;left:4219;top:972;width:990;height:760" coordorigin="4219,972" coordsize="990,760" path="m4219,1067l4863,974,4895,972,4906,979,5209,1732e" filled="f" stroked="t" strokeweight=".25pt" strokecolor="#000000">
                <v:path arrowok="t"/>
              </v:shape>
            </v:group>
            <v:group style="position:absolute;left:3756;top:1107;width:382;height:2" coordorigin="3756,1107" coordsize="382,2">
              <v:shape style="position:absolute;left:3756;top:1107;width:382;height:2" coordorigin="3756,1107" coordsize="382,0" path="m3756,1107l4139,1107e" filled="f" stroked="t" strokeweight="2.78pt" strokecolor="#000000">
                <v:path arrowok="t"/>
              </v:shape>
            </v:group>
            <v:group style="position:absolute;left:3869;top:1022;width:2;height:96" coordorigin="3869,1022" coordsize="2,96">
              <v:shape style="position:absolute;left:3869;top:1022;width:2;height:96" coordorigin="3869,1022" coordsize="0,96" path="m3869,1022l3869,1119e" filled="f" stroked="t" strokeweight=".564pt" strokecolor="#000000">
                <v:path arrowok="t"/>
              </v:shape>
            </v:group>
            <v:group style="position:absolute;left:4062;top:1048;width:3;height:40" coordorigin="4062,1048" coordsize="3,40">
              <v:shape style="position:absolute;left:4062;top:1048;width:3;height:40" coordorigin="4062,1048" coordsize="3,40" path="m4065,1048l4062,1088e" filled="f" stroked="t" strokeweight=".25pt" strokecolor="#000000">
                <v:path arrowok="t"/>
              </v:shape>
            </v:group>
            <v:group style="position:absolute;left:3774;top:1034;width:100;height:2" coordorigin="3774,1034" coordsize="100,2">
              <v:shape style="position:absolute;left:3774;top:1034;width:100;height:2" coordorigin="3774,1034" coordsize="100,0" path="m3774,1034l3874,1034e" filled="f" stroked="t" strokeweight=".717pt" strokecolor="#000000">
                <v:path arrowok="t"/>
              </v:shape>
            </v:group>
            <v:group style="position:absolute;left:4798;top:877;width:477;height:851" coordorigin="4798,877" coordsize="477,851">
              <v:shape style="position:absolute;left:4798;top:877;width:477;height:851" coordorigin="4798,877" coordsize="477,851" path="m4798,898l4918,881,4926,881,4936,877,4943,893,5272,1697,5275,1718,5261,1728e" filled="f" stroked="t" strokeweight=".25pt" strokecolor="#000000">
                <v:path arrowok="t"/>
              </v:shape>
            </v:group>
            <v:group style="position:absolute;left:3875;top:981;width:155;height:43" coordorigin="3875,981" coordsize="155,43">
              <v:shape style="position:absolute;left:3875;top:981;width:155;height:43" coordorigin="3875,981" coordsize="155,43" path="m4030,981l3883,1001,3879,1006,3875,1024e" filled="f" stroked="t" strokeweight=".25pt" strokecolor="#000000">
                <v:path arrowok="t"/>
              </v:shape>
            </v:group>
            <v:group style="position:absolute;left:4611;top:878;width:190;height:46" coordorigin="4611,878" coordsize="190,46">
              <v:shape style="position:absolute;left:4611;top:878;width:190;height:46" coordorigin="4611,878" coordsize="190,46" path="m4801,894l4801,888,4793,878,4627,901,4622,902,4611,924e" filled="f" stroked="t" strokeweight=".25pt" strokecolor="#000000">
                <v:path arrowok="t"/>
              </v:shape>
            </v:group>
            <v:group style="position:absolute;left:4606;top:923;width:2;height:90" coordorigin="4606,923" coordsize="2,90">
              <v:shape style="position:absolute;left:4606;top:923;width:2;height:90" coordorigin="4606,923" coordsize="0,90" path="m4606,923l4606,1013e" filled="f" stroked="t" strokeweight=".534pt" strokecolor="#000000">
                <v:path arrowok="t"/>
              </v:shape>
            </v:group>
            <v:group style="position:absolute;left:4796;top:889;width:5;height:94" coordorigin="4796,889" coordsize="5,94">
              <v:shape style="position:absolute;left:4796;top:889;width:5;height:94" coordorigin="4796,889" coordsize="5,94" path="m4801,889l4796,983e" filled="f" stroked="t" strokeweight=".25pt" strokecolor="#000000">
                <v:path arrowok="t"/>
              </v:shape>
            </v:group>
            <v:group style="position:absolute;left:4953;top:1004;width:14;height:62" coordorigin="4953,1004" coordsize="14,62">
              <v:shape style="position:absolute;left:4953;top:1004;width:14;height:62" coordorigin="4953,1004" coordsize="14,62" path="m4967,1046l4967,1060,4964,1066,4960,1060,4956,1054,4953,1038,4953,1024,4953,1010,4956,1004,4960,1010,4963,1016,4967,1032,4967,1046xe" filled="f" stroked="t" strokeweight=".25pt" strokecolor="#000000">
                <v:path arrowok="t"/>
              </v:shape>
            </v:group>
            <v:group style="position:absolute;left:5205;top:1612;width:14;height:62" coordorigin="5205,1612" coordsize="14,62">
              <v:shape style="position:absolute;left:5205;top:1612;width:14;height:62" coordorigin="5205,1612" coordsize="14,62" path="m5219,1654l5219,1668,5216,1674,5212,1668,5209,1662,5205,1646,5205,1632,5205,1618,5208,1612,5212,1618,5216,1624,5219,1640,5219,1654xe" filled="f" stroked="t" strokeweight=".25pt" strokecolor="#000000">
                <v:path arrowok="t"/>
              </v:shape>
            </v:group>
            <v:group style="position:absolute;left:4296;top:2652;width:3620;height:916" coordorigin="4296,2652" coordsize="3620,916">
              <v:shape style="position:absolute;left:4296;top:2652;width:3620;height:916" coordorigin="4296,2652" coordsize="3620,916" path="m7817,2652l4384,3292,4346,3322,4331,3332,4314,3351,4303,3380,4300,3403,4300,3417,4297,3450,4296,3568,7903,2993,7916,2690,7908,2671,7885,2667,7817,2652e" filled="t" fillcolor="#E0E0E0" stroked="f">
                <v:path arrowok="t"/>
                <v:fill/>
              </v:shape>
            </v:group>
            <v:group style="position:absolute;left:4298;top:2810;width:3606;height:719" coordorigin="4298,2810" coordsize="3606,719">
              <v:shape style="position:absolute;left:4298;top:2810;width:3606;height:719" coordorigin="4298,2810" coordsize="3606,719" path="m7905,2810l4298,3470,4298,3528,7905,2895,7905,2810e" filled="t" fillcolor="#E0E0E0" stroked="f">
                <v:path arrowok="t"/>
                <v:fill/>
              </v:shape>
            </v:group>
            <v:group style="position:absolute;left:4298;top:2825;width:3606;height:709" coordorigin="4298,2825" coordsize="3606,709">
              <v:shape style="position:absolute;left:4298;top:2825;width:3606;height:709" coordorigin="4298,2825" coordsize="3606,709" path="m7904,2825l4298,3475,4298,3534,7904,2910,7904,2825e" filled="t" fillcolor="#E1E1E1" stroked="f">
                <v:path arrowok="t"/>
                <v:fill/>
              </v:shape>
            </v:group>
            <v:group style="position:absolute;left:4298;top:2841;width:3605;height:699" coordorigin="4298,2841" coordsize="3605,699">
              <v:shape style="position:absolute;left:4298;top:2841;width:3605;height:699" coordorigin="4298,2841" coordsize="3605,699" path="m7903,2841l4298,3481,4298,3540,7903,2926,7903,2841e" filled="t" fillcolor="#E2E2E2" stroked="f">
                <v:path arrowok="t"/>
                <v:fill/>
              </v:shape>
            </v:group>
            <v:group style="position:absolute;left:4298;top:2857;width:3604;height:689" coordorigin="4298,2857" coordsize="3604,689">
              <v:shape style="position:absolute;left:4298;top:2857;width:3604;height:689" coordorigin="4298,2857" coordsize="3604,689" path="m7903,2857l4298,3487,4298,3546,7903,2942,7903,2857e" filled="t" fillcolor="#E3E3E3" stroked="f">
                <v:path arrowok="t"/>
                <v:fill/>
              </v:shape>
            </v:group>
            <v:group style="position:absolute;left:4298;top:2872;width:3604;height:679" coordorigin="4298,2872" coordsize="3604,679">
              <v:shape style="position:absolute;left:4298;top:2872;width:3604;height:679" coordorigin="4298,2872" coordsize="3604,679" path="m7902,2872l4298,3492,4298,3551,7902,2957,7902,2872e" filled="t" fillcolor="#E4E4E4" stroked="f">
                <v:path arrowok="t"/>
                <v:fill/>
              </v:shape>
            </v:group>
            <v:group style="position:absolute;left:4298;top:2888;width:3603;height:669" coordorigin="4298,2888" coordsize="3603,669">
              <v:shape style="position:absolute;left:4298;top:2888;width:3603;height:669" coordorigin="4298,2888" coordsize="3603,669" path="m7902,2888l4298,3498,4298,3557,7902,2973,7902,2888e" filled="t" fillcolor="#E5E5E5" stroked="f">
                <v:path arrowok="t"/>
                <v:fill/>
              </v:shape>
            </v:group>
            <v:group style="position:absolute;left:4298;top:2904;width:3603;height:659" coordorigin="4298,2904" coordsize="3603,659">
              <v:shape style="position:absolute;left:4298;top:2904;width:3603;height:659" coordorigin="4298,2904" coordsize="3603,659" path="m7901,2904l4298,3504,4298,3563,7901,2988,7901,2904e" filled="t" fillcolor="#E6E6E6" stroked="f">
                <v:path arrowok="t"/>
                <v:fill/>
              </v:shape>
            </v:group>
            <v:group style="position:absolute;left:4298;top:2919;width:3602;height:649" coordorigin="4298,2919" coordsize="3602,649">
              <v:shape style="position:absolute;left:4298;top:2919;width:3602;height:649" coordorigin="4298,2919" coordsize="3602,649" path="m7900,2919l4298,3510,4298,3569,7900,3004,7900,2919e" filled="t" fillcolor="#E7E7E7" stroked="f">
                <v:path arrowok="t"/>
                <v:fill/>
              </v:shape>
            </v:group>
            <v:group style="position:absolute;left:4298;top:2935;width:3601;height:639" coordorigin="4298,2935" coordsize="3601,639">
              <v:shape style="position:absolute;left:4298;top:2935;width:3601;height:639" coordorigin="4298,2935" coordsize="3601,639" path="m7900,2935l4298,3515,4298,3574,7900,3020,7900,2935e" filled="t" fillcolor="#E8E8E8" stroked="f">
                <v:path arrowok="t"/>
                <v:fill/>
              </v:shape>
            </v:group>
            <v:group style="position:absolute;left:4298;top:2950;width:3601;height:630" coordorigin="4298,2950" coordsize="3601,630">
              <v:shape style="position:absolute;left:4298;top:2950;width:3601;height:630" coordorigin="4298,2950" coordsize="3601,630" path="m7899,2950l4298,3521,4298,3580,7899,3035,7899,2950e" filled="t" fillcolor="#E9E9E9" stroked="f">
                <v:path arrowok="t"/>
                <v:fill/>
              </v:shape>
            </v:group>
            <v:group style="position:absolute;left:4298;top:2966;width:3600;height:620" coordorigin="4298,2966" coordsize="3600,620">
              <v:shape style="position:absolute;left:4298;top:2966;width:3600;height:620" coordorigin="4298,2966" coordsize="3600,620" path="m7898,2966l4298,3527,4298,3586,7898,3051,7898,2966e" filled="t" fillcolor="#EAEAEA" stroked="f">
                <v:path arrowok="t"/>
                <v:fill/>
              </v:shape>
            </v:group>
            <v:group style="position:absolute;left:4298;top:2982;width:3599;height:610" coordorigin="4298,2982" coordsize="3599,610">
              <v:shape style="position:absolute;left:4298;top:2982;width:3599;height:610" coordorigin="4298,2982" coordsize="3599,610" path="m7898,2982l4298,3533,4298,3591,7898,3067,7898,2982e" filled="t" fillcolor="#EBEBEB" stroked="f">
                <v:path arrowok="t"/>
                <v:fill/>
              </v:shape>
            </v:group>
            <v:group style="position:absolute;left:4298;top:2997;width:3599;height:600" coordorigin="4298,2997" coordsize="3599,600">
              <v:shape style="position:absolute;left:4298;top:2997;width:3599;height:600" coordorigin="4298,2997" coordsize="3599,600" path="m7897,2997l4298,3538,4298,3597,7897,3082,7897,2997e" filled="t" fillcolor="#ECECEC" stroked="f">
                <v:path arrowok="t"/>
                <v:fill/>
              </v:shape>
            </v:group>
            <v:group style="position:absolute;left:4298;top:3013;width:3598;height:590" coordorigin="4298,3013" coordsize="3598,590">
              <v:shape style="position:absolute;left:4298;top:3013;width:3598;height:590" coordorigin="4298,3013" coordsize="3598,590" path="m7896,3013l4298,3544,4298,3603,7896,3098,7896,3013e" filled="t" fillcolor="#EDEDED" stroked="f">
                <v:path arrowok="t"/>
                <v:fill/>
              </v:shape>
            </v:group>
            <v:group style="position:absolute;left:4298;top:3029;width:3598;height:580" coordorigin="4298,3029" coordsize="3598,580">
              <v:shape style="position:absolute;left:4298;top:3029;width:3598;height:580" coordorigin="4298,3029" coordsize="3598,580" path="m7896,3029l4298,3550,4298,3609,7896,3114,7896,3029e" filled="t" fillcolor="#EEEEEE" stroked="f">
                <v:path arrowok="t"/>
                <v:fill/>
              </v:shape>
            </v:group>
            <v:group style="position:absolute;left:4298;top:3044;width:3597;height:570" coordorigin="4298,3044" coordsize="3597,570">
              <v:shape style="position:absolute;left:4298;top:3044;width:3597;height:570" coordorigin="4298,3044" coordsize="3597,570" path="m7895,3044l4298,3556,4298,3614,7895,3129,7895,3044e" filled="t" fillcolor="#EFEFEF" stroked="f">
                <v:path arrowok="t"/>
                <v:fill/>
              </v:shape>
            </v:group>
            <v:group style="position:absolute;left:4298;top:3060;width:3596;height:560" coordorigin="4298,3060" coordsize="3596,560">
              <v:shape style="position:absolute;left:4298;top:3060;width:3596;height:560" coordorigin="4298,3060" coordsize="3596,560" path="m7895,3060l4298,3561,4298,3620,7895,3145,7895,3060e" filled="t" fillcolor="#F0F0F0" stroked="f">
                <v:path arrowok="t"/>
                <v:fill/>
              </v:shape>
            </v:group>
            <v:group style="position:absolute;left:4298;top:3076;width:3596;height:550" coordorigin="4298,3076" coordsize="3596,550">
              <v:shape style="position:absolute;left:4298;top:3076;width:3596;height:550" coordorigin="4298,3076" coordsize="3596,550" path="m7894,3076l4298,3567,4298,3626,7894,3161,7894,3076e" filled="t" fillcolor="#F1F1F1" stroked="f">
                <v:path arrowok="t"/>
                <v:fill/>
              </v:shape>
            </v:group>
            <v:group style="position:absolute;left:4298;top:3091;width:3595;height:540" coordorigin="4298,3091" coordsize="3595,540">
              <v:shape style="position:absolute;left:4298;top:3091;width:3595;height:540" coordorigin="4298,3091" coordsize="3595,540" path="m7893,3091l4298,3573,4298,3632,7893,3176,7893,3091e" filled="t" fillcolor="#F2F2F2" stroked="f">
                <v:path arrowok="t"/>
                <v:fill/>
              </v:shape>
            </v:group>
            <v:group style="position:absolute;left:4298;top:3107;width:3594;height:530" coordorigin="4298,3107" coordsize="3594,530">
              <v:shape style="position:absolute;left:4298;top:3107;width:3594;height:530" coordorigin="4298,3107" coordsize="3594,530" path="m7893,3107l4298,3579,4298,3637,7893,3192,7893,3107e" filled="t" fillcolor="#F3F3F3" stroked="f">
                <v:path arrowok="t"/>
                <v:fill/>
              </v:shape>
            </v:group>
            <v:group style="position:absolute;left:4298;top:3123;width:3594;height:521" coordorigin="4298,3123" coordsize="3594,521">
              <v:shape style="position:absolute;left:4298;top:3123;width:3594;height:521" coordorigin="4298,3123" coordsize="3594,521" path="m7892,3123l4298,3584,4298,3643,7892,3207,7892,3123e" filled="t" fillcolor="#F4F4F4" stroked="f">
                <v:path arrowok="t"/>
                <v:fill/>
              </v:shape>
            </v:group>
            <v:group style="position:absolute;left:4298;top:3138;width:3593;height:511" coordorigin="4298,3138" coordsize="3593,511">
              <v:shape style="position:absolute;left:4298;top:3138;width:3593;height:511" coordorigin="4298,3138" coordsize="3593,511" path="m7891,3138l4298,3590,4298,3649,7891,3223,7891,3138e" filled="t" fillcolor="#F5F5F5" stroked="f">
                <v:path arrowok="t"/>
                <v:fill/>
              </v:shape>
            </v:group>
            <v:group style="position:absolute;left:4298;top:3154;width:3592;height:501" coordorigin="4298,3154" coordsize="3592,501">
              <v:shape style="position:absolute;left:4298;top:3154;width:3592;height:501" coordorigin="4298,3154" coordsize="3592,501" path="m7891,3154l4298,3596,4298,3655,7891,3239,7891,3154e" filled="t" fillcolor="#F6F6F6" stroked="f">
                <v:path arrowok="t"/>
                <v:fill/>
              </v:shape>
            </v:group>
            <v:group style="position:absolute;left:4298;top:3169;width:3592;height:491" coordorigin="4298,3169" coordsize="3592,491">
              <v:shape style="position:absolute;left:4298;top:3169;width:3592;height:491" coordorigin="4298,3169" coordsize="3592,491" path="m7890,3169l4298,3602,4298,3660,7890,3254,7890,3169e" filled="t" fillcolor="#F7F7F7" stroked="f">
                <v:path arrowok="t"/>
                <v:fill/>
              </v:shape>
            </v:group>
            <v:group style="position:absolute;left:4298;top:3185;width:3591;height:481" coordorigin="4298,3185" coordsize="3591,481">
              <v:shape style="position:absolute;left:4298;top:3185;width:3591;height:481" coordorigin="4298,3185" coordsize="3591,481" path="m7890,3185l4298,3607,4298,3666,7890,3270,7890,3185e" filled="t" fillcolor="#F8F8F8" stroked="f">
                <v:path arrowok="t"/>
                <v:fill/>
              </v:shape>
            </v:group>
            <v:group style="position:absolute;left:4298;top:3201;width:3591;height:471" coordorigin="4298,3201" coordsize="3591,471">
              <v:shape style="position:absolute;left:4298;top:3201;width:3591;height:471" coordorigin="4298,3201" coordsize="3591,471" path="m7889,3201l4298,3613,4298,3672,7889,3286,7889,3201e" filled="t" fillcolor="#F9F9F9" stroked="f">
                <v:path arrowok="t"/>
                <v:fill/>
              </v:shape>
            </v:group>
            <v:group style="position:absolute;left:4298;top:3216;width:3590;height:461" coordorigin="4298,3216" coordsize="3590,461">
              <v:shape style="position:absolute;left:4298;top:3216;width:3590;height:461" coordorigin="4298,3216" coordsize="3590,461" path="m7888,3216l4298,3619,4298,3678,7888,3301,7888,3216e" filled="t" fillcolor="#FAFAFA" stroked="f">
                <v:path arrowok="t"/>
                <v:fill/>
              </v:shape>
            </v:group>
            <v:group style="position:absolute;left:4298;top:3232;width:3589;height:451" coordorigin="4298,3232" coordsize="3589,451">
              <v:shape style="position:absolute;left:4298;top:3232;width:3589;height:451" coordorigin="4298,3232" coordsize="3589,451" path="m7888,3232l4298,3624,4298,3683,7888,3317,7888,3232e" filled="t" fillcolor="#FAFAFA" stroked="f">
                <v:path arrowok="t"/>
                <v:fill/>
              </v:shape>
            </v:group>
            <v:group style="position:absolute;left:4298;top:3248;width:3589;height:441" coordorigin="4298,3248" coordsize="3589,441">
              <v:shape style="position:absolute;left:4298;top:3248;width:3589;height:441" coordorigin="4298,3248" coordsize="3589,441" path="m7887,3248l4298,3630,4298,3689,7887,3333,7887,3248e" filled="t" fillcolor="#FBFBFB" stroked="f">
                <v:path arrowok="t"/>
                <v:fill/>
              </v:shape>
            </v:group>
            <v:group style="position:absolute;left:4298;top:3263;width:3588;height:431" coordorigin="4298,3263" coordsize="3588,431">
              <v:shape style="position:absolute;left:4298;top:3263;width:3588;height:431" coordorigin="4298,3263" coordsize="3588,431" path="m7886,3263l4298,3636,4298,3695,7886,3348,7886,3263e" filled="t" fillcolor="#FCFCFC" stroked="f">
                <v:path arrowok="t"/>
                <v:fill/>
              </v:shape>
            </v:group>
            <v:group style="position:absolute;left:4298;top:3279;width:3587;height:421" coordorigin="4298,3279" coordsize="3587,421">
              <v:shape style="position:absolute;left:4298;top:3279;width:3587;height:421" coordorigin="4298,3279" coordsize="3587,421" path="m7886,3279l4298,3642,4298,3700,7886,3364,7886,3279e" filled="t" fillcolor="#FDFDFD" stroked="f">
                <v:path arrowok="t"/>
                <v:fill/>
              </v:shape>
            </v:group>
            <v:group style="position:absolute;left:4298;top:3295;width:3587;height:412" coordorigin="4298,3295" coordsize="3587,412">
              <v:shape style="position:absolute;left:4298;top:3295;width:3587;height:412" coordorigin="4298,3295" coordsize="3587,412" path="m7885,3295l4298,3647,4298,3706,7885,3380,7885,3295e" filled="t" fillcolor="#FFFFFF" stroked="f">
                <v:path arrowok="t"/>
                <v:fill/>
              </v:shape>
            </v:group>
            <v:group style="position:absolute;left:4296;top:3305;width:115;height:315" coordorigin="4296,3305" coordsize="115,315">
              <v:shape style="position:absolute;left:4296;top:3305;width:115;height:315" coordorigin="4296,3305" coordsize="115,315" path="m4296,3620l4297,3450,4300,3417,4300,3403,4303,3380,4314,3351,4331,3332,4346,3322,4410,3305e" filled="f" stroked="t" strokeweight=".6pt" strokecolor="#000000">
                <v:path arrowok="t"/>
              </v:shape>
            </v:group>
            <v:group style="position:absolute;left:7843;top:2665;width:73;height:970" coordorigin="7843,2665" coordsize="73,970">
              <v:shape style="position:absolute;left:7843;top:2665;width:73;height:970" coordorigin="7843,2665" coordsize="73,970" path="m7843,2665l7885,2667,7908,2671,7916,2690,7870,3635e" filled="f" stroked="t" strokeweight=".6pt" strokecolor="#000000">
                <v:path arrowok="t"/>
              </v:shape>
            </v:group>
            <v:group style="position:absolute;left:4339;top:2678;width:3579;height:916" coordorigin="4339,2678" coordsize="3579,916">
              <v:shape style="position:absolute;left:4339;top:2678;width:3579;height:916" coordorigin="4339,2678" coordsize="3579,916" path="m7918,2712l7910,2685,7894,2678,7881,2679,4389,3350,4342,3405,4341,3414,4339,3594e" filled="f" stroked="t" strokeweight=".25pt" strokecolor="#000000">
                <v:path arrowok="t"/>
              </v:shape>
            </v:group>
            <v:group style="position:absolute;left:4399;top:2524;width:3459;height:799" coordorigin="4399,2524" coordsize="3459,799">
              <v:shape style="position:absolute;left:4399;top:2524;width:3459;height:799" coordorigin="4399,2524" coordsize="3459,799" path="m4917,3040l4652,3088,4633,3095,4626,3105,4628,3128,4634,3160,4633,3172,4625,3186,4611,3189,4420,3227,4400,3237,4399,3258,4399,3282,4405,3293,4402,3310,4434,3310,4440,3323,4461,3318,5470,3124,4963,3124,4957,3120,4957,3092,4956,3079,4952,3066,4933,3045,4917,3040e" filled="t" fillcolor="#FFFFFF" stroked="f">
                <v:path arrowok="t"/>
                <v:fill/>
              </v:shape>
              <v:shape style="position:absolute;left:4399;top:2524;width:3459;height:799" coordorigin="4399,2524" coordsize="3459,799" path="m7708,2524l7695,2525,7462,2568,7443,2574,7438,2586,7442,2614,7447,2640,7442,2647,7436,2658,7423,2661,4963,3124,5470,3124,7837,2669,7845,2663,7856,2641,7857,2623,7846,2601,7736,2601,7737,2573,7735,2560,7727,2538,7708,2524e" filled="t" fillcolor="#FFFFFF" stroked="f">
                <v:path arrowok="t"/>
                <v:fill/>
              </v:shape>
              <v:shape style="position:absolute;left:4399;top:2524;width:3459;height:799" coordorigin="4399,2524" coordsize="3459,799" path="m7815,2587l7743,2600,7736,2601,7846,2601,7843,2596,7825,2587,7815,2587e" filled="t" fillcolor="#FFFFFF" stroked="f">
                <v:path arrowok="t"/>
                <v:fill/>
              </v:shape>
            </v:group>
            <v:group style="position:absolute;left:4399;top:2524;width:3459;height:799" coordorigin="4399,2524" coordsize="3459,799">
              <v:shape style="position:absolute;left:4399;top:2524;width:3459;height:799" coordorigin="4399,2524" coordsize="3459,799" path="m7845,2663l7856,2641,7857,2623,7843,2596,7825,2587,7815,2587,7743,2600,7736,2601,7737,2573,7735,2560,7727,2538,7708,2524,7695,2525,7462,2568,7443,2574,7438,2586,7442,2614,7447,2640,7442,2647,7436,2658,7423,2661,7415,2662,4963,3124,4957,3120,4957,3092,4956,3079,4952,3066,4933,3045,4917,3040,4652,3088,4633,3095,4626,3105,4628,3128,4634,3160,4633,3172,4625,3186,4611,3189,4420,3227,4400,3237,4399,3258,4399,3282,4405,3293,4402,3310,4434,3310,4440,3323,4461,3318,7837,2669,7845,2663xe" filled="f" stroked="t" strokeweight=".6pt" strokecolor="#000000">
                <v:path arrowok="t"/>
              </v:shape>
            </v:group>
            <v:group style="position:absolute;left:4943;top:3124;width:10;height:35" coordorigin="4943,3124" coordsize="10,35">
              <v:shape style="position:absolute;left:4943;top:3124;width:10;height:35" coordorigin="4943,3124" coordsize="10,35" path="m4954,3124l4954,3125,4953,3126,4953,3128,4948,3149,4943,3159e" filled="f" stroked="t" strokeweight=".25pt" strokecolor="#000000">
                <v:path arrowok="t"/>
              </v:shape>
            </v:group>
            <v:group style="position:absolute;left:4539;top:3204;width:26;height:97" coordorigin="4539,3204" coordsize="26,97">
              <v:shape style="position:absolute;left:4539;top:3204;width:26;height:97" coordorigin="4539,3204" coordsize="26,97" path="m4539,3204l4552,3213,4563,3232,4565,3264,4562,3284,4555,3294,4551,3301e" filled="f" stroked="t" strokeweight=".25pt" strokecolor="#000000">
                <v:path arrowok="t"/>
              </v:shape>
            </v:group>
            <v:group style="position:absolute;left:4998;top:3118;width:26;height:93" coordorigin="4998,3118" coordsize="26,93">
              <v:shape style="position:absolute;left:4998;top:3118;width:26;height:93" coordorigin="4998,3118" coordsize="26,93" path="m4998,3118l5010,3126,5021,3146,5024,3178,5022,3200,5016,3211e" filled="f" stroked="t" strokeweight=".25pt" strokecolor="#000000">
                <v:path arrowok="t"/>
              </v:shape>
            </v:group>
            <v:group style="position:absolute;left:4685;top:3207;width:43;height:28" coordorigin="4685,3207" coordsize="43,28">
              <v:shape style="position:absolute;left:4685;top:3207;width:43;height:28" coordorigin="4685,3207" coordsize="43,28" path="m4727,3217l4728,3211,4719,3207,4707,3208,4696,3210,4686,3217,4685,3224,4685,3231,4693,3235,4705,3233,4717,3231,4726,3224,4727,3217xe" filled="f" stroked="t" strokeweight=".25pt" strokecolor="#000000">
                <v:path arrowok="t"/>
              </v:shape>
            </v:group>
            <v:group style="position:absolute;left:4873;top:3170;width:43;height:28" coordorigin="4873,3170" coordsize="43,28">
              <v:shape style="position:absolute;left:4873;top:3170;width:43;height:28" coordorigin="4873,3170" coordsize="43,28" path="m4915,3181l4916,3174,4907,3170,4895,3172,4884,3174,4874,3181,4873,3187,4873,3194,4882,3198,4893,3196,4905,3195,4915,3188,4915,3181xe" filled="f" stroked="t" strokeweight=".25pt" strokecolor="#000000">
                <v:path arrowok="t"/>
              </v:shape>
              <v:shape style="position:absolute;left:7164;top:1801;width:1521;height:1314" type="#_x0000_t75">
                <v:imagedata r:id="rId26" o:title=""/>
              </v:shape>
            </v:group>
            <v:group style="position:absolute;left:4347;top:1880;width:84;height:2" coordorigin="4347,1880" coordsize="84,2">
              <v:shape style="position:absolute;left:4347;top:1880;width:84;height:2" coordorigin="4347,1880" coordsize="84,0" path="m4347,1880l4431,1880e" filled="f" stroked="t" strokeweight=".825pt" strokecolor="#000000">
                <v:path arrowok="t"/>
              </v:shape>
              <v:shape style="position:absolute;left:2352;top:367;width:2799;height:2564" type="#_x0000_t75">
                <v:imagedata r:id="rId27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90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10.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released,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closest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ou;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enly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front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release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twist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forward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completely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before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resistance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double-check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forward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releases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942001pt;margin-top:18.170881pt;width:280.666pt;height:162.50001pt;mso-position-horizontal-relative:page;mso-position-vertical-relative:paragraph;z-index:-2909" coordorigin="2359,363" coordsize="5613,3250">
            <v:group style="position:absolute;left:6540;top:2068;width:1188;height:217" coordorigin="6540,2068" coordsize="1188,217">
              <v:shape style="position:absolute;left:6540;top:2068;width:1188;height:217" coordorigin="6540,2068" coordsize="1188,217" path="m6540,2285l7728,2068e" filled="f" stroked="t" strokeweight=".35pt" strokecolor="#999999">
                <v:path arrowok="t"/>
              </v:shape>
            </v:group>
            <v:group style="position:absolute;left:2367;top:2285;width:4173;height:764" coordorigin="2367,2285" coordsize="4173,764">
              <v:shape style="position:absolute;left:2367;top:2285;width:4173;height:764" coordorigin="2367,2285" coordsize="4173,764" path="m2367,3049l6540,2285e" filled="f" stroked="t" strokeweight=".35pt" strokecolor="#999999">
                <v:path arrowok="t"/>
              </v:shape>
            </v:group>
            <v:group style="position:absolute;left:6339;top:2298;width:1627;height:297" coordorigin="6339,2298" coordsize="1627,297">
              <v:shape style="position:absolute;left:6339;top:2298;width:1627;height:297" coordorigin="6339,2298" coordsize="1627,297" path="m6339,2595l7966,2298e" filled="f" stroked="t" strokeweight=".6pt" strokecolor="#999999">
                <v:path arrowok="t"/>
              </v:shape>
            </v:group>
            <v:group style="position:absolute;left:2365;top:2595;width:3974;height:727" coordorigin="2365,2595" coordsize="3974,727">
              <v:shape style="position:absolute;left:2365;top:2595;width:3974;height:727" coordorigin="2365,2595" coordsize="3974,727" path="m2365,3322l6339,2595e" filled="f" stroked="t" strokeweight=".6pt" strokecolor="#999999">
                <v:path arrowok="t"/>
              </v:shape>
            </v:group>
            <v:group style="position:absolute;left:2376;top:383;width:4387;height:3080" coordorigin="2376,383" coordsize="4387,3080">
              <v:shape style="position:absolute;left:2376;top:383;width:4387;height:3080" coordorigin="2376,383" coordsize="4387,3080" path="m6763,2783l2962,2783,2969,2803,2975,2823,2987,2883,2992,2943,2993,2983,2993,3003,2990,3063,2980,3123,2959,3183,2943,3223,2934,3243,2913,3303,2909,3343,2911,3363,2931,3423,2951,3463,3208,3463,3244,3443,3396,3443,3434,3423,3505,3423,3537,3403,3597,3403,3629,3383,3662,3383,3697,3363,3809,3363,3848,3343,3888,3343,3971,3323,4055,3323,4097,3303,4139,3303,4181,3283,4264,3283,4305,3263,4345,3263,4384,3243,4546,3203,4629,3203,4671,3183,4713,3183,4755,3163,4797,3163,4839,3143,4881,3143,4923,3123,4965,3123,5007,3103,5090,3103,5131,3083,5172,3083,5262,3063,5364,3043,5419,3023,5475,3023,5533,3003,5593,3003,5652,2983,5712,2983,5831,2943,5888,2943,5944,2923,5998,2923,6050,2903,6098,2903,6144,2883,6185,2883,6222,2863,6258,2863,6296,2843,6378,2843,6421,2823,6508,2823,6552,2803,6723,2803,6763,2783e" filled="t" fillcolor="#FFFFFF" stroked="f">
                <v:path arrowok="t"/>
                <v:fill/>
              </v:shape>
              <v:shape style="position:absolute;left:2376;top:383;width:4387;height:3080" coordorigin="2376,383" coordsize="4387,3080" path="m6141,483l5368,483,5340,503,5226,503,5198,523,5008,523,4992,543,4872,543,4816,563,4670,563,4649,583,4592,583,4573,603,4500,603,4480,623,4325,623,4300,643,4165,643,4138,663,4029,663,4014,683,3948,683,3925,703,3660,703,3622,723,3455,723,3412,743,3287,743,3248,763,3145,763,3117,783,3019,783,3000,803,2941,803,2920,823,2859,823,2841,843,2659,843,2639,863,2558,863,2538,883,2499,883,2479,903,2443,903,2434,923,2432,923,2436,943,2444,963,2454,963,2463,983,2471,1003,2394,1023,2384,1043,2376,1043,2380,1083,2383,1083,2389,1103,2398,1143,2410,1163,2461,1283,2469,1283,2485,1323,2525,1423,2541,1443,2566,1503,2591,1563,2600,1583,2608,1603,2627,1663,2642,1723,2654,1783,2662,1823,2666,1843,2680,1903,2694,1943,2702,1983,2710,2003,2719,2043,2727,2063,2736,2083,2745,2123,2772,2203,2781,2243,2789,2263,2798,2303,2807,2323,2815,2363,2824,2383,2832,2423,2840,2443,2847,2483,2851,2503,2858,2523,2862,2543,2876,2603,2902,2663,2929,2723,2938,2743,2946,2763,2954,2783,6869,2783,6899,2763,6967,2763,6983,2743,6997,2743,7011,2723,7023,2723,7053,2663,7076,2603,7091,2543,7095,2503,7098,2483,7101,2443,7103,2423,7106,2383,7107,2363,7109,2323,7109,2303,7100,2243,7085,2183,7067,2123,7061,2103,7055,2083,7044,2063,7038,2043,7031,2043,7023,2023,7014,2003,6984,1943,6938,1863,6927,1843,6915,1823,6905,1823,6896,1803,6863,1743,6811,1683,6798,1663,6760,1603,6729,1543,6721,1543,6714,1523,6708,1503,6703,1503,6696,1483,6688,1483,6679,1463,6649,1403,6638,1383,6627,1363,6605,1323,6594,1303,6564,1243,6540,1183,6533,1163,6525,1143,6516,1123,6507,1123,6496,1103,6459,1043,6418,983,6376,923,6362,903,6322,843,6286,783,6240,703,6229,683,6218,663,6207,643,6196,603,6186,583,6176,563,6166,543,6157,523,6149,503,6141,483e" filled="t" fillcolor="#FFFFFF" stroked="f">
                <v:path arrowok="t"/>
                <v:fill/>
              </v:shape>
              <v:shape style="position:absolute;left:2376;top:383;width:4387;height:3080" coordorigin="2376,383" coordsize="4387,3080" path="m6117,423l5694,423,5591,443,5564,463,5481,463,5453,483,6134,483,6128,463,6122,443,6117,423e" filled="t" fillcolor="#FFFFFF" stroked="f">
                <v:path arrowok="t"/>
                <v:fill/>
              </v:shape>
              <v:shape style="position:absolute;left:2376;top:383;width:4387;height:3080" coordorigin="2376,383" coordsize="4387,3080" path="m6093,383l5947,383,5927,403,5796,403,5772,423,6114,423,6102,403,6093,383e" filled="t" fillcolor="#FFFFFF" stroked="f">
                <v:path arrowok="t"/>
                <v:fill/>
              </v:shape>
            </v:group>
            <v:group style="position:absolute;left:2376;top:367;width:4734;height:3096" coordorigin="2376,367" coordsize="4734,3096">
              <v:shape style="position:absolute;left:2376;top:367;width:4734;height:3096" coordorigin="2376,367" coordsize="4734,3096" path="m6065,372l6082,367,6093,370,6102,384,6114,412,6117,422,6122,435,6149,499,6176,559,6207,625,6240,692,6275,757,6309,816,6348,874,6390,932,6404,952,6418,971,6459,1029,6496,1085,6525,1140,6547,1195,6555,1214,6584,1276,6616,1338,6649,1397,6670,1432,6679,1449,6708,1502,6714,1513,6721,1526,6760,1590,6798,1646,6837,1703,6850,1722,6885,1774,6927,1840,6961,1898,6994,1958,7023,2012,7049,2068,7055,2081,7079,2147,7096,2206,7107,2273,7109,2321,7107,2352,7103,2413,7095,2499,7081,2575,7062,2640,7023,2706,6967,2745,6899,2761,6836,2771,6763,2780,6682,2789,6640,2793,6596,2798,6508,2808,6421,2819,6336,2832,6258,2848,6185,2866,6144,2876,6050,2897,5944,2919,5831,2943,5772,2954,5712,2966,5652,2978,5593,2989,5533,3001,5419,3022,5311,3043,5215,3060,5172,3068,5131,3076,5048,3092,4965,3110,4881,3127,4797,3146,4713,3165,4629,3184,4546,3203,4465,3222,4424,3232,4345,3250,4264,3267,4181,3283,4097,3298,4013,3311,3929,3324,3888,3331,3809,3344,3733,3356,3662,3370,3597,3384,3567,3391,3537,3399,3470,3412,3396,3424,3320,3434,3244,3442,3173,3449,3108,3454,3033,3460,2992,3462,2982,3463,2931,3419,2911,3362,2909,3339,2910,3315,2927,3250,2951,3193,2959,3175,2985,3102,2992,3038,2993,2976,2993,2956,2987,2880,2975,2822,2954,2765,2920,2694,2911,2677,2902,2659,2876,2597,2858,2523,2855,2504,2851,2486,2832,2405,2815,2345,2798,2285,2781,2227,2763,2169,2754,2140,2745,2112,2719,2026,2694,1941,2675,1864,2662,1805,2658,1786,2654,1766,2637,1690,2615,1613,2591,1554,2566,1495,2541,1441,2509,1371,2501,1353,2469,1283,2410,1150,2398,1126,2389,1101,2383,1080,2380,1068,2376,1042,2384,1026,2394,1020,2471,999,2463,981,2454,963,2444,948,2436,934,2432,921,2434,910,2443,901,2518,872,2578,857,2639,845,2717,836,2763,832,2784,830,2859,820,2899,810,2920,804,2981,790,3056,775,3074,772,3145,759,3211,749,3287,740,3369,730,3455,721,3540,713,3622,706,3697,701,3762,697,3813,696,3842,695,3925,686,3984,674,4001,669,4014,666,4089,652,4165,641,4246,630,4325,621,4392,614,4437,610,4459,608,4519,599,4592,581,4610,576,4670,563,4737,553,4797,546,4854,540,4872,538,4948,529,4955,528,4962,527,5031,521,5097,515,5142,512,5170,509,5254,499,5340,486,5425,472,5509,456,5591,439,5669,423,5694,418,5772,404,5843,394,5907,387,5982,380,5999,379,6015,378,6030,376,6044,375,6057,373,6065,372xe" filled="f" stroked="t" strokeweight=".4pt" strokecolor="#999999">
                <v:path arrowok="t"/>
              </v:shape>
            </v:group>
            <v:group style="position:absolute;left:2463;top:953;width:629;height:2483" coordorigin="2463,953" coordsize="629,2483">
              <v:shape style="position:absolute;left:2463;top:953;width:629;height:2483" coordorigin="2463,953" coordsize="629,2483" path="m2463,953l2493,1018,2517,1082,2537,1146,2557,1217,2571,1278,2584,1338,2588,1358,2592,1378,2605,1437,2620,1496,2637,1555,2658,1614,2665,1632,2672,1651,2693,1708,2717,1784,2734,1841,2750,1899,2763,1960,2772,2020,2775,2040,2793,2116,2810,2161,2821,2188,2853,2266,2883,2344,2911,2422,2937,2499,2962,2576,2985,2653,3001,2712,3006,2731,3011,2750,3033,2826,3055,2887,3062,2907,3085,2983,3093,3055,3091,3073,3088,3091,3083,3111,3079,3131,3075,3152,3072,3172,3069,3193,3066,3213,3063,3233,3048,3311,3023,3382,3002,3422,2992,3436e" filled="f" stroked="t" strokeweight=".35pt" strokecolor="#999999">
                <v:path arrowok="t"/>
              </v:shape>
            </v:group>
            <v:group style="position:absolute;left:2989;top:3374;width:34;height:24" coordorigin="2989,3374" coordsize="34,24">
              <v:shape style="position:absolute;left:2989;top:3374;width:34;height:24" coordorigin="2989,3374" coordsize="34,24" path="m3023,3374l3004,3385,2989,3398e" filled="f" stroked="t" strokeweight=".25pt" strokecolor="#999999">
                <v:path arrowok="t"/>
              </v:shape>
            </v:group>
            <v:group style="position:absolute;left:3796;top:687;width:115;height:29" coordorigin="3796,687" coordsize="115,29">
              <v:shape style="position:absolute;left:3796;top:687;width:115;height:29" coordorigin="3796,687" coordsize="115,29" path="m3911,687l3893,694,3873,699,3852,702,3831,705,3811,709,3796,716e" filled="f" stroked="t" strokeweight=".25pt" strokecolor="#999999">
                <v:path arrowok="t"/>
              </v:shape>
            </v:group>
            <v:group style="position:absolute;left:4446;top:585;width:198;height:27" coordorigin="4446,585" coordsize="198,27">
              <v:shape style="position:absolute;left:4446;top:585;width:198;height:27" coordorigin="4446,585" coordsize="198,27" path="m4446,612l4510,606,4584,596,4627,588,4644,585e" filled="f" stroked="t" strokeweight=".25pt" strokecolor="#999999">
                <v:path arrowok="t"/>
              </v:shape>
            </v:group>
            <v:group style="position:absolute;left:6542;top:1180;width:32;height:119" coordorigin="6542,1180" coordsize="32,119">
              <v:shape style="position:absolute;left:6542;top:1180;width:32;height:119" coordorigin="6542,1180" coordsize="32,119" path="m6542,1180l6559,1263,6567,1284,6574,1300e" filled="f" stroked="t" strokeweight=".25pt" strokecolor="#999999">
                <v:path arrowok="t"/>
              </v:shape>
            </v:group>
            <v:group style="position:absolute;left:2668;top:1635;width:54;height:130" coordorigin="2668,1635" coordsize="54,130">
              <v:shape style="position:absolute;left:2668;top:1635;width:54;height:130" coordorigin="2668,1635" coordsize="54,130" path="m2668,1635l2673,1652,2681,1670,2690,1690,2699,1709,2709,1729,2717,1748,2722,1765e" filled="f" stroked="t" strokeweight=".25pt" strokecolor="#999999">
                <v:path arrowok="t"/>
              </v:shape>
            </v:group>
            <v:group style="position:absolute;left:2847;top:2401;width:12;height:120" coordorigin="2847,2401" coordsize="12,120">
              <v:shape style="position:absolute;left:2847;top:2401;width:12;height:120" coordorigin="2847,2401" coordsize="12,120" path="m2847,2401l2853,2478,2856,2501,2859,2521e" filled="f" stroked="t" strokeweight=".25pt" strokecolor="#999999">
                <v:path arrowok="t"/>
              </v:shape>
            </v:group>
            <v:group style="position:absolute;left:2471;top:999;width:29;height:32" coordorigin="2471,999" coordsize="29,32">
              <v:shape style="position:absolute;left:2471;top:999;width:29;height:32" coordorigin="2471,999" coordsize="29,32" path="m2471,999l2480,1019,2483,1032,2499,1029e" filled="f" stroked="t" strokeweight=".4pt" strokecolor="#999999">
                <v:path arrowok="t"/>
              </v:shape>
            </v:group>
            <v:group style="position:absolute;left:3011;top:3292;width:38;height:15" coordorigin="3011,3292" coordsize="38,15">
              <v:shape style="position:absolute;left:3011;top:3292;width:38;height:15" coordorigin="3011,3292" coordsize="38,15" path="m3048,3292l3029,3299,3011,3307e" filled="f" stroked="t" strokeweight=".25pt" strokecolor="#999999">
                <v:path arrowok="t"/>
              </v:shape>
            </v:group>
            <v:group style="position:absolute;left:2685;top:1041;width:284;height:834" coordorigin="2685,1041" coordsize="284,834">
              <v:shape style="position:absolute;left:2685;top:1041;width:284;height:834" coordorigin="2685,1041" coordsize="284,834" path="m2685,1072l2694,1044,2708,1041,2708,1069,2775,1268,2777,1284,2827,1427,2839,1425,2847,1452,2846,1464,2924,1696,2925,1748,2968,1875e" filled="f" stroked="t" strokeweight=".25pt" strokecolor="#000000">
                <v:path arrowok="t"/>
              </v:shape>
            </v:group>
            <v:group style="position:absolute;left:2958;top:1898;width:1046;height:1208" coordorigin="2958,1898" coordsize="1046,1208">
              <v:shape style="position:absolute;left:2958;top:1898;width:1046;height:1208" coordorigin="2958,1898" coordsize="1046,1208" path="m3985,2895l3992,2919,3996,2934,4004,2964,4004,2980,3994,2989,3414,3100,3386,3105,3333,3062,3183,2597,3185,2579,3182,2568,2991,1985,2984,1954,2977,1941,2958,1898e" filled="f" stroked="t" strokeweight=".25pt" strokecolor="#000000">
                <v:path arrowok="t"/>
              </v:shape>
            </v:group>
            <v:group style="position:absolute;left:2998;top:2075;width:164;height:515" coordorigin="2998,2075" coordsize="164,515">
              <v:shape style="position:absolute;left:2998;top:2075;width:164;height:515" coordorigin="2998,2075" coordsize="164,515" path="m3160,2585l3157,2589,3153,2590,3152,2587,3000,2120,2998,2101,3000,2080,3003,2075,3006,2075,3007,2078,3162,2553,3161,2560,3163,2581,3160,2585xe" filled="f" stroked="t" strokeweight=".25pt" strokecolor="#000000">
                <v:path arrowok="t"/>
              </v:shape>
            </v:group>
            <v:group style="position:absolute;left:3995;top:2461;width:2483;height:607" coordorigin="3995,2461" coordsize="2483,607">
              <v:shape style="position:absolute;left:3995;top:2461;width:2483;height:607" coordorigin="3995,2461" coordsize="2483,607" path="m6468,2461l4010,2920,4015,2938,4020,2962,4017,2977,3998,3049,3995,3068,6413,2616,6470,2539,6469,2539,6472,2534,6478,2507,6477,2484,6471,2468,6468,2461e" filled="t" fillcolor="#E0E0E0" stroked="f">
                <v:path arrowok="t"/>
                <v:fill/>
              </v:shape>
              <v:shape style="position:absolute;left:3995;top:2461;width:2483;height:607" coordorigin="3995,2461" coordsize="2483,607" path="m6477,2524l6469,2539,6470,2539,6477,2524e" filled="t" fillcolor="#E0E0E0" stroked="f">
                <v:path arrowok="t"/>
                <v:fill/>
              </v:shape>
            </v:group>
            <v:group style="position:absolute;left:3995;top:2461;width:2483;height:607" coordorigin="3995,2461" coordsize="2483,607">
              <v:shape style="position:absolute;left:3995;top:2461;width:2483;height:607" coordorigin="3995,2461" coordsize="2483,607" path="m6413,2616l6435,2601,6446,2583,6477,2524,6469,2539,6472,2534,6478,2507,6477,2484,6471,2468,6468,2461,4010,2920,4015,2938,4020,2962,4017,2977,3998,3049,3995,3068,4010,3068e" filled="f" stroked="t" strokeweight=".25pt" strokecolor="#000000">
                <v:path arrowok="t"/>
              </v:shape>
            </v:group>
            <v:group style="position:absolute;left:2663;top:573;width:4268;height:2616" coordorigin="2663,573" coordsize="4268,2616">
              <v:shape style="position:absolute;left:2663;top:573;width:4268;height:2616" coordorigin="2663,573" coordsize="4268,2616" path="m6912,2351l6915,2310,6607,1741,6598,1741,6602,1719,6463,1457,6457,1441,6429,1442,6422,1441,5987,639,5989,612,5968,579,5959,580,5954,612,5935,579,5926,580,5921,574,5906,573,5435,639,5428,653,5248,678,5238,666,4686,743,4682,761,4595,773,4588,764,4265,807,4254,820,3985,857,3977,841,3960,844,3833,862,3832,848,3826,845,3651,870,3641,888,3100,964,3100,947,3092,943,2910,968,2906,973,2902,991,2725,1016,2693,1028,2680,1044,2665,1138,2663,1158,2669,1173,3307,3143,3319,3167,3329,3182,3341,3189,3357,3189,3382,3185,6859,2531,6882,2526,6885,2511,6923,2427,6931,2397,6930,2380,6912,2351xe" filled="f" stroked="t" strokeweight=".6pt" strokecolor="#000000">
                <v:path arrowok="t"/>
              </v:shape>
            </v:group>
            <v:group style="position:absolute;left:6499;top:2351;width:413;height:116" coordorigin="6499,2351" coordsize="413,116">
              <v:shape style="position:absolute;left:6499;top:2351;width:413;height:116" coordorigin="6499,2351" coordsize="413,116" path="m6499,2467l6909,2387,6912,2351e" filled="f" stroked="t" strokeweight=".25pt" strokecolor="#000000">
                <v:path arrowok="t"/>
              </v:shape>
            </v:group>
            <v:group style="position:absolute;left:6498;top:2426;width:427;height:96" coordorigin="6498,2426" coordsize="427,96">
              <v:shape style="position:absolute;left:6498;top:2426;width:427;height:96" coordorigin="6498,2426" coordsize="427,96" path="m6498,2488l6499,2503,6501,2522,6526,2517,6895,2448,6918,2441,6926,2426e" filled="f" stroked="t" strokeweight=".25pt" strokecolor="#000000">
                <v:path arrowok="t"/>
              </v:shape>
            </v:group>
            <v:group style="position:absolute;left:6806;top:2470;width:58;height:53" coordorigin="6806,2470" coordsize="58,53">
              <v:shape style="position:absolute;left:6806;top:2470;width:58;height:53" coordorigin="6806,2470" coordsize="58,53" path="m6861,2494l6849,2512,6832,2524,6811,2520,6806,2505,6817,2483,6833,2470,6856,2472,6863,2484,6861,2494xe" filled="f" stroked="t" strokeweight=".25pt" strokecolor="#000000">
                <v:path arrowok="t"/>
              </v:shape>
              <v:shape style="position:absolute;left:2703;top:607;width:3967;height:2547" type="#_x0000_t75">
                <v:imagedata r:id="rId28" o:title=""/>
              </v:shape>
            </v:group>
            <v:group style="position:absolute;left:2676;top:1022;width:4244;height:2042" coordorigin="2676,1022" coordsize="4244,2042">
              <v:shape style="position:absolute;left:2676;top:1022;width:4244;height:2042" coordorigin="2676,1022" coordsize="4244,2042" path="m2702,1022l2683,1028,2676,1037,2678,1055,2959,1903,2979,1853,2988,1852,2997,1897,2997,1918,3253,2696,3251,2739,3348,3032,3358,3055,3368,3064,3385,3063,3955,2957,3976,2948,3980,2933,3985,2895,6481,2429,6489,2443,6498,2459,6499,2477,6902,2408,6919,2397,6916,2384e" filled="f" stroked="t" strokeweight=".25pt" strokecolor="#000000">
                <v:path arrowok="t"/>
              </v:shape>
            </v:group>
            <v:group style="position:absolute;left:3325;top:2630;width:3620;height:916" coordorigin="3325,2630" coordsize="3620,916">
              <v:shape style="position:absolute;left:3325;top:2630;width:3620;height:916" coordorigin="3325,2630" coordsize="3620,916" path="m6846,2630l3414,3270,3376,3300,3360,3310,3343,3329,3333,3358,3329,3381,3329,3395,3327,3428,3325,3546,6932,2971,6945,2668,6937,2649,6914,2645,6846,2630e" filled="t" fillcolor="#E0E0E0" stroked="f">
                <v:path arrowok="t"/>
                <v:fill/>
              </v:shape>
            </v:group>
            <v:group style="position:absolute;left:3328;top:2788;width:3606;height:719" coordorigin="3328,2788" coordsize="3606,719">
              <v:shape style="position:absolute;left:3328;top:2788;width:3606;height:719" coordorigin="3328,2788" coordsize="3606,719" path="m6934,2788l3328,3448,3328,3506,6934,2873,6934,2788e" filled="t" fillcolor="#E0E0E0" stroked="f">
                <v:path arrowok="t"/>
                <v:fill/>
              </v:shape>
            </v:group>
            <v:group style="position:absolute;left:3328;top:2801;width:3606;height:709" coordorigin="3328,2801" coordsize="3606,709">
              <v:shape style="position:absolute;left:3328;top:2801;width:3606;height:709" coordorigin="3328,2801" coordsize="3606,709" path="m6933,2801l3328,3451,3328,3510,6933,2886,6933,2801e" filled="t" fillcolor="#E1E1E1" stroked="f">
                <v:path arrowok="t"/>
                <v:fill/>
              </v:shape>
            </v:group>
            <v:group style="position:absolute;left:3328;top:2814;width:3605;height:699" coordorigin="3328,2814" coordsize="3605,699">
              <v:shape style="position:absolute;left:3328;top:2814;width:3605;height:699" coordorigin="3328,2814" coordsize="3605,699" path="m6933,2814l3328,3454,3328,3513,6933,2899,6933,2814e" filled="t" fillcolor="#E2E2E2" stroked="f">
                <v:path arrowok="t"/>
                <v:fill/>
              </v:shape>
            </v:group>
            <v:group style="position:absolute;left:3327;top:2828;width:3605;height:689" coordorigin="3327,2828" coordsize="3605,689">
              <v:shape style="position:absolute;left:3327;top:2828;width:3605;height:689" coordorigin="3327,2828" coordsize="3605,689" path="m6932,2828l3327,3458,3327,3516,6932,2912,6932,2828e" filled="t" fillcolor="#E3E3E3" stroked="f">
                <v:path arrowok="t"/>
                <v:fill/>
              </v:shape>
            </v:group>
            <v:group style="position:absolute;left:3327;top:2841;width:3604;height:679" coordorigin="3327,2841" coordsize="3604,679">
              <v:shape style="position:absolute;left:3327;top:2841;width:3604;height:679" coordorigin="3327,2841" coordsize="3604,679" path="m6931,2841l3327,3461,3327,3520,6931,2926,6931,2841e" filled="t" fillcolor="#E4E4E4" stroked="f">
                <v:path arrowok="t"/>
                <v:fill/>
              </v:shape>
            </v:group>
            <v:group style="position:absolute;left:3328;top:2854;width:3603;height:669" coordorigin="3328,2854" coordsize="3603,669">
              <v:shape style="position:absolute;left:3328;top:2854;width:3603;height:669" coordorigin="3328,2854" coordsize="3603,669" path="m6931,2854l3328,3464,3328,3523,6931,2939,6931,2854e" filled="t" fillcolor="#E5E5E5" stroked="f">
                <v:path arrowok="t"/>
                <v:fill/>
              </v:shape>
            </v:group>
            <v:group style="position:absolute;left:3328;top:2867;width:3603;height:659" coordorigin="3328,2867" coordsize="3603,659">
              <v:shape style="position:absolute;left:3328;top:2867;width:3603;height:659" coordorigin="3328,2867" coordsize="3603,659" path="m6930,2867l3328,3468,3328,3527,6930,2952,6930,2867e" filled="t" fillcolor="#E6E6E6" stroked="f">
                <v:path arrowok="t"/>
                <v:fill/>
              </v:shape>
            </v:group>
            <v:group style="position:absolute;left:3328;top:2881;width:3602;height:649" coordorigin="3328,2881" coordsize="3602,649">
              <v:shape style="position:absolute;left:3328;top:2881;width:3602;height:649" coordorigin="3328,2881" coordsize="3602,649" path="m6929,2881l3328,3471,3328,3530,6929,2966,6929,2881e" filled="t" fillcolor="#E7E7E7" stroked="f">
                <v:path arrowok="t"/>
                <v:fill/>
              </v:shape>
            </v:group>
            <v:group style="position:absolute;left:3328;top:2894;width:3601;height:639" coordorigin="3328,2894" coordsize="3601,639">
              <v:shape style="position:absolute;left:3328;top:2894;width:3601;height:639" coordorigin="3328,2894" coordsize="3601,639" path="m6929,2894l3328,3475,3328,3533,6929,2979,6929,2894e" filled="t" fillcolor="#E8E8E8" stroked="f">
                <v:path arrowok="t"/>
                <v:fill/>
              </v:shape>
            </v:group>
            <v:group style="position:absolute;left:3328;top:2907;width:3601;height:630" coordorigin="3328,2907" coordsize="3601,630">
              <v:shape style="position:absolute;left:3328;top:2907;width:3601;height:630" coordorigin="3328,2907" coordsize="3601,630" path="m6928,2907l3328,3478,3328,3537,6928,2992,6928,2907e" filled="t" fillcolor="#E9E9E9" stroked="f">
                <v:path arrowok="t"/>
                <v:fill/>
              </v:shape>
            </v:group>
            <v:group style="position:absolute;left:3328;top:2920;width:3600;height:620" coordorigin="3328,2920" coordsize="3600,620">
              <v:shape style="position:absolute;left:3328;top:2920;width:3600;height:620" coordorigin="3328,2920" coordsize="3600,620" path="m6928,2920l3328,3481,3328,3540,6928,3005,6928,2920e" filled="t" fillcolor="#EAEAEA" stroked="f">
                <v:path arrowok="t"/>
                <v:fill/>
              </v:shape>
            </v:group>
            <v:group style="position:absolute;left:3327;top:2934;width:3599;height:610" coordorigin="3327,2934" coordsize="3599,610">
              <v:shape style="position:absolute;left:3327;top:2934;width:3599;height:610" coordorigin="3327,2934" coordsize="3599,610" path="m6927,2934l3327,3485,3327,3543,6927,3019,6927,2934e" filled="t" fillcolor="#EBEBEB" stroked="f">
                <v:path arrowok="t"/>
                <v:fill/>
              </v:shape>
            </v:group>
            <v:group style="position:absolute;left:3328;top:2947;width:3599;height:600" coordorigin="3328,2947" coordsize="3599,600">
              <v:shape style="position:absolute;left:3328;top:2947;width:3599;height:600" coordorigin="3328,2947" coordsize="3599,600" path="m6926,2947l3328,3488,3328,3547,6926,3032,6926,2947e" filled="t" fillcolor="#ECECEC" stroked="f">
                <v:path arrowok="t"/>
                <v:fill/>
              </v:shape>
            </v:group>
            <v:group style="position:absolute;left:3328;top:2960;width:3598;height:590" coordorigin="3328,2960" coordsize="3598,590">
              <v:shape style="position:absolute;left:3328;top:2960;width:3598;height:590" coordorigin="3328,2960" coordsize="3598,590" path="m6926,2960l3328,3491,3328,3550,6926,3045,6926,2960e" filled="t" fillcolor="#EDEDED" stroked="f">
                <v:path arrowok="t"/>
                <v:fill/>
              </v:shape>
            </v:group>
            <v:group style="position:absolute;left:3328;top:2974;width:3598;height:580" coordorigin="3328,2974" coordsize="3598,580">
              <v:shape style="position:absolute;left:3328;top:2974;width:3598;height:580" coordorigin="3328,2974" coordsize="3598,580" path="m6925,2974l3328,3495,3328,3554,6925,3059,6925,2974e" filled="t" fillcolor="#EEEEEE" stroked="f">
                <v:path arrowok="t"/>
                <v:fill/>
              </v:shape>
            </v:group>
            <v:group style="position:absolute;left:3328;top:2987;width:3597;height:570" coordorigin="3328,2987" coordsize="3597,570">
              <v:shape style="position:absolute;left:3328;top:2987;width:3597;height:570" coordorigin="3328,2987" coordsize="3597,570" path="m6924,2987l3328,3498,3328,3557,6924,3072,6924,2987e" filled="t" fillcolor="#EFEFEF" stroked="f">
                <v:path arrowok="t"/>
                <v:fill/>
              </v:shape>
            </v:group>
            <v:group style="position:absolute;left:3328;top:3000;width:3596;height:560" coordorigin="3328,3000" coordsize="3596,560">
              <v:shape style="position:absolute;left:3328;top:3000;width:3596;height:560" coordorigin="3328,3000" coordsize="3596,560" path="m6924,3000l3328,3502,3328,3560,6924,3085,6924,3000e" filled="t" fillcolor="#F0F0F0" stroked="f">
                <v:path arrowok="t"/>
                <v:fill/>
              </v:shape>
            </v:group>
            <v:group style="position:absolute;left:3328;top:3013;width:3596;height:550" coordorigin="3328,3013" coordsize="3596,550">
              <v:shape style="position:absolute;left:3328;top:3013;width:3596;height:550" coordorigin="3328,3013" coordsize="3596,550" path="m6923,3013l3328,3505,3328,3564,6923,3098,6923,3013e" filled="t" fillcolor="#F1F1F1" stroked="f">
                <v:path arrowok="t"/>
                <v:fill/>
              </v:shape>
            </v:group>
            <v:group style="position:absolute;left:3328;top:3027;width:3595;height:540" coordorigin="3328,3027" coordsize="3595,540">
              <v:shape style="position:absolute;left:3328;top:3027;width:3595;height:540" coordorigin="3328,3027" coordsize="3595,540" path="m6923,3027l3328,3508,3328,3567,6923,3112,6923,3027e" filled="t" fillcolor="#F2F2F2" stroked="f">
                <v:path arrowok="t"/>
                <v:fill/>
              </v:shape>
            </v:group>
            <v:group style="position:absolute;left:3328;top:3040;width:3594;height:530" coordorigin="3328,3040" coordsize="3594,530">
              <v:shape style="position:absolute;left:3328;top:3040;width:3594;height:530" coordorigin="3328,3040" coordsize="3594,530" path="m6922,3040l3328,3512,3328,3570,6922,3125,6922,3040e" filled="t" fillcolor="#F3F3F3" stroked="f">
                <v:path arrowok="t"/>
                <v:fill/>
              </v:shape>
            </v:group>
            <v:group style="position:absolute;left:3328;top:3053;width:3594;height:521" coordorigin="3328,3053" coordsize="3594,521">
              <v:shape style="position:absolute;left:3328;top:3053;width:3594;height:521" coordorigin="3328,3053" coordsize="3594,521" path="m6921,3053l3328,3515,3328,3574,6921,3138,6921,3053e" filled="t" fillcolor="#F4F4F4" stroked="f">
                <v:path arrowok="t"/>
                <v:fill/>
              </v:shape>
            </v:group>
            <v:group style="position:absolute;left:3328;top:3067;width:3593;height:511" coordorigin="3328,3067" coordsize="3593,511">
              <v:shape style="position:absolute;left:3328;top:3067;width:3593;height:511" coordorigin="3328,3067" coordsize="3593,511" path="m6921,3067l3328,3518,3328,3577,6921,3151,6921,3067e" filled="t" fillcolor="#F5F5F5" stroked="f">
                <v:path arrowok="t"/>
                <v:fill/>
              </v:shape>
            </v:group>
            <v:group style="position:absolute;left:3328;top:3080;width:3592;height:501" coordorigin="3328,3080" coordsize="3592,501">
              <v:shape style="position:absolute;left:3328;top:3080;width:3592;height:501" coordorigin="3328,3080" coordsize="3592,501" path="m6920,3080l3328,3522,3328,3581,6920,3165,6920,3080e" filled="t" fillcolor="#F6F6F6" stroked="f">
                <v:path arrowok="t"/>
                <v:fill/>
              </v:shape>
            </v:group>
            <v:group style="position:absolute;left:3328;top:3093;width:3592;height:491" coordorigin="3328,3093" coordsize="3592,491">
              <v:shape style="position:absolute;left:3328;top:3093;width:3592;height:491" coordorigin="3328,3093" coordsize="3592,491" path="m6919,3093l3328,3525,3328,3584,6919,3178,6919,3093e" filled="t" fillcolor="#F7F7F7" stroked="f">
                <v:path arrowok="t"/>
                <v:fill/>
              </v:shape>
            </v:group>
            <v:group style="position:absolute;left:3328;top:3106;width:3591;height:481" coordorigin="3328,3106" coordsize="3591,481">
              <v:shape style="position:absolute;left:3328;top:3106;width:3591;height:481" coordorigin="3328,3106" coordsize="3591,481" path="m6919,3106l3328,3529,3328,3587,6919,3191,6919,3106e" filled="t" fillcolor="#F8F8F8" stroked="f">
                <v:path arrowok="t"/>
                <v:fill/>
              </v:shape>
            </v:group>
            <v:group style="position:absolute;left:3328;top:3120;width:3591;height:471" coordorigin="3328,3120" coordsize="3591,471">
              <v:shape style="position:absolute;left:3328;top:3120;width:3591;height:471" coordorigin="3328,3120" coordsize="3591,471" path="m6918,3120l3328,3532,3328,3591,6918,3205,6918,3120e" filled="t" fillcolor="#F9F9F9" stroked="f">
                <v:path arrowok="t"/>
                <v:fill/>
              </v:shape>
            </v:group>
            <v:group style="position:absolute;left:3328;top:3133;width:3590;height:461" coordorigin="3328,3133" coordsize="3590,461">
              <v:shape style="position:absolute;left:3328;top:3133;width:3590;height:461" coordorigin="3328,3133" coordsize="3590,461" path="m6917,3133l3328,3535,3328,3594,6917,3218,6917,3133e" filled="t" fillcolor="#FAFAFA" stroked="f">
                <v:path arrowok="t"/>
                <v:fill/>
              </v:shape>
            </v:group>
            <v:group style="position:absolute;left:3328;top:3146;width:3589;height:451" coordorigin="3328,3146" coordsize="3589,451">
              <v:shape style="position:absolute;left:3328;top:3146;width:3589;height:451" coordorigin="3328,3146" coordsize="3589,451" path="m6917,3146l3328,3539,3328,3597,6917,3231,6917,3146e" filled="t" fillcolor="#FAFAFA" stroked="f">
                <v:path arrowok="t"/>
                <v:fill/>
              </v:shape>
            </v:group>
            <v:group style="position:absolute;left:3328;top:3159;width:3589;height:441" coordorigin="3328,3159" coordsize="3589,441">
              <v:shape style="position:absolute;left:3328;top:3159;width:3589;height:441" coordorigin="3328,3159" coordsize="3589,441" path="m6916,3159l3328,3542,3328,3601,6916,3244,6916,3159e" filled="t" fillcolor="#FBFBFB" stroked="f">
                <v:path arrowok="t"/>
                <v:fill/>
              </v:shape>
            </v:group>
            <v:group style="position:absolute;left:3328;top:3173;width:3588;height:431" coordorigin="3328,3173" coordsize="3588,431">
              <v:shape style="position:absolute;left:3328;top:3173;width:3588;height:431" coordorigin="3328,3173" coordsize="3588,431" path="m6916,3173l3328,3545,3328,3604,6916,3258,6916,3173e" filled="t" fillcolor="#FCFCFC" stroked="f">
                <v:path arrowok="t"/>
                <v:fill/>
              </v:shape>
            </v:group>
            <v:group style="position:absolute;left:3328;top:3186;width:3587;height:421" coordorigin="3328,3186" coordsize="3587,421">
              <v:shape style="position:absolute;left:3328;top:3186;width:3587;height:421" coordorigin="3328,3186" coordsize="3587,421" path="m6915,3186l3328,3549,3328,3608,6915,3271,6915,3186e" filled="t" fillcolor="#FDFDFD" stroked="f">
                <v:path arrowok="t"/>
                <v:fill/>
              </v:shape>
            </v:group>
            <v:group style="position:absolute;left:3328;top:3199;width:3587;height:412" coordorigin="3328,3199" coordsize="3587,412">
              <v:shape style="position:absolute;left:3328;top:3199;width:3587;height:412" coordorigin="3328,3199" coordsize="3587,412" path="m6914,3199l3328,3552,3328,3611,6914,3284,6914,3199e" filled="t" fillcolor="#FFFFFF" stroked="f">
                <v:path arrowok="t"/>
                <v:fill/>
              </v:shape>
            </v:group>
            <v:group style="position:absolute;left:3325;top:3283;width:115;height:315" coordorigin="3325,3283" coordsize="115,315">
              <v:shape style="position:absolute;left:3325;top:3283;width:115;height:315" coordorigin="3325,3283" coordsize="115,315" path="m3325,3598l3327,3428,3329,3395,3329,3381,3333,3358,3343,3329,3360,3310,3376,3300,3440,3283e" filled="f" stroked="t" strokeweight=".6pt" strokecolor="#000000">
                <v:path arrowok="t"/>
              </v:shape>
            </v:group>
            <v:group style="position:absolute;left:6872;top:2643;width:73;height:812" coordorigin="6872,2643" coordsize="73,812">
              <v:shape style="position:absolute;left:6872;top:2643;width:73;height:812" coordorigin="6872,2643" coordsize="73,812" path="m6872,2643l6914,2645,6937,2649,6945,2668,6909,3455e" filled="f" stroked="t" strokeweight=".6pt" strokecolor="#000000">
                <v:path arrowok="t"/>
              </v:shape>
            </v:group>
            <v:group style="position:absolute;left:3368;top:2656;width:3579;height:916" coordorigin="3368,2656" coordsize="3579,916">
              <v:shape style="position:absolute;left:3368;top:2656;width:3579;height:916" coordorigin="3368,2656" coordsize="3579,916" path="m6947,2690l6939,2663,6923,2656,6911,2657,3418,3328,3371,3383,3370,3392,3368,3572e" filled="f" stroked="t" strokeweight=".25pt" strokecolor="#000000">
                <v:path arrowok="t"/>
              </v:shape>
            </v:group>
            <v:group style="position:absolute;left:3428;top:2502;width:3459;height:799" coordorigin="3428,2502" coordsize="3459,799">
              <v:shape style="position:absolute;left:3428;top:2502;width:3459;height:799" coordorigin="3428,2502" coordsize="3459,799" path="m3947,3018l3682,3066,3662,3073,3655,3083,3657,3106,3663,3138,3662,3150,3654,3164,3640,3167,3449,3205,3430,3215,3428,3236,3428,3260,3434,3271,3432,3288,3463,3288,3470,3301,3490,3296,4499,3102,3992,3102,3987,3098,3987,3070,3985,3057,3982,3044,3962,3023,3947,3018e" filled="t" fillcolor="#FFFFFF" stroked="f">
                <v:path arrowok="t"/>
                <v:fill/>
              </v:shape>
              <v:shape style="position:absolute;left:3428;top:2502;width:3459;height:799" coordorigin="3428,2502" coordsize="3459,799" path="m6737,2502l6724,2503,6491,2546,6472,2552,6467,2564,6472,2592,6477,2618,6471,2625,6465,2636,6452,2639,3992,3102,4499,3102,6866,2647,6874,2641,6886,2619,6887,2601,6875,2579,6765,2579,6766,2551,6764,2538,6756,2516,6737,2502e" filled="t" fillcolor="#FFFFFF" stroked="f">
                <v:path arrowok="t"/>
                <v:fill/>
              </v:shape>
              <v:shape style="position:absolute;left:3428;top:2502;width:3459;height:799" coordorigin="3428,2502" coordsize="3459,799" path="m6844,2565l6772,2578,6765,2579,6875,2579,6873,2574,6855,2566,6844,2565e" filled="t" fillcolor="#FFFFFF" stroked="f">
                <v:path arrowok="t"/>
                <v:fill/>
              </v:shape>
            </v:group>
            <v:group style="position:absolute;left:3428;top:2502;width:3459;height:799" coordorigin="3428,2502" coordsize="3459,799">
              <v:shape style="position:absolute;left:3428;top:2502;width:3459;height:799" coordorigin="3428,2502" coordsize="3459,799" path="m6874,2641l6886,2619,6887,2601,6873,2574,6855,2566,6844,2565,6772,2578,6765,2579,6766,2551,6764,2538,6756,2516,6737,2502,6724,2503,6491,2546,6472,2552,6467,2564,6472,2592,6477,2618,6471,2625,6465,2636,6452,2639,6444,2640,3992,3102,3987,3098,3987,3070,3985,3057,3982,3044,3962,3023,3947,3018,3682,3066,3662,3073,3655,3083,3657,3106,3663,3138,3662,3150,3654,3164,3640,3167,3449,3205,3430,3215,3428,3236,3428,3260,3434,3271,3432,3288,3463,3288,3470,3301,3490,3296,6866,2647,6874,2641xe" filled="f" stroked="t" strokeweight=".6pt" strokecolor="#000000">
                <v:path arrowok="t"/>
              </v:shape>
            </v:group>
            <v:group style="position:absolute;left:3973;top:3102;width:10;height:35" coordorigin="3973,3102" coordsize="10,35">
              <v:shape style="position:absolute;left:3973;top:3102;width:10;height:35" coordorigin="3973,3102" coordsize="10,35" path="m3983,3102l3983,3103,3982,3104,3982,3106,3978,3127,3973,3137e" filled="f" stroked="t" strokeweight=".25pt" strokecolor="#000000">
                <v:path arrowok="t"/>
              </v:shape>
            </v:group>
            <v:group style="position:absolute;left:3568;top:3182;width:26;height:97" coordorigin="3568,3182" coordsize="26,97">
              <v:shape style="position:absolute;left:3568;top:3182;width:26;height:97" coordorigin="3568,3182" coordsize="26,97" path="m3568,3182l3581,3191,3592,3210,3594,3242,3591,3262,3584,3272,3580,3279e" filled="f" stroked="t" strokeweight=".25pt" strokecolor="#000000">
                <v:path arrowok="t"/>
              </v:shape>
            </v:group>
            <v:group style="position:absolute;left:4027;top:3096;width:27;height:93" coordorigin="4027,3096" coordsize="27,93">
              <v:shape style="position:absolute;left:4027;top:3096;width:27;height:93" coordorigin="4027,3096" coordsize="27,93" path="m4027,3096l4039,3104,4050,3124,4053,3156,4051,3178,4045,3189e" filled="f" stroked="t" strokeweight=".25pt" strokecolor="#000000">
                <v:path arrowok="t"/>
              </v:shape>
            </v:group>
            <v:group style="position:absolute;left:3714;top:3185;width:43;height:28" coordorigin="3714,3185" coordsize="43,28">
              <v:shape style="position:absolute;left:3714;top:3185;width:43;height:28" coordorigin="3714,3185" coordsize="43,28" path="m3756,3195l3757,3189,3748,3185,3736,3186,3725,3188,3715,3195,3714,3202,3714,3209,3723,3213,3734,3211,3746,3209,3756,3202,3756,3195xe" filled="f" stroked="t" strokeweight=".25pt" strokecolor="#000000">
                <v:path arrowok="t"/>
              </v:shape>
            </v:group>
            <v:group style="position:absolute;left:3902;top:3148;width:43;height:28" coordorigin="3902,3148" coordsize="43,28">
              <v:shape style="position:absolute;left:3902;top:3148;width:43;height:28" coordorigin="3902,3148" coordsize="43,28" path="m3944,3159l3945,3152,3936,3148,3924,3150,3913,3152,3903,3159,3902,3165,3902,3172,3911,3176,3922,3175,3934,3173,3944,3166,3944,3159xe" filled="f" stroked="t" strokeweight=".25pt" strokecolor="#000000">
                <v:path arrowok="t"/>
              </v:shape>
            </v:group>
            <v:group style="position:absolute;left:6752;top:2581;width:10;height:33" coordorigin="6752,2581" coordsize="10,33">
              <v:shape style="position:absolute;left:6752;top:2581;width:10;height:33" coordorigin="6752,2581" coordsize="10,33" path="m6761,2581l6761,2583,6761,2584,6760,2586,6756,2606,6752,2614e" filled="f" stroked="t" strokeweight=".25pt" strokecolor="#000000">
                <v:path arrowok="t"/>
              </v:shape>
            </v:group>
            <v:group style="position:absolute;left:6390;top:2650;width:25;height:84" coordorigin="6390,2650" coordsize="25,84">
              <v:shape style="position:absolute;left:6390;top:2650;width:25;height:84" coordorigin="6390,2650" coordsize="25,84" path="m6390,2650l6402,2659,6412,2680,6415,2708,6412,2724,6410,2734e" filled="f" stroked="t" strokeweight=".25pt" strokecolor="#000000">
                <v:path arrowok="t"/>
              </v:shape>
            </v:group>
            <v:group style="position:absolute;left:6779;top:2576;width:25;height:84" coordorigin="6779,2576" coordsize="25,84">
              <v:shape style="position:absolute;left:6779;top:2576;width:25;height:84" coordorigin="6779,2576" coordsize="25,84" path="m6779,2576l6792,2585,6802,2606,6805,2634,6803,2650,6801,2660e" filled="f" stroked="t" strokeweight=".25pt" strokecolor="#000000">
                <v:path arrowok="t"/>
              </v:shape>
            </v:group>
            <v:group style="position:absolute;left:6527;top:2657;width:39;height:25" coordorigin="6527,2657" coordsize="39,25">
              <v:shape style="position:absolute;left:6527;top:2657;width:39;height:25" coordorigin="6527,2657" coordsize="39,25" path="m6565,2667l6566,2661,6557,2657,6547,2659,6537,2660,6528,2667,6527,2673,6527,2679,6535,2682,6545,2681,6556,2679,6565,2673,6565,2667xe" filled="f" stroked="t" strokeweight=".25pt" strokecolor="#000000">
                <v:path arrowok="t"/>
              </v:shape>
            </v:group>
            <v:group style="position:absolute;left:6687;top:2628;width:39;height:25" coordorigin="6687,2628" coordsize="39,25">
              <v:shape style="position:absolute;left:6687;top:2628;width:39;height:25" coordorigin="6687,2628" coordsize="39,25" path="m6726,2637l6726,2631,6718,2628,6708,2629,6697,2631,6688,2637,6688,2643,6687,2649,6695,2653,6706,2651,6716,2650,6725,2643,6726,2637xe" filled="f" stroked="t" strokeweight=".25pt" strokecolor="#000000">
                <v:path arrowok="t"/>
              </v:shape>
            </v:group>
            <v:group style="position:absolute;left:3135;top:1559;width:3357;height:725" coordorigin="3135,1559" coordsize="3357,725">
              <v:shape style="position:absolute;left:3135;top:1559;width:3357;height:725" coordorigin="3135,1559" coordsize="3357,725" path="m6425,1559l3135,1833,3169,1899,3175,1943,3355,2243,3353,2267,3355,2280,3367,2285,3392,2283,3761,2233,4042,2173,4088,2130,4091,2117,4088,2102,4081,2081,6492,1643,6425,1559e" filled="t" fillcolor="#FFFFFF" stroked="f">
                <v:path arrowok="t"/>
                <v:fill/>
              </v:shape>
            </v:group>
            <v:group style="position:absolute;left:5002;top:1772;width:484;height:849" coordorigin="5002,1772" coordsize="484,849">
              <v:shape style="position:absolute;left:5002;top:1772;width:484;height:849" coordorigin="5002,1772" coordsize="484,849" path="m5341,1929l5486,1911,5152,1772,5002,1985,5142,1962,5168,1998,5212,2060,5245,2113,5277,2184,5286,2257,5285,2284,5274,2346,5256,2419,5228,2510,5192,2621,5407,2582,5422,2523,5447,2422,5466,2339,5477,2271,5480,2215,5478,2190,5461,2120,5424,2049,5388,1994,5366,1964,5341,1929xe" filled="f" stroked="t" strokeweight="2pt" strokecolor="#FFFFFF">
                <v:path arrowok="t"/>
              </v:shape>
            </v:group>
            <v:group style="position:absolute;left:5002;top:1772;width:478;height:849" coordorigin="5002,1772" coordsize="478,849">
              <v:shape style="position:absolute;left:5002;top:1772;width:478;height:849" coordorigin="5002,1772" coordsize="478,849" path="m5365,1962l5142,1962,5168,1998,5191,2030,5230,2087,5269,2161,5285,2232,5286,2257,5285,2284,5274,2346,5256,2419,5228,2510,5192,2621,5407,2582,5422,2523,5447,2422,5466,2339,5477,2271,5480,2215,5478,2190,5461,2120,5424,2049,5388,1994,5365,1962e" filled="t" fillcolor="#8CA9C8" stroked="f">
                <v:path arrowok="t"/>
                <v:fill/>
              </v:shape>
              <v:shape style="position:absolute;left:5002;top:1772;width:478;height:849" coordorigin="5002,1772" coordsize="478,849" path="m5152,1772l5002,1985,5142,1962,5365,1962,5341,1929,5486,1911,5152,1772e" filled="t" fillcolor="#8CA9C8" stroked="f">
                <v:path arrowok="t"/>
                <v:fill/>
              </v:shape>
              <v:shape style="position:absolute;left:2689;top:463;width:4513;height:1370" type="#_x0000_t75">
                <v:imagedata r:id="rId29" o:title=""/>
              </v:shape>
              <v:shape style="position:absolute;left:3159;top:1833;width:2160;height:425" type="#_x0000_t75">
                <v:imagedata r:id="rId30" o:title=""/>
              </v:shape>
            </v:group>
            <v:group style="position:absolute;left:2689;top:463;width:4513;height:1795" coordorigin="2689,463" coordsize="4513,1795">
              <v:shape style="position:absolute;left:2689;top:463;width:4513;height:1795" coordorigin="2689,463" coordsize="4513,1795" path="m2749,895l2692,925,2689,988,2700,1008,2983,1531,2999,1532,3005,1543,3200,1898,3205,1912,3202,1923,3358,2201,3363,2228,3369,2245,3379,2255,3394,2258,3418,2257,4006,2157,4035,2150,4048,2140,4052,2121,4047,2050,6649,1590,6665,1606,6664,1623,6667,1647,6673,1673,6684,1679,7157,1597,7188,1594,7200,1584,7202,1553,7202,1534,6057,480,6007,463,5982,467,2749,895xe" filled="f" stroked="t" strokeweight=".6pt" strokecolor="#000000">
                <v:path arrowok="t"/>
              </v:shape>
            </v:group>
            <v:group style="position:absolute;left:2764;top:782;width:1597;height:695" coordorigin="2764,782" coordsize="1597,695">
              <v:shape style="position:absolute;left:2764;top:782;width:1597;height:695" coordorigin="2764,782" coordsize="1597,695" path="m3946,782l3938,782,2793,933,2768,936,3056,1455,3106,1478,3126,1475,3407,1430,3538,1430,3761,1395,3778,1371,4323,1286,4349,1283,4360,1278,4359,1268,4346,1249,3997,803,3985,788,3972,782,3946,782e" filled="t" fillcolor="#FFFFFF" stroked="f">
                <v:path arrowok="t"/>
                <v:fill/>
              </v:shape>
              <v:shape style="position:absolute;left:2764;top:782;width:1597;height:695" coordorigin="2764,782" coordsize="1597,695" path="m3538,1430l3407,1430,3442,1446,3538,1430e" filled="t" fillcolor="#FFFFFF" stroked="f">
                <v:path arrowok="t"/>
                <v:fill/>
              </v:shape>
            </v:group>
            <v:group style="position:absolute;left:2764;top:782;width:1597;height:695" coordorigin="2764,782" coordsize="1597,695">
              <v:shape style="position:absolute;left:2764;top:782;width:1597;height:695" coordorigin="2764,782" coordsize="1597,695" path="m3938,782l2793,933,2768,936,2764,945,3056,1455,3076,1469,3091,1476,3106,1478,3126,1475,3407,1430,3442,1446,3761,1395,3778,1371,4323,1286,4349,1283,4360,1278,4359,1268,3997,803,3946,782,3938,782xe" filled="f" stroked="t" strokeweight=".5pt" strokecolor="#000000">
                <v:path arrowok="t"/>
              </v:shape>
            </v:group>
            <v:group style="position:absolute;left:2871;top:942;width:1201;height:353" coordorigin="2871,942" coordsize="1201,353">
              <v:shape style="position:absolute;left:2871;top:942;width:1201;height:353" coordorigin="2871,942" coordsize="1201,353" path="m2871,1090l3890,944,3921,942,3933,949,4072,1296e" filled="f" stroked="t" strokeweight=".25pt" strokecolor="#999999">
                <v:path arrowok="t"/>
              </v:shape>
            </v:group>
            <v:group style="position:absolute;left:2836;top:1017;width:63;height:2" coordorigin="2836,1017" coordsize="63,2">
              <v:shape style="position:absolute;left:2836;top:1017;width:63;height:2" coordorigin="2836,1017" coordsize="63,0" path="m2836,1017l2899,1017e" filled="f" stroked="t" strokeweight=".435pt" strokecolor="#999999">
                <v:path arrowok="t"/>
              </v:shape>
            </v:group>
            <v:group style="position:absolute;left:3831;top:861;width:315;height:432" coordorigin="3831,861" coordsize="315,432">
              <v:shape style="position:absolute;left:3831;top:861;width:315;height:432" coordorigin="3831,861" coordsize="315,432" path="m4146,1294l3976,877,3968,861,3958,865,3950,866,3831,883e" filled="f" stroked="t" strokeweight=".3pt" strokecolor="#999999">
                <v:path arrowok="t"/>
              </v:shape>
            </v:group>
            <v:group style="position:absolute;left:3985;top:988;width:14;height:62" coordorigin="3985,988" coordsize="14,62">
              <v:shape style="position:absolute;left:3985;top:988;width:14;height:62" coordorigin="3985,988" coordsize="14,62" path="m3999,1031l3999,1044,3996,1051,3993,1045,3989,1038,3986,1022,3986,1009,3985,995,3988,988,3992,995,3996,1001,3999,1017,3999,1031xe" filled="f" stroked="t" strokeweight=".3pt" strokecolor="#999999">
                <v:path arrowok="t"/>
              </v:shape>
            </v:group>
            <v:group style="position:absolute;left:2897;top:991;width:2;height:96" coordorigin="2897,991" coordsize="2,96">
              <v:shape style="position:absolute;left:2897;top:991;width:2;height:96" coordorigin="2897,991" coordsize="0,96" path="m2897,991l2897,1087e" filled="f" stroked="t" strokeweight=".563pt" strokecolor="#999999">
                <v:path arrowok="t"/>
              </v:shape>
            </v:group>
            <v:group style="position:absolute;left:3091;top:969;width:6;height:87" coordorigin="3091,969" coordsize="6,87">
              <v:shape style="position:absolute;left:3091;top:969;width:6;height:87" coordorigin="3091,969" coordsize="6,87" path="m3097,969l3091,1056e" filled="f" stroked="t" strokeweight=".25pt" strokecolor="#999999">
                <v:path arrowok="t"/>
              </v:shape>
            </v:group>
            <v:group style="position:absolute;left:3634;top:891;width:2;height:90" coordorigin="3634,891" coordsize="2,90">
              <v:shape style="position:absolute;left:3634;top:891;width:2;height:90" coordorigin="3634,891" coordsize="0,90" path="m3634,891l3634,981e" filled="f" stroked="t" strokeweight=".534pt" strokecolor="#999999">
                <v:path arrowok="t"/>
              </v:shape>
            </v:group>
            <v:group style="position:absolute;left:3825;top:857;width:5;height:94" coordorigin="3825,857" coordsize="5,94">
              <v:shape style="position:absolute;left:3825;top:857;width:5;height:94" coordorigin="3825,857" coordsize="5,94" path="m3829,857l3825,951e" filled="f" stroked="t" strokeweight=".25pt" strokecolor="#999999">
                <v:path arrowok="t"/>
              </v:shape>
            </v:group>
            <v:group style="position:absolute;left:2759;top:760;width:1629;height:521" coordorigin="2759,760" coordsize="1629,521">
              <v:shape style="position:absolute;left:2759;top:760;width:1629;height:521" coordorigin="2759,760" coordsize="1629,521" path="m4351,1281l4376,1278,4388,1273,4386,1263,4010,780,3958,760,2788,913,2763,916,2759,925e" filled="f" stroked="t" strokeweight=".25pt" strokecolor="#000000">
                <v:path arrowok="t"/>
              </v:shape>
            </v:group>
            <v:group style="position:absolute;left:3390;top:2151;width:29;height:81" coordorigin="3390,2151" coordsize="29,81">
              <v:shape style="position:absolute;left:3390;top:2151;width:29;height:81" coordorigin="3390,2151" coordsize="29,81" path="m3419,2151l3402,2163,3392,2173,3390,2185,3395,2204,3406,2232e" filled="f" stroked="t" strokeweight=".25pt" strokecolor="#000000">
                <v:path arrowok="t"/>
              </v:shape>
            </v:group>
            <v:group style="position:absolute;left:3439;top:1483;width:3744;height:651" coordorigin="3439,1483" coordsize="3744,651">
              <v:shape style="position:absolute;left:3439;top:1483;width:3744;height:651" coordorigin="3439,1483" coordsize="3744,651" path="m3439,2134l7113,1489,7137,1483,7152,1483,7165,1490,7183,1505e" filled="f" stroked="t" strokeweight=".25pt" strokecolor="#000000">
                <v:path arrowok="t"/>
              </v:shape>
            </v:group>
            <v:group style="position:absolute;left:2826;top:841;width:1185;height:161" coordorigin="2826,841" coordsize="1185,161">
              <v:shape style="position:absolute;left:2826;top:841;width:1185;height:161" coordorigin="2826,841" coordsize="1185,161" path="m4011,853l3985,857,3977,841,3960,844,3833,862,3832,848,3826,845,3651,870,3641,888,3100,964,3100,947,3092,943,2910,968,2906,973,2902,991,2826,1002e" filled="f" stroked="t" strokeweight=".6pt" strokecolor="#000000">
                <v:path arrowok="t"/>
              </v:shape>
            </v:group>
            <v:group style="position:absolute;left:3413;top:2087;width:53;height:24" coordorigin="3413,2087" coordsize="53,24">
              <v:shape style="position:absolute;left:3413;top:2087;width:53;height:24" coordorigin="3413,2087" coordsize="53,24" path="m3450,2087l3422,2089,3413,2095,3417,2107,3430,2111,3457,2108,3466,2102,3462,2091,3450,2087e" filled="t" fillcolor="#999999" stroked="f">
                <v:path arrowok="t"/>
                <v:fill/>
              </v:shape>
            </v:group>
            <v:group style="position:absolute;left:3413;top:2087;width:53;height:24" coordorigin="3413,2087" coordsize="53,24">
              <v:shape style="position:absolute;left:3413;top:2087;width:53;height:24" coordorigin="3413,2087" coordsize="53,24" path="m3464,2096l3466,2102,3457,2108,3443,2109,3430,2111,3417,2107,3415,2101,3413,2095,3422,2089,3436,2088,3450,2087,3462,2091,3464,2096xe" filled="f" stroked="t" strokeweight=".25pt" strokecolor="#000000">
                <v:path arrowok="t"/>
              </v:shape>
            </v:group>
            <v:group style="position:absolute;left:3574;top:2037;width:53;height:24" coordorigin="3574,2037" coordsize="53,24">
              <v:shape style="position:absolute;left:3574;top:2037;width:53;height:24" coordorigin="3574,2037" coordsize="53,24" path="m3611,2037l3583,2039,3574,2045,3578,2057,3591,2061,3618,2058,3627,2052,3623,2040,3611,2037e" filled="t" fillcolor="#000000" stroked="f">
                <v:path arrowok="t"/>
                <v:fill/>
              </v:shape>
            </v:group>
            <v:group style="position:absolute;left:4677;top:1846;width:53;height:24" coordorigin="4677,1846" coordsize="53,24">
              <v:shape style="position:absolute;left:4677;top:1846;width:53;height:24" coordorigin="4677,1846" coordsize="53,24" path="m4714,1846l4687,1848,4677,1854,4679,1860,4681,1866,4694,1870,4721,1867,4731,1861,4727,1849,4714,1846e" filled="t" fillcolor="#000000" stroked="f">
                <v:path arrowok="t"/>
                <v:fill/>
              </v:shape>
            </v:group>
            <v:group style="position:absolute;left:5781;top:1655;width:53;height:24" coordorigin="5781,1655" coordsize="53,24">
              <v:shape style="position:absolute;left:5781;top:1655;width:53;height:24" coordorigin="5781,1655" coordsize="53,24" path="m5818,1655l5790,1657,5781,1663,5783,1669,5785,1675,5798,1679,5825,1676,5834,1670,5832,1665,5830,1659,5818,1655e" filled="t" fillcolor="#000000" stroked="f">
                <v:path arrowok="t"/>
                <v:fill/>
              </v:shape>
            </v:group>
            <v:group style="position:absolute;left:4444;top:1533;width:53;height:24" coordorigin="4444,1533" coordsize="53,24">
              <v:shape style="position:absolute;left:4444;top:1533;width:53;height:24" coordorigin="4444,1533" coordsize="53,24" path="m4480,1533l4453,1536,4444,1542,4448,1554,4460,1557,4488,1555,4497,1549,4493,1537,4480,1533e" filled="t" fillcolor="#000000" stroked="f">
                <v:path arrowok="t"/>
                <v:fill/>
              </v:shape>
            </v:group>
            <v:group style="position:absolute;left:5547;top:1342;width:53;height:24" coordorigin="5547,1342" coordsize="53,24">
              <v:shape style="position:absolute;left:5547;top:1342;width:53;height:24" coordorigin="5547,1342" coordsize="53,24" path="m5584,1342l5556,1345,5547,1351,5551,1363,5564,1366,5591,1364,5601,1358,5598,1352,5597,1346,5584,1342e" filled="t" fillcolor="#000000" stroked="f">
                <v:path arrowok="t"/>
                <v:fill/>
              </v:shape>
            </v:group>
            <v:group style="position:absolute;left:5082;top:1159;width:53;height:24" coordorigin="5082,1159" coordsize="53,24">
              <v:shape style="position:absolute;left:5082;top:1159;width:53;height:24" coordorigin="5082,1159" coordsize="53,24" path="m5119,1159l5092,1162,5082,1167,5086,1179,5099,1183,5126,1180,5136,1175,5132,1163,5119,1159e" filled="t" fillcolor="#000000" stroked="f">
                <v:path arrowok="t"/>
                <v:fill/>
              </v:shape>
            </v:group>
            <v:group style="position:absolute;left:6671;top:1145;width:53;height:24" coordorigin="6671,1145" coordsize="53,24">
              <v:shape style="position:absolute;left:6671;top:1145;width:53;height:24" coordorigin="6671,1145" coordsize="53,24" path="m6708,1145l6681,1147,6671,1153,6675,1165,6688,1169,6715,1166,6725,1160,6723,1154,6721,1148,6708,1145e" filled="t" fillcolor="#000000" stroked="f">
                <v:path arrowok="t"/>
                <v:fill/>
              </v:shape>
            </v:group>
            <v:group style="position:absolute;left:6884;top:1464;width:53;height:24" coordorigin="6884,1464" coordsize="53,24">
              <v:shape style="position:absolute;left:6884;top:1464;width:53;height:24" coordorigin="6884,1464" coordsize="53,24" path="m6921,1464l6894,1467,6884,1472,6888,1484,6901,1488,6928,1485,6938,1480,6934,1468,6921,1464e" filled="t" fillcolor="#000000" stroked="f">
                <v:path arrowok="t"/>
                <v:fill/>
              </v:shape>
            </v:group>
            <v:group style="position:absolute;left:7041;top:1449;width:53;height:24" coordorigin="7041,1449" coordsize="53,24">
              <v:shape style="position:absolute;left:7041;top:1449;width:53;height:24" coordorigin="7041,1449" coordsize="53,24" path="m7078,1449l7050,1452,7041,1457,7045,1469,7058,1473,7085,1471,7094,1465,7092,1459,7090,1453,7078,1449e" filled="t" fillcolor="#999999" stroked="f">
                <v:path arrowok="t"/>
                <v:fill/>
              </v:shape>
            </v:group>
            <v:group style="position:absolute;left:7041;top:1449;width:53;height:24" coordorigin="7041,1449" coordsize="53,24">
              <v:shape style="position:absolute;left:7041;top:1449;width:53;height:24" coordorigin="7041,1449" coordsize="53,24" path="m7092,1459l7094,1465,7085,1471,7071,1472,7058,1473,7045,1469,7043,1463,7041,1457,7050,1452,7064,1450,7078,1449,7090,1453,7092,1459x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295" w:footer="230" w:top="480" w:bottom="420" w:left="600" w:right="620"/>
          <w:headerReference w:type="default" r:id="rId22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10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11.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inside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conducti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composite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discharge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elect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icit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2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electrostatic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discharge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always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yourself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touching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framework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before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components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electricity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body,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completed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942001pt;margin-top:18.382877pt;width:280.666pt;height:181.288pt;mso-position-horizontal-relative:page;mso-position-vertical-relative:paragraph;z-index:-2908" coordorigin="2359,368" coordsize="5613,3626">
            <v:group style="position:absolute;left:6540;top:2448;width:1188;height:217" coordorigin="6540,2448" coordsize="1188,217">
              <v:shape style="position:absolute;left:6540;top:2448;width:1188;height:217" coordorigin="6540,2448" coordsize="1188,217" path="m6540,2665l7728,2448e" filled="f" stroked="t" strokeweight=".35pt" strokecolor="#999999">
                <v:path arrowok="t"/>
              </v:shape>
            </v:group>
            <v:group style="position:absolute;left:2367;top:2665;width:4173;height:764" coordorigin="2367,2665" coordsize="4173,764">
              <v:shape style="position:absolute;left:2367;top:2665;width:4173;height:764" coordorigin="2367,2665" coordsize="4173,764" path="m2367,3429l6540,2665e" filled="f" stroked="t" strokeweight=".35pt" strokecolor="#999999">
                <v:path arrowok="t"/>
              </v:shape>
            </v:group>
            <v:group style="position:absolute;left:6339;top:2678;width:1627;height:297" coordorigin="6339,2678" coordsize="1627,297">
              <v:shape style="position:absolute;left:6339;top:2678;width:1627;height:297" coordorigin="6339,2678" coordsize="1627,297" path="m6339,2975l7966,2678e" filled="f" stroked="t" strokeweight=".6pt" strokecolor="#999999">
                <v:path arrowok="t"/>
              </v:shape>
            </v:group>
            <v:group style="position:absolute;left:2365;top:2975;width:3974;height:727" coordorigin="2365,2975" coordsize="3974,727">
              <v:shape style="position:absolute;left:2365;top:2975;width:3974;height:727" coordorigin="2365,2975" coordsize="3974,727" path="m2365,3702l6339,2975e" filled="f" stroked="t" strokeweight=".6pt" strokecolor="#999999">
                <v:path arrowok="t"/>
              </v:shape>
            </v:group>
            <v:group style="position:absolute;left:2376;top:763;width:4387;height:3080" coordorigin="2376,763" coordsize="4387,3080">
              <v:shape style="position:absolute;left:2376;top:763;width:4387;height:3080" coordorigin="2376,763" coordsize="4387,3080" path="m6763,3163l2962,3163,2969,3183,2975,3203,2987,3263,2992,3323,2993,3363,2993,3383,2990,3443,2980,3503,2959,3563,2943,3603,2934,3623,2913,3683,2909,3723,2911,3743,2931,3803,2951,3843,3208,3843,3244,3823,3396,3823,3434,3803,3505,3803,3537,3783,3597,3783,3629,3763,3662,3763,3697,3743,3809,3743,3848,3723,3888,3723,3971,3703,4055,3703,4097,3683,4139,3683,4181,3663,4264,3663,4305,3643,4345,3643,4384,3623,4546,3583,4629,3583,4671,3563,4713,3563,4755,3543,4797,3543,4839,3523,4881,3523,4923,3503,4965,3503,5007,3483,5090,3483,5131,3463,5172,3463,5262,3443,5364,3423,5419,3403,5475,3403,5533,3383,5593,3383,5652,3363,5712,3363,5831,3323,5888,3323,5944,3303,5998,3303,6050,3283,6098,3283,6144,3263,6185,3263,6222,3243,6258,3243,6296,3223,6378,3223,6421,3203,6508,3203,6552,3183,6723,3183,6763,3163e" filled="t" fillcolor="#FFFFFF" stroked="f">
                <v:path arrowok="t"/>
                <v:fill/>
              </v:shape>
              <v:shape style="position:absolute;left:2376;top:763;width:4387;height:3080" coordorigin="2376,763" coordsize="4387,3080" path="m6141,863l5368,863,5340,883,5226,883,5198,903,5008,903,4992,923,4872,923,4816,943,4670,943,4649,963,4592,963,4573,983,4500,983,4480,1003,4325,1003,4300,1023,4165,1023,4138,1043,4029,1043,4014,1063,3948,1063,3925,1083,3660,1083,3622,1103,3455,1103,3412,1123,3287,1123,3248,1143,3145,1143,3117,1163,3019,1163,3000,1183,2941,1183,2920,1203,2859,1203,2841,1223,2659,1223,2639,1243,2558,1243,2538,1263,2499,1263,2479,1283,2443,1283,2434,1303,2432,1303,2436,1323,2444,1343,2454,1343,2463,1363,2471,1383,2394,1403,2384,1423,2376,1423,2380,1463,2383,1463,2389,1483,2398,1523,2410,1543,2461,1663,2469,1663,2485,1703,2525,1803,2541,1823,2566,1883,2591,1943,2600,1963,2608,1983,2627,2043,2642,2103,2654,2163,2662,2203,2666,2223,2680,2283,2694,2323,2702,2363,2710,2383,2719,2423,2727,2443,2736,2463,2745,2503,2772,2583,2781,2623,2789,2643,2798,2683,2807,2703,2815,2743,2824,2763,2832,2803,2840,2823,2847,2863,2851,2883,2858,2903,2862,2923,2876,2983,2902,3043,2929,3103,2938,3123,2946,3143,2954,3163,6869,3163,6899,3143,6967,3143,6983,3123,6997,3123,7011,3103,7023,3103,7053,3043,7076,2983,7091,2923,7095,2883,7098,2863,7101,2823,7103,2803,7106,2763,7107,2743,7109,2703,7109,2683,7100,2623,7085,2563,7067,2503,7061,2483,7055,2463,7044,2443,7038,2423,7031,2423,7023,2403,7014,2383,6984,2323,6938,2243,6927,2223,6915,2203,6905,2203,6896,2183,6863,2123,6811,2063,6798,2043,6760,1983,6729,1923,6721,1923,6714,1903,6708,1883,6703,1883,6696,1863,6688,1863,6679,1843,6649,1783,6638,1763,6627,1743,6605,1703,6594,1683,6564,1623,6540,1563,6533,1543,6525,1523,6516,1503,6507,1503,6496,1483,6459,1423,6418,1363,6376,1303,6362,1283,6322,1223,6286,1163,6240,1083,6229,1063,6218,1043,6207,1023,6196,983,6186,963,6176,943,6166,923,6157,903,6149,883,6141,863e" filled="t" fillcolor="#FFFFFF" stroked="f">
                <v:path arrowok="t"/>
                <v:fill/>
              </v:shape>
              <v:shape style="position:absolute;left:2376;top:763;width:4387;height:3080" coordorigin="2376,763" coordsize="4387,3080" path="m6117,803l5694,803,5591,823,5564,843,5481,843,5453,863,6134,863,6128,843,6122,823,6117,803e" filled="t" fillcolor="#FFFFFF" stroked="f">
                <v:path arrowok="t"/>
                <v:fill/>
              </v:shape>
              <v:shape style="position:absolute;left:2376;top:763;width:4387;height:3080" coordorigin="2376,763" coordsize="4387,3080" path="m6093,763l5947,763,5927,783,5796,783,5772,803,6114,803,6102,783,6093,763e" filled="t" fillcolor="#FFFFFF" stroked="f">
                <v:path arrowok="t"/>
                <v:fill/>
              </v:shape>
            </v:group>
            <v:group style="position:absolute;left:2376;top:747;width:4734;height:3096" coordorigin="2376,747" coordsize="4734,3096">
              <v:shape style="position:absolute;left:2376;top:747;width:4734;height:3096" coordorigin="2376,747" coordsize="4734,3096" path="m6065,752l6082,747,6093,750,6102,764,6114,792,6117,802,6122,815,6149,879,6176,939,6207,1005,6240,1072,6275,1137,6309,1196,6348,1254,6390,1312,6404,1332,6418,1351,6459,1409,6496,1465,6525,1520,6547,1575,6555,1594,6584,1656,6616,1718,6649,1777,6670,1812,6679,1829,6708,1882,6714,1893,6721,1906,6760,1970,6798,2026,6837,2083,6850,2102,6885,2154,6927,2220,6961,2278,6994,2338,7023,2392,7049,2448,7055,2461,7079,2527,7096,2586,7107,2653,7109,2701,7107,2732,7103,2793,7095,2879,7081,2955,7062,3020,7023,3086,6967,3125,6899,3141,6836,3151,6763,3160,6682,3169,6640,3173,6596,3178,6508,3188,6421,3199,6336,3212,6258,3228,6185,3246,6144,3256,6050,3277,5944,3299,5831,3323,5772,3334,5712,3346,5652,3358,5593,3369,5533,3381,5419,3402,5311,3423,5215,3440,5172,3448,5131,3456,5048,3472,4965,3490,4881,3507,4797,3526,4713,3545,4629,3564,4546,3583,4465,3602,4424,3612,4345,3630,4264,3647,4181,3663,4097,3678,4013,3691,3929,3704,3888,3711,3809,3724,3733,3736,3662,3750,3597,3764,3567,3771,3537,3779,3470,3792,3396,3804,3320,3814,3244,3822,3173,3829,3108,3834,3033,3840,2992,3842,2982,3843,2931,3799,2911,3742,2909,3719,2910,3695,2927,3630,2951,3573,2959,3555,2985,3482,2992,3418,2993,3356,2993,3336,2987,3260,2975,3202,2954,3145,2920,3074,2911,3057,2902,3039,2876,2977,2858,2903,2855,2884,2851,2866,2832,2785,2815,2725,2798,2665,2781,2607,2763,2549,2754,2520,2745,2492,2719,2406,2694,2321,2675,2244,2662,2185,2658,2166,2654,2146,2637,2070,2615,1993,2591,1934,2566,1875,2541,1821,2509,1751,2501,1733,2469,1663,2410,1530,2398,1506,2389,1481,2383,1460,2380,1448,2376,1422,2384,1406,2394,1400,2471,1379,2463,1361,2454,1343,2444,1328,2436,1314,2432,1301,2434,1290,2443,1281,2518,1252,2578,1237,2639,1225,2717,1216,2763,1212,2784,1210,2859,1200,2899,1190,2920,1184,2981,1170,3056,1155,3074,1152,3145,1139,3211,1129,3287,1120,3369,1110,3455,1101,3540,1093,3622,1086,3697,1081,3762,1077,3813,1076,3842,1075,3925,1066,3984,1054,4001,1049,4014,1046,4089,1032,4165,1021,4246,1010,4325,1001,4392,994,4437,990,4459,988,4519,979,4592,961,4610,956,4670,943,4737,933,4797,926,4854,920,4872,918,4948,909,4955,908,4962,907,5031,901,5097,895,5142,892,5170,889,5254,879,5340,866,5425,852,5509,836,5591,819,5669,803,5694,798,5772,784,5843,774,5907,767,5982,760,5999,759,6015,758,6030,756,6044,755,6057,753,6065,752xe" filled="f" stroked="t" strokeweight=".4pt" strokecolor="#999999">
                <v:path arrowok="t"/>
              </v:shape>
            </v:group>
            <v:group style="position:absolute;left:2463;top:1333;width:629;height:2483" coordorigin="2463,1333" coordsize="629,2483">
              <v:shape style="position:absolute;left:2463;top:1333;width:629;height:2483" coordorigin="2463,1333" coordsize="629,2483" path="m2463,1333l2493,1398,2517,1462,2537,1526,2557,1597,2571,1658,2584,1718,2588,1738,2592,1758,2605,1817,2620,1876,2637,1935,2658,1994,2665,2012,2672,2031,2693,2088,2717,2164,2734,2221,2750,2279,2763,2340,2772,2400,2775,2420,2793,2496,2810,2541,2821,2568,2853,2646,2883,2724,2911,2802,2937,2879,2962,2956,2985,3033,3001,3092,3006,3111,3011,3130,3033,3206,3055,3267,3062,3287,3085,3363,3093,3435,3091,3453,3088,3471,3083,3491,3079,3511,3075,3532,3072,3552,3069,3573,3066,3593,3063,3613,3048,3691,3023,3762,3002,3802,2992,3816e" filled="f" stroked="t" strokeweight=".35pt" strokecolor="#999999">
                <v:path arrowok="t"/>
              </v:shape>
            </v:group>
            <v:group style="position:absolute;left:2989;top:3754;width:34;height:24" coordorigin="2989,3754" coordsize="34,24">
              <v:shape style="position:absolute;left:2989;top:3754;width:34;height:24" coordorigin="2989,3754" coordsize="34,24" path="m3023,3754l3004,3765,2989,3778e" filled="f" stroked="t" strokeweight=".25pt" strokecolor="#999999">
                <v:path arrowok="t"/>
              </v:shape>
            </v:group>
            <v:group style="position:absolute;left:3796;top:1067;width:115;height:29" coordorigin="3796,1067" coordsize="115,29">
              <v:shape style="position:absolute;left:3796;top:1067;width:115;height:29" coordorigin="3796,1067" coordsize="115,29" path="m3911,1067l3893,1074,3873,1079,3852,1082,3831,1085,3812,1089,3796,1096e" filled="f" stroked="t" strokeweight=".25pt" strokecolor="#999999">
                <v:path arrowok="t"/>
              </v:shape>
            </v:group>
            <v:group style="position:absolute;left:4446;top:965;width:198;height:27" coordorigin="4446,965" coordsize="198,27">
              <v:shape style="position:absolute;left:4446;top:965;width:198;height:27" coordorigin="4446,965" coordsize="198,27" path="m4446,992l4510,986,4584,976,4627,968,4644,965e" filled="f" stroked="t" strokeweight=".25pt" strokecolor="#999999">
                <v:path arrowok="t"/>
              </v:shape>
            </v:group>
            <v:group style="position:absolute;left:6542;top:1561;width:32;height:119" coordorigin="6542,1561" coordsize="32,119">
              <v:shape style="position:absolute;left:6542;top:1561;width:32;height:119" coordorigin="6542,1561" coordsize="32,119" path="m6542,1561l6559,1643,6567,1664,6574,1680e" filled="f" stroked="t" strokeweight=".25pt" strokecolor="#999999">
                <v:path arrowok="t"/>
              </v:shape>
            </v:group>
            <v:group style="position:absolute;left:2668;top:2015;width:54;height:130" coordorigin="2668,2015" coordsize="54,130">
              <v:shape style="position:absolute;left:2668;top:2015;width:54;height:130" coordorigin="2668,2015" coordsize="54,130" path="m2668,2015l2673,2032,2681,2050,2690,2070,2699,2089,2709,2109,2717,2128,2722,2145e" filled="f" stroked="t" strokeweight=".25pt" strokecolor="#999999">
                <v:path arrowok="t"/>
              </v:shape>
            </v:group>
            <v:group style="position:absolute;left:2847;top:2781;width:12;height:120" coordorigin="2847,2781" coordsize="12,120">
              <v:shape style="position:absolute;left:2847;top:2781;width:12;height:120" coordorigin="2847,2781" coordsize="12,120" path="m2847,2781l2853,2858,2856,2881,2859,2901e" filled="f" stroked="t" strokeweight=".25pt" strokecolor="#999999">
                <v:path arrowok="t"/>
              </v:shape>
            </v:group>
            <v:group style="position:absolute;left:2471;top:1379;width:29;height:32" coordorigin="2471,1379" coordsize="29,32">
              <v:shape style="position:absolute;left:2471;top:1379;width:29;height:32" coordorigin="2471,1379" coordsize="29,32" path="m2471,1379l2480,1399,2483,1412,2499,1409e" filled="f" stroked="t" strokeweight=".4pt" strokecolor="#999999">
                <v:path arrowok="t"/>
              </v:shape>
            </v:group>
            <v:group style="position:absolute;left:3011;top:3672;width:38;height:15" coordorigin="3011,3672" coordsize="38,15">
              <v:shape style="position:absolute;left:3011;top:3672;width:38;height:15" coordorigin="3011,3672" coordsize="38,15" path="m3048,3672l3029,3679,3011,3687e" filled="f" stroked="t" strokeweight=".25pt" strokecolor="#999999">
                <v:path arrowok="t"/>
              </v:shape>
            </v:group>
            <v:group style="position:absolute;left:2685;top:1421;width:284;height:834" coordorigin="2685,1421" coordsize="284,834">
              <v:shape style="position:absolute;left:2685;top:1421;width:284;height:834" coordorigin="2685,1421" coordsize="284,834" path="m2685,1452l2694,1424,2708,1421,2708,1449,2775,1648,2777,1664,2827,1807,2839,1805,2847,1832,2846,1844,2924,2076,2925,2128,2968,2255e" filled="f" stroked="t" strokeweight=".25pt" strokecolor="#000000">
                <v:path arrowok="t"/>
              </v:shape>
            </v:group>
            <v:group style="position:absolute;left:2958;top:2278;width:1046;height:1208" coordorigin="2958,2278" coordsize="1046,1208">
              <v:shape style="position:absolute;left:2958;top:2278;width:1046;height:1208" coordorigin="2958,2278" coordsize="1046,1208" path="m3985,3275l3992,3299,3996,3314,4004,3344,4004,3360,3994,3369,3414,3480,3386,3485,3333,3442,3183,2977,3185,2959,3182,2948,2991,2365,2984,2334,2977,2321,2958,2278e" filled="f" stroked="t" strokeweight=".25pt" strokecolor="#000000">
                <v:path arrowok="t"/>
              </v:shape>
            </v:group>
            <v:group style="position:absolute;left:2998;top:2455;width:164;height:515" coordorigin="2998,2455" coordsize="164,515">
              <v:shape style="position:absolute;left:2998;top:2455;width:164;height:515" coordorigin="2998,2455" coordsize="164,515" path="m3160,2965l3157,2969,3153,2970,3152,2967,3000,2500,2998,2481,3000,2460,3003,2455,3006,2455,3007,2458,3162,2933,3161,2940,3163,2961,3160,2965xe" filled="f" stroked="t" strokeweight=".25pt" strokecolor="#000000">
                <v:path arrowok="t"/>
              </v:shape>
            </v:group>
            <v:group style="position:absolute;left:3995;top:2841;width:2483;height:607" coordorigin="3995,2841" coordsize="2483,607">
              <v:shape style="position:absolute;left:3995;top:2841;width:2483;height:607" coordorigin="3995,2841" coordsize="2483,607" path="m6468,2841l4010,3300,4015,3318,4020,3342,4017,3357,3998,3429,3995,3448,6413,2996,6470,2919,6469,2919,6472,2914,6478,2887,6477,2864,6471,2848,6468,2841e" filled="t" fillcolor="#E0E0E0" stroked="f">
                <v:path arrowok="t"/>
                <v:fill/>
              </v:shape>
              <v:shape style="position:absolute;left:3995;top:2841;width:2483;height:607" coordorigin="3995,2841" coordsize="2483,607" path="m6477,2904l6469,2919,6470,2919,6477,2904e" filled="t" fillcolor="#E0E0E0" stroked="f">
                <v:path arrowok="t"/>
                <v:fill/>
              </v:shape>
            </v:group>
            <v:group style="position:absolute;left:3995;top:2841;width:2483;height:607" coordorigin="3995,2841" coordsize="2483,607">
              <v:shape style="position:absolute;left:3995;top:2841;width:2483;height:607" coordorigin="3995,2841" coordsize="2483,607" path="m6413,2996l6435,2981,6446,2963,6477,2904,6469,2919,6472,2914,6478,2887,6477,2864,6471,2848,6468,2841,4010,3300,4015,3318,4020,3342,4017,3357,3998,3429,3995,3448,4010,3448e" filled="f" stroked="t" strokeweight=".25pt" strokecolor="#000000">
                <v:path arrowok="t"/>
              </v:shape>
            </v:group>
            <v:group style="position:absolute;left:2663;top:953;width:4268;height:2616" coordorigin="2663,953" coordsize="4268,2616">
              <v:shape style="position:absolute;left:2663;top:953;width:4268;height:2616" coordorigin="2663,953" coordsize="4268,2616" path="m6912,2731l6915,2690,6607,2121,6598,2121,6602,2099,6463,1837,6457,1821,6429,1822,6422,1821,5987,1019,5989,992,5968,959,5959,960,5954,992,5935,959,5926,960,5921,954,5906,953,5435,1019,5428,1033,5248,1058,5238,1046,4686,1123,4682,1141,4595,1153,4588,1144,4265,1187,4254,1200,3985,1237,3977,1221,3960,1224,3833,1242,3832,1228,3826,1226,3657,1249,3651,1250,3641,1268,3100,1344,3100,1327,3092,1323,2910,1348,2906,1353,2902,1371,2725,1396,2693,1408,2680,1424,2665,1518,2663,1538,2669,1553,3307,3523,3319,3547,3329,3562,3341,3569,3357,3569,3382,3565,6859,2911,6882,2906,6885,2891,6923,2807,6931,2777,6930,2760,6912,2731xe" filled="f" stroked="t" strokeweight=".6pt" strokecolor="#000000">
                <v:path arrowok="t"/>
              </v:shape>
            </v:group>
            <v:group style="position:absolute;left:6499;top:2731;width:413;height:116" coordorigin="6499,2731" coordsize="413,116">
              <v:shape style="position:absolute;left:6499;top:2731;width:413;height:116" coordorigin="6499,2731" coordsize="413,116" path="m6499,2847l6909,2767,6912,2731e" filled="f" stroked="t" strokeweight=".25pt" strokecolor="#000000">
                <v:path arrowok="t"/>
              </v:shape>
            </v:group>
            <v:group style="position:absolute;left:6498;top:2806;width:427;height:96" coordorigin="6498,2806" coordsize="427,96">
              <v:shape style="position:absolute;left:6498;top:2806;width:427;height:96" coordorigin="6498,2806" coordsize="427,96" path="m6498,2868l6499,2883,6501,2902,6526,2897,6895,2828,6918,2821,6926,2806e" filled="f" stroked="t" strokeweight=".25pt" strokecolor="#000000">
                <v:path arrowok="t"/>
              </v:shape>
            </v:group>
            <v:group style="position:absolute;left:6806;top:2850;width:58;height:53" coordorigin="6806,2850" coordsize="58,53">
              <v:shape style="position:absolute;left:6806;top:2850;width:58;height:53" coordorigin="6806,2850" coordsize="58,53" path="m6861,2874l6849,2892,6832,2904,6811,2900,6806,2885,6817,2863,6833,2850,6856,2852,6863,2864,6861,2874xe" filled="f" stroked="t" strokeweight=".25pt" strokecolor="#000000">
                <v:path arrowok="t"/>
              </v:shape>
              <v:shape style="position:absolute;left:2703;top:987;width:3967;height:2547" type="#_x0000_t75">
                <v:imagedata r:id="rId31" o:title=""/>
              </v:shape>
            </v:group>
            <v:group style="position:absolute;left:2676;top:1402;width:4244;height:2042" coordorigin="2676,1402" coordsize="4244,2042">
              <v:shape style="position:absolute;left:2676;top:1402;width:4244;height:2042" coordorigin="2676,1402" coordsize="4244,2042" path="m2702,1402l2683,1408,2676,1417,2678,1435,2959,2283,2979,2233,2988,2232,2997,2277,2997,2298,3253,3076,3251,3119,3348,3412,3358,3435,3368,3444,3385,3443,3955,3337,3976,3328,3980,3313,3985,3275,6481,2809,6489,2823,6498,2839,6499,2857,6902,2788,6919,2777,6916,2764e" filled="f" stroked="t" strokeweight=".25pt" strokecolor="#000000">
                <v:path arrowok="t"/>
              </v:shape>
            </v:group>
            <v:group style="position:absolute;left:3325;top:3010;width:3620;height:916" coordorigin="3325,3010" coordsize="3620,916">
              <v:shape style="position:absolute;left:3325;top:3010;width:3620;height:916" coordorigin="3325,3010" coordsize="3620,916" path="m6846,3010l3414,3650,3376,3680,3360,3690,3343,3709,3333,3738,3329,3761,3329,3775,3327,3808,3325,3926,6932,3351,6945,3048,6937,3029,6914,3025,6846,3010e" filled="t" fillcolor="#E0E0E0" stroked="f">
                <v:path arrowok="t"/>
                <v:fill/>
              </v:shape>
            </v:group>
            <v:group style="position:absolute;left:3328;top:3168;width:3606;height:719" coordorigin="3328,3168" coordsize="3606,719">
              <v:shape style="position:absolute;left:3328;top:3168;width:3606;height:719" coordorigin="3328,3168" coordsize="3606,719" path="m6934,3168l3328,3828,3328,3886,6934,3253,6934,3168e" filled="t" fillcolor="#E0E0E0" stroked="f">
                <v:path arrowok="t"/>
                <v:fill/>
              </v:shape>
            </v:group>
            <v:group style="position:absolute;left:3328;top:3181;width:3606;height:709" coordorigin="3328,3181" coordsize="3606,709">
              <v:shape style="position:absolute;left:3328;top:3181;width:3606;height:709" coordorigin="3328,3181" coordsize="3606,709" path="m6933,3181l3328,3831,3328,3890,6933,3266,6933,3181e" filled="t" fillcolor="#E1E1E1" stroked="f">
                <v:path arrowok="t"/>
                <v:fill/>
              </v:shape>
            </v:group>
            <v:group style="position:absolute;left:3328;top:3194;width:3605;height:699" coordorigin="3328,3194" coordsize="3605,699">
              <v:shape style="position:absolute;left:3328;top:3194;width:3605;height:699" coordorigin="3328,3194" coordsize="3605,699" path="m6933,3194l3328,3834,3328,3893,6933,3279,6933,3194e" filled="t" fillcolor="#E2E2E2" stroked="f">
                <v:path arrowok="t"/>
                <v:fill/>
              </v:shape>
            </v:group>
            <v:group style="position:absolute;left:3327;top:3208;width:3605;height:689" coordorigin="3327,3208" coordsize="3605,689">
              <v:shape style="position:absolute;left:3327;top:3208;width:3605;height:689" coordorigin="3327,3208" coordsize="3605,689" path="m6932,3208l3327,3838,3327,3896,6932,3292,6932,3208e" filled="t" fillcolor="#E3E3E3" stroked="f">
                <v:path arrowok="t"/>
                <v:fill/>
              </v:shape>
            </v:group>
            <v:group style="position:absolute;left:3327;top:3221;width:3604;height:679" coordorigin="3327,3221" coordsize="3604,679">
              <v:shape style="position:absolute;left:3327;top:3221;width:3604;height:679" coordorigin="3327,3221" coordsize="3604,679" path="m6931,3221l3327,3841,3327,3900,6931,3306,6931,3221e" filled="t" fillcolor="#E4E4E4" stroked="f">
                <v:path arrowok="t"/>
                <v:fill/>
              </v:shape>
            </v:group>
            <v:group style="position:absolute;left:3328;top:3234;width:3603;height:669" coordorigin="3328,3234" coordsize="3603,669">
              <v:shape style="position:absolute;left:3328;top:3234;width:3603;height:669" coordorigin="3328,3234" coordsize="3603,669" path="m6931,3234l3328,3844,3328,3903,6931,3319,6931,3234e" filled="t" fillcolor="#E5E5E5" stroked="f">
                <v:path arrowok="t"/>
                <v:fill/>
              </v:shape>
            </v:group>
            <v:group style="position:absolute;left:3328;top:3247;width:3603;height:659" coordorigin="3328,3247" coordsize="3603,659">
              <v:shape style="position:absolute;left:3328;top:3247;width:3603;height:659" coordorigin="3328,3247" coordsize="3603,659" path="m6930,3247l3328,3848,3328,3907,6930,3332,6930,3247e" filled="t" fillcolor="#E6E6E6" stroked="f">
                <v:path arrowok="t"/>
                <v:fill/>
              </v:shape>
            </v:group>
            <v:group style="position:absolute;left:3328;top:3261;width:3602;height:649" coordorigin="3328,3261" coordsize="3602,649">
              <v:shape style="position:absolute;left:3328;top:3261;width:3602;height:649" coordorigin="3328,3261" coordsize="3602,649" path="m6929,3261l3328,3851,3328,3910,6929,3346,6929,3261e" filled="t" fillcolor="#E7E7E7" stroked="f">
                <v:path arrowok="t"/>
                <v:fill/>
              </v:shape>
            </v:group>
            <v:group style="position:absolute;left:3328;top:3274;width:3601;height:639" coordorigin="3328,3274" coordsize="3601,639">
              <v:shape style="position:absolute;left:3328;top:3274;width:3601;height:639" coordorigin="3328,3274" coordsize="3601,639" path="m6929,3274l3328,3855,3328,3913,6929,3359,6929,3274e" filled="t" fillcolor="#E8E8E8" stroked="f">
                <v:path arrowok="t"/>
                <v:fill/>
              </v:shape>
            </v:group>
            <v:group style="position:absolute;left:3328;top:3287;width:3601;height:630" coordorigin="3328,3287" coordsize="3601,630">
              <v:shape style="position:absolute;left:3328;top:3287;width:3601;height:630" coordorigin="3328,3287" coordsize="3601,630" path="m6928,3287l3328,3858,3328,3917,6928,3372,6928,3287e" filled="t" fillcolor="#E9E9E9" stroked="f">
                <v:path arrowok="t"/>
                <v:fill/>
              </v:shape>
            </v:group>
            <v:group style="position:absolute;left:3328;top:3300;width:3600;height:620" coordorigin="3328,3300" coordsize="3600,620">
              <v:shape style="position:absolute;left:3328;top:3300;width:3600;height:620" coordorigin="3328,3300" coordsize="3600,620" path="m6928,3300l3328,3861,3328,3920,6928,3385,6928,3300e" filled="t" fillcolor="#EAEAEA" stroked="f">
                <v:path arrowok="t"/>
                <v:fill/>
              </v:shape>
            </v:group>
            <v:group style="position:absolute;left:3327;top:3314;width:3599;height:610" coordorigin="3327,3314" coordsize="3599,610">
              <v:shape style="position:absolute;left:3327;top:3314;width:3599;height:610" coordorigin="3327,3314" coordsize="3599,610" path="m6927,3314l3327,3865,3327,3923,6927,3399,6927,3314e" filled="t" fillcolor="#EBEBEB" stroked="f">
                <v:path arrowok="t"/>
                <v:fill/>
              </v:shape>
            </v:group>
            <v:group style="position:absolute;left:3328;top:3327;width:3599;height:600" coordorigin="3328,3327" coordsize="3599,600">
              <v:shape style="position:absolute;left:3328;top:3327;width:3599;height:600" coordorigin="3328,3327" coordsize="3599,600" path="m6926,3327l3328,3868,3328,3927,6926,3412,6926,3327e" filled="t" fillcolor="#ECECEC" stroked="f">
                <v:path arrowok="t"/>
                <v:fill/>
              </v:shape>
            </v:group>
            <v:group style="position:absolute;left:3328;top:3340;width:3598;height:590" coordorigin="3328,3340" coordsize="3598,590">
              <v:shape style="position:absolute;left:3328;top:3340;width:3598;height:590" coordorigin="3328,3340" coordsize="3598,590" path="m6926,3340l3328,3871,3328,3930,6926,3425,6926,3340e" filled="t" fillcolor="#EDEDED" stroked="f">
                <v:path arrowok="t"/>
                <v:fill/>
              </v:shape>
            </v:group>
            <v:group style="position:absolute;left:3328;top:3354;width:3598;height:580" coordorigin="3328,3354" coordsize="3598,580">
              <v:shape style="position:absolute;left:3328;top:3354;width:3598;height:580" coordorigin="3328,3354" coordsize="3598,580" path="m6925,3354l3328,3875,3328,3934,6925,3439,6925,3354e" filled="t" fillcolor="#EEEEEE" stroked="f">
                <v:path arrowok="t"/>
                <v:fill/>
              </v:shape>
            </v:group>
            <v:group style="position:absolute;left:3328;top:3367;width:3597;height:570" coordorigin="3328,3367" coordsize="3597,570">
              <v:shape style="position:absolute;left:3328;top:3367;width:3597;height:570" coordorigin="3328,3367" coordsize="3597,570" path="m6924,3367l3328,3878,3328,3937,6924,3452,6924,3367e" filled="t" fillcolor="#EFEFEF" stroked="f">
                <v:path arrowok="t"/>
                <v:fill/>
              </v:shape>
            </v:group>
            <v:group style="position:absolute;left:3328;top:3380;width:3596;height:560" coordorigin="3328,3380" coordsize="3596,560">
              <v:shape style="position:absolute;left:3328;top:3380;width:3596;height:560" coordorigin="3328,3380" coordsize="3596,560" path="m6924,3380l3328,3882,3328,3940,6924,3465,6924,3380e" filled="t" fillcolor="#F0F0F0" stroked="f">
                <v:path arrowok="t"/>
                <v:fill/>
              </v:shape>
            </v:group>
            <v:group style="position:absolute;left:3328;top:3393;width:3596;height:550" coordorigin="3328,3393" coordsize="3596,550">
              <v:shape style="position:absolute;left:3328;top:3393;width:3596;height:550" coordorigin="3328,3393" coordsize="3596,550" path="m6923,3393l3328,3885,3328,3944,6923,3478,6923,3393e" filled="t" fillcolor="#F1F1F1" stroked="f">
                <v:path arrowok="t"/>
                <v:fill/>
              </v:shape>
            </v:group>
            <v:group style="position:absolute;left:3328;top:3407;width:3595;height:540" coordorigin="3328,3407" coordsize="3595,540">
              <v:shape style="position:absolute;left:3328;top:3407;width:3595;height:540" coordorigin="3328,3407" coordsize="3595,540" path="m6923,3407l3328,3888,3328,3947,6923,3492,6923,3407e" filled="t" fillcolor="#F2F2F2" stroked="f">
                <v:path arrowok="t"/>
                <v:fill/>
              </v:shape>
            </v:group>
            <v:group style="position:absolute;left:3328;top:3420;width:3594;height:530" coordorigin="3328,3420" coordsize="3594,530">
              <v:shape style="position:absolute;left:3328;top:3420;width:3594;height:530" coordorigin="3328,3420" coordsize="3594,530" path="m6922,3420l3328,3892,3328,3950,6922,3505,6922,3420e" filled="t" fillcolor="#F3F3F3" stroked="f">
                <v:path arrowok="t"/>
                <v:fill/>
              </v:shape>
            </v:group>
            <v:group style="position:absolute;left:3328;top:3433;width:3594;height:521" coordorigin="3328,3433" coordsize="3594,521">
              <v:shape style="position:absolute;left:3328;top:3433;width:3594;height:521" coordorigin="3328,3433" coordsize="3594,521" path="m6921,3433l3328,3895,3328,3954,6921,3518,6921,3433e" filled="t" fillcolor="#F4F4F4" stroked="f">
                <v:path arrowok="t"/>
                <v:fill/>
              </v:shape>
            </v:group>
            <v:group style="position:absolute;left:3328;top:3447;width:3593;height:511" coordorigin="3328,3447" coordsize="3593,511">
              <v:shape style="position:absolute;left:3328;top:3447;width:3593;height:511" coordorigin="3328,3447" coordsize="3593,511" path="m6921,3447l3328,3898,3328,3957,6921,3531,6921,3447e" filled="t" fillcolor="#F5F5F5" stroked="f">
                <v:path arrowok="t"/>
                <v:fill/>
              </v:shape>
            </v:group>
            <v:group style="position:absolute;left:3328;top:3460;width:3592;height:501" coordorigin="3328,3460" coordsize="3592,501">
              <v:shape style="position:absolute;left:3328;top:3460;width:3592;height:501" coordorigin="3328,3460" coordsize="3592,501" path="m6920,3460l3328,3902,3328,3961,6920,3545,6920,3460e" filled="t" fillcolor="#F6F6F6" stroked="f">
                <v:path arrowok="t"/>
                <v:fill/>
              </v:shape>
            </v:group>
            <v:group style="position:absolute;left:3328;top:3473;width:3592;height:491" coordorigin="3328,3473" coordsize="3592,491">
              <v:shape style="position:absolute;left:3328;top:3473;width:3592;height:491" coordorigin="3328,3473" coordsize="3592,491" path="m6919,3473l3328,3905,3328,3964,6919,3558,6919,3473e" filled="t" fillcolor="#F7F7F7" stroked="f">
                <v:path arrowok="t"/>
                <v:fill/>
              </v:shape>
            </v:group>
            <v:group style="position:absolute;left:3328;top:3486;width:3591;height:481" coordorigin="3328,3486" coordsize="3591,481">
              <v:shape style="position:absolute;left:3328;top:3486;width:3591;height:481" coordorigin="3328,3486" coordsize="3591,481" path="m6919,3486l3328,3909,3328,3967,6919,3571,6919,3486e" filled="t" fillcolor="#F8F8F8" stroked="f">
                <v:path arrowok="t"/>
                <v:fill/>
              </v:shape>
            </v:group>
            <v:group style="position:absolute;left:3328;top:3500;width:3591;height:471" coordorigin="3328,3500" coordsize="3591,471">
              <v:shape style="position:absolute;left:3328;top:3500;width:3591;height:471" coordorigin="3328,3500" coordsize="3591,471" path="m6918,3500l3328,3912,3328,3971,6918,3585,6918,3500e" filled="t" fillcolor="#F9F9F9" stroked="f">
                <v:path arrowok="t"/>
                <v:fill/>
              </v:shape>
            </v:group>
            <v:group style="position:absolute;left:3328;top:3513;width:3590;height:461" coordorigin="3328,3513" coordsize="3590,461">
              <v:shape style="position:absolute;left:3328;top:3513;width:3590;height:461" coordorigin="3328,3513" coordsize="3590,461" path="m6917,3513l3328,3915,3328,3974,6917,3598,6917,3513e" filled="t" fillcolor="#FAFAFA" stroked="f">
                <v:path arrowok="t"/>
                <v:fill/>
              </v:shape>
            </v:group>
            <v:group style="position:absolute;left:3328;top:3526;width:3589;height:451" coordorigin="3328,3526" coordsize="3589,451">
              <v:shape style="position:absolute;left:3328;top:3526;width:3589;height:451" coordorigin="3328,3526" coordsize="3589,451" path="m6917,3526l3328,3919,3328,3977,6917,3611,6917,3526e" filled="t" fillcolor="#FAFAFA" stroked="f">
                <v:path arrowok="t"/>
                <v:fill/>
              </v:shape>
            </v:group>
            <v:group style="position:absolute;left:3328;top:3539;width:3589;height:441" coordorigin="3328,3539" coordsize="3589,441">
              <v:shape style="position:absolute;left:3328;top:3539;width:3589;height:441" coordorigin="3328,3539" coordsize="3589,441" path="m6916,3539l3328,3922,3328,3981,6916,3624,6916,3539e" filled="t" fillcolor="#FBFBFB" stroked="f">
                <v:path arrowok="t"/>
                <v:fill/>
              </v:shape>
            </v:group>
            <v:group style="position:absolute;left:3328;top:3553;width:3588;height:431" coordorigin="3328,3553" coordsize="3588,431">
              <v:shape style="position:absolute;left:3328;top:3553;width:3588;height:431" coordorigin="3328,3553" coordsize="3588,431" path="m6916,3553l3328,3925,3328,3984,6916,3638,6916,3553e" filled="t" fillcolor="#FCFCFC" stroked="f">
                <v:path arrowok="t"/>
                <v:fill/>
              </v:shape>
            </v:group>
            <v:group style="position:absolute;left:3328;top:3566;width:3587;height:422" coordorigin="3328,3566" coordsize="3587,422">
              <v:shape style="position:absolute;left:3328;top:3566;width:3587;height:422" coordorigin="3328,3566" coordsize="3587,422" path="m6915,3566l3328,3929,3328,3988,6915,3651,6915,3566e" filled="t" fillcolor="#FDFDFD" stroked="f">
                <v:path arrowok="t"/>
                <v:fill/>
              </v:shape>
            </v:group>
            <v:group style="position:absolute;left:3328;top:3579;width:3587;height:412" coordorigin="3328,3579" coordsize="3587,412">
              <v:shape style="position:absolute;left:3328;top:3579;width:3587;height:412" coordorigin="3328,3579" coordsize="3587,412" path="m6914,3579l3328,3932,3328,3991,6914,3664,6914,3579e" filled="t" fillcolor="#FFFFFF" stroked="f">
                <v:path arrowok="t"/>
                <v:fill/>
              </v:shape>
            </v:group>
            <v:group style="position:absolute;left:3325;top:3663;width:115;height:315" coordorigin="3325,3663" coordsize="115,315">
              <v:shape style="position:absolute;left:3325;top:3663;width:115;height:315" coordorigin="3325,3663" coordsize="115,315" path="m3325,3978l3327,3808,3329,3775,3329,3761,3333,3738,3343,3709,3360,3690,3376,3680,3440,3663e" filled="f" stroked="t" strokeweight=".6pt" strokecolor="#000000">
                <v:path arrowok="t"/>
              </v:shape>
            </v:group>
            <v:group style="position:absolute;left:6872;top:3023;width:73;height:812" coordorigin="6872,3023" coordsize="73,812">
              <v:shape style="position:absolute;left:6872;top:3023;width:73;height:812" coordorigin="6872,3023" coordsize="73,812" path="m6872,3023l6914,3025,6937,3029,6945,3048,6909,3835e" filled="f" stroked="t" strokeweight=".6pt" strokecolor="#000000">
                <v:path arrowok="t"/>
              </v:shape>
            </v:group>
            <v:group style="position:absolute;left:3368;top:3036;width:3579;height:916" coordorigin="3368,3036" coordsize="3579,916">
              <v:shape style="position:absolute;left:3368;top:3036;width:3579;height:916" coordorigin="3368,3036" coordsize="3579,916" path="m6947,3070l6939,3043,6923,3036,6911,3037,3418,3708,3371,3763,3370,3772,3368,3952e" filled="f" stroked="t" strokeweight=".25pt" strokecolor="#000000">
                <v:path arrowok="t"/>
              </v:shape>
            </v:group>
            <v:group style="position:absolute;left:3428;top:2882;width:3459;height:799" coordorigin="3428,2882" coordsize="3459,799">
              <v:shape style="position:absolute;left:3428;top:2882;width:3459;height:799" coordorigin="3428,2882" coordsize="3459,799" path="m3947,3398l3682,3446,3662,3453,3655,3463,3657,3486,3663,3518,3662,3530,3654,3544,3640,3547,3449,3585,3430,3595,3428,3616,3428,3640,3434,3651,3432,3668,3463,3668,3470,3681,3490,3676,4499,3482,3992,3482,3987,3478,3987,3450,3985,3437,3982,3424,3962,3403,3947,3398e" filled="t" fillcolor="#FFFFFF" stroked="f">
                <v:path arrowok="t"/>
                <v:fill/>
              </v:shape>
              <v:shape style="position:absolute;left:3428;top:2882;width:3459;height:799" coordorigin="3428,2882" coordsize="3459,799" path="m6737,2882l6724,2883,6491,2926,6472,2932,6467,2944,6472,2972,6477,2998,6471,3005,6465,3016,6452,3019,3992,3482,4499,3482,6866,3027,6874,3021,6886,2999,6887,2981,6875,2959,6765,2959,6766,2931,6764,2918,6756,2896,6737,2882e" filled="t" fillcolor="#FFFFFF" stroked="f">
                <v:path arrowok="t"/>
                <v:fill/>
              </v:shape>
              <v:shape style="position:absolute;left:3428;top:2882;width:3459;height:799" coordorigin="3428,2882" coordsize="3459,799" path="m6844,2945l6772,2958,6765,2959,6875,2959,6873,2954,6855,2946,6844,2945e" filled="t" fillcolor="#FFFFFF" stroked="f">
                <v:path arrowok="t"/>
                <v:fill/>
              </v:shape>
            </v:group>
            <v:group style="position:absolute;left:3428;top:2882;width:3459;height:799" coordorigin="3428,2882" coordsize="3459,799">
              <v:shape style="position:absolute;left:3428;top:2882;width:3459;height:799" coordorigin="3428,2882" coordsize="3459,799" path="m6874,3021l6886,2999,6887,2981,6873,2954,6855,2946,6844,2945,6772,2958,6765,2959,6766,2931,6764,2918,6756,2896,6737,2882,6724,2883,6491,2926,6472,2932,6467,2944,6472,2972,6477,2998,6471,3005,6465,3016,6452,3019,6444,3020,3992,3482,3987,3478,3987,3450,3985,3437,3982,3424,3962,3403,3947,3398,3682,3446,3662,3453,3655,3463,3657,3486,3663,3518,3662,3530,3654,3544,3640,3547,3449,3585,3430,3595,3428,3616,3428,3640,3434,3651,3432,3668,3463,3668,3470,3681,3490,3676,6866,3027,6874,3021xe" filled="f" stroked="t" strokeweight=".6pt" strokecolor="#000000">
                <v:path arrowok="t"/>
              </v:shape>
            </v:group>
            <v:group style="position:absolute;left:3973;top:3482;width:10;height:35" coordorigin="3973,3482" coordsize="10,35">
              <v:shape style="position:absolute;left:3973;top:3482;width:10;height:35" coordorigin="3973,3482" coordsize="10,35" path="m3983,3482l3983,3483,3982,3484,3982,3486,3978,3507,3973,3517e" filled="f" stroked="t" strokeweight=".25pt" strokecolor="#000000">
                <v:path arrowok="t"/>
              </v:shape>
            </v:group>
            <v:group style="position:absolute;left:3568;top:3562;width:26;height:97" coordorigin="3568,3562" coordsize="26,97">
              <v:shape style="position:absolute;left:3568;top:3562;width:26;height:97" coordorigin="3568,3562" coordsize="26,97" path="m3568,3562l3581,3571,3592,3590,3594,3622,3591,3642,3584,3652,3580,3659e" filled="f" stroked="t" strokeweight=".25pt" strokecolor="#000000">
                <v:path arrowok="t"/>
              </v:shape>
            </v:group>
            <v:group style="position:absolute;left:4027;top:3476;width:27;height:93" coordorigin="4027,3476" coordsize="27,93">
              <v:shape style="position:absolute;left:4027;top:3476;width:27;height:93" coordorigin="4027,3476" coordsize="27,93" path="m4027,3476l4039,3484,4050,3504,4053,3536,4051,3558,4045,3569e" filled="f" stroked="t" strokeweight=".25pt" strokecolor="#000000">
                <v:path arrowok="t"/>
              </v:shape>
            </v:group>
            <v:group style="position:absolute;left:3714;top:3565;width:43;height:28" coordorigin="3714,3565" coordsize="43,28">
              <v:shape style="position:absolute;left:3714;top:3565;width:43;height:28" coordorigin="3714,3565" coordsize="43,28" path="m3756,3575l3757,3569,3748,3565,3736,3566,3725,3568,3715,3575,3714,3582,3714,3589,3723,3593,3734,3591,3746,3589,3756,3582,3756,3575xe" filled="f" stroked="t" strokeweight=".25pt" strokecolor="#000000">
                <v:path arrowok="t"/>
              </v:shape>
            </v:group>
            <v:group style="position:absolute;left:3902;top:3528;width:43;height:28" coordorigin="3902,3528" coordsize="43,28">
              <v:shape style="position:absolute;left:3902;top:3528;width:43;height:28" coordorigin="3902,3528" coordsize="43,28" path="m3944,3539l3945,3532,3936,3528,3924,3530,3913,3532,3903,3539,3902,3545,3902,3552,3911,3556,3922,3555,3934,3553,3944,3546,3944,3539xe" filled="f" stroked="t" strokeweight=".25pt" strokecolor="#000000">
                <v:path arrowok="t"/>
              </v:shape>
            </v:group>
            <v:group style="position:absolute;left:6752;top:2961;width:10;height:33" coordorigin="6752,2961" coordsize="10,33">
              <v:shape style="position:absolute;left:6752;top:2961;width:10;height:33" coordorigin="6752,2961" coordsize="10,33" path="m6761,2961l6761,2963,6761,2964,6760,2966,6756,2986,6752,2994e" filled="f" stroked="t" strokeweight=".25pt" strokecolor="#000000">
                <v:path arrowok="t"/>
              </v:shape>
            </v:group>
            <v:group style="position:absolute;left:6390;top:3030;width:25;height:84" coordorigin="6390,3030" coordsize="25,84">
              <v:shape style="position:absolute;left:6390;top:3030;width:25;height:84" coordorigin="6390,3030" coordsize="25,84" path="m6390,3030l6402,3039,6412,3060,6415,3088,6412,3104,6410,3114e" filled="f" stroked="t" strokeweight=".25pt" strokecolor="#000000">
                <v:path arrowok="t"/>
              </v:shape>
            </v:group>
            <v:group style="position:absolute;left:6779;top:2956;width:25;height:84" coordorigin="6779,2956" coordsize="25,84">
              <v:shape style="position:absolute;left:6779;top:2956;width:25;height:84" coordorigin="6779,2956" coordsize="25,84" path="m6779,2956l6792,2965,6802,2986,6805,3014,6803,3030,6801,3040e" filled="f" stroked="t" strokeweight=".25pt" strokecolor="#000000">
                <v:path arrowok="t"/>
              </v:shape>
            </v:group>
            <v:group style="position:absolute;left:6527;top:3037;width:39;height:25" coordorigin="6527,3037" coordsize="39,25">
              <v:shape style="position:absolute;left:6527;top:3037;width:39;height:25" coordorigin="6527,3037" coordsize="39,25" path="m6565,3047l6566,3041,6557,3037,6547,3039,6537,3040,6528,3047,6527,3053,6527,3059,6535,3062,6545,3061,6556,3059,6565,3053,6565,3047xe" filled="f" stroked="t" strokeweight=".25pt" strokecolor="#000000">
                <v:path arrowok="t"/>
              </v:shape>
            </v:group>
            <v:group style="position:absolute;left:6687;top:3008;width:39;height:25" coordorigin="6687,3008" coordsize="39,25">
              <v:shape style="position:absolute;left:6687;top:3008;width:39;height:25" coordorigin="6687,3008" coordsize="39,25" path="m6726,3017l6726,3011,6718,3008,6708,3009,6697,3011,6688,3017,6688,3023,6687,3029,6695,3033,6706,3031,6716,3030,6725,3023,6726,3017xe" filled="f" stroked="t" strokeweight=".25pt" strokecolor="#000000">
                <v:path arrowok="t"/>
              </v:shape>
            </v:group>
            <v:group style="position:absolute;left:3461;top:2165;width:274;height:86" coordorigin="3461,2165" coordsize="274,86">
              <v:shape style="position:absolute;left:3461;top:2165;width:274;height:86" coordorigin="3461,2165" coordsize="274,86" path="m3700,2165l3474,2201,3461,2213,3462,2233,3476,2248,3496,2252,3718,2216,3734,2206,3735,2187,3734,2183,3720,2169,3700,2165e" filled="t" fillcolor="#FFFFFF" stroked="f">
                <v:path arrowok="t"/>
                <v:fill/>
              </v:shape>
            </v:group>
            <v:group style="position:absolute;left:3461;top:2165;width:274;height:86" coordorigin="3461,2165" coordsize="274,86">
              <v:shape style="position:absolute;left:3461;top:2165;width:274;height:86" coordorigin="3461,2165" coordsize="274,86" path="m3735,2187l3734,2206,3718,2216,3496,2252,3476,2248,3462,2233,3461,2213,3474,2201,3700,2165,3720,2169,3734,2183,3735,2187xe" filled="f" stroked="t" strokeweight=".3pt" strokecolor="#000000">
                <v:path arrowok="t"/>
              </v:shape>
              <v:shape style="position:absolute;left:3894;top:368;width:2996;height:1822" type="#_x0000_t75">
                <v:imagedata r:id="rId32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Rem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ving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Installed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Hard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92" w:lineRule="auto"/>
        <w:ind w:left="2090" w:right="39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8)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disconnect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board.</w:t>
      </w:r>
      <w:r>
        <w:rPr>
          <w:rFonts w:ascii="Arial" w:hAnsi="Arial" w:cs="Arial" w:eastAsia="Arial"/>
          <w:sz w:val="20"/>
          <w:szCs w:val="20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8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motion.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161003pt;margin-top:18.170866pt;width:289.413pt;height:162.52501pt;mso-position-horizontal-relative:page;mso-position-vertical-relative:paragraph;z-index:-2907" coordorigin="2363,363" coordsize="5788,3251">
            <v:group style="position:absolute;left:6544;top:2203;width:906;height:2" coordorigin="6544,2203" coordsize="906,2">
              <v:shape style="position:absolute;left:6544;top:2203;width:906;height:2" coordorigin="6544,2203" coordsize="906,0" path="m6544,2203l7450,2203e" filled="f" stroked="t" strokeweight="8.288pt" strokecolor="#999999">
                <v:path arrowok="t"/>
              </v:shape>
            </v:group>
            <v:group style="position:absolute;left:2371;top:2285;width:4173;height:764" coordorigin="2371,2285" coordsize="4173,764">
              <v:shape style="position:absolute;left:2371;top:2285;width:4173;height:764" coordorigin="2371,2285" coordsize="4173,764" path="m2371,3049l6544,2285e" filled="f" stroked="t" strokeweight=".35pt" strokecolor="#999999">
                <v:path arrowok="t"/>
              </v:shape>
            </v:group>
            <v:group style="position:absolute;left:6344;top:2391;width:1114;height:204" coordorigin="6344,2391" coordsize="1114,204">
              <v:shape style="position:absolute;left:6344;top:2391;width:1114;height:204" coordorigin="6344,2391" coordsize="1114,204" path="m6344,2595l7458,2391e" filled="f" stroked="t" strokeweight=".6pt" strokecolor="#999999">
                <v:path arrowok="t"/>
              </v:shape>
            </v:group>
            <v:group style="position:absolute;left:2369;top:2595;width:3974;height:727" coordorigin="2369,2595" coordsize="3974,727">
              <v:shape style="position:absolute;left:2369;top:2595;width:3974;height:727" coordorigin="2369,2595" coordsize="3974,727" path="m2369,3322l6344,2595e" filled="f" stroked="t" strokeweight=".6pt" strokecolor="#999999">
                <v:path arrowok="t"/>
              </v:shape>
            </v:group>
            <v:group style="position:absolute;left:2380;top:383;width:4387;height:3080" coordorigin="2380,383" coordsize="4387,3080">
              <v:shape style="position:absolute;left:2380;top:383;width:4387;height:3080" coordorigin="2380,383" coordsize="4387,3080" path="m6767,2783l2966,2783,2973,2803,2979,2823,2991,2883,2996,2943,2998,2983,2998,3003,2994,3063,2984,3123,2963,3183,2947,3223,2939,3243,2918,3303,2913,3343,2916,3363,2935,3423,2955,3463,3212,3463,3249,3443,3401,3443,3438,3423,3509,3423,3542,3403,3601,3403,3633,3383,3666,3383,3701,3363,3813,3363,3853,3343,3893,3343,3975,3323,4059,3323,4102,3303,4144,3303,4186,3283,4269,3283,4309,3263,4349,3263,4388,3243,4551,3203,4633,3203,4675,3183,4717,3183,4759,3163,4801,3163,4843,3143,4885,3143,4927,3123,4969,3123,5011,3103,5094,3103,5136,3083,5177,3083,5266,3063,5368,3043,5423,3023,5480,3023,5538,3003,5597,3003,5657,2983,5717,2983,5835,2943,5893,2943,5949,2923,6003,2923,6054,2903,6103,2903,6148,2883,6189,2883,6226,2863,6262,2863,6301,2843,6382,2843,6425,2823,6513,2823,6557,2803,6728,2803,6767,27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45,483l5373,483,5344,503,5231,503,5202,523,5013,523,4996,543,4876,543,4821,563,4674,563,4653,583,4596,583,4578,603,4504,603,4484,623,4329,623,4304,643,4169,643,4143,663,4033,663,4018,683,3952,683,3929,703,3665,703,3626,723,3459,723,3416,743,3291,743,3252,763,3149,763,3121,783,3024,783,3005,803,2945,803,2925,823,2863,823,2845,843,2664,843,2644,863,2562,863,2542,883,2503,883,2484,903,2447,903,2438,923,2436,923,2440,943,2448,963,2458,963,2468,983,2475,1003,2399,1023,2389,1043,2380,1043,2384,1083,2387,1083,2393,1103,2402,1143,2414,1163,2465,1283,2473,1283,2489,1323,2529,1423,2546,1443,2570,1503,2596,1563,2605,1583,2612,1603,2631,1663,2646,1723,2659,1783,2667,1823,2671,1843,2684,1903,2699,1943,2707,1983,2715,2003,2723,2043,2732,2063,2740,2083,2749,2123,2776,2203,2785,2243,2794,2263,2803,2303,2811,2323,2820,2363,2828,2383,2836,2423,2844,2443,2851,2483,2855,2503,2862,2523,2866,2543,2881,2603,2906,2663,2933,2723,2942,2743,2951,2763,2959,2783,6873,2783,6903,2763,6971,2763,6987,2743,7002,2743,7015,2723,7027,2723,7058,2663,7080,2603,7095,2543,7099,2503,7102,2483,7105,2443,7108,2423,7110,2383,7112,2363,7114,2323,7113,2303,7105,2243,7090,2183,7071,2123,7065,2103,7059,2083,7048,2063,7043,2043,7036,2043,7028,2023,7019,2003,6988,1943,6942,1863,6931,1843,6920,1823,6909,1823,6900,1803,6867,1743,6815,1683,6802,1663,6765,1603,6733,1543,6725,1543,6718,1523,6713,1503,6707,1503,6700,1483,6692,1483,6684,1463,6654,1403,6643,1383,6632,1363,6609,1323,6599,1303,6568,1243,6544,1183,6538,1163,6530,1143,6521,1123,6511,1123,6500,1103,6463,1043,6423,983,6380,923,6366,903,6326,843,6291,783,6244,703,6233,683,6222,663,6211,643,6200,603,6190,583,6180,563,6171,543,6162,523,6153,503,6145,4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22,423l5699,423,5595,443,5568,463,5485,463,5457,483,6138,483,6132,463,6126,443,6122,42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098,383l5951,383,5932,403,5800,403,5776,423,6118,423,6107,403,6098,383e" filled="t" fillcolor="#FFFFFF" stroked="f">
                <v:path arrowok="t"/>
                <v:fill/>
              </v:shape>
            </v:group>
            <v:group style="position:absolute;left:2380;top:367;width:4734;height:3096" coordorigin="2380,367" coordsize="4734,3096">
              <v:shape style="position:absolute;left:2380;top:367;width:4734;height:3096" coordorigin="2380,367" coordsize="4734,3096" path="m6069,372l6087,367,6098,370,6107,384,6118,412,6122,422,6126,435,6153,499,6180,559,6211,625,6244,692,6279,757,6314,816,6352,874,6394,932,6408,952,6423,971,6463,1029,6500,1085,6530,1140,6551,1195,6559,1214,6588,1276,6621,1337,6654,1397,6674,1432,6684,1449,6713,1502,6718,1513,6725,1526,6765,1590,6802,1646,6842,1703,6855,1722,6890,1774,6931,1840,6965,1898,6999,1958,7028,2012,7054,2068,7059,2081,7084,2147,7100,2206,7111,2273,7114,2321,7112,2352,7108,2413,7099,2499,7086,2575,7066,2640,7027,2706,6971,2745,6903,2761,6840,2771,6767,2780,6687,2789,6644,2793,6601,2798,6513,2808,6425,2819,6341,2832,6262,2848,6189,2866,6148,2876,6054,2897,5949,2919,5835,2943,5776,2954,5717,2966,5657,2978,5597,2989,5538,3001,5423,3022,5316,3043,5219,3060,5177,3068,5136,3076,5053,3092,4969,3110,4885,3127,4801,3146,4717,3165,4633,3184,4551,3203,4469,3222,4428,3232,4349,3250,4269,3267,4186,3283,4102,3298,4017,3311,3934,3324,3893,3331,3813,3344,3737,3356,3666,3370,3601,3384,3572,3391,3542,3399,3474,3412,3401,3424,3324,3434,3249,3442,3177,3449,3113,3454,3038,3460,2996,3462,2987,3463,2935,3419,2916,3362,2913,3339,2914,3315,2931,3250,2955,3193,2963,3175,2989,3102,2996,3038,2998,2976,2997,2956,2991,2880,2979,2822,2959,2765,2924,2694,2915,2677,2906,2659,2881,2597,2862,2523,2859,2504,2855,2486,2836,2405,2820,2345,2803,2285,2785,2227,2767,2169,2758,2140,2749,2112,2723,2026,2699,1941,2679,1864,2667,1805,2663,1786,2659,1766,2642,1690,2619,1613,2596,1554,2570,1495,2546,1441,2513,1371,2505,1353,2473,1283,2414,1150,2402,1126,2393,1101,2387,1080,2384,1068,2380,1042,2389,1026,2399,1020,2475,999,2468,981,2458,963,2448,948,2440,934,2436,921,2438,910,2447,901,2522,872,2583,857,2644,845,2721,836,2768,832,2789,830,2863,820,2903,810,2925,804,2985,790,3060,775,3079,772,3149,759,3215,749,3291,740,3373,730,3459,721,3544,713,3626,706,3701,701,3766,697,3817,696,3847,695,3929,686,3988,674,4006,669,4018,666,4093,652,4169,641,4251,630,4329,621,4396,614,4441,610,4463,608,4523,599,4596,581,4615,576,4674,563,4741,553,4801,546,4858,540,4876,538,4952,529,4959,528,4966,527,5035,521,5101,515,5147,512,5174,509,5259,499,5344,486,5429,472,5513,456,5595,439,5673,423,5699,418,5776,404,5847,394,5912,387,5987,380,6004,379,6019,378,6034,376,6048,375,6061,373,6069,372xe" filled="f" stroked="t" strokeweight=".4pt" strokecolor="#999999">
                <v:path arrowok="t"/>
              </v:shape>
            </v:group>
            <v:group style="position:absolute;left:2468;top:953;width:629;height:2483" coordorigin="2468,953" coordsize="629,2483">
              <v:shape style="position:absolute;left:2468;top:953;width:629;height:2483" coordorigin="2468,953" coordsize="629,2483" path="m2468,953l2498,1018,2521,1082,2542,1146,2562,1217,2576,1278,2588,1338,2592,1358,2597,1378,2610,1437,2624,1496,2642,1555,2662,1614,2670,1632,2677,1651,2697,1708,2722,1784,2739,1841,2754,1899,2767,1960,2777,2020,2780,2040,2797,2116,2815,2161,2826,2188,2857,2266,2887,2344,2915,2422,2941,2499,2966,2576,2990,2653,3005,2712,3010,2731,3015,2750,3037,2826,3059,2887,3066,2907,3090,2983,3097,3055,3096,3073,3093,3091,3088,3111,3084,3131,3080,3152,3076,3172,3073,3193,3070,3213,3067,3233,3053,3311,3027,3382,3006,3422,2997,3436e" filled="f" stroked="t" strokeweight=".35pt" strokecolor="#999999">
                <v:path arrowok="t"/>
              </v:shape>
            </v:group>
            <v:group style="position:absolute;left:2993;top:3374;width:34;height:24" coordorigin="2993,3374" coordsize="34,24">
              <v:shape style="position:absolute;left:2993;top:3374;width:34;height:24" coordorigin="2993,3374" coordsize="34,24" path="m3027,3374l3009,3385,2993,3398e" filled="f" stroked="t" strokeweight=".25pt" strokecolor="#999999">
                <v:path arrowok="t"/>
              </v:shape>
            </v:group>
            <v:group style="position:absolute;left:3800;top:687;width:115;height:29" coordorigin="3800,687" coordsize="115,29">
              <v:shape style="position:absolute;left:3800;top:687;width:115;height:29" coordorigin="3800,687" coordsize="115,29" path="m3915,687l3897,694,3877,699,3856,702,3835,705,3816,709,3800,716e" filled="f" stroked="t" strokeweight=".25pt" strokecolor="#999999">
                <v:path arrowok="t"/>
              </v:shape>
            </v:group>
            <v:group style="position:absolute;left:4450;top:585;width:198;height:27" coordorigin="4450,585" coordsize="198,27">
              <v:shape style="position:absolute;left:4450;top:585;width:198;height:27" coordorigin="4450,585" coordsize="198,27" path="m4450,612l4515,606,4588,596,4632,588,4648,585e" filled="f" stroked="t" strokeweight=".25pt" strokecolor="#999999">
                <v:path arrowok="t"/>
              </v:shape>
            </v:group>
            <v:group style="position:absolute;left:6546;top:1181;width:33;height:119" coordorigin="6546,1181" coordsize="33,119">
              <v:shape style="position:absolute;left:6546;top:1181;width:33;height:119" coordorigin="6546,1181" coordsize="33,119" path="m6546,1181l6564,1263,6571,1284,6579,1300e" filled="f" stroked="t" strokeweight=".25pt" strokecolor="#999999">
                <v:path arrowok="t"/>
              </v:shape>
            </v:group>
            <v:group style="position:absolute;left:2672;top:1635;width:54;height:130" coordorigin="2672,1635" coordsize="54,130">
              <v:shape style="position:absolute;left:2672;top:1635;width:54;height:130" coordorigin="2672,1635" coordsize="54,130" path="m2672,1635l2677,1652,2685,1670,2694,1690,2704,1709,2713,1729,2721,1748,2726,1765e" filled="f" stroked="t" strokeweight=".25pt" strokecolor="#999999">
                <v:path arrowok="t"/>
              </v:shape>
            </v:group>
            <v:group style="position:absolute;left:2852;top:2401;width:12;height:120" coordorigin="2852,2401" coordsize="12,120">
              <v:shape style="position:absolute;left:2852;top:2401;width:12;height:120" coordorigin="2852,2401" coordsize="12,120" path="m2852,2401l2858,2478,2860,2501,2863,2521e" filled="f" stroked="t" strokeweight=".25pt" strokecolor="#999999">
                <v:path arrowok="t"/>
              </v:shape>
            </v:group>
            <v:group style="position:absolute;left:2475;top:999;width:29;height:32" coordorigin="2475,999" coordsize="29,32">
              <v:shape style="position:absolute;left:2475;top:999;width:29;height:32" coordorigin="2475,999" coordsize="29,32" path="m2475,999l2484,1019,2487,1032,2504,1029e" filled="f" stroked="t" strokeweight=".4pt" strokecolor="#999999">
                <v:path arrowok="t"/>
              </v:shape>
            </v:group>
            <v:group style="position:absolute;left:3015;top:3292;width:38;height:15" coordorigin="3015,3292" coordsize="38,15">
              <v:shape style="position:absolute;left:3015;top:3292;width:38;height:15" coordorigin="3015,3292" coordsize="38,15" path="m3053,3292l3033,3299,3015,3307e" filled="f" stroked="t" strokeweight=".25pt" strokecolor="#999999">
                <v:path arrowok="t"/>
              </v:shape>
            </v:group>
            <v:group style="position:absolute;left:2689;top:1041;width:284;height:834" coordorigin="2689,1041" coordsize="284,834">
              <v:shape style="position:absolute;left:2689;top:1041;width:284;height:834" coordorigin="2689,1041" coordsize="284,834" path="m2689,1072l2698,1044,2712,1041,2713,1069,2780,1268,2781,1284,2831,1427,2844,1425,2851,1452,2850,1464,2928,1696,2929,1748,2973,1875e" filled="f" stroked="t" strokeweight=".25pt" strokecolor="#000000">
                <v:path arrowok="t"/>
              </v:shape>
            </v:group>
            <v:group style="position:absolute;left:3000;top:1666;width:1310;height:229" coordorigin="3000,1666" coordsize="1310,229">
              <v:shape style="position:absolute;left:3000;top:1666;width:1310;height:229" coordorigin="3000,1666" coordsize="1310,229" path="m3000,1894l3010,1841,3021,1838,3052,1894,3073,1895,3242,1869,3248,1882,3254,1892,3265,1890,3298,1885,3308,1859,3749,1789,3756,1805,3760,1816,3774,1812,3802,1808,3813,1779,4284,1704,4305,1698,4310,1688,4303,1666e" filled="f" stroked="t" strokeweight=".3pt" strokecolor="#999999">
                <v:path arrowok="t"/>
              </v:shape>
            </v:group>
            <v:group style="position:absolute;left:3224;top:2540;width:758;height:498" coordorigin="3224,2540" coordsize="758,498">
              <v:shape style="position:absolute;left:3224;top:2540;width:758;height:498" coordorigin="3224,2540" coordsize="758,498" path="m3233,2540l3226,2542,3224,2556,3375,3020,3383,3039,3403,3038,3982,2931e" filled="f" stroked="t" strokeweight=".25pt" strokecolor="#999999">
                <v:path arrowok="t"/>
              </v:shape>
            </v:group>
            <v:group style="position:absolute;left:4295;top:2267;width:2;height:85" coordorigin="4295,2267" coordsize="2,85">
              <v:shape style="position:absolute;left:4295;top:2267;width:2;height:85" coordorigin="4295,2267" coordsize="0,85" path="m4295,2267l4295,2352e" filled="f" stroked="t" strokeweight="1.757pt" strokecolor="#999999">
                <v:path arrowok="t"/>
              </v:shape>
            </v:group>
            <v:group style="position:absolute;left:3419;top:2043;width:548;height:396" coordorigin="3419,2043" coordsize="548,396">
              <v:shape style="position:absolute;left:3419;top:2043;width:548;height:396" coordorigin="3419,2043" coordsize="548,396" path="m3534,2438l3949,2367,3966,2358,3967,2344,3860,2067,3849,2047,3835,2043,3419,2110e" filled="f" stroked="t" strokeweight=".25pt" strokecolor="#000000">
                <v:path arrowok="t"/>
              </v:shape>
            </v:group>
            <v:group style="position:absolute;left:3132;top:2000;width:669;height:2" coordorigin="3132,2000" coordsize="669,2">
              <v:shape style="position:absolute;left:3132;top:2000;width:669;height:2" coordorigin="3132,2000" coordsize="669,0" path="m3132,2000l3801,2000e" filled="f" stroked="t" strokeweight="5.586pt" strokecolor="#000000">
                <v:path arrowok="t"/>
              </v:shape>
            </v:group>
            <v:group style="position:absolute;left:3030;top:1599;width:2070;height:409" coordorigin="3030,1599" coordsize="2070,409">
              <v:shape style="position:absolute;left:3030;top:1599;width:2070;height:409" coordorigin="3030,1599" coordsize="2070,409" path="m3030,2008l3043,1931,3056,1948,3059,1957,3123,1948,3142,1941,3146,1956,3157,1986,3221,1976,3222,1961,3219,1953,3325,1936,3332,1956,3345,1961,3355,1967,3374,1963,3397,1959,3404,1944,3738,1887,3761,1878,3765,1861,4173,1794,4174,1779,4173,1762,4174,1750,4193,1746,5100,1599e" filled="f" stroked="t" strokeweight=".3pt" strokecolor="#999999">
                <v:path arrowok="t"/>
              </v:shape>
            </v:group>
            <v:group style="position:absolute;left:3791;top:1922;width:222;height:430" coordorigin="3791,1922" coordsize="222,430">
              <v:shape style="position:absolute;left:3791;top:1922;width:222;height:430" coordorigin="3791,1922" coordsize="222,430" path="m3791,1922l3803,1947,3858,1938,4013,2352e" filled="f" stroked="t" strokeweight=".25pt" strokecolor="#000000">
                <v:path arrowok="t"/>
              </v:shape>
            </v:group>
            <v:group style="position:absolute;left:4029;top:2306;width:42;height:25" coordorigin="4029,2306" coordsize="42,25">
              <v:shape style="position:absolute;left:4029;top:2306;width:42;height:25" coordorigin="4029,2306" coordsize="42,25" path="m4040,2330l4039,2331,4038,2330,4038,2329,4030,2312,4029,2311,4030,2311,4031,2311,4071,2306e" filled="f" stroked="t" strokeweight=".25pt" strokecolor="#000000">
                <v:path arrowok="t"/>
              </v:shape>
            </v:group>
            <v:group style="position:absolute;left:3972;top:2356;width:9;height:53" coordorigin="3972,2356" coordsize="9,53">
              <v:shape style="position:absolute;left:3972;top:2356;width:9;height:53" coordorigin="3972,2356" coordsize="9,53" path="m3972,2356l3981,2369,3976,2409e" filled="f" stroked="t" strokeweight=".25pt" strokecolor="#000000">
                <v:path arrowok="t"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04,1785l3479,1821,3466,1833,3467,1854,3481,1868,3500,1872,3723,1836,3738,1826,3740,1807,3738,1803,3724,1789,3704,1785e" filled="t" fillcolor="#FFFFFF" stroked="f">
                <v:path arrowok="t"/>
                <v:fill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40,1807l3738,1826,3723,1836,3500,1872,3481,1868,3467,1854,3466,1833,3479,1821,3704,1785,3724,1789,3738,1803,3740,1807xe" filled="f" stroked="t" strokeweight=".3pt" strokecolor="#999999">
                <v:path arrowok="t"/>
              </v:shape>
            </v:group>
            <v:group style="position:absolute;left:2962;top:1898;width:1046;height:1208" coordorigin="2962,1898" coordsize="1046,1208">
              <v:shape style="position:absolute;left:2962;top:1898;width:1046;height:1208" coordorigin="2962,1898" coordsize="1046,1208" path="m3989,2895l3997,2919,4000,2934,4008,2964,4008,2980,3999,2989,3418,3100,3391,3105,3337,3062,3187,2597,3190,2579,3186,2568,2996,1985,2988,1954,2981,1941,2962,1898e" filled="f" stroked="t" strokeweight=".25pt" strokecolor="#000000">
                <v:path arrowok="t"/>
              </v:shape>
            </v:group>
            <v:group style="position:absolute;left:3003;top:2075;width:164;height:515" coordorigin="3003,2075" coordsize="164,515">
              <v:shape style="position:absolute;left:3003;top:2075;width:164;height:515" coordorigin="3003,2075" coordsize="164,515" path="m3164,2585l3161,2589,3158,2590,3157,2587,3004,2120,3003,2101,3004,2080,3007,2075,3011,2075,3012,2078,3166,2553,3166,2560,3167,2581,3164,2585xe" filled="f" stroked="t" strokeweight=".25pt" strokecolor="#000000">
                <v:path arrowok="t"/>
              </v:shape>
            </v:group>
            <v:group style="position:absolute;left:2986;top:2012;width:12;height:55" coordorigin="2986,2012" coordsize="12,55">
              <v:shape style="position:absolute;left:2986;top:2012;width:12;height:55" coordorigin="2986,2012" coordsize="12,55" path="m2997,2049l2996,2062,2993,2067,2991,2062,2988,2056,2986,2042,2987,2030,2988,2018,2992,2012,2994,2018,2997,2023,2998,2037,2997,2049xe" filled="f" stroked="t" strokeweight=".25pt" strokecolor="#000000">
                <v:path arrowok="t"/>
              </v:shape>
            </v:group>
            <v:group style="position:absolute;left:5006;top:610;width:705;height:220" coordorigin="5006,610" coordsize="705,220">
              <v:shape style="position:absolute;left:5006;top:610;width:705;height:220" coordorigin="5006,610" coordsize="705,220" path="m5006,699l5023,695,5034,716,5078,808,5085,830,5109,826,5694,742,5711,733,5705,719,5658,628,5653,610,5629,612e" filled="f" stroked="t" strokeweight=".3pt" strokecolor="#999999">
                <v:path arrowok="t"/>
              </v:shape>
            </v:group>
            <v:group style="position:absolute;left:5142;top:640;width:449;height:97" coordorigin="5142,640" coordsize="449,97">
              <v:shape style="position:absolute;left:5142;top:640;width:449;height:97" coordorigin="5142,640" coordsize="449,97" path="m5439,640l5455,651,5565,658,5577,659,5582,663,5591,669,5579,680,5511,701,5256,735,5229,736,5211,737,5196,737,5178,737,5151,737,5147,733,5142,724,5150,715,5231,682,5244,666e" filled="f" stroked="t" strokeweight=".3pt" strokecolor="#999999">
                <v:path arrowok="t"/>
              </v:shape>
            </v:group>
            <v:group style="position:absolute;left:3999;top:2461;width:2483;height:607" coordorigin="3999,2461" coordsize="2483,607">
              <v:shape style="position:absolute;left:3999;top:2461;width:2483;height:607" coordorigin="3999,2461" coordsize="2483,607" path="m6472,2461l4015,2920,4020,2938,4025,2962,4021,2977,4002,3049,3999,3068,6417,2616,6474,2539,6474,2539,6476,2534,6483,2507,6481,2484,6476,2468,6472,2461e" filled="t" fillcolor="#E0E0E0" stroked="f">
                <v:path arrowok="t"/>
                <v:fill/>
              </v:shape>
              <v:shape style="position:absolute;left:3999;top:2461;width:2483;height:607" coordorigin="3999,2461" coordsize="2483,607" path="m6482,2524l6474,2539,6474,2539,6482,2524e" filled="t" fillcolor="#E0E0E0" stroked="f">
                <v:path arrowok="t"/>
                <v:fill/>
              </v:shape>
            </v:group>
            <v:group style="position:absolute;left:3999;top:2461;width:2483;height:607" coordorigin="3999,2461" coordsize="2483,607">
              <v:shape style="position:absolute;left:3999;top:2461;width:2483;height:607" coordorigin="3999,2461" coordsize="2483,607" path="m6417,2616l6439,2601,6451,2583,6482,2524,6474,2539,6476,2534,6483,2507,6481,2484,6476,2468,6472,2461,4015,2920,4020,2938,4025,2962,4021,2977,4002,3049,3999,3068,4014,3068e" filled="f" stroked="t" strokeweight=".25pt" strokecolor="#000000">
                <v:path arrowok="t"/>
              </v:shape>
            </v:group>
            <v:group style="position:absolute;left:2667;top:573;width:4268;height:2616" coordorigin="2667,573" coordsize="4268,2616">
              <v:shape style="position:absolute;left:2667;top:573;width:4268;height:2616" coordorigin="2667,573" coordsize="4268,2616" path="m6916,2351l6920,2310,6612,1741,6603,1741,6607,1719,6467,1457,6461,1441,6433,1442,6426,1441,5991,639,5994,612,5973,579,5963,580,5959,612,5939,579,5930,580,5925,574,5910,573,5439,639,5432,653,5253,678,5242,666,4691,743,4687,761,4599,773,4593,764,4270,807,4259,820,3989,857,3981,841,3964,844,3837,862,3837,848,3830,845,3661,869,3655,870,3646,888,3104,964,3104,947,3096,943,2915,968,2910,973,2906,991,2729,1016,2697,1028,2684,1044,2669,1138,2667,1158,2674,1173,3311,3143,3323,3167,3334,3182,3345,3189,3362,3189,3386,3185,6864,2531,6886,2526,6889,2511,6928,2427,6936,2397,6934,2380,6916,2351xe" filled="f" stroked="t" strokeweight=".6pt" strokecolor="#000000">
                <v:path arrowok="t"/>
              </v:shape>
            </v:group>
            <v:group style="position:absolute;left:6503;top:2351;width:413;height:116" coordorigin="6503,2351" coordsize="413,116">
              <v:shape style="position:absolute;left:6503;top:2351;width:413;height:116" coordorigin="6503,2351" coordsize="413,116" path="m6503,2467l6913,2387,6916,2351e" filled="f" stroked="t" strokeweight=".25pt" strokecolor="#000000">
                <v:path arrowok="t"/>
              </v:shape>
            </v:group>
            <v:group style="position:absolute;left:6503;top:2426;width:427;height:96" coordorigin="6503,2426" coordsize="427,96">
              <v:shape style="position:absolute;left:6503;top:2426;width:427;height:96" coordorigin="6503,2426" coordsize="427,96" path="m6503,2488l6503,2503,6505,2522,6531,2517,6900,2448,6922,2441,6930,2426e" filled="f" stroked="t" strokeweight=".25pt" strokecolor="#000000">
                <v:path arrowok="t"/>
              </v:shape>
            </v:group>
            <v:group style="position:absolute;left:6810;top:2470;width:58;height:53" coordorigin="6810,2470" coordsize="58,53">
              <v:shape style="position:absolute;left:6810;top:2470;width:58;height:53" coordorigin="6810,2470" coordsize="58,53" path="m6866,2494l6854,2512,6836,2524,6815,2520,6810,2505,6822,2483,6837,2470,6860,2472,6868,2484,6866,2494xe" filled="f" stroked="t" strokeweight=".25pt" strokecolor="#000000">
                <v:path arrowok="t"/>
              </v:shape>
            </v:group>
            <v:group style="position:absolute;left:3453;top:3090;width:133;height:61" coordorigin="3453,3090" coordsize="133,61">
              <v:shape style="position:absolute;left:3453;top:3090;width:133;height:61" coordorigin="3453,3090" coordsize="133,61" path="m3586,3109l3577,3124,3559,3136,3537,3143,3491,3151,3467,3151,3453,3141,3460,3122,3476,3108,3496,3099,3548,3090,3572,3091,3585,3100,3586,3109xe" filled="f" stroked="t" strokeweight=".25pt" strokecolor="#000000">
                <v:path arrowok="t"/>
              </v:shape>
              <v:shape style="position:absolute;left:2708;top:618;width:3967;height:1751" type="#_x0000_t75">
                <v:imagedata r:id="rId33" o:title=""/>
              </v:shape>
            </v:group>
            <v:group style="position:absolute;left:5105;top:2785;width:343;height:78" coordorigin="5105,2785" coordsize="343,78">
              <v:shape style="position:absolute;left:5105;top:2785;width:343;height:78" coordorigin="5105,2785" coordsize="343,78" path="m5105,2863l5112,2849,5134,2845,5423,2790,5445,2785,5448,2796e" filled="f" stroked="t" strokeweight=".25pt" strokecolor="#000000">
                <v:path arrowok="t"/>
              </v:shape>
            </v:group>
            <v:group style="position:absolute;left:5086;top:2726;width:376;height:127" coordorigin="5086,2726" coordsize="376,127">
              <v:shape style="position:absolute;left:5086;top:2726;width:376;height:127" coordorigin="5086,2726" coordsize="376,127" path="m5086,2854l5125,2793,5444,2730,5462,2726,5460,2742,5460,2762,5455,2780e" filled="f" stroked="t" strokeweight=".25pt" strokecolor="#000000">
                <v:path arrowok="t"/>
              </v:shape>
            </v:group>
            <v:group style="position:absolute;left:3271;top:2944;width:14;height:50" coordorigin="3271,2944" coordsize="14,50">
              <v:shape style="position:absolute;left:3271;top:2944;width:14;height:50" coordorigin="3271,2944" coordsize="14,50" path="m3285,2980l3285,2990,3282,2994,3278,2988,3274,2983,3271,2969,3271,2958,3271,2948,3274,2944,3278,2950,3282,2956,3285,2969,3285,2980xe" filled="f" stroked="t" strokeweight=".25pt" strokecolor="#000000">
                <v:path arrowok="t"/>
              </v:shape>
            </v:group>
            <v:group style="position:absolute;left:3176;top:2621;width:8;height:70" coordorigin="3176,2621" coordsize="8,70">
              <v:shape style="position:absolute;left:3176;top:2621;width:8;height:70" coordorigin="3176,2621" coordsize="8,70" path="m3180,2621l3180,2623,3176,2673,3177,2679,3180,2688,3181,2690,3181,2688,3185,2637,3184,2632,3182,2622,3180,2621e" filled="t" fillcolor="#000000" stroked="f">
                <v:path arrowok="t"/>
                <v:fill/>
              </v:shape>
            </v:group>
            <v:group style="position:absolute;left:3188;top:2656;width:8;height:70" coordorigin="3188,2656" coordsize="8,70">
              <v:shape style="position:absolute;left:3188;top:2656;width:8;height:70" coordorigin="3188,2656" coordsize="8,70" path="m3192,2656l3191,2658,3188,2709,3188,2714,3190,2719,3191,2724,3192,2725,3196,2673,3195,2667,3193,2658,3192,2656e" filled="t" fillcolor="#000000" stroked="f">
                <v:path arrowok="t"/>
                <v:fill/>
              </v:shape>
            </v:group>
            <v:group style="position:absolute;left:3199;top:2691;width:8;height:70" coordorigin="3199,2691" coordsize="8,70">
              <v:shape style="position:absolute;left:3199;top:2691;width:8;height:70" coordorigin="3199,2691" coordsize="8,70" path="m3203,2691l3203,2693,3199,2741,3199,2744,3200,2749,3202,2759,3203,2761,3203,2758,3207,2710,3207,2708,3206,2702,3204,2693,3203,2691e" filled="t" fillcolor="#000000" stroked="f">
                <v:path arrowok="t"/>
                <v:fill/>
              </v:shape>
            </v:group>
            <v:group style="position:absolute;left:3210;top:2726;width:8;height:70" coordorigin="3210,2726" coordsize="8,70">
              <v:shape style="position:absolute;left:3210;top:2726;width:8;height:70" coordorigin="3210,2726" coordsize="8,70" path="m3214,2726l3214,2728,3210,2779,3211,2785,3213,2794,3214,2796,3215,2794,3218,2743,3218,2737,3215,2728,3214,2726e" filled="t" fillcolor="#000000" stroked="f">
                <v:path arrowok="t"/>
                <v:fill/>
              </v:shape>
            </v:group>
            <v:group style="position:absolute;left:3221;top:2761;width:8;height:70" coordorigin="3221,2761" coordsize="8,70">
              <v:shape style="position:absolute;left:3221;top:2761;width:8;height:70" coordorigin="3221,2761" coordsize="8,70" path="m3225,2761l3225,2764,3221,2814,3222,2820,3224,2829,3226,2831,3229,2781,3230,2778,3229,2773,3226,2763,3225,2761e" filled="t" fillcolor="#000000" stroked="f">
                <v:path arrowok="t"/>
                <v:fill/>
              </v:shape>
            </v:group>
            <v:group style="position:absolute;left:3232;top:2797;width:8;height:70" coordorigin="3232,2797" coordsize="8,70">
              <v:shape style="position:absolute;left:3232;top:2797;width:8;height:70" coordorigin="3232,2797" coordsize="8,70" path="m3236,2797l3232,2849,3233,2855,3236,2864,3237,2866,3237,2864,3241,2814,3240,2808,3238,2799,3236,2797e" filled="t" fillcolor="#000000" stroked="f">
                <v:path arrowok="t"/>
                <v:fill/>
              </v:shape>
            </v:group>
            <v:group style="position:absolute;left:3244;top:2832;width:8;height:70" coordorigin="3244,2832" coordsize="8,70">
              <v:shape style="position:absolute;left:3244;top:2832;width:8;height:70" coordorigin="3244,2832" coordsize="8,70" path="m3248,2832l3244,2885,3244,2890,3247,2900,3248,2902,3252,2851,3252,2849,3251,2843,3250,2838,3249,2834,3248,2832e" filled="t" fillcolor="#000000" stroked="f">
                <v:path arrowok="t"/>
                <v:fill/>
              </v:shape>
            </v:group>
            <v:group style="position:absolute;left:3255;top:2867;width:8;height:70" coordorigin="3255,2867" coordsize="8,70">
              <v:shape style="position:absolute;left:3255;top:2867;width:8;height:70" coordorigin="3255,2867" coordsize="8,70" path="m3259,2867l3259,2869,3255,2918,3255,2920,3256,2926,3257,2930,3258,2935,3259,2937,3263,2886,3263,2884,3262,2878,3260,2869,3259,2867e" filled="t" fillcolor="#000000" stroked="f">
                <v:path arrowok="t"/>
                <v:fill/>
              </v:shape>
            </v:group>
            <v:group style="position:absolute;left:3298;top:1859;width:16;height:25" coordorigin="3298,1859" coordsize="16,25">
              <v:shape style="position:absolute;left:3298;top:1859;width:16;height:25" coordorigin="3298,1859" coordsize="16,25" path="m3298,1884l3314,1885,3312,1872,3307,1859e" filled="f" stroked="t" strokeweight=".3pt" strokecolor="#999999">
                <v:path arrowok="t"/>
              </v:shape>
            </v:group>
            <v:group style="position:absolute;left:5178;top:2535;width:172;height:135" coordorigin="5178,2535" coordsize="172,135">
              <v:shape style="position:absolute;left:5178;top:2535;width:172;height:135" coordorigin="5178,2535" coordsize="172,135" path="m5202,2670l5190,2654,5182,2635,5178,2615,5180,2593,5232,2537,5254,2535,5276,2539,5329,2576,5350,2633,5350,2638,5349,2642e" filled="f" stroked="t" strokeweight=".3pt" strokecolor="#999999">
                <v:path arrowok="t"/>
              </v:shape>
            </v:group>
            <v:group style="position:absolute;left:5143;top:2484;width:255;height:149" coordorigin="5143,2484" coordsize="255,149">
              <v:shape style="position:absolute;left:5143;top:2484;width:255;height:149" coordorigin="5143,2484" coordsize="255,149" path="m5143,2554l5179,2504,5236,2484,5260,2487,5323,2512,5368,2555,5394,2612,5398,2632e" filled="f" stroked="t" strokeweight=".3pt" strokecolor="#999999">
                <v:path arrowok="t"/>
              </v:shape>
            </v:group>
            <v:group style="position:absolute;left:5114;top:2425;width:344;height:243" coordorigin="5114,2425" coordsize="344,243">
              <v:shape style="position:absolute;left:5114;top:2425;width:344;height:243" coordorigin="5114,2425" coordsize="344,243" path="m5457,2615l5458,2593,5396,2441,5387,2425,5367,2428,5127,2470,5114,2474,5119,2486,5179,2648,5179,2667,5457,2615xe" filled="f" stroked="t" strokeweight=".3pt" strokecolor="#999999">
                <v:path arrowok="t"/>
              </v:shape>
            </v:group>
            <v:group style="position:absolute;left:3330;top:2630;width:3620;height:916" coordorigin="3330,2630" coordsize="3620,916">
              <v:shape style="position:absolute;left:3330;top:2630;width:3620;height:916" coordorigin="3330,2630" coordsize="3620,916" path="m6850,2630l3418,3270,3380,3300,3364,3310,3347,3329,3337,3358,3334,3381,3334,3395,3331,3428,3330,3546,6937,2971,6949,2667,6942,2649,6918,2645,6850,2630e" filled="t" fillcolor="#E0E0E0" stroked="f">
                <v:path arrowok="t"/>
                <v:fill/>
              </v:shape>
            </v:group>
            <v:group style="position:absolute;left:3332;top:2788;width:3606;height:719" coordorigin="3332,2788" coordsize="3606,719">
              <v:shape style="position:absolute;left:3332;top:2788;width:3606;height:719" coordorigin="3332,2788" coordsize="3606,719" path="m6938,2788l3332,3448,3332,3506,6938,2873,6938,2788e" filled="t" fillcolor="#E0E0E0" stroked="f">
                <v:path arrowok="t"/>
                <v:fill/>
              </v:shape>
            </v:group>
            <v:group style="position:absolute;left:3332;top:2801;width:3606;height:709" coordorigin="3332,2801" coordsize="3606,709">
              <v:shape style="position:absolute;left:3332;top:2801;width:3606;height:709" coordorigin="3332,2801" coordsize="3606,709" path="m6938,2801l3332,3451,3332,3510,6938,2886,6938,2801e" filled="t" fillcolor="#E1E1E1" stroked="f">
                <v:path arrowok="t"/>
                <v:fill/>
              </v:shape>
            </v:group>
            <v:group style="position:absolute;left:3332;top:2814;width:3605;height:699" coordorigin="3332,2814" coordsize="3605,699">
              <v:shape style="position:absolute;left:3332;top:2814;width:3605;height:699" coordorigin="3332,2814" coordsize="3605,699" path="m6937,2814l3332,3454,3332,3513,6937,2899,6937,2814e" filled="t" fillcolor="#E2E2E2" stroked="f">
                <v:path arrowok="t"/>
                <v:fill/>
              </v:shape>
            </v:group>
            <v:group style="position:absolute;left:3332;top:2828;width:3605;height:689" coordorigin="3332,2828" coordsize="3605,689">
              <v:shape style="position:absolute;left:3332;top:2828;width:3605;height:689" coordorigin="3332,2828" coordsize="3605,689" path="m6936,2828l3332,3458,3332,3517,6936,2913,6936,2828e" filled="t" fillcolor="#E3E3E3" stroked="f">
                <v:path arrowok="t"/>
                <v:fill/>
              </v:shape>
            </v:group>
            <v:group style="position:absolute;left:3332;top:2841;width:3604;height:679" coordorigin="3332,2841" coordsize="3604,679">
              <v:shape style="position:absolute;left:3332;top:2841;width:3604;height:679" coordorigin="3332,2841" coordsize="3604,679" path="m6936,2841l3332,3461,3332,3520,6936,2926,6936,2841e" filled="t" fillcolor="#E4E4E4" stroked="f">
                <v:path arrowok="t"/>
                <v:fill/>
              </v:shape>
            </v:group>
            <v:group style="position:absolute;left:3332;top:2854;width:3603;height:669" coordorigin="3332,2854" coordsize="3603,669">
              <v:shape style="position:absolute;left:3332;top:2854;width:3603;height:669" coordorigin="3332,2854" coordsize="3603,669" path="m6935,2854l3332,3464,3332,3523,6935,2939,6935,2854e" filled="t" fillcolor="#E5E5E5" stroked="f">
                <v:path arrowok="t"/>
                <v:fill/>
              </v:shape>
            </v:group>
            <v:group style="position:absolute;left:3332;top:2867;width:3603;height:659" coordorigin="3332,2867" coordsize="3603,659">
              <v:shape style="position:absolute;left:3332;top:2867;width:3603;height:659" coordorigin="3332,2867" coordsize="3603,659" path="m6935,2867l3332,3468,3332,3527,6935,2952,6935,2867e" filled="t" fillcolor="#E6E6E6" stroked="f">
                <v:path arrowok="t"/>
                <v:fill/>
              </v:shape>
            </v:group>
            <v:group style="position:absolute;left:3332;top:2881;width:3602;height:649" coordorigin="3332,2881" coordsize="3602,649">
              <v:shape style="position:absolute;left:3332;top:2881;width:3602;height:649" coordorigin="3332,2881" coordsize="3602,649" path="m6934,2881l3332,3471,3332,3530,6934,2966,6934,2881e" filled="t" fillcolor="#E7E7E7" stroked="f">
                <v:path arrowok="t"/>
                <v:fill/>
              </v:shape>
            </v:group>
            <v:group style="position:absolute;left:3332;top:2894;width:3601;height:639" coordorigin="3332,2894" coordsize="3601,639">
              <v:shape style="position:absolute;left:3332;top:2894;width:3601;height:639" coordorigin="3332,2894" coordsize="3601,639" path="m6933,2894l3332,3475,3332,3533,6933,2979,6933,2894e" filled="t" fillcolor="#E8E8E8" stroked="f">
                <v:path arrowok="t"/>
                <v:fill/>
              </v:shape>
            </v:group>
            <v:group style="position:absolute;left:3332;top:2907;width:3601;height:630" coordorigin="3332,2907" coordsize="3601,630">
              <v:shape style="position:absolute;left:3332;top:2907;width:3601;height:630" coordorigin="3332,2907" coordsize="3601,630" path="m6933,2907l3332,3478,3332,3537,6933,2992,6933,2907e" filled="t" fillcolor="#E9E9E9" stroked="f">
                <v:path arrowok="t"/>
                <v:fill/>
              </v:shape>
            </v:group>
            <v:group style="position:absolute;left:3332;top:2920;width:3600;height:620" coordorigin="3332,2920" coordsize="3600,620">
              <v:shape style="position:absolute;left:3332;top:2920;width:3600;height:620" coordorigin="3332,2920" coordsize="3600,620" path="m6932,2920l3332,3481,3332,3540,6932,3005,6932,2920e" filled="t" fillcolor="#EAEAEA" stroked="f">
                <v:path arrowok="t"/>
                <v:fill/>
              </v:shape>
            </v:group>
            <v:group style="position:absolute;left:3332;top:2934;width:3599;height:610" coordorigin="3332,2934" coordsize="3599,610">
              <v:shape style="position:absolute;left:3332;top:2934;width:3599;height:610" coordorigin="3332,2934" coordsize="3599,610" path="m6931,2934l3332,3485,3332,3543,6931,3019,6931,2934e" filled="t" fillcolor="#EBEBEB" stroked="f">
                <v:path arrowok="t"/>
                <v:fill/>
              </v:shape>
            </v:group>
            <v:group style="position:absolute;left:3332;top:2947;width:3599;height:600" coordorigin="3332,2947" coordsize="3599,600">
              <v:shape style="position:absolute;left:3332;top:2947;width:3599;height:600" coordorigin="3332,2947" coordsize="3599,600" path="m6931,2947l3332,3488,3332,3547,6931,3032,6931,2947e" filled="t" fillcolor="#ECECEC" stroked="f">
                <v:path arrowok="t"/>
                <v:fill/>
              </v:shape>
            </v:group>
            <v:group style="position:absolute;left:3332;top:2960;width:3598;height:590" coordorigin="3332,2960" coordsize="3598,590">
              <v:shape style="position:absolute;left:3332;top:2960;width:3598;height:590" coordorigin="3332,2960" coordsize="3598,590" path="m6930,2960l3332,3491,3332,3550,6930,3045,6930,2960e" filled="t" fillcolor="#EDEDED" stroked="f">
                <v:path arrowok="t"/>
                <v:fill/>
              </v:shape>
            </v:group>
            <v:group style="position:absolute;left:3332;top:2974;width:3598;height:580" coordorigin="3332,2974" coordsize="3598,580">
              <v:shape style="position:absolute;left:3332;top:2974;width:3598;height:580" coordorigin="3332,2974" coordsize="3598,580" path="m6929,2974l3332,3495,3332,3554,6929,3059,6929,2974e" filled="t" fillcolor="#EEEEEE" stroked="f">
                <v:path arrowok="t"/>
                <v:fill/>
              </v:shape>
            </v:group>
            <v:group style="position:absolute;left:3332;top:2987;width:3597;height:570" coordorigin="3332,2987" coordsize="3597,570">
              <v:shape style="position:absolute;left:3332;top:2987;width:3597;height:570" coordorigin="3332,2987" coordsize="3597,570" path="m6929,2987l3332,3498,3332,3557,6929,3072,6929,2987e" filled="t" fillcolor="#EFEFEF" stroked="f">
                <v:path arrowok="t"/>
                <v:fill/>
              </v:shape>
            </v:group>
            <v:group style="position:absolute;left:3332;top:3000;width:3596;height:560" coordorigin="3332,3000" coordsize="3596,560">
              <v:shape style="position:absolute;left:3332;top:3000;width:3596;height:560" coordorigin="3332,3000" coordsize="3596,560" path="m6928,3000l3332,3502,3332,3560,6928,3085,6928,3000e" filled="t" fillcolor="#F0F0F0" stroked="f">
                <v:path arrowok="t"/>
                <v:fill/>
              </v:shape>
            </v:group>
            <v:group style="position:absolute;left:3332;top:3013;width:3596;height:550" coordorigin="3332,3013" coordsize="3596,550">
              <v:shape style="position:absolute;left:3332;top:3013;width:3596;height:550" coordorigin="3332,3013" coordsize="3596,550" path="m6928,3013l3332,3505,3332,3564,6928,3098,6928,3013e" filled="t" fillcolor="#F1F1F1" stroked="f">
                <v:path arrowok="t"/>
                <v:fill/>
              </v:shape>
            </v:group>
            <v:group style="position:absolute;left:3332;top:3027;width:3595;height:540" coordorigin="3332,3027" coordsize="3595,540">
              <v:shape style="position:absolute;left:3332;top:3027;width:3595;height:540" coordorigin="3332,3027" coordsize="3595,540" path="m6927,3027l3332,3508,3332,3567,6927,3112,6927,3027e" filled="t" fillcolor="#F2F2F2" stroked="f">
                <v:path arrowok="t"/>
                <v:fill/>
              </v:shape>
            </v:group>
            <v:group style="position:absolute;left:3332;top:3040;width:3594;height:530" coordorigin="3332,3040" coordsize="3594,530">
              <v:shape style="position:absolute;left:3332;top:3040;width:3594;height:530" coordorigin="3332,3040" coordsize="3594,530" path="m6926,3040l3332,3512,3332,3570,6926,3125,6926,3040e" filled="t" fillcolor="#F3F3F3" stroked="f">
                <v:path arrowok="t"/>
                <v:fill/>
              </v:shape>
            </v:group>
            <v:group style="position:absolute;left:3332;top:3053;width:3594;height:521" coordorigin="3332,3053" coordsize="3594,521">
              <v:shape style="position:absolute;left:3332;top:3053;width:3594;height:521" coordorigin="3332,3053" coordsize="3594,521" path="m6926,3053l3332,3515,3332,3574,6926,3138,6926,3053e" filled="t" fillcolor="#F4F4F4" stroked="f">
                <v:path arrowok="t"/>
                <v:fill/>
              </v:shape>
            </v:group>
            <v:group style="position:absolute;left:3332;top:3067;width:3593;height:511" coordorigin="3332,3067" coordsize="3593,511">
              <v:shape style="position:absolute;left:3332;top:3067;width:3593;height:511" coordorigin="3332,3067" coordsize="3593,511" path="m6925,3067l3332,3518,3332,3577,6925,3151,6925,3067e" filled="t" fillcolor="#F5F5F5" stroked="f">
                <v:path arrowok="t"/>
                <v:fill/>
              </v:shape>
            </v:group>
            <v:group style="position:absolute;left:3332;top:3080;width:3592;height:501" coordorigin="3332,3080" coordsize="3592,501">
              <v:shape style="position:absolute;left:3332;top:3080;width:3592;height:501" coordorigin="3332,3080" coordsize="3592,501" path="m6924,3080l3332,3522,3332,3581,6924,3165,6924,3080e" filled="t" fillcolor="#F6F6F6" stroked="f">
                <v:path arrowok="t"/>
                <v:fill/>
              </v:shape>
            </v:group>
            <v:group style="position:absolute;left:3332;top:3093;width:3592;height:491" coordorigin="3332,3093" coordsize="3592,491">
              <v:shape style="position:absolute;left:3332;top:3093;width:3592;height:491" coordorigin="3332,3093" coordsize="3592,491" path="m6924,3093l3332,3525,3332,3584,6924,3178,6924,3093e" filled="t" fillcolor="#F7F7F7" stroked="f">
                <v:path arrowok="t"/>
                <v:fill/>
              </v:shape>
            </v:group>
            <v:group style="position:absolute;left:3332;top:3106;width:3591;height:481" coordorigin="3332,3106" coordsize="3591,481">
              <v:shape style="position:absolute;left:3332;top:3106;width:3591;height:481" coordorigin="3332,3106" coordsize="3591,481" path="m6923,3106l3332,3529,3332,3587,6923,3191,6923,3106e" filled="t" fillcolor="#F8F8F8" stroked="f">
                <v:path arrowok="t"/>
                <v:fill/>
              </v:shape>
            </v:group>
            <v:group style="position:absolute;left:3332;top:3120;width:3591;height:471" coordorigin="3332,3120" coordsize="3591,471">
              <v:shape style="position:absolute;left:3332;top:3120;width:3591;height:471" coordorigin="3332,3120" coordsize="3591,471" path="m6922,3120l3332,3532,3332,3591,6922,3205,6922,3120e" filled="t" fillcolor="#F9F9F9" stroked="f">
                <v:path arrowok="t"/>
                <v:fill/>
              </v:shape>
            </v:group>
            <v:group style="position:absolute;left:3332;top:3133;width:3590;height:461" coordorigin="3332,3133" coordsize="3590,461">
              <v:shape style="position:absolute;left:3332;top:3133;width:3590;height:461" coordorigin="3332,3133" coordsize="3590,461" path="m6922,3133l3332,3535,3332,3594,6922,3218,6922,3133e" filled="t" fillcolor="#FAFAFA" stroked="f">
                <v:path arrowok="t"/>
                <v:fill/>
              </v:shape>
            </v:group>
            <v:group style="position:absolute;left:3332;top:3146;width:3589;height:451" coordorigin="3332,3146" coordsize="3589,451">
              <v:shape style="position:absolute;left:3332;top:3146;width:3589;height:451" coordorigin="3332,3146" coordsize="3589,451" path="m6921,3146l3332,3539,3332,3597,6921,3231,6921,3146e" filled="t" fillcolor="#FAFAFA" stroked="f">
                <v:path arrowok="t"/>
                <v:fill/>
              </v:shape>
            </v:group>
            <v:group style="position:absolute;left:3332;top:3159;width:3589;height:441" coordorigin="3332,3159" coordsize="3589,441">
              <v:shape style="position:absolute;left:3332;top:3159;width:3589;height:441" coordorigin="3332,3159" coordsize="3589,441" path="m6921,3159l3332,3542,3332,3601,6921,3244,6921,3159e" filled="t" fillcolor="#FBFBFB" stroked="f">
                <v:path arrowok="t"/>
                <v:fill/>
              </v:shape>
            </v:group>
            <v:group style="position:absolute;left:3332;top:3173;width:3588;height:431" coordorigin="3332,3173" coordsize="3588,431">
              <v:shape style="position:absolute;left:3332;top:3173;width:3588;height:431" coordorigin="3332,3173" coordsize="3588,431" path="m6920,3173l3332,3545,3332,3604,6920,3258,6920,3173e" filled="t" fillcolor="#FCFCFC" stroked="f">
                <v:path arrowok="t"/>
                <v:fill/>
              </v:shape>
            </v:group>
            <v:group style="position:absolute;left:3332;top:3186;width:3587;height:422" coordorigin="3332,3186" coordsize="3587,422">
              <v:shape style="position:absolute;left:3332;top:3186;width:3587;height:422" coordorigin="3332,3186" coordsize="3587,422" path="m6919,3186l3332,3549,3332,3608,6919,3271,6919,3186e" filled="t" fillcolor="#FDFDFD" stroked="f">
                <v:path arrowok="t"/>
                <v:fill/>
              </v:shape>
            </v:group>
            <v:group style="position:absolute;left:3332;top:3199;width:3587;height:412" coordorigin="3332,3199" coordsize="3587,412">
              <v:shape style="position:absolute;left:3332;top:3199;width:3587;height:412" coordorigin="3332,3199" coordsize="3587,412" path="m6919,3199l3332,3552,3332,3611,6919,3284,6919,3199e" filled="t" fillcolor="#FFFFFF" stroked="f">
                <v:path arrowok="t"/>
                <v:fill/>
              </v:shape>
            </v:group>
            <v:group style="position:absolute;left:3329;top:3283;width:115;height:315" coordorigin="3329,3283" coordsize="115,315">
              <v:shape style="position:absolute;left:3329;top:3283;width:115;height:315" coordorigin="3329,3283" coordsize="115,315" path="m3329,3598l3331,3428,3334,3395,3334,3381,3337,3358,3347,3329,3364,3310,3380,3300,3444,3283e" filled="f" stroked="t" strokeweight=".6pt" strokecolor="#000000">
                <v:path arrowok="t"/>
              </v:shape>
            </v:group>
            <v:group style="position:absolute;left:6876;top:2643;width:73;height:812" coordorigin="6876,2643" coordsize="73,812">
              <v:shape style="position:absolute;left:6876;top:2643;width:73;height:812" coordorigin="6876,2643" coordsize="73,812" path="m6876,2643l6918,2645,6942,2649,6949,2667,6913,3455e" filled="f" stroked="t" strokeweight=".6pt" strokecolor="#000000">
                <v:path arrowok="t"/>
              </v:shape>
            </v:group>
            <v:group style="position:absolute;left:3373;top:2656;width:3579;height:916" coordorigin="3373,2656" coordsize="3579,916">
              <v:shape style="position:absolute;left:3373;top:2656;width:3579;height:916" coordorigin="3373,2656" coordsize="3579,916" path="m6951,2690l6943,2663,6927,2656,6915,2657,3422,3328,3375,3383,3374,3392,3373,3572e" filled="f" stroked="t" strokeweight=".25pt" strokecolor="#000000">
                <v:path arrowok="t"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3951,3018l3686,3066,3666,3073,3659,3083,3662,3106,3667,3138,3666,3150,3658,3164,3644,3167,3453,3205,3434,3215,3433,3236,3432,3260,3438,3271,3436,3288,3468,3288,3474,3301,3495,3297,4504,3102,3996,3102,3991,3098,3991,3070,3989,3057,3986,3044,3966,3023,3951,3018e" filled="t" fillcolor="#FFFFFF" stroked="f">
                <v:path arrowok="t"/>
                <v:fill/>
              </v:shape>
              <v:shape style="position:absolute;left:3432;top:2502;width:3459;height:799" coordorigin="3432,2502" coordsize="3459,799" path="m6742,2502l6729,2503,6496,2546,6477,2552,6471,2564,6476,2592,6481,2618,6475,2625,6469,2636,6457,2639,3996,3102,4504,3102,6870,2647,6878,2641,6890,2619,6891,2601,6879,2579,6769,2579,6770,2551,6768,2538,6760,2516,6742,2502e" filled="t" fillcolor="#FFFFFF" stroked="f">
                <v:path arrowok="t"/>
                <v:fill/>
              </v:shape>
              <v:shape style="position:absolute;left:3432;top:2502;width:3459;height:799" coordorigin="3432,2502" coordsize="3459,799" path="m6848,2565l6777,2578,6769,2579,6879,2579,6877,2574,6859,2566,6848,2565e" filled="t" fillcolor="#FFFFFF" stroked="f">
                <v:path arrowok="t"/>
                <v:fill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6878,2641l6890,2619,6891,2601,6877,2574,6859,2566,6848,2565,6777,2578,6769,2579,6770,2551,6768,2538,6760,2516,6742,2502,6729,2503,6496,2546,6477,2552,6471,2564,6476,2592,6481,2618,6475,2625,6469,2636,6457,2639,6448,2640,3996,3102,3991,3098,3991,3070,3989,3057,3986,3044,3966,3023,3951,3018,3686,3066,3666,3073,3659,3083,3662,3106,3667,3138,3666,3150,3658,3164,3644,3167,3453,3205,3434,3215,3433,3236,3432,3260,3438,3271,3436,3288,3468,3288,3474,3301,3495,3297,6870,2647,6878,2641xe" filled="f" stroked="t" strokeweight=".6pt" strokecolor="#000000">
                <v:path arrowok="t"/>
              </v:shape>
            </v:group>
            <v:group style="position:absolute;left:3977;top:3102;width:10;height:35" coordorigin="3977,3102" coordsize="10,35">
              <v:shape style="position:absolute;left:3977;top:3102;width:10;height:35" coordorigin="3977,3102" coordsize="10,35" path="m3987,3102l3987,3103,3987,3104,3986,3106,3982,3127,3977,3137e" filled="f" stroked="t" strokeweight=".25pt" strokecolor="#000000">
                <v:path arrowok="t"/>
              </v:shape>
            </v:group>
            <v:group style="position:absolute;left:3573;top:3182;width:26;height:97" coordorigin="3573,3182" coordsize="26,97">
              <v:shape style="position:absolute;left:3573;top:3182;width:26;height:97" coordorigin="3573,3182" coordsize="26,97" path="m3573,3182l3586,3191,3596,3210,3599,3242,3596,3262,3588,3272,3584,3279e" filled="f" stroked="t" strokeweight=".25pt" strokecolor="#000000">
                <v:path arrowok="t"/>
              </v:shape>
            </v:group>
            <v:group style="position:absolute;left:4031;top:3096;width:27;height:93" coordorigin="4031,3096" coordsize="27,93">
              <v:shape style="position:absolute;left:4031;top:3096;width:27;height:93" coordorigin="4031,3096" coordsize="27,93" path="m4031,3096l4044,3104,4054,3124,4058,3156,4055,3178,4049,3189e" filled="f" stroked="t" strokeweight=".25pt" strokecolor="#000000">
                <v:path arrowok="t"/>
              </v:shape>
            </v:group>
            <v:group style="position:absolute;left:3718;top:3185;width:43;height:28" coordorigin="3718,3185" coordsize="43,28">
              <v:shape style="position:absolute;left:3718;top:3185;width:43;height:28" coordorigin="3718,3185" coordsize="43,28" path="m3761,3195l3761,3189,3752,3185,3741,3186,3729,3188,3719,3195,3719,3202,3718,3209,3727,3213,3739,3211,3750,3209,3760,3202,3761,3195xe" filled="f" stroked="t" strokeweight=".25pt" strokecolor="#000000">
                <v:path arrowok="t"/>
              </v:shape>
            </v:group>
            <v:group style="position:absolute;left:3906;top:3148;width:43;height:28" coordorigin="3906,3148" coordsize="43,28">
              <v:shape style="position:absolute;left:3906;top:3148;width:43;height:28" coordorigin="3906,3148" coordsize="43,28" path="m3949,3159l3949,3152,3940,3148,3929,3150,3917,3152,3907,3159,3907,3165,3906,3172,3915,3176,3927,3175,3938,3173,3948,3166,3949,3159xe" filled="f" stroked="t" strokeweight=".25pt" strokecolor="#000000">
                <v:path arrowok="t"/>
              </v:shape>
            </v:group>
            <v:group style="position:absolute;left:6756;top:2581;width:10;height:33" coordorigin="6756,2581" coordsize="10,33">
              <v:shape style="position:absolute;left:6756;top:2581;width:10;height:33" coordorigin="6756,2581" coordsize="10,33" path="m6766,2581l6765,2583,6765,2584,6765,2586,6760,2606,6756,2614e" filled="f" stroked="t" strokeweight=".25pt" strokecolor="#000000">
                <v:path arrowok="t"/>
              </v:shape>
            </v:group>
            <v:group style="position:absolute;left:6394;top:2650;width:25;height:84" coordorigin="6394,2650" coordsize="25,84">
              <v:shape style="position:absolute;left:6394;top:2650;width:25;height:84" coordorigin="6394,2650" coordsize="25,84" path="m6394,2650l6406,2659,6416,2680,6419,2708,6417,2724,6414,2734e" filled="f" stroked="t" strokeweight=".25pt" strokecolor="#000000">
                <v:path arrowok="t"/>
              </v:shape>
            </v:group>
            <v:group style="position:absolute;left:6784;top:2576;width:25;height:84" coordorigin="6784,2576" coordsize="25,84">
              <v:shape style="position:absolute;left:6784;top:2576;width:25;height:84" coordorigin="6784,2576" coordsize="25,84" path="m6784,2576l6796,2585,6806,2606,6809,2634,6807,2650,6805,2660e" filled="f" stroked="t" strokeweight=".25pt" strokecolor="#000000">
                <v:path arrowok="t"/>
              </v:shape>
            </v:group>
            <v:group style="position:absolute;left:6531;top:2657;width:39;height:25" coordorigin="6531,2657" coordsize="39,25">
              <v:shape style="position:absolute;left:6531;top:2657;width:39;height:25" coordorigin="6531,2657" coordsize="39,25" path="m6569,2667l6570,2661,6562,2657,6551,2659,6541,2660,6532,2667,6532,2673,6531,2679,6539,2682,6550,2681,6560,2679,6569,2673,6569,2667xe" filled="f" stroked="t" strokeweight=".25pt" strokecolor="#000000">
                <v:path arrowok="t"/>
              </v:shape>
            </v:group>
            <v:group style="position:absolute;left:6692;top:2628;width:39;height:25" coordorigin="6692,2628" coordsize="39,25">
              <v:shape style="position:absolute;left:6692;top:2628;width:39;height:25" coordorigin="6692,2628" coordsize="39,25" path="m6730,2637l6731,2631,6723,2628,6712,2629,6702,2631,6693,2637,6692,2643,6692,2649,6700,2653,6710,2651,6721,2650,6730,2643,6730,2637xe" filled="f" stroked="t" strokeweight=".25pt" strokecolor="#000000">
                <v:path arrowok="t"/>
              </v:shape>
            </v:group>
            <v:group style="position:absolute;left:3020;top:1976;width:3903;height:1088" coordorigin="3020,1976" coordsize="3903,1088">
              <v:shape style="position:absolute;left:3020;top:1976;width:3903;height:1088" coordorigin="3020,1976" coordsize="3903,1088" path="m3020,1976l3258,2696,3255,2739,3353,3032,3362,3055,3372,3064,3390,3063,3960,2957,3980,2948,3985,2933,3989,2895,6486,2429,6494,2443,6503,2459,6504,2477,6907,2409,6924,2397,6921,2384e" filled="f" stroked="t" strokeweight=".25pt" strokecolor="#000000">
                <v:path arrowok="t"/>
              </v:shape>
            </v:group>
            <v:group style="position:absolute;left:2680;top:1022;width:281;height:876" coordorigin="2680,1022" coordsize="281,876">
              <v:shape style="position:absolute;left:2680;top:1022;width:281;height:876" coordorigin="2680,1022" coordsize="281,876" path="m2707,1022l2688,1028,2680,1037,2682,1055,2961,1897e" filled="f" stroked="t" strokeweight=".25pt" strokecolor="#000000">
                <v:path arrowok="t"/>
              </v:shape>
            </v:group>
            <v:group style="position:absolute;left:3572;top:1997;width:2;height:468" coordorigin="3572,1997" coordsize="2,468">
              <v:shape style="position:absolute;left:3572;top:1997;width:2;height:468" coordorigin="3572,1997" coordsize="0,468" path="m3572,1997l3572,2466e" filled="f" stroked="t" strokeweight="8.333pt" strokecolor="#000000">
                <v:path arrowok="t"/>
              </v:shape>
            </v:group>
            <v:group style="position:absolute;left:3120;top:2157;width:95;height:88" coordorigin="3120,2157" coordsize="95,88">
              <v:shape style="position:absolute;left:3120;top:2157;width:95;height:88" coordorigin="3120,2157" coordsize="95,88" path="m3183,2157l3120,2170,3137,2245,3215,2239,3183,2157e" filled="t" fillcolor="#FFFFFF" stroked="f">
                <v:path arrowok="t"/>
                <v:fill/>
              </v:shape>
            </v:group>
            <v:group style="position:absolute;left:3120;top:2157;width:95;height:88" coordorigin="3120,2157" coordsize="95,88">
              <v:shape style="position:absolute;left:3120;top:2157;width:95;height:88" coordorigin="3120,2157" coordsize="95,88" path="m3120,2170l3183,2157,3215,2239,3137,2245,3120,2170xe" filled="f" stroked="t" strokeweight=".4pt" strokecolor="#999999">
                <v:path arrowok="t"/>
              </v:shape>
            </v:group>
            <v:group style="position:absolute;left:3083;top:1858;width:1123;height:674" coordorigin="3083,1858" coordsize="1123,674">
              <v:shape style="position:absolute;left:3083;top:1858;width:1123;height:674" coordorigin="3083,1858" coordsize="1123,674" path="m4138,2137l3166,2137,3254,2392,3212,2403,3210,2457,3234,2525,3241,2532,4193,2365,4196,2357,4206,2317,4203,2305,4138,2137e" filled="t" fillcolor="#FFFFFF" stroked="f">
                <v:path arrowok="t"/>
                <v:fill/>
              </v:shape>
              <v:shape style="position:absolute;left:3083;top:1858;width:1123;height:674" coordorigin="3083,1858" coordsize="1123,674" path="m4025,1858l3103,2011,3090,2014,3090,2024,3083,2076,3085,2086,3106,2148,3166,2137,4138,2137,4033,1863,4025,1858e" filled="t" fillcolor="#FFFFFF" stroked="f">
                <v:path arrowok="t"/>
                <v:fill/>
              </v:shape>
            </v:group>
            <v:group style="position:absolute;left:3083;top:1858;width:1123;height:674" coordorigin="3083,1858" coordsize="1123,674">
              <v:shape style="position:absolute;left:3083;top:1858;width:1123;height:674" coordorigin="3083,1858" coordsize="1123,674" path="m4025,1858l3103,2011,3090,2014,3090,2024,3083,2076,3085,2086,3106,2148,3166,2137,3254,2392,3212,2403,3210,2457,3234,2525,3241,2532,4193,2365,4196,2357,4206,2317,4203,2305,4033,1863,4025,1858xe" filled="f" stroked="t" strokeweight=".5pt" strokecolor="#999999">
                <v:path arrowok="t"/>
              </v:shape>
            </v:group>
            <v:group style="position:absolute;left:3221;top:2321;width:970;height:162" coordorigin="3221,2321" coordsize="970,162">
              <v:shape style="position:absolute;left:3221;top:2321;width:970;height:162" coordorigin="3221,2321" coordsize="970,162" path="m3221,2399l3249,2482,4191,2321e" filled="f" stroked="t" strokeweight=".25pt" strokecolor="#999999">
                <v:path arrowok="t"/>
              </v:shape>
            </v:group>
            <v:group style="position:absolute;left:3108;top:2029;width:2;height:74" coordorigin="3108,2029" coordsize="2,74">
              <v:shape style="position:absolute;left:3108;top:2029;width:2;height:74" coordorigin="3108,2029" coordsize="0,74" path="m3108,2029l3108,2103e" filled="f" stroked="t" strokeweight="1.253pt" strokecolor="#999999">
                <v:path arrowok="t"/>
              </v:shape>
            </v:group>
            <v:group style="position:absolute;left:3100;top:1903;width:985;height:551" coordorigin="3100,1903" coordsize="985,551">
              <v:shape style="position:absolute;left:3100;top:1903;width:985;height:551" coordorigin="3100,1903" coordsize="985,551" path="m3100,2036l3922,1903,3941,1907,3955,1922,4081,2285,4085,2298,4078,2311,4064,2313,3239,2454e" filled="f" stroked="t" strokeweight=".25pt" strokecolor="#999999">
                <v:path arrowok="t"/>
              </v:shape>
            </v:group>
            <v:group style="position:absolute;left:3204;top:1930;width:854;height:479" coordorigin="3204,1930" coordsize="854,479">
              <v:shape style="position:absolute;left:3204;top:1930;width:854;height:479" coordorigin="3204,1930" coordsize="854,479" path="m3916,1930l3235,2040,3213,2044,3204,2051,3205,2065,3215,2091,3320,2381,3325,2404,3338,2409,4039,2286,4051,2284,4058,2273,4054,2262,3933,1949,3929,1938,3916,1930e" filled="t" fillcolor="#FFFFFF" stroked="f">
                <v:path arrowok="t"/>
                <v:fill/>
              </v:shape>
            </v:group>
            <v:group style="position:absolute;left:3204;top:1930;width:854;height:479" coordorigin="3204,1930" coordsize="854,479">
              <v:shape style="position:absolute;left:3204;top:1930;width:854;height:479" coordorigin="3204,1930" coordsize="854,479" path="m3359,2405l4039,2286,4051,2284,4058,2273,4054,2262,3933,1949,3929,1938,3916,1930,3904,1932,3235,2040,3213,2044,3204,2051,3205,2065,3215,2091,3320,2381,3325,2404,3338,2409,3359,2405xe" filled="f" stroked="t" strokeweight=".25pt" strokecolor="#999999">
                <v:path arrowok="t"/>
              </v:shape>
            </v:group>
            <v:group style="position:absolute;left:3112;top:2087;width:183;height:313" coordorigin="3112,2087" coordsize="183,313">
              <v:shape style="position:absolute;left:3112;top:2087;width:183;height:313" coordorigin="3112,2087" coordsize="183,313" path="m3112,2147l3120,2100,3188,2087,3296,2383,3220,2399e" filled="f" stroked="t" strokeweight=".25pt" strokecolor="#999999">
                <v:path arrowok="t"/>
              </v:shape>
            </v:group>
            <v:group style="position:absolute;left:3246;top:2482;width:2;height:44" coordorigin="3246,2482" coordsize="2,44">
              <v:shape style="position:absolute;left:3246;top:2482;width:2;height:44" coordorigin="3246,2482" coordsize="0,44" path="m3246,2482l3246,2527e" filled="f" stroked="t" strokeweight=".303pt" strokecolor="#999999">
                <v:path arrowok="t"/>
              </v:shape>
            </v:group>
            <v:group style="position:absolute;left:3310;top:2058;width:109;height:302" coordorigin="3310,2058" coordsize="109,302">
              <v:shape style="position:absolute;left:3310;top:2058;width:109;height:302" coordorigin="3310,2058" coordsize="109,302" path="m3310,2361l3419,2361,3419,2058,3310,2058,3310,2361xe" filled="t" fillcolor="#999999" stroked="f">
                <v:path arrowok="t"/>
                <v:fill/>
              </v:shape>
            </v:group>
            <v:group style="position:absolute;left:3255;top:2066;width:43;height:2" coordorigin="3255,2066" coordsize="43,2">
              <v:shape style="position:absolute;left:3255;top:2066;width:43;height:2" coordorigin="3255,2066" coordsize="43,0" path="m3255,2066l3298,2066e" filled="f" stroked="t" strokeweight=".359pt" strokecolor="#999999">
                <v:path arrowok="t"/>
              </v:shape>
            </v:group>
            <v:group style="position:absolute;left:3261;top:2085;width:43;height:2" coordorigin="3261,2085" coordsize="43,2">
              <v:shape style="position:absolute;left:3261;top:2085;width:43;height:2" coordorigin="3261,2085" coordsize="43,0" path="m3261,2085l3305,2085e" filled="f" stroked="t" strokeweight=".355pt" strokecolor="#999999">
                <v:path arrowok="t"/>
              </v:shape>
            </v:group>
            <v:group style="position:absolute;left:3268;top:2104;width:43;height:2" coordorigin="3268,2104" coordsize="43,2">
              <v:shape style="position:absolute;left:3268;top:2104;width:43;height:2" coordorigin="3268,2104" coordsize="43,0" path="m3268,2104l3312,2104e" filled="f" stroked="t" strokeweight=".357pt" strokecolor="#999999">
                <v:path arrowok="t"/>
              </v:shape>
            </v:group>
            <v:group style="position:absolute;left:3275;top:2122;width:43;height:2" coordorigin="3275,2122" coordsize="43,2">
              <v:shape style="position:absolute;left:3275;top:2122;width:43;height:2" coordorigin="3275,2122" coordsize="43,0" path="m3275,2122l3318,2122e" filled="f" stroked="t" strokeweight=".357pt" strokecolor="#999999">
                <v:path arrowok="t"/>
              </v:shape>
            </v:group>
            <v:group style="position:absolute;left:3282;top:2141;width:43;height:2" coordorigin="3282,2141" coordsize="43,2">
              <v:shape style="position:absolute;left:3282;top:2141;width:43;height:2" coordorigin="3282,2141" coordsize="43,0" path="m3282,2141l3325,2141e" filled="f" stroked="t" strokeweight=".357pt" strokecolor="#999999">
                <v:path arrowok="t"/>
              </v:shape>
            </v:group>
            <v:group style="position:absolute;left:3288;top:2160;width:43;height:2" coordorigin="3288,2160" coordsize="43,2">
              <v:shape style="position:absolute;left:3288;top:2160;width:43;height:2" coordorigin="3288,2160" coordsize="43,0" path="m3288,2160l3332,2160e" filled="f" stroked="t" strokeweight=".357pt" strokecolor="#999999">
                <v:path arrowok="t"/>
              </v:shape>
            </v:group>
            <v:group style="position:absolute;left:3302;top:2197;width:43;height:2" coordorigin="3302,2197" coordsize="43,2">
              <v:shape style="position:absolute;left:3302;top:2197;width:43;height:2" coordorigin="3302,2197" coordsize="43,0" path="m3302,2197l3345,2197e" filled="f" stroked="t" strokeweight=".359pt" strokecolor="#999999">
                <v:path arrowok="t"/>
              </v:shape>
            </v:group>
            <v:group style="position:absolute;left:3308;top:2216;width:43;height:2" coordorigin="3308,2216" coordsize="43,2">
              <v:shape style="position:absolute;left:3308;top:2216;width:43;height:2" coordorigin="3308,2216" coordsize="43,0" path="m3308,2216l3352,2216e" filled="f" stroked="t" strokeweight=".357pt" strokecolor="#999999">
                <v:path arrowok="t"/>
              </v:shape>
            </v:group>
            <v:group style="position:absolute;left:3315;top:2235;width:43;height:2" coordorigin="3315,2235" coordsize="43,2">
              <v:shape style="position:absolute;left:3315;top:2235;width:43;height:2" coordorigin="3315,2235" coordsize="43,0" path="m3315,2235l3359,2235e" filled="f" stroked="t" strokeweight=".358pt" strokecolor="#999999">
                <v:path arrowok="t"/>
              </v:shape>
            </v:group>
            <v:group style="position:absolute;left:3322;top:2254;width:43;height:2" coordorigin="3322,2254" coordsize="43,2">
              <v:shape style="position:absolute;left:3322;top:2254;width:43;height:2" coordorigin="3322,2254" coordsize="43,0" path="m3322,2254l3365,2254e" filled="f" stroked="t" strokeweight=".358pt" strokecolor="#999999">
                <v:path arrowok="t"/>
              </v:shape>
            </v:group>
            <v:group style="position:absolute;left:3329;top:2272;width:43;height:2" coordorigin="3329,2272" coordsize="43,2">
              <v:shape style="position:absolute;left:3329;top:2272;width:43;height:2" coordorigin="3329,2272" coordsize="43,0" path="m3329,2272l3372,2272e" filled="f" stroked="t" strokeweight=".357pt" strokecolor="#999999">
                <v:path arrowok="t"/>
              </v:shape>
            </v:group>
            <v:group style="position:absolute;left:3335;top:2291;width:43;height:2" coordorigin="3335,2291" coordsize="43,2">
              <v:shape style="position:absolute;left:3335;top:2291;width:43;height:2" coordorigin="3335,2291" coordsize="43,0" path="m3335,2291l3379,2291e" filled="f" stroked="t" strokeweight=".356pt" strokecolor="#999999">
                <v:path arrowok="t"/>
              </v:shape>
            </v:group>
            <v:group style="position:absolute;left:3349;top:2329;width:43;height:2" coordorigin="3349,2329" coordsize="43,2">
              <v:shape style="position:absolute;left:3349;top:2329;width:43;height:2" coordorigin="3349,2329" coordsize="43,0" path="m3349,2329l3392,2329e" filled="f" stroked="t" strokeweight=".357pt" strokecolor="#999999">
                <v:path arrowok="t"/>
              </v:shape>
            </v:group>
            <v:group style="position:absolute;left:3356;top:2347;width:43;height:2" coordorigin="3356,2347" coordsize="43,2">
              <v:shape style="position:absolute;left:3356;top:2347;width:43;height:2" coordorigin="3356,2347" coordsize="43,0" path="m3356,2347l3399,2347e" filled="f" stroked="t" strokeweight=".358pt" strokecolor="#999999">
                <v:path arrowok="t"/>
              </v:shape>
            </v:group>
            <v:group style="position:absolute;left:3362;top:2366;width:43;height:2" coordorigin="3362,2366" coordsize="43,2">
              <v:shape style="position:absolute;left:3362;top:2366;width:43;height:2" coordorigin="3362,2366" coordsize="43,0" path="m3362,2366l3406,2366e" filled="f" stroked="t" strokeweight=".356pt" strokecolor="#999999">
                <v:path arrowok="t"/>
              </v:shape>
            </v:group>
            <v:group style="position:absolute;left:3401;top:2042;width:109;height:302" coordorigin="3401,2042" coordsize="109,302">
              <v:shape style="position:absolute;left:3401;top:2042;width:109;height:302" coordorigin="3401,2042" coordsize="109,302" path="m3401,2344l3511,2344,3511,2042,3401,2042,3401,2344xe" filled="t" fillcolor="#999999" stroked="f">
                <v:path arrowok="t"/>
                <v:fill/>
              </v:shape>
            </v:group>
            <v:group style="position:absolute;left:3346;top:2050;width:43;height:2" coordorigin="3346,2050" coordsize="43,2">
              <v:shape style="position:absolute;left:3346;top:2050;width:43;height:2" coordorigin="3346,2050" coordsize="43,0" path="m3346,2050l3390,2050e" filled="f" stroked="t" strokeweight=".358pt" strokecolor="#999999">
                <v:path arrowok="t"/>
              </v:shape>
            </v:group>
            <v:group style="position:absolute;left:3353;top:2068;width:43;height:2" coordorigin="3353,2068" coordsize="43,2">
              <v:shape style="position:absolute;left:3353;top:2068;width:43;height:2" coordorigin="3353,2068" coordsize="43,0" path="m3353,2068l3397,2068e" filled="f" stroked="t" strokeweight=".358pt" strokecolor="#999999">
                <v:path arrowok="t"/>
              </v:shape>
            </v:group>
            <v:group style="position:absolute;left:3360;top:2087;width:43;height:2" coordorigin="3360,2087" coordsize="43,2">
              <v:shape style="position:absolute;left:3360;top:2087;width:43;height:2" coordorigin="3360,2087" coordsize="43,0" path="m3360,2087l3403,2087e" filled="f" stroked="t" strokeweight=".357pt" strokecolor="#999999">
                <v:path arrowok="t"/>
              </v:shape>
            </v:group>
            <v:group style="position:absolute;left:3373;top:2125;width:43;height:2" coordorigin="3373,2125" coordsize="43,2">
              <v:shape style="position:absolute;left:3373;top:2125;width:43;height:2" coordorigin="3373,2125" coordsize="43,0" path="m3373,2125l3417,2125e" filled="f" stroked="t" strokeweight=".358pt" strokecolor="#999999">
                <v:path arrowok="t"/>
              </v:shape>
            </v:group>
            <v:group style="position:absolute;left:3380;top:2143;width:43;height:2" coordorigin="3380,2143" coordsize="43,2">
              <v:shape style="position:absolute;left:3380;top:2143;width:43;height:2" coordorigin="3380,2143" coordsize="43,0" path="m3380,2143l3423,2143e" filled="f" stroked="t" strokeweight=".358pt" strokecolor="#999999">
                <v:path arrowok="t"/>
              </v:shape>
            </v:group>
            <v:group style="position:absolute;left:3387;top:2162;width:43;height:2" coordorigin="3387,2162" coordsize="43,2">
              <v:shape style="position:absolute;left:3387;top:2162;width:43;height:2" coordorigin="3387,2162" coordsize="43,0" path="m3387,2162l3430,2162e" filled="f" stroked="t" strokeweight=".357pt" strokecolor="#999999">
                <v:path arrowok="t"/>
              </v:shape>
            </v:group>
            <v:group style="position:absolute;left:3394;top:2181;width:43;height:2" coordorigin="3394,2181" coordsize="43,2">
              <v:shape style="position:absolute;left:3394;top:2181;width:43;height:2" coordorigin="3394,2181" coordsize="43,0" path="m3394,2181l3437,2181e" filled="f" stroked="t" strokeweight=".358pt" strokecolor="#999999">
                <v:path arrowok="t"/>
              </v:shape>
            </v:group>
            <v:group style="position:absolute;left:3400;top:2200;width:43;height:2" coordorigin="3400,2200" coordsize="43,2">
              <v:shape style="position:absolute;left:3400;top:2200;width:43;height:2" coordorigin="3400,2200" coordsize="43,0" path="m3400,2200l3444,2200e" filled="f" stroked="t" strokeweight=".357pt" strokecolor="#999999">
                <v:path arrowok="t"/>
              </v:shape>
            </v:group>
            <v:group style="position:absolute;left:3407;top:2218;width:43;height:2" coordorigin="3407,2218" coordsize="43,2">
              <v:shape style="position:absolute;left:3407;top:2218;width:43;height:2" coordorigin="3407,2218" coordsize="43,0" path="m3407,2218l3450,2218e" filled="f" stroked="t" strokeweight=".358pt" strokecolor="#999999">
                <v:path arrowok="t"/>
              </v:shape>
            </v:group>
            <v:group style="position:absolute;left:3420;top:2256;width:43;height:2" coordorigin="3420,2256" coordsize="43,2">
              <v:shape style="position:absolute;left:3420;top:2256;width:43;height:2" coordorigin="3420,2256" coordsize="43,0" path="m3420,2256l3464,2256e" filled="f" stroked="t" strokeweight=".358pt" strokecolor="#999999">
                <v:path arrowok="t"/>
              </v:shape>
            </v:group>
            <v:group style="position:absolute;left:3427;top:2275;width:43;height:2" coordorigin="3427,2275" coordsize="43,2">
              <v:shape style="position:absolute;left:3427;top:2275;width:43;height:2" coordorigin="3427,2275" coordsize="43,0" path="m3427,2275l3471,2275e" filled="f" stroked="t" strokeweight=".358pt" strokecolor="#999999">
                <v:path arrowok="t"/>
              </v:shape>
            </v:group>
            <v:group style="position:absolute;left:3434;top:2293;width:43;height:2" coordorigin="3434,2293" coordsize="43,2">
              <v:shape style="position:absolute;left:3434;top:2293;width:43;height:2" coordorigin="3434,2293" coordsize="43,0" path="m3434,2293l3477,2293e" filled="f" stroked="t" strokeweight=".36pt" strokecolor="#999999">
                <v:path arrowok="t"/>
              </v:shape>
            </v:group>
            <v:group style="position:absolute;left:3441;top:2312;width:43;height:2" coordorigin="3441,2312" coordsize="43,2">
              <v:shape style="position:absolute;left:3441;top:2312;width:43;height:2" coordorigin="3441,2312" coordsize="43,0" path="m3441,2312l3484,2312e" filled="f" stroked="t" strokeweight=".357pt" strokecolor="#999999">
                <v:path arrowok="t"/>
              </v:shape>
            </v:group>
            <v:group style="position:absolute;left:3447;top:2331;width:43;height:2" coordorigin="3447,2331" coordsize="43,2">
              <v:shape style="position:absolute;left:3447;top:2331;width:43;height:2" coordorigin="3447,2331" coordsize="43,0" path="m3447,2331l3491,2331e" filled="f" stroked="t" strokeweight=".36pt" strokecolor="#999999">
                <v:path arrowok="t"/>
              </v:shape>
            </v:group>
            <v:group style="position:absolute;left:3454;top:2350;width:43;height:2" coordorigin="3454,2350" coordsize="43,2">
              <v:shape style="position:absolute;left:3454;top:2350;width:43;height:2" coordorigin="3454,2350" coordsize="43,0" path="m3454,2350l3498,2350e" filled="f" stroked="t" strokeweight=".356pt" strokecolor="#999999">
                <v:path arrowok="t"/>
              </v:shape>
            </v:group>
            <v:group style="position:absolute;left:3217;top:2227;width:14;height:32" coordorigin="3217,2227" coordsize="14,32">
              <v:shape style="position:absolute;left:3217;top:2227;width:14;height:32" coordorigin="3217,2227" coordsize="14,32" path="m3228,2227l3224,2227,3220,2228,3217,2235,3217,2252,3220,2259,3228,2258,3231,2251,3231,2234,3228,2227e" filled="t" fillcolor="#000000" stroked="f">
                <v:path arrowok="t"/>
                <v:fill/>
              </v:shape>
            </v:group>
            <v:group style="position:absolute;left:3219;top:2055;width:131;height:229" coordorigin="3219,2055" coordsize="131,229">
              <v:shape style="position:absolute;left:3219;top:2055;width:131;height:229" coordorigin="3219,2055" coordsize="131,229" path="m3220,2147l3219,2140,3231,2113,3242,2093,3255,2079,3270,2067,3287,2059,3303,2055,3319,2057,3334,2068,3343,2085,3348,2105,3350,2126,3350,2146,3347,2166,3342,2185,3336,2200,3327,2218,3319,2233,3311,2248,3303,2265,3292,2284e" filled="f" stroked="t" strokeweight=".7pt" strokecolor="#FFFFFF">
                <v:path arrowok="t"/>
              </v:shape>
            </v:group>
            <v:group style="position:absolute;left:3213;top:2045;width:143;height:279" coordorigin="3213,2045" coordsize="143,279">
              <v:shape style="position:absolute;left:3213;top:2045;width:143;height:279" coordorigin="3213,2045" coordsize="143,279" path="m3213,2149l3238,2094,3292,2049,3308,2045,3324,2048,3341,2061,3349,2078,3354,2097,3356,2118,3356,2139,3333,2212,3323,2231,3312,2251,3302,2271,3293,2290,3285,2308,3280,2324e" filled="f" stroked="t" strokeweight=".25pt" strokecolor="#999999">
                <v:path arrowok="t"/>
              </v:shape>
            </v:group>
            <v:group style="position:absolute;left:3775;top:1832;width:522;height:581" coordorigin="3775,1832" coordsize="522,581">
              <v:shape style="position:absolute;left:3775;top:1832;width:522;height:581" coordorigin="3775,1832" coordsize="522,581" path="m4073,1901l3908,1901,4075,2328,4026,2336,4035,2354,4017,2358,3969,2366,3963,2413,4292,2353,4297,2311,4288,2289,4233,2289,4073,1901e" filled="t" fillcolor="#FFFFFF" stroked="f">
                <v:path arrowok="t"/>
                <v:fill/>
              </v:shape>
              <v:shape style="position:absolute;left:3775;top:1832;width:522;height:581" coordorigin="3775,1832" coordsize="522,581" path="m4285,2280l4233,2289,4288,2289,4285,2280e" filled="t" fillcolor="#FFFFFF" stroked="f">
                <v:path arrowok="t"/>
                <v:fill/>
              </v:shape>
              <v:shape style="position:absolute;left:3775;top:1832;width:522;height:581" coordorigin="3775,1832" coordsize="522,581" path="m4066,1884l3838,1884,3849,1908,3908,1901,4073,1901,4066,1884e" filled="t" fillcolor="#FFFFFF" stroked="f">
                <v:path arrowok="t"/>
                <v:fill/>
              </v:shape>
              <v:shape style="position:absolute;left:3775;top:1832;width:522;height:581" coordorigin="3775,1832" coordsize="522,581" path="m4092,1832l3775,1881,3782,1892,3838,1884,4066,1884,4063,1877,4108,1868,4092,1832e" filled="t" fillcolor="#FFFFFF" stroked="f">
                <v:path arrowok="t"/>
                <v:fill/>
              </v:shape>
            </v:group>
            <v:group style="position:absolute;left:3775;top:1832;width:522;height:581" coordorigin="3775,1832" coordsize="522,581">
              <v:shape style="position:absolute;left:3775;top:1832;width:522;height:581" coordorigin="3775,1832" coordsize="522,581" path="m3963,2413l3969,2366,4017,2358,4035,2354,4026,2336,4075,2328,3908,1901,3849,1908,3838,1884,3782,1892,3775,1881,4092,1832,4108,1868,4063,1877,4233,2289,4285,2280,4297,2311,4292,2353,3963,2413xe" filled="f" stroked="t" strokeweight=".5pt" strokecolor="#999999">
                <v:path arrowok="t"/>
              </v:shape>
            </v:group>
            <v:group style="position:absolute;left:3949;top:1925;width:67;height:30" coordorigin="3949,1925" coordsize="67,30">
              <v:shape style="position:absolute;left:3949;top:1925;width:67;height:30" coordorigin="3949,1925" coordsize="67,30" path="m4015,1946l4016,1947,4015,1948,4014,1948,3961,1955,3960,1955,3959,1955,3959,1954,3950,1935,3949,1934,3950,1933,3951,1933,4004,1925,4005,1925,4006,1926,4006,1927,4015,1946xe" filled="f" stroked="t" strokeweight=".25pt" strokecolor="#999999">
                <v:path arrowok="t"/>
              </v:shape>
            </v:group>
            <v:group style="position:absolute;left:3970;top:1979;width:67;height:30" coordorigin="3970,1979" coordsize="67,30">
              <v:shape style="position:absolute;left:3970;top:1979;width:67;height:30" coordorigin="3970,1979" coordsize="67,30" path="m4036,2000l4037,2001,4036,2002,4035,2002,3982,2009,3981,2009,3980,2009,3979,2008,3970,1989,3970,1988,3970,1987,3971,1987,4024,1980,4025,1979,4027,1980,4027,1981,4036,2000xe" filled="f" stroked="t" strokeweight=".25pt" strokecolor="#999999">
                <v:path arrowok="t"/>
              </v:shape>
            </v:group>
            <v:group style="position:absolute;left:3991;top:2034;width:67;height:30" coordorigin="3991,2034" coordsize="67,30">
              <v:shape style="position:absolute;left:3991;top:2034;width:67;height:30" coordorigin="3991,2034" coordsize="67,30" path="m4057,2054l4002,2064,4000,2063,4000,2062,3991,2043,4046,2034,4047,2034,4048,2035,4057,2054xe" filled="f" stroked="t" strokeweight=".25pt" strokecolor="#999999">
                <v:path arrowok="t"/>
              </v:shape>
            </v:group>
            <v:group style="position:absolute;left:4011;top:2088;width:67;height:30" coordorigin="4011,2088" coordsize="67,30">
              <v:shape style="position:absolute;left:4011;top:2088;width:67;height:30" coordorigin="4011,2088" coordsize="67,30" path="m4077,2108l4078,2109,4077,2110,4076,2110,4023,2118,4022,2118,4021,2117,4021,2116,4012,2097,4011,2096,4012,2095,4013,2095,4066,2088,4067,2088,4068,2088,4068,2089,4077,2108xe" filled="f" stroked="t" strokeweight=".25pt" strokecolor="#999999">
                <v:path arrowok="t"/>
              </v:shape>
            </v:group>
            <v:group style="position:absolute;left:4032;top:2142;width:67;height:30" coordorigin="4032,2142" coordsize="67,30">
              <v:shape style="position:absolute;left:4032;top:2142;width:67;height:30" coordorigin="4032,2142" coordsize="67,30" path="m4098,2163l4099,2164,4098,2164,4097,2165,4044,2172,4043,2172,4042,2171,4041,2170,4032,2151,4032,2150,4032,2149,4033,2149,4086,2142,4088,2142,4089,2143,4089,2144,4098,2163xe" filled="f" stroked="t" strokeweight=".25pt" strokecolor="#999999">
                <v:path arrowok="t"/>
              </v:shape>
            </v:group>
            <v:group style="position:absolute;left:4053;top:2196;width:67;height:30" coordorigin="4053,2196" coordsize="67,30">
              <v:shape style="position:absolute;left:4053;top:2196;width:67;height:30" coordorigin="4053,2196" coordsize="67,30" path="m4119,2217l4064,2226,4062,2225,4062,2224,4053,2205,4053,2204,4053,2204,4054,2203,4107,2196,4108,2196,4109,2197,4110,2198,4119,2217xe" filled="f" stroked="t" strokeweight=".25pt" strokecolor="#999999">
                <v:path arrowok="t"/>
              </v:shape>
            </v:group>
            <v:group style="position:absolute;left:4073;top:2250;width:67;height:30" coordorigin="4073,2250" coordsize="67,30">
              <v:shape style="position:absolute;left:4073;top:2250;width:67;height:30" coordorigin="4073,2250" coordsize="67,30" path="m4139,2271l4084,2280,4083,2280,4083,2279,4074,2260,4073,2259,4074,2258,4075,2258,4128,2250,4129,2250,4130,2251,4130,2252,4139,2271xe" filled="f" stroked="t" strokeweight=".25pt" strokecolor="#999999">
                <v:path arrowok="t"/>
              </v:shape>
            </v:group>
            <v:group style="position:absolute;left:3233;top:2352;width:1080;height:188" coordorigin="3233,2352" coordsize="1080,188">
              <v:shape style="position:absolute;left:3233;top:2352;width:1080;height:188" coordorigin="3233,2352" coordsize="1080,188" path="m4313,2352l3233,2540e" filled="f" stroked="t" strokeweight=".25pt" strokecolor="#999999">
                <v:path arrowok="t"/>
              </v:shape>
            </v:group>
            <v:group style="position:absolute;left:2993;top:1889;width:146;height:299" coordorigin="2993,1889" coordsize="146,299">
              <v:shape style="position:absolute;left:2993;top:1889;width:146;height:299" coordorigin="2993,1889" coordsize="146,299" path="m2993,1889l3031,1935,3057,2014,3068,2056,3072,2071,3076,2085,3082,2100,3094,2123,3112,2147,3123,2163,3131,2175,3139,2188e" filled="f" stroked="t" strokeweight="1.3pt" strokecolor="#999999">
                <v:path arrowok="t"/>
              </v:shape>
            </v:group>
            <v:group style="position:absolute;left:2993;top:1889;width:146;height:299" coordorigin="2993,1889" coordsize="146,299">
              <v:shape style="position:absolute;left:2993;top:1889;width:146;height:299" coordorigin="2993,1889" coordsize="146,299" path="m2993,1889l3031,1935,3057,2014,3068,2056,3072,2071,3076,2085,3082,2100,3094,2123,3112,2147,3123,2163,3131,2175,3139,2188e" filled="f" stroked="t" strokeweight=".5pt" strokecolor="#FFFFFF">
                <v:path arrowok="t"/>
              </v:shape>
            </v:group>
            <v:group style="position:absolute;left:2961;top:1852;width:59;height:124" coordorigin="2961,1852" coordsize="59,124">
              <v:shape style="position:absolute;left:2961;top:1852;width:59;height:124" coordorigin="2961,1852" coordsize="59,124" path="m2992,1852l2983,1853,2964,1901,3020,1976,3001,1918,3001,1897,2992,1852e" filled="t" fillcolor="#FFFFFF" stroked="f">
                <v:path arrowok="t"/>
                <v:fill/>
              </v:shape>
              <v:shape style="position:absolute;left:2961;top:1852;width:59;height:124" coordorigin="2961,1852" coordsize="59,124" path="m2961,1897l2963,1903,2964,1901,2961,1897e" filled="t" fillcolor="#FFFFFF" stroked="f">
                <v:path arrowok="t"/>
                <v:fill/>
              </v:shape>
            </v:group>
            <v:group style="position:absolute;left:2961;top:1852;width:59;height:124" coordorigin="2961,1852" coordsize="59,124">
              <v:shape style="position:absolute;left:2961;top:1852;width:59;height:124" coordorigin="2961,1852" coordsize="59,124" path="m2961,1897l2963,1903,2983,1853,2992,1852,3001,1897,3001,1918,3020,1976e" filled="f" stroked="t" strokeweight=".25pt" strokecolor="#000000">
                <v:path arrowok="t"/>
              </v:shape>
            </v:group>
            <v:group style="position:absolute;left:3124;top:2175;width:50;height:65" coordorigin="3124,2175" coordsize="50,65">
              <v:shape style="position:absolute;left:3124;top:2175;width:50;height:65" coordorigin="3124,2175" coordsize="50,65" path="m3150,2175l3130,2179,3124,2189,3127,2199,3138,2240,3174,2233,3162,2193,3159,2183,3150,2175e" filled="t" fillcolor="#FFFFFF" stroked="f">
                <v:path arrowok="t"/>
                <v:fill/>
              </v:shape>
            </v:group>
            <v:group style="position:absolute;left:3124;top:2175;width:50;height:65" coordorigin="3124,2175" coordsize="50,65">
              <v:shape style="position:absolute;left:3124;top:2175;width:50;height:65" coordorigin="3124,2175" coordsize="50,65" path="m3174,2233l3162,2193,3159,2183,3150,2175,3140,2177,3130,2179,3124,2189,3127,2199,3138,2240e" filled="f" stroked="t" strokeweight=".5pt" strokecolor="#999999">
                <v:path arrowok="t"/>
              </v:shape>
            </v:group>
            <v:group style="position:absolute;left:3102;top:2155;width:44;height:101" coordorigin="3102,2155" coordsize="44,101">
              <v:shape style="position:absolute;left:3102;top:2155;width:44;height:101" coordorigin="3102,2155" coordsize="44,101" path="m3125,2155l3105,2165,3103,2182,3102,2192,3104,2197,3110,2213,3125,2256,3126,2241,3135,2229,3146,2222,3144,2211,3125,2155e" filled="t" fillcolor="#FFFFFF" stroked="f">
                <v:path arrowok="t"/>
                <v:fill/>
              </v:shape>
            </v:group>
            <v:group style="position:absolute;left:3102;top:2155;width:44;height:101" coordorigin="3102,2155" coordsize="44,101">
              <v:shape style="position:absolute;left:3102;top:2155;width:44;height:101" coordorigin="3102,2155" coordsize="44,101" path="m3125,2155l3105,2165,3103,2182,3102,2192,3104,2197,3110,2213,3119,2239,3125,2256,3126,2241,3135,2229,3146,2222,3144,2211,3125,2155xe" filled="f" stroked="t" strokeweight=".4pt" strokecolor="#999999">
                <v:path arrowok="t"/>
              </v:shape>
            </v:group>
            <v:group style="position:absolute;left:3120;top:2217;width:117;height:86" coordorigin="3120,2217" coordsize="117,86">
              <v:shape style="position:absolute;left:3120;top:2217;width:117;height:86" coordorigin="3120,2217" coordsize="117,86" path="m3186,2217l3124,2232,3120,2261,3136,2303,3205,2288,3207,2270,3237,2258,3237,2239,3229,2228,3196,2228,3191,2222,3186,2217e" filled="t" fillcolor="#FFFFFF" stroked="f">
                <v:path arrowok="t"/>
                <v:fill/>
              </v:shape>
              <v:shape style="position:absolute;left:3120;top:2217;width:117;height:86" coordorigin="3120,2217" coordsize="117,86" path="m3224,2222l3196,2228,3229,2228,3224,2222e" filled="t" fillcolor="#FFFFFF" stroked="f">
                <v:path arrowok="t"/>
                <v:fill/>
              </v:shape>
            </v:group>
            <v:group style="position:absolute;left:3120;top:2217;width:117;height:86" coordorigin="3120,2217" coordsize="117,86">
              <v:shape style="position:absolute;left:3120;top:2217;width:117;height:86" coordorigin="3120,2217" coordsize="117,86" path="m3207,2270l3205,2288,3136,2303,3120,2261,3124,2232,3186,2217,3191,2222,3196,2228,3224,2222,3237,2239,3237,2258,3207,2270xe" filled="f" stroked="t" strokeweight=".5pt" strokecolor="#999999">
                <v:path arrowok="t"/>
              </v:shape>
            </v:group>
            <v:group style="position:absolute;left:3187;top:2219;width:19;height:69" coordorigin="3187,2219" coordsize="19,69">
              <v:shape style="position:absolute;left:3187;top:2219;width:19;height:69" coordorigin="3187,2219" coordsize="19,69" path="m3187,2219l3198,2236,3206,2254,3202,2288e" filled="f" stroked="t" strokeweight=".3pt" strokecolor="#999999">
                <v:path arrowok="t"/>
              </v:shape>
            </v:group>
            <v:group style="position:absolute;left:3127;top:2234;width:15;height:68" coordorigin="3127,2234" coordsize="15,68">
              <v:shape style="position:absolute;left:3127;top:2234;width:15;height:68" coordorigin="3127,2234" coordsize="15,68" path="m3127,2234l3143,2271,3137,2302e" filled="f" stroked="t" strokeweight=".25pt" strokecolor="#999999">
                <v:path arrowok="t"/>
              </v:shape>
              <v:shape style="position:absolute;left:4473;top:754;width:3678;height:1272" type="#_x0000_t75">
                <v:imagedata r:id="rId34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34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orx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pull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connector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cable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cable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handle.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161003pt;margin-top:18.171881pt;width:259.1810pt;height:162.52501pt;mso-position-horizontal-relative:page;mso-position-vertical-relative:paragraph;z-index:-2906" coordorigin="2363,363" coordsize="5184,3251">
            <v:group style="position:absolute;left:6544;top:2094;width:999;height:191" coordorigin="6544,2094" coordsize="999,191">
              <v:shape style="position:absolute;left:6544;top:2094;width:999;height:191" coordorigin="6544,2094" coordsize="999,191" path="m6544,2285l7543,2094e" filled="f" stroked="t" strokeweight=".35pt" strokecolor="#999999">
                <v:path arrowok="t"/>
              </v:shape>
            </v:group>
            <v:group style="position:absolute;left:2371;top:2285;width:4173;height:764" coordorigin="2371,2285" coordsize="4173,764">
              <v:shape style="position:absolute;left:2371;top:2285;width:4173;height:764" coordorigin="2371,2285" coordsize="4173,764" path="m2371,3049l6544,2285e" filled="f" stroked="t" strokeweight=".35pt" strokecolor="#999999">
                <v:path arrowok="t"/>
              </v:shape>
            </v:group>
            <v:group style="position:absolute;left:6344;top:2391;width:1114;height:204" coordorigin="6344,2391" coordsize="1114,204">
              <v:shape style="position:absolute;left:6344;top:2391;width:1114;height:204" coordorigin="6344,2391" coordsize="1114,204" path="m6344,2595l7458,2391e" filled="f" stroked="t" strokeweight=".6pt" strokecolor="#999999">
                <v:path arrowok="t"/>
              </v:shape>
            </v:group>
            <v:group style="position:absolute;left:2369;top:2595;width:3974;height:727" coordorigin="2369,2595" coordsize="3974,727">
              <v:shape style="position:absolute;left:2369;top:2595;width:3974;height:727" coordorigin="2369,2595" coordsize="3974,727" path="m2369,3322l6344,2595e" filled="f" stroked="t" strokeweight=".6pt" strokecolor="#999999">
                <v:path arrowok="t"/>
              </v:shape>
            </v:group>
            <v:group style="position:absolute;left:2380;top:383;width:4387;height:3080" coordorigin="2380,383" coordsize="4387,3080">
              <v:shape style="position:absolute;left:2380;top:383;width:4387;height:3080" coordorigin="2380,383" coordsize="4387,3080" path="m6767,2783l2966,2783,2973,2803,2979,2823,2991,2883,2996,2943,2998,2983,2998,3003,2994,3063,2984,3123,2963,3183,2947,3223,2939,3243,2918,3303,2913,3343,2916,3363,2935,3423,2955,3463,3212,3463,3249,3443,3401,3443,3438,3423,3509,3423,3542,3403,3601,3403,3633,3383,3666,3383,3701,3363,3813,3363,3853,3343,3893,3343,3975,3323,4059,3323,4102,3303,4144,3303,4186,3283,4269,3283,4309,3263,4349,3263,4388,3243,4551,3203,4633,3203,4675,3183,4717,3183,4759,3163,4801,3163,4843,3143,4885,3143,4927,3123,4969,3123,5011,3103,5094,3103,5136,3083,5177,3083,5266,3063,5368,3043,5423,3023,5480,3023,5538,3003,5597,3003,5657,2983,5717,2983,5835,2943,5893,2943,5949,2923,6003,2923,6054,2903,6103,2903,6148,2883,6189,2883,6226,2863,6262,2863,6301,2843,6382,2843,6425,2823,6513,2823,6557,2803,6728,2803,6767,27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45,483l5373,483,5344,503,5231,503,5202,523,5013,523,4996,543,4876,543,4821,563,4674,563,4653,583,4596,583,4578,603,4504,603,4484,623,4329,623,4304,643,4169,643,4143,663,4033,663,4018,683,3952,683,3929,703,3665,703,3626,723,3459,723,3416,743,3291,743,3252,763,3149,763,3121,783,3024,783,3005,803,2945,803,2925,823,2863,823,2845,843,2664,843,2644,863,2562,863,2542,883,2503,883,2484,903,2447,903,2438,923,2436,923,2440,943,2448,963,2458,963,2468,983,2475,1003,2399,1023,2389,1043,2380,1043,2384,1083,2387,1083,2393,1103,2402,1143,2414,1163,2465,1283,2473,1283,2489,1323,2529,1423,2546,1443,2570,1503,2596,1563,2605,1583,2612,1603,2631,1663,2646,1723,2659,1783,2667,1823,2671,1843,2684,1903,2699,1943,2707,1983,2715,2003,2723,2043,2732,2063,2740,2083,2749,2123,2776,2203,2785,2243,2794,2263,2803,2303,2811,2323,2820,2363,2828,2383,2836,2423,2844,2443,2851,2483,2855,2503,2862,2523,2866,2543,2881,2603,2906,2663,2933,2723,2942,2743,2951,2763,2959,2783,6873,2783,6903,2763,6971,2763,6987,2743,7002,2743,7015,2723,7027,2723,7058,2663,7080,2603,7095,2543,7099,2503,7102,2483,7105,2443,7108,2423,7110,2383,7112,2363,7114,2323,7113,2303,7105,2243,7090,2183,7071,2123,7065,2103,7059,2083,7048,2063,7043,2043,7036,2043,7028,2023,7019,2003,6988,1943,6942,1863,6931,1843,6920,1823,6909,1823,6900,1803,6867,1743,6815,1683,6802,1663,6765,1603,6733,1543,6725,1543,6718,1523,6713,1503,6707,1503,6700,1483,6692,1483,6684,1463,6654,1403,6643,1383,6632,1363,6609,1323,6599,1303,6568,1243,6544,1183,6538,1163,6530,1143,6521,1123,6511,1123,6500,1103,6463,1043,6423,983,6380,923,6366,903,6326,843,6291,783,6244,703,6233,683,6222,663,6211,643,6200,603,6190,583,6180,563,6171,543,6162,523,6153,503,6145,4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22,423l5699,423,5595,443,5568,463,5485,463,5457,483,6138,483,6132,463,6126,443,6122,42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098,383l5951,383,5932,403,5800,403,5776,423,6118,423,6107,403,6098,383e" filled="t" fillcolor="#FFFFFF" stroked="f">
                <v:path arrowok="t"/>
                <v:fill/>
              </v:shape>
            </v:group>
            <v:group style="position:absolute;left:2380;top:367;width:4734;height:3096" coordorigin="2380,367" coordsize="4734,3096">
              <v:shape style="position:absolute;left:2380;top:367;width:4734;height:3096" coordorigin="2380,367" coordsize="4734,3096" path="m6069,372l6087,367,6098,370,6107,384,6118,412,6122,423,6126,435,6153,499,6180,559,6211,625,6244,692,6279,757,6314,816,6352,874,6394,932,6408,952,6423,971,6463,1029,6500,1085,6530,1140,6551,1195,6559,1214,6588,1276,6621,1338,6654,1397,6674,1432,6684,1449,6713,1502,6718,1513,6725,1526,6765,1590,6802,1646,6842,1703,6855,1722,6890,1774,6931,1840,6965,1898,6999,1958,7028,2012,7054,2068,7059,2081,7084,2147,7100,2207,7111,2273,7114,2321,7112,2352,7108,2413,7099,2499,7086,2575,7066,2640,7027,2706,6971,2745,6903,2762,6840,2771,6767,2780,6687,2789,6644,2793,6601,2798,6513,2808,6425,2819,6341,2832,6262,2848,6189,2866,6148,2876,6054,2897,5949,2919,5835,2943,5776,2954,5717,2966,5657,2978,5597,2989,5538,3001,5423,3022,5316,3043,5219,3060,5177,3068,5136,3076,5053,3092,4969,3110,4885,3127,4801,3146,4717,3165,4633,3184,4551,3203,4469,3222,4428,3232,4349,3250,4269,3267,4186,3283,4102,3298,4017,3311,3934,3324,3893,3331,3813,3344,3737,3357,3666,3370,3601,3384,3572,3391,3542,3399,3474,3412,3401,3424,3324,3434,3249,3442,3177,3449,3113,3454,3038,3460,2996,3462,2987,3463,2935,3419,2916,3362,2913,3339,2914,3315,2931,3250,2955,3193,2963,3175,2989,3102,2996,3038,2998,2976,2997,2956,2991,2880,2979,2822,2959,2765,2924,2694,2915,2677,2906,2659,2881,2597,2862,2523,2859,2504,2855,2486,2836,2405,2820,2345,2803,2285,2785,2227,2767,2169,2758,2140,2749,2112,2723,2026,2699,1941,2679,1864,2667,1805,2663,1786,2659,1766,2642,1690,2619,1613,2596,1554,2570,1495,2546,1441,2513,1371,2505,1353,2473,1283,2414,1150,2402,1126,2393,1101,2387,1080,2384,1068,2380,1042,2389,1026,2399,1020,2475,999,2468,981,2458,963,2448,948,2440,934,2436,921,2438,910,2447,901,2522,872,2583,857,2644,845,2721,836,2768,832,2789,830,2863,820,2903,810,2925,804,2985,790,3061,775,3079,772,3149,759,3215,749,3291,740,3373,730,3459,721,3544,713,3626,706,3701,701,3766,698,3817,696,3847,695,3929,686,3988,674,4006,669,4018,666,4093,652,4169,641,4251,631,4329,621,4396,614,4441,610,4463,608,4523,599,4596,581,4615,576,4674,563,4741,553,4801,546,4858,540,4876,538,4952,529,4959,528,4966,527,5035,521,5101,515,5147,512,5174,509,5259,499,5344,487,5429,472,5513,456,5595,439,5673,423,5699,418,5776,404,5847,394,5912,387,5987,380,6004,379,6019,378,6034,376,6048,375,6061,373,6069,372xe" filled="f" stroked="t" strokeweight=".4pt" strokecolor="#999999">
                <v:path arrowok="t"/>
              </v:shape>
            </v:group>
            <v:group style="position:absolute;left:2468;top:953;width:629;height:2483" coordorigin="2468,953" coordsize="629,2483">
              <v:shape style="position:absolute;left:2468;top:953;width:629;height:2483" coordorigin="2468,953" coordsize="629,2483" path="m2468,953l2498,1019,2521,1082,2542,1146,2562,1217,2576,1278,2588,1338,2592,1358,2597,1378,2610,1437,2624,1496,2642,1555,2662,1614,2670,1632,2677,1651,2697,1708,2722,1784,2739,1841,2754,1899,2767,1960,2777,2020,2780,2040,2797,2116,2815,2161,2826,2188,2857,2266,2887,2344,2915,2422,2941,2499,2966,2576,2990,2653,3005,2712,3010,2731,3015,2750,3037,2826,3059,2887,3066,2907,3090,2983,3097,3055,3096,3073,3093,3091,3088,3111,3084,3131,3080,3152,3076,3172,3073,3193,3070,3213,3067,3233,3053,3311,3027,3382,3006,3422,2997,3436e" filled="f" stroked="t" strokeweight=".35pt" strokecolor="#999999">
                <v:path arrowok="t"/>
              </v:shape>
            </v:group>
            <v:group style="position:absolute;left:2993;top:3374;width:34;height:24" coordorigin="2993,3374" coordsize="34,24">
              <v:shape style="position:absolute;left:2993;top:3374;width:34;height:24" coordorigin="2993,3374" coordsize="34,24" path="m3027,3374l3009,3385,2993,3398e" filled="f" stroked="t" strokeweight=".25pt" strokecolor="#999999">
                <v:path arrowok="t"/>
              </v:shape>
            </v:group>
            <v:group style="position:absolute;left:3800;top:687;width:115;height:29" coordorigin="3800,687" coordsize="115,29">
              <v:shape style="position:absolute;left:3800;top:687;width:115;height:29" coordorigin="3800,687" coordsize="115,29" path="m3915,687l3897,694,3877,699,3856,702,3835,705,3816,709,3800,716e" filled="f" stroked="t" strokeweight=".25pt" strokecolor="#999999">
                <v:path arrowok="t"/>
              </v:shape>
            </v:group>
            <v:group style="position:absolute;left:4450;top:585;width:198;height:27" coordorigin="4450,585" coordsize="198,27">
              <v:shape style="position:absolute;left:4450;top:585;width:198;height:27" coordorigin="4450,585" coordsize="198,27" path="m4450,612l4515,606,4588,596,4632,588,4648,585e" filled="f" stroked="t" strokeweight=".25pt" strokecolor="#999999">
                <v:path arrowok="t"/>
              </v:shape>
            </v:group>
            <v:group style="position:absolute;left:6546;top:1181;width:32;height:119" coordorigin="6546,1181" coordsize="32,119">
              <v:shape style="position:absolute;left:6546;top:1181;width:32;height:119" coordorigin="6546,1181" coordsize="32,119" path="m6546,1181l6564,1263,6571,1284,6579,1300e" filled="f" stroked="t" strokeweight=".25pt" strokecolor="#999999">
                <v:path arrowok="t"/>
              </v:shape>
            </v:group>
            <v:group style="position:absolute;left:2672;top:1635;width:54;height:130" coordorigin="2672,1635" coordsize="54,130">
              <v:shape style="position:absolute;left:2672;top:1635;width:54;height:130" coordorigin="2672,1635" coordsize="54,130" path="m2672,1635l2677,1652,2685,1670,2694,1690,2704,1709,2713,1729,2721,1748,2726,1765e" filled="f" stroked="t" strokeweight=".25pt" strokecolor="#999999">
                <v:path arrowok="t"/>
              </v:shape>
            </v:group>
            <v:group style="position:absolute;left:2852;top:2401;width:12;height:120" coordorigin="2852,2401" coordsize="12,120">
              <v:shape style="position:absolute;left:2852;top:2401;width:12;height:120" coordorigin="2852,2401" coordsize="12,120" path="m2852,2401l2858,2478,2860,2501,2863,2521e" filled="f" stroked="t" strokeweight=".25pt" strokecolor="#999999">
                <v:path arrowok="t"/>
              </v:shape>
            </v:group>
            <v:group style="position:absolute;left:2475;top:999;width:29;height:32" coordorigin="2475,999" coordsize="29,32">
              <v:shape style="position:absolute;left:2475;top:999;width:29;height:32" coordorigin="2475,999" coordsize="29,32" path="m2475,999l2484,1019,2487,1032,2504,1029e" filled="f" stroked="t" strokeweight=".4pt" strokecolor="#999999">
                <v:path arrowok="t"/>
              </v:shape>
            </v:group>
            <v:group style="position:absolute;left:3015;top:3292;width:38;height:15" coordorigin="3015,3292" coordsize="38,15">
              <v:shape style="position:absolute;left:3015;top:3292;width:38;height:15" coordorigin="3015,3292" coordsize="38,15" path="m3053,3292l3033,3299,3015,3307e" filled="f" stroked="t" strokeweight=".25pt" strokecolor="#999999">
                <v:path arrowok="t"/>
              </v:shape>
            </v:group>
            <v:group style="position:absolute;left:2689;top:1041;width:284;height:834" coordorigin="2689,1041" coordsize="284,834">
              <v:shape style="position:absolute;left:2689;top:1041;width:284;height:834" coordorigin="2689,1041" coordsize="284,834" path="m2689,1072l2698,1044,2712,1041,2713,1069,2780,1268,2781,1285,2831,1427,2844,1425,2851,1452,2850,1464,2928,1696,2929,1748,2973,1875e" filled="f" stroked="t" strokeweight=".25pt" strokecolor="#000000">
                <v:path arrowok="t"/>
              </v:shape>
            </v:group>
            <v:group style="position:absolute;left:3000;top:1666;width:1310;height:229" coordorigin="3000,1666" coordsize="1310,229">
              <v:shape style="position:absolute;left:3000;top:1666;width:1310;height:229" coordorigin="3000,1666" coordsize="1310,229" path="m3000,1894l3010,1841,3021,1838,3052,1894,3073,1895,3242,1869,3248,1882,3254,1892,3265,1890,3298,1885,3308,1859,3749,1789,3756,1805,3760,1816,3774,1812,3802,1808,3813,1779,4284,1704,4305,1698,4310,1688,4303,1666e" filled="f" stroked="t" strokeweight=".3pt" strokecolor="#999999">
                <v:path arrowok="t"/>
              </v:shape>
            </v:group>
            <v:group style="position:absolute;left:3224;top:2540;width:758;height:498" coordorigin="3224,2540" coordsize="758,498">
              <v:shape style="position:absolute;left:3224;top:2540;width:758;height:498" coordorigin="3224,2540" coordsize="758,498" path="m3233,2540l3226,2542,3224,2556,3375,3020,3383,3039,3403,3038,3982,2931e" filled="f" stroked="t" strokeweight=".25pt" strokecolor="#999999">
                <v:path arrowok="t"/>
              </v:shape>
            </v:group>
            <v:group style="position:absolute;left:4295;top:2267;width:2;height:85" coordorigin="4295,2267" coordsize="2,85">
              <v:shape style="position:absolute;left:4295;top:2267;width:2;height:85" coordorigin="4295,2267" coordsize="0,85" path="m4295,2267l4295,2352e" filled="f" stroked="t" strokeweight="1.757pt" strokecolor="#999999">
                <v:path arrowok="t"/>
              </v:shape>
            </v:group>
            <v:group style="position:absolute;left:3419;top:2043;width:548;height:396" coordorigin="3419,2043" coordsize="548,396">
              <v:shape style="position:absolute;left:3419;top:2043;width:548;height:396" coordorigin="3419,2043" coordsize="548,396" path="m3534,2438l3949,2367,3966,2358,3967,2344,3860,2067,3849,2047,3835,2043,3419,2110e" filled="f" stroked="t" strokeweight=".25pt" strokecolor="#000000">
                <v:path arrowok="t"/>
              </v:shape>
            </v:group>
            <v:group style="position:absolute;left:3132;top:2000;width:669;height:2" coordorigin="3132,2000" coordsize="669,2">
              <v:shape style="position:absolute;left:3132;top:2000;width:669;height:2" coordorigin="3132,2000" coordsize="669,0" path="m3132,2000l3801,2000e" filled="f" stroked="t" strokeweight="5.586pt" strokecolor="#000000">
                <v:path arrowok="t"/>
              </v:shape>
            </v:group>
            <v:group style="position:absolute;left:3030;top:1599;width:2070;height:409" coordorigin="3030,1599" coordsize="2070,409">
              <v:shape style="position:absolute;left:3030;top:1599;width:2070;height:409" coordorigin="3030,1599" coordsize="2070,409" path="m3030,2008l3043,1931,3056,1948,3059,1957,3123,1948,3142,1941,3146,1956,3157,1986,3221,1976,3222,1961,3219,1953,3325,1936,3332,1956,3345,1961,3355,1967,3374,1963,3397,1959,3404,1944,3738,1887,3761,1878,3765,1861,4173,1794,4174,1779,4173,1762,4174,1750,4193,1746,5100,1599e" filled="f" stroked="t" strokeweight=".3pt" strokecolor="#999999">
                <v:path arrowok="t"/>
              </v:shape>
            </v:group>
            <v:group style="position:absolute;left:3791;top:1922;width:222;height:430" coordorigin="3791,1922" coordsize="222,430">
              <v:shape style="position:absolute;left:3791;top:1922;width:222;height:430" coordorigin="3791,1922" coordsize="222,430" path="m3791,1922l3803,1947,3858,1938,4013,2352e" filled="f" stroked="t" strokeweight=".25pt" strokecolor="#000000">
                <v:path arrowok="t"/>
              </v:shape>
            </v:group>
            <v:group style="position:absolute;left:4029;top:2306;width:42;height:25" coordorigin="4029,2306" coordsize="42,25">
              <v:shape style="position:absolute;left:4029;top:2306;width:42;height:25" coordorigin="4029,2306" coordsize="42,25" path="m4040,2330l4039,2331,4038,2330,4038,2329,4030,2312,4029,2311,4030,2311,4031,2311,4071,2306e" filled="f" stroked="t" strokeweight=".25pt" strokecolor="#000000">
                <v:path arrowok="t"/>
              </v:shape>
            </v:group>
            <v:group style="position:absolute;left:3972;top:2356;width:9;height:53" coordorigin="3972,2356" coordsize="9,53">
              <v:shape style="position:absolute;left:3972;top:2356;width:9;height:53" coordorigin="3972,2356" coordsize="9,53" path="m3972,2356l3981,2369,3976,2409e" filled="f" stroked="t" strokeweight=".25pt" strokecolor="#000000">
                <v:path arrowok="t"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04,1785l3479,1821,3466,1833,3467,1854,3481,1868,3500,1872,3723,1836,3738,1826,3740,1807,3738,1803,3724,1789,3704,1785e" filled="t" fillcolor="#FFFFFF" stroked="f">
                <v:path arrowok="t"/>
                <v:fill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40,1807l3738,1826,3723,1836,3500,1872,3481,1868,3467,1854,3466,1833,3479,1821,3704,1785,3724,1789,3738,1803,3740,1807xe" filled="f" stroked="t" strokeweight=".3pt" strokecolor="#999999">
                <v:path arrowok="t"/>
              </v:shape>
            </v:group>
            <v:group style="position:absolute;left:2962;top:1898;width:1046;height:1208" coordorigin="2962,1898" coordsize="1046,1208">
              <v:shape style="position:absolute;left:2962;top:1898;width:1046;height:1208" coordorigin="2962,1898" coordsize="1046,1208" path="m3989,2895l3997,2919,4000,2934,4008,2964,4008,2980,3999,2989,3418,3100,3391,3105,3337,3062,3187,2597,3190,2579,3186,2568,2996,1985,2988,1954,2981,1941,2962,1898e" filled="f" stroked="t" strokeweight=".25pt" strokecolor="#000000">
                <v:path arrowok="t"/>
              </v:shape>
            </v:group>
            <v:group style="position:absolute;left:3003;top:2075;width:164;height:515" coordorigin="3003,2075" coordsize="164,515">
              <v:shape style="position:absolute;left:3003;top:2075;width:164;height:515" coordorigin="3003,2075" coordsize="164,515" path="m3164,2585l3161,2589,3158,2590,3157,2587,3004,2120,3003,2101,3004,2080,3007,2075,3011,2075,3012,2078,3166,2553,3166,2560,3167,2581,3164,2585xe" filled="f" stroked="t" strokeweight=".25pt" strokecolor="#000000">
                <v:path arrowok="t"/>
              </v:shape>
            </v:group>
            <v:group style="position:absolute;left:2986;top:2012;width:12;height:55" coordorigin="2986,2012" coordsize="12,55">
              <v:shape style="position:absolute;left:2986;top:2012;width:12;height:55" coordorigin="2986,2012" coordsize="12,55" path="m2997,2049l2996,2062,2993,2067,2991,2062,2988,2056,2986,2042,2987,2030,2988,2018,2992,2012,2994,2018,2997,2023,2998,2037,2997,2049xe" filled="f" stroked="t" strokeweight=".25pt" strokecolor="#000000">
                <v:path arrowok="t"/>
              </v:shape>
            </v:group>
            <v:group style="position:absolute;left:5006;top:610;width:705;height:220" coordorigin="5006,610" coordsize="705,220">
              <v:shape style="position:absolute;left:5006;top:610;width:705;height:220" coordorigin="5006,610" coordsize="705,220" path="m5006,699l5023,695,5034,716,5078,808,5085,830,5109,826,5694,742,5711,733,5705,719,5658,628,5653,610,5629,612e" filled="f" stroked="t" strokeweight=".3pt" strokecolor="#999999">
                <v:path arrowok="t"/>
              </v:shape>
            </v:group>
            <v:group style="position:absolute;left:5142;top:640;width:449;height:97" coordorigin="5142,640" coordsize="449,97">
              <v:shape style="position:absolute;left:5142;top:640;width:449;height:97" coordorigin="5142,640" coordsize="449,97" path="m5439,640l5455,651,5565,658,5577,659,5582,663,5591,670,5579,680,5511,701,5256,735,5229,736,5211,737,5196,737,5178,737,5151,737,5147,733,5142,724,5150,715,5231,682,5244,666e" filled="f" stroked="t" strokeweight=".3pt" strokecolor="#999999">
                <v:path arrowok="t"/>
              </v:shape>
            </v:group>
            <v:group style="position:absolute;left:3999;top:2462;width:2483;height:607" coordorigin="3999,2462" coordsize="2483,607">
              <v:shape style="position:absolute;left:3999;top:2462;width:2483;height:607" coordorigin="3999,2462" coordsize="2483,607" path="m6472,2462l4015,2920,4020,2938,4025,2962,4021,2977,4002,3049,3999,3068,6418,2616,6474,2539,6474,2539,6476,2534,6483,2507,6481,2484,6476,2468,6472,2462e" filled="t" fillcolor="#E0E0E0" stroked="f">
                <v:path arrowok="t"/>
                <v:fill/>
              </v:shape>
              <v:shape style="position:absolute;left:3999;top:2462;width:2483;height:607" coordorigin="3999,2462" coordsize="2483,607" path="m6482,2524l6474,2539,6474,2539,6482,2524e" filled="t" fillcolor="#E0E0E0" stroked="f">
                <v:path arrowok="t"/>
                <v:fill/>
              </v:shape>
            </v:group>
            <v:group style="position:absolute;left:3999;top:2462;width:2483;height:607" coordorigin="3999,2462" coordsize="2483,607">
              <v:shape style="position:absolute;left:3999;top:2462;width:2483;height:607" coordorigin="3999,2462" coordsize="2483,607" path="m6418,2616l6439,2601,6451,2583,6482,2524,6474,2539,6476,2534,6483,2507,6481,2484,6476,2468,6472,2462,4015,2920,4020,2938,4025,2962,4021,2977,4002,3049,3999,3068,4014,3068e" filled="f" stroked="t" strokeweight=".25pt" strokecolor="#000000">
                <v:path arrowok="t"/>
              </v:shape>
            </v:group>
            <v:group style="position:absolute;left:2667;top:573;width:4268;height:2616" coordorigin="2667,573" coordsize="4268,2616">
              <v:shape style="position:absolute;left:2667;top:573;width:4268;height:2616" coordorigin="2667,573" coordsize="4268,2616" path="m6916,2351l6920,2310,6612,1741,6603,1741,6607,1719,6467,1457,6461,1441,6433,1442,6426,1441,5991,639,5994,612,5973,579,5963,580,5959,612,5939,579,5930,580,5925,574,5910,573,5439,639,5432,653,5253,678,5242,666,4691,743,4687,761,4599,773,4593,764,4270,807,4259,820,3989,857,3981,841,3964,844,3837,862,3837,848,3830,846,3661,869,3655,870,3646,888,3104,964,3104,947,3096,943,2915,968,2910,973,2906,991,2729,1016,2697,1028,2684,1044,2669,1138,2667,1158,2674,1173,3311,3143,3323,3167,3334,3182,3345,3189,3362,3189,3386,3186,6864,2531,6886,2526,6889,2511,6928,2427,6936,2397,6934,2380,6916,2351xe" filled="f" stroked="t" strokeweight=".6pt" strokecolor="#000000">
                <v:path arrowok="t"/>
              </v:shape>
            </v:group>
            <v:group style="position:absolute;left:6503;top:2351;width:413;height:116" coordorigin="6503,2351" coordsize="413,116">
              <v:shape style="position:absolute;left:6503;top:2351;width:413;height:116" coordorigin="6503,2351" coordsize="413,116" path="m6503,2467l6913,2387,6916,2351e" filled="f" stroked="t" strokeweight=".25pt" strokecolor="#000000">
                <v:path arrowok="t"/>
              </v:shape>
            </v:group>
            <v:group style="position:absolute;left:6503;top:2426;width:427;height:96" coordorigin="6503,2426" coordsize="427,96">
              <v:shape style="position:absolute;left:6503;top:2426;width:427;height:96" coordorigin="6503,2426" coordsize="427,96" path="m6503,2488l6503,2503,6505,2522,6531,2518,6900,2448,6922,2441,6930,2426e" filled="f" stroked="t" strokeweight=".25pt" strokecolor="#000000">
                <v:path arrowok="t"/>
              </v:shape>
            </v:group>
            <v:group style="position:absolute;left:6810;top:2470;width:58;height:53" coordorigin="6810,2470" coordsize="58,53">
              <v:shape style="position:absolute;left:6810;top:2470;width:58;height:53" coordorigin="6810,2470" coordsize="58,53" path="m6866,2495l6854,2512,6836,2524,6815,2520,6810,2505,6822,2483,6837,2470,6860,2472,6868,2484,6866,2495xe" filled="f" stroked="t" strokeweight=".25pt" strokecolor="#000000">
                <v:path arrowok="t"/>
              </v:shape>
            </v:group>
            <v:group style="position:absolute;left:3453;top:3090;width:133;height:61" coordorigin="3453,3090" coordsize="133,61">
              <v:shape style="position:absolute;left:3453;top:3090;width:133;height:61" coordorigin="3453,3090" coordsize="133,61" path="m3586,3109l3577,3124,3559,3136,3537,3143,3491,3151,3467,3151,3453,3141,3460,3122,3476,3108,3496,3099,3548,3090,3572,3091,3585,3100,3586,3109xe" filled="f" stroked="t" strokeweight=".25pt" strokecolor="#000000">
                <v:path arrowok="t"/>
              </v:shape>
            </v:group>
            <v:group style="position:absolute;left:4067;top:1874;width:333;height:407" coordorigin="4067,1874" coordsize="333,407">
              <v:shape style="position:absolute;left:4067;top:1874;width:333;height:407" coordorigin="4067,1874" coordsize="333,407" path="m4067,1881l4120,1874,4141,1874,4149,1882,4221,1936,4228,1945,4299,1935,4313,1934,4320,1948,4396,2139,4400,2156,4381,2162,4326,2171,4288,2258,4287,2265,4266,2271,4225,2280e" filled="f" stroked="t" strokeweight=".25pt" strokecolor="#999999">
                <v:path arrowok="t"/>
              </v:shape>
            </v:group>
            <v:group style="position:absolute;left:4214;top:1945;width:112;height:230" coordorigin="4214,1945" coordsize="112,230">
              <v:shape style="position:absolute;left:4214;top:1945;width:112;height:230" coordorigin="4214,1945" coordsize="112,230" path="m4228,1945l4214,1952,4222,1967,4300,2164,4303,2175,4316,2173,4326,2171e" filled="f" stroked="t" strokeweight=".25pt" strokecolor="#999999">
                <v:path arrowok="t"/>
              </v:shape>
            </v:group>
            <v:group style="position:absolute;left:3981;top:2352;width:313;height:2" coordorigin="3981,2352" coordsize="313,2">
              <v:shape style="position:absolute;left:3981;top:2352;width:313;height:2" coordorigin="3981,2352" coordsize="313,0" path="m3981,2352l4294,2352e" filled="f" stroked="t" strokeweight="1.664pt" strokecolor="#000000">
                <v:path arrowok="t"/>
              </v:shape>
            </v:group>
            <v:group style="position:absolute;left:3764;top:1897;width:150;height:8" coordorigin="3764,1897" coordsize="150,8">
              <v:shape style="position:absolute;left:3764;top:1897;width:150;height:8" coordorigin="3764,1897" coordsize="150,8" path="m3764,1904l3913,1897e" filled="f" stroked="t" strokeweight=".25pt" strokecolor="#000000">
                <v:path arrowok="t"/>
              </v:shape>
            </v:group>
            <v:group style="position:absolute;left:5105;top:2785;width:343;height:78" coordorigin="5105,2785" coordsize="343,78">
              <v:shape style="position:absolute;left:5105;top:2785;width:343;height:78" coordorigin="5105,2785" coordsize="343,78" path="m5105,2863l5112,2849,5134,2845,5423,2790,5445,2785,5448,2796e" filled="f" stroked="t" strokeweight=".25pt" strokecolor="#000000">
                <v:path arrowok="t"/>
              </v:shape>
            </v:group>
            <v:group style="position:absolute;left:5086;top:2726;width:376;height:127" coordorigin="5086,2726" coordsize="376,127">
              <v:shape style="position:absolute;left:5086;top:2726;width:376;height:127" coordorigin="5086,2726" coordsize="376,127" path="m5086,2854l5125,2793,5444,2730,5462,2726,5460,2742,5460,2762,5455,2780e" filled="f" stroked="t" strokeweight=".25pt" strokecolor="#000000">
                <v:path arrowok="t"/>
              </v:shape>
            </v:group>
            <v:group style="position:absolute;left:3271;top:2944;width:14;height:50" coordorigin="3271,2944" coordsize="14,50">
              <v:shape style="position:absolute;left:3271;top:2944;width:14;height:50" coordorigin="3271,2944" coordsize="14,50" path="m3285,2980l3285,2990,3282,2994,3278,2988,3274,2983,3271,2969,3271,2958,3271,2948,3274,2944,3278,2950,3282,2956,3285,2969,3285,2980xe" filled="f" stroked="t" strokeweight=".25pt" strokecolor="#000000">
                <v:path arrowok="t"/>
              </v:shape>
            </v:group>
            <v:group style="position:absolute;left:3176;top:2621;width:8;height:70" coordorigin="3176,2621" coordsize="8,70">
              <v:shape style="position:absolute;left:3176;top:2621;width:8;height:70" coordorigin="3176,2621" coordsize="8,70" path="m3180,2621l3180,2623,3176,2673,3177,2679,3180,2688,3181,2690,3181,2688,3185,2637,3184,2632,3182,2623,3180,2621e" filled="t" fillcolor="#000000" stroked="f">
                <v:path arrowok="t"/>
                <v:fill/>
              </v:shape>
            </v:group>
            <v:group style="position:absolute;left:3188;top:2656;width:8;height:70" coordorigin="3188,2656" coordsize="8,70">
              <v:shape style="position:absolute;left:3188;top:2656;width:8;height:70" coordorigin="3188,2656" coordsize="8,70" path="m3192,2656l3191,2658,3188,2709,3188,2714,3190,2719,3191,2724,3192,2726,3196,2673,3195,2667,3193,2658,3192,2656e" filled="t" fillcolor="#000000" stroked="f">
                <v:path arrowok="t"/>
                <v:fill/>
              </v:shape>
            </v:group>
            <v:group style="position:absolute;left:3199;top:2691;width:8;height:70" coordorigin="3199,2691" coordsize="8,70">
              <v:shape style="position:absolute;left:3199;top:2691;width:8;height:70" coordorigin="3199,2691" coordsize="8,70" path="m3203,2691l3203,2693,3199,2742,3199,2744,3200,2749,3202,2759,3203,2761,3203,2758,3207,2710,3207,2708,3206,2702,3204,2693,3203,2691e" filled="t" fillcolor="#000000" stroked="f">
                <v:path arrowok="t"/>
                <v:fill/>
              </v:shape>
            </v:group>
            <v:group style="position:absolute;left:3210;top:2726;width:8;height:70" coordorigin="3210,2726" coordsize="8,70">
              <v:shape style="position:absolute;left:3210;top:2726;width:8;height:70" coordorigin="3210,2726" coordsize="8,70" path="m3214,2726l3214,2729,3210,2779,3211,2785,3213,2794,3214,2796,3215,2794,3218,2743,3218,2737,3215,2728,3214,2726e" filled="t" fillcolor="#000000" stroked="f">
                <v:path arrowok="t"/>
                <v:fill/>
              </v:shape>
            </v:group>
            <v:group style="position:absolute;left:3221;top:2761;width:8;height:70" coordorigin="3221,2761" coordsize="8,70">
              <v:shape style="position:absolute;left:3221;top:2761;width:8;height:70" coordorigin="3221,2761" coordsize="8,70" path="m3225,2761l3225,2764,3221,2814,3222,2820,3224,2829,3226,2831,3229,2781,3230,2778,3229,2773,3226,2763,3225,2761e" filled="t" fillcolor="#000000" stroked="f">
                <v:path arrowok="t"/>
                <v:fill/>
              </v:shape>
            </v:group>
            <v:group style="position:absolute;left:3232;top:2797;width:8;height:70" coordorigin="3232,2797" coordsize="8,70">
              <v:shape style="position:absolute;left:3232;top:2797;width:8;height:70" coordorigin="3232,2797" coordsize="8,70" path="m3236,2797l3232,2849,3233,2855,3236,2864,3237,2866,3237,2864,3241,2814,3240,2808,3238,2799,3236,2797e" filled="t" fillcolor="#000000" stroked="f">
                <v:path arrowok="t"/>
                <v:fill/>
              </v:shape>
            </v:group>
            <v:group style="position:absolute;left:3244;top:2832;width:8;height:70" coordorigin="3244,2832" coordsize="8,70">
              <v:shape style="position:absolute;left:3244;top:2832;width:8;height:70" coordorigin="3244,2832" coordsize="8,70" path="m3248,2832l3244,2885,3244,2890,3247,2900,3248,2902,3252,2851,3252,2849,3251,2843,3250,2838,3249,2834,3248,2832e" filled="t" fillcolor="#000000" stroked="f">
                <v:path arrowok="t"/>
                <v:fill/>
              </v:shape>
            </v:group>
            <v:group style="position:absolute;left:3255;top:2867;width:8;height:70" coordorigin="3255,2867" coordsize="8,70">
              <v:shape style="position:absolute;left:3255;top:2867;width:8;height:70" coordorigin="3255,2867" coordsize="8,70" path="m3259,2867l3259,2869,3255,2918,3255,2920,3256,2926,3257,2930,3258,2935,3259,2937,3263,2886,3263,2884,3262,2878,3260,2869,3259,2867e" filled="t" fillcolor="#000000" stroked="f">
                <v:path arrowok="t"/>
                <v:fill/>
              </v:shape>
            </v:group>
            <v:group style="position:absolute;left:3298;top:1859;width:16;height:25" coordorigin="3298,1859" coordsize="16,25">
              <v:shape style="position:absolute;left:3298;top:1859;width:16;height:25" coordorigin="3298,1859" coordsize="16,25" path="m3298,1884l3314,1885,3312,1872,3307,1859e" filled="f" stroked="t" strokeweight=".3pt" strokecolor="#999999">
                <v:path arrowok="t"/>
              </v:shape>
            </v:group>
            <v:group style="position:absolute;left:3802;top:1781;width:18;height:28" coordorigin="3802,1781" coordsize="18,28">
              <v:shape style="position:absolute;left:3802;top:1781;width:18;height:28" coordorigin="3802,1781" coordsize="18,28" path="m3802,1808l3820,1806,3818,1794,3814,1781e" filled="f" stroked="t" strokeweight=".3pt" strokecolor="#999999">
                <v:path arrowok="t"/>
              </v:shape>
            </v:group>
            <v:group style="position:absolute;left:4651;top:791;width:430;height:794" coordorigin="4651,791" coordsize="430,794">
              <v:shape style="position:absolute;left:4651;top:791;width:430;height:794" coordorigin="4651,791" coordsize="430,794" path="m5081,1586l4727,815,4714,801,4692,801,4660,801,4651,791e" filled="f" stroked="t" strokeweight=".3pt" strokecolor="#999999">
                <v:path arrowok="t"/>
              </v:shape>
            </v:group>
            <v:group style="position:absolute;left:4949;top:1597;width:132;height:2" coordorigin="4949,1597" coordsize="132,2">
              <v:shape style="position:absolute;left:4949;top:1597;width:132;height:2" coordorigin="4949,1597" coordsize="132,0" path="m4949,1597l5081,1597e" filled="f" stroked="t" strokeweight="1.126pt" strokecolor="#000000">
                <v:path arrowok="t"/>
              </v:shape>
            </v:group>
            <v:group style="position:absolute;left:3989;top:857;width:686;height:848" coordorigin="3989,857" coordsize="686,848">
              <v:shape style="position:absolute;left:3989;top:857;width:686;height:848" coordorigin="3989,857" coordsize="686,848" path="m3989,857l4338,1705,4675,1652e" filled="f" stroked="t" strokeweight=".5pt" strokecolor="#000000">
                <v:path arrowok="t"/>
              </v:shape>
            </v:group>
            <v:group style="position:absolute;left:2720;top:1025;width:183;height:2" coordorigin="2720,1025" coordsize="183,2">
              <v:shape style="position:absolute;left:2720;top:1025;width:183;height:2" coordorigin="2720,1025" coordsize="183,0" path="m2720,1025l2903,1025e" filled="f" stroked="t" strokeweight="1.273pt" strokecolor="#999999">
                <v:path arrowok="t"/>
              </v:shape>
            </v:group>
            <v:group style="position:absolute;left:3103;top:947;width:542;height:2" coordorigin="3103,947" coordsize="542,2">
              <v:shape style="position:absolute;left:3103;top:947;width:542;height:2" coordorigin="3103,947" coordsize="542,0" path="m3103,947l3645,947e" filled="f" stroked="t" strokeweight="3.773pt" strokecolor="#999999">
                <v:path arrowok="t"/>
              </v:shape>
            </v:group>
            <v:group style="position:absolute;left:3835;top:861;width:466;height:801" coordorigin="3835,861" coordsize="466,801">
              <v:shape style="position:absolute;left:3835;top:861;width:466;height:801" coordorigin="3835,861" coordsize="466,801" path="m4301,1662l3980,877,3972,861,3962,865,3955,866,3835,883e" filled="f" stroked="t" strokeweight=".3pt" strokecolor="#999999">
                <v:path arrowok="t"/>
              </v:shape>
            </v:group>
            <v:group style="position:absolute;left:4687;top:761;width:1755;height:903" coordorigin="4687,761" coordsize="1755,903">
              <v:shape style="position:absolute;left:4687;top:761;width:1755;height:903" coordorigin="4687,761" coordsize="1755,903" path="m6442,1446l6371,1452,6308,1460,6234,1471,6166,1481,6133,1487,6118,1489,6047,1502,5986,1512,5922,1522,5856,1531,5792,1540,5724,1547,5655,1554,5611,1558,5589,1560,5528,1567,5456,1575,5386,1589,5312,1606,5235,1624,5172,1639,5122,1664,5101,1615,5103,1597,4738,800,4727,783,4711,783,4687,761e" filled="f" stroked="t" strokeweight=".3pt" strokecolor="#999999">
                <v:path arrowok="t"/>
              </v:shape>
            </v:group>
            <v:group style="position:absolute;left:4264;top:1755;width:29;height:22" coordorigin="4264,1755" coordsize="29,22">
              <v:shape style="position:absolute;left:4264;top:1755;width:29;height:22" coordorigin="4264,1755" coordsize="29,22" path="m4292,1764l4293,1769,4289,1774,4281,1776,4274,1777,4267,1773,4265,1768,4264,1762,4269,1757,4276,1756,4283,1755,4290,1758,4292,1764xe" filled="f" stroked="t" strokeweight=".3pt" strokecolor="#999999">
                <v:path arrowok="t"/>
              </v:shape>
            </v:group>
            <v:group style="position:absolute;left:4223;top:1728;width:98;height:73" coordorigin="4223,1728" coordsize="98,73">
              <v:shape style="position:absolute;left:4223;top:1728;width:98;height:73" coordorigin="4223,1728" coordsize="98,73" path="m4223,1741l4237,1775,4250,1794,4266,1801,4287,1801,4309,1793,4321,1779,4307,1728e" filled="f" stroked="t" strokeweight=".3pt" strokecolor="#999999">
                <v:path arrowok="t"/>
              </v:shape>
            </v:group>
            <v:group style="position:absolute;left:5034;top:1614;width:75;height:53" coordorigin="5034,1614" coordsize="75,53">
              <v:shape style="position:absolute;left:5034;top:1614;width:75;height:53" coordorigin="5034,1614" coordsize="75,53" path="m5109,1634l5107,1651,5092,1665,5065,1667,5046,1662,5035,1652,5034,1632,5046,1618,5073,1614,5093,1617,5105,1626,5109,1634xe" filled="f" stroked="t" strokeweight=".3pt" strokecolor="#999999">
                <v:path arrowok="t"/>
              </v:shape>
            </v:group>
            <v:group style="position:absolute;left:5414;top:835;width:42;height:27" coordorigin="5414,835" coordsize="42,27">
              <v:shape style="position:absolute;left:5414;top:835;width:42;height:27" coordorigin="5414,835" coordsize="42,27" path="m5454,845l5456,851,5450,858,5440,860,5430,862,5420,859,5417,852,5414,846,5420,839,5430,837,5440,835,5451,839,5454,845xe" filled="f" stroked="t" strokeweight=".3pt" strokecolor="#999999">
                <v:path arrowok="t"/>
              </v:shape>
            </v:group>
            <v:group style="position:absolute;left:5362;top:1235;width:789;height:337" coordorigin="5362,1235" coordsize="789,337">
              <v:shape style="position:absolute;left:5362;top:1235;width:789;height:337" coordorigin="5362,1235" coordsize="789,337" path="m5476,1572l5362,1337,6021,1235,6151,1482e" filled="f" stroked="t" strokeweight=".3pt" strokecolor="#999999">
                <v:path arrowok="t"/>
              </v:shape>
            </v:group>
            <v:group style="position:absolute;left:5104;top:1667;width:1496;height:319" coordorigin="5104,1667" coordsize="1496,319">
              <v:shape style="position:absolute;left:5104;top:1667;width:1496;height:319" coordorigin="5104,1667" coordsize="1496,319" path="m6600,1715l5279,1945,5261,1947,5257,1936,5134,1667,5107,1674,5104,1695,5238,1972,5246,1986,5263,1984,5857,1881e" filled="f" stroked="t" strokeweight=".3pt" strokecolor="#999999">
                <v:path arrowok="t"/>
              </v:shape>
            </v:group>
            <v:group style="position:absolute;left:5846;top:1811;width:762;height:2" coordorigin="5846,1811" coordsize="762,2">
              <v:shape style="position:absolute;left:5846;top:1811;width:762;height:2" coordorigin="5846,1811" coordsize="762,0" path="m5846,1811l6609,1811e" filled="f" stroked="t" strokeweight="6.627pt" strokecolor="#999999">
                <v:path arrowok="t"/>
              </v:shape>
            </v:group>
            <v:group style="position:absolute;left:5846;top:1822;width:342;height:134" coordorigin="5846,1822" coordsize="342,134">
              <v:shape style="position:absolute;left:5846;top:1822;width:342;height:134" coordorigin="5846,1822" coordsize="342,134" path="m6173,1874l5856,1874,5861,1885,5893,1957,6189,1906,6173,1874e" filled="t" fillcolor="#FFFFFF" stroked="f">
                <v:path arrowok="t"/>
                <v:fill/>
              </v:shape>
              <v:shape style="position:absolute;left:5846;top:1822;width:342;height:134" coordorigin="5846,1822" coordsize="342,134" path="m6147,1822l6135,1824,5846,1874,6173,1874,6151,1830,6147,1822e" filled="t" fillcolor="#FFFFFF" stroked="f">
                <v:path arrowok="t"/>
                <v:fill/>
              </v:shape>
            </v:group>
            <v:group style="position:absolute;left:5846;top:1822;width:342;height:134" coordorigin="5846,1822" coordsize="342,134">
              <v:shape style="position:absolute;left:5846;top:1822;width:342;height:134" coordorigin="5846,1822" coordsize="342,134" path="m5846,1874l5856,1874,5861,1885,5893,1957,6189,1906,6151,1830,6147,1822,6135,1824,5846,1874xe" filled="f" stroked="t" strokeweight=".3pt" strokecolor="#999999">
                <v:path arrowok="t"/>
              </v:shape>
            </v:group>
            <v:group style="position:absolute;left:6211;top:1781;width:217;height:114" coordorigin="6211,1781" coordsize="217,114">
              <v:shape style="position:absolute;left:6211;top:1781;width:217;height:114" coordorigin="6211,1781" coordsize="217,114" path="m6385,1781l6372,1783,6211,1811,6219,1814,6223,1826,6253,1895,6428,1866,6387,1787,6385,1781e" filled="t" fillcolor="#FFFFFF" stroked="f">
                <v:path arrowok="t"/>
                <v:fill/>
              </v:shape>
            </v:group>
            <v:group style="position:absolute;left:6211;top:1781;width:217;height:114" coordorigin="6211,1781" coordsize="217,114">
              <v:shape style="position:absolute;left:6211;top:1781;width:217;height:114" coordorigin="6211,1781" coordsize="217,114" path="m6211,1811l6219,1814,6223,1826,6253,1895,6428,1866,6387,1787,6385,1781,6372,1783,6211,1811xe" filled="f" stroked="t" strokeweight=".3pt" strokecolor="#999999">
                <v:path arrowok="t"/>
              </v:shape>
            </v:group>
            <v:group style="position:absolute;left:5116;top:865;width:925;height:556" coordorigin="5116,865" coordsize="925,556">
              <v:shape style="position:absolute;left:5116;top:865;width:925;height:556" coordorigin="5116,865" coordsize="925,556" path="m5380,1375l5391,1399,5386,1408,5309,1420,5290,1420,5278,1404,5124,1079,5116,1069,5132,1065,5192,1055,5203,1060,5212,1044,5236,1042,5219,1004,5208,1005,5203,997,5221,993,5228,985,5223,977,5217,964,5209,950,5223,949,5810,865,5834,867,5847,880,5859,897,5849,886,5862,902,5881,898,5867,910,5866,921,5849,923,5836,928,5841,937,5845,951,5856,959,5867,958,5884,956,5883,943,5896,936,5893,956,5896,962,5879,966,5873,975,5874,982,5888,1006,5888,991,5903,989,5958,986,5980,986,5987,999,6040,1103,6031,1132,5748,1173,5737,1175,5733,1195,5725,1224,5716,1240,5702,1247,5677,1251,5657,1255,5642,1255,5626,1252,5603,1244,5588,1238,5585,1243,5550,1307e" filled="f" stroked="t" strokeweight=".3pt" strokecolor="#999999">
                <v:path arrowok="t"/>
              </v:shape>
            </v:group>
            <v:group style="position:absolute;left:5895;top:829;width:196;height:118" coordorigin="5895,829" coordsize="196,118">
              <v:shape style="position:absolute;left:5895;top:829;width:196;height:118" coordorigin="5895,829" coordsize="196,118" path="m6088,918l6091,923,6089,928,6082,929,5958,946,5952,947,5944,944,5941,938,5898,857,5895,852,5898,847,5905,846,6026,830,6033,829,6041,832,6044,837,6088,918xe" filled="f" stroked="t" strokeweight=".3pt" strokecolor="#999999">
                <v:path arrowok="t"/>
              </v:shape>
            </v:group>
            <v:group style="position:absolute;left:6134;top:1315;width:261;height:160" coordorigin="6134,1315" coordsize="261,160">
              <v:shape style="position:absolute;left:6134;top:1315;width:261;height:160" coordorigin="6134,1315" coordsize="261,160" path="m6203,1475l6137,1351,6134,1345,6137,1340,6143,1340,6307,1316,6313,1315,6321,1318,6324,1323,6395,1449e" filled="f" stroked="t" strokeweight=".3pt" strokecolor="#999999">
                <v:path arrowok="t"/>
              </v:shape>
            </v:group>
            <v:group style="position:absolute;left:6018;top:966;width:264;height:327" coordorigin="6018,966" coordsize="264,327">
              <v:shape style="position:absolute;left:6018;top:966;width:264;height:327" coordorigin="6018,966" coordsize="264,327" path="m6084,1107l6021,989,6018,984,6021,979,6027,978,6105,967,6111,966,6119,970,6122,975,6279,1266,6282,1271,6280,1276,6273,1277,6166,1292,6160,1293,6152,1290,6149,1285,6077,1154,6078,1150,6080,1142,6084,1107xe" filled="f" stroked="t" strokeweight=".3pt" strokecolor="#999999">
                <v:path arrowok="t"/>
              </v:shape>
            </v:group>
            <v:group style="position:absolute;left:5469;top:768;width:422;height:104" coordorigin="5469,768" coordsize="422,104">
              <v:shape style="position:absolute;left:5469;top:768;width:422;height:104" coordorigin="5469,768" coordsize="422,104" path="m5860,802l5867,786,5859,768,5881,804,5892,816,5877,819,5503,872,5487,872,5484,861,5469,832,5471,827,5476,831,5482,855,5860,802xe" filled="f" stroked="t" strokeweight=".3pt" strokecolor="#999999">
                <v:path arrowok="t"/>
              </v:shape>
            </v:group>
            <v:group style="position:absolute;left:4989;top:838;width:414;height:104" coordorigin="4989,838" coordsize="414,104">
              <v:shape style="position:absolute;left:4989;top:838;width:414;height:104" coordorigin="4989,838" coordsize="414,104" path="m5374,871l5386,855,5378,838,5396,875,5402,887,5391,889,5024,942,5004,942,5001,930,4989,901,4991,896,4997,903,4998,924,5374,871xe" filled="f" stroked="t" strokeweight=".3pt" strokecolor="#999999">
                <v:path arrowok="t"/>
              </v:shape>
            </v:group>
            <v:group style="position:absolute;left:4775;top:750;width:228;height:234" coordorigin="4775,750" coordsize="228,234">
              <v:shape style="position:absolute;left:4775;top:750;width:228;height:234" coordorigin="4775,750" coordsize="228,234" path="m4787,774l4775,775,4782,791,4867,973,4874,984,4883,982,4952,972,4970,968,4963,954,4930,879,4922,856,4941,853,4994,844,5003,845,4999,835,4963,760,4959,750,4949,752,4787,774xe" filled="f" stroked="t" strokeweight=".3pt" strokecolor="#999999">
                <v:path arrowok="t"/>
              </v:shape>
            </v:group>
            <v:group style="position:absolute;left:5773;top:621;width:259;height:195" coordorigin="5773,621" coordsize="259,195">
              <v:shape style="position:absolute;left:5773;top:621;width:259;height:195" coordorigin="5773,621" coordsize="259,195" path="m5788,642l5773,644,5779,654,5811,713,5815,725,5833,721,5876,714,5886,714,5889,721,5936,808,5938,816,5950,815,6022,804,6032,801,6024,790,5939,636,5930,621,5914,624,5788,642xe" filled="f" stroked="t" strokeweight=".3pt" strokecolor="#999999">
                <v:path arrowok="t"/>
              </v:shape>
            </v:group>
            <v:group style="position:absolute;left:4363;top:1809;width:279;height:218" coordorigin="4363,1809" coordsize="279,218">
              <v:shape style="position:absolute;left:4363;top:1809;width:279;height:218" coordorigin="4363,1809" coordsize="279,218" path="m4363,1859l4365,1843,4569,1809,4642,1977,4641,1990,4430,2027,4363,1859xe" filled="f" stroked="t" strokeweight=".3pt" strokecolor="#999999">
                <v:path arrowok="t"/>
              </v:shape>
            </v:group>
            <v:group style="position:absolute;left:5353;top:2067;width:228;height:207" coordorigin="5353,2067" coordsize="228,207">
              <v:shape style="position:absolute;left:5353;top:2067;width:228;height:207" coordorigin="5353,2067" coordsize="228,207" path="m5353,2113l5355,2093,5504,2067,5581,2234,5580,2247,5428,2274,5353,2113xe" filled="f" stroked="t" strokeweight=".3pt" strokecolor="#999999">
                <v:path arrowok="t"/>
              </v:shape>
            </v:group>
            <v:group style="position:absolute;left:4781;top:1819;width:399;height:302" coordorigin="4781,1819" coordsize="399,302">
              <v:shape style="position:absolute;left:4781;top:1819;width:399;height:302" coordorigin="4781,1819" coordsize="399,302" path="m5065,1819l4781,1864,4890,2121,5181,2071,5065,1819xe" filled="f" stroked="t" strokeweight=".3pt" strokecolor="#999999">
                <v:path arrowok="t"/>
              </v:shape>
            </v:group>
            <v:group style="position:absolute;left:4815;top:1841;width:332;height:253" coordorigin="4815,1841" coordsize="332,253">
              <v:shape style="position:absolute;left:4815;top:1841;width:332;height:253" coordorigin="4815,1841" coordsize="332,253" path="m4830,1872l4815,1910,4883,2068,4930,2094,5129,2061,5147,2032,5067,1856,5021,1841,4830,1872xe" filled="f" stroked="t" strokeweight=".3pt" strokecolor="#999999">
                <v:path arrowok="t"/>
              </v:shape>
            </v:group>
            <v:group style="position:absolute;left:5178;top:2535;width:172;height:135" coordorigin="5178,2535" coordsize="172,135">
              <v:shape style="position:absolute;left:5178;top:2535;width:172;height:135" coordorigin="5178,2535" coordsize="172,135" path="m5202,2670l5190,2654,5182,2635,5178,2615,5180,2593,5232,2537,5254,2535,5276,2539,5329,2576,5350,2633,5350,2638,5349,2642e" filled="f" stroked="t" strokeweight=".3pt" strokecolor="#999999">
                <v:path arrowok="t"/>
              </v:shape>
            </v:group>
            <v:group style="position:absolute;left:5143;top:2484;width:255;height:149" coordorigin="5143,2484" coordsize="255,149">
              <v:shape style="position:absolute;left:5143;top:2484;width:255;height:149" coordorigin="5143,2484" coordsize="255,149" path="m5143,2554l5179,2504,5236,2484,5260,2487,5323,2512,5368,2555,5394,2612,5398,2632e" filled="f" stroked="t" strokeweight=".3pt" strokecolor="#999999">
                <v:path arrowok="t"/>
              </v:shape>
            </v:group>
            <v:group style="position:absolute;left:5114;top:2425;width:344;height:243" coordorigin="5114,2425" coordsize="344,243">
              <v:shape style="position:absolute;left:5114;top:2425;width:344;height:243" coordorigin="5114,2425" coordsize="344,243" path="m5457,2615l5458,2593,5396,2441,5387,2425,5367,2428,5127,2470,5114,2474,5119,2486,5179,2648,5179,2667,5457,2615xe" filled="f" stroked="t" strokeweight=".3pt" strokecolor="#999999">
                <v:path arrowok="t"/>
              </v:shape>
            </v:group>
            <v:group style="position:absolute;left:2740;top:950;width:1502;height:760" coordorigin="2740,950" coordsize="1502,760">
              <v:shape style="position:absolute;left:2740;top:950;width:1502;height:760" coordorigin="2740,950" coordsize="1502,760" path="m2740,1120l3897,952,3928,950,3940,957,4242,1710e" filled="f" stroked="t" strokeweight=".3pt" strokecolor="#999999">
                <v:path arrowok="t"/>
              </v:shape>
            </v:group>
            <v:group style="position:absolute;left:2902;top:1000;width:2;height:96" coordorigin="2902,1000" coordsize="2,96">
              <v:shape style="position:absolute;left:2902;top:1000;width:2;height:96" coordorigin="2902,1000" coordsize="0,96" path="m2902,1000l2902,1097e" filled="f" stroked="t" strokeweight=".563pt" strokecolor="#999999">
                <v:path arrowok="t"/>
              </v:shape>
            </v:group>
            <v:group style="position:absolute;left:3096;top:979;width:6;height:87" coordorigin="3096,979" coordsize="6,87">
              <v:shape style="position:absolute;left:3096;top:979;width:6;height:87" coordorigin="3096,979" coordsize="6,87" path="m3102,979l3096,1066e" filled="f" stroked="t" strokeweight=".3pt" strokecolor="#999999">
                <v:path arrowok="t"/>
              </v:shape>
            </v:group>
            <v:group style="position:absolute;left:3639;top:901;width:2;height:90" coordorigin="3639,901" coordsize="2,90">
              <v:shape style="position:absolute;left:3639;top:901;width:2;height:90" coordorigin="3639,901" coordsize="0,90" path="m3639,901l3639,991e" filled="f" stroked="t" strokeweight=".534pt" strokecolor="#999999">
                <v:path arrowok="t"/>
              </v:shape>
            </v:group>
            <v:group style="position:absolute;left:3830;top:867;width:5;height:94" coordorigin="3830,867" coordsize="5,94">
              <v:shape style="position:absolute;left:3830;top:867;width:5;height:94" coordorigin="3830,867" coordsize="5,94" path="m3834,867l3830,961e" filled="f" stroked="t" strokeweight=".3pt" strokecolor="#999999">
                <v:path arrowok="t"/>
              </v:shape>
            </v:group>
            <v:group style="position:absolute;left:3330;top:2630;width:3620;height:916" coordorigin="3330,2630" coordsize="3620,916">
              <v:shape style="position:absolute;left:3330;top:2630;width:3620;height:916" coordorigin="3330,2630" coordsize="3620,916" path="m6850,2630l3418,3270,3380,3300,3364,3310,3347,3329,3337,3358,3334,3381,3334,3395,3331,3428,3330,3546,6937,2971,6949,2668,6942,2649,6918,2645,6850,2630e" filled="t" fillcolor="#E0E0E0" stroked="f">
                <v:path arrowok="t"/>
                <v:fill/>
              </v:shape>
            </v:group>
            <v:group style="position:absolute;left:3332;top:2788;width:3606;height:719" coordorigin="3332,2788" coordsize="3606,719">
              <v:shape style="position:absolute;left:3332;top:2788;width:3606;height:719" coordorigin="3332,2788" coordsize="3606,719" path="m6938,2788l3332,3448,3332,3506,6938,2873,6938,2788e" filled="t" fillcolor="#E0E0E0" stroked="f">
                <v:path arrowok="t"/>
                <v:fill/>
              </v:shape>
            </v:group>
            <v:group style="position:absolute;left:3332;top:2801;width:3606;height:709" coordorigin="3332,2801" coordsize="3606,709">
              <v:shape style="position:absolute;left:3332;top:2801;width:3606;height:709" coordorigin="3332,2801" coordsize="3606,709" path="m6938,2801l3332,3451,3332,3510,6938,2886,6938,2801e" filled="t" fillcolor="#E1E1E1" stroked="f">
                <v:path arrowok="t"/>
                <v:fill/>
              </v:shape>
            </v:group>
            <v:group style="position:absolute;left:3332;top:2814;width:3605;height:699" coordorigin="3332,2814" coordsize="3605,699">
              <v:shape style="position:absolute;left:3332;top:2814;width:3605;height:699" coordorigin="3332,2814" coordsize="3605,699" path="m6937,2814l3332,3454,3332,3513,6937,2899,6937,2814e" filled="t" fillcolor="#E2E2E2" stroked="f">
                <v:path arrowok="t"/>
                <v:fill/>
              </v:shape>
            </v:group>
            <v:group style="position:absolute;left:3332;top:2828;width:3605;height:689" coordorigin="3332,2828" coordsize="3605,689">
              <v:shape style="position:absolute;left:3332;top:2828;width:3605;height:689" coordorigin="3332,2828" coordsize="3605,689" path="m6936,2828l3332,3458,3332,3517,6936,2913,6936,2828e" filled="t" fillcolor="#E3E3E3" stroked="f">
                <v:path arrowok="t"/>
                <v:fill/>
              </v:shape>
            </v:group>
            <v:group style="position:absolute;left:3332;top:2841;width:3604;height:679" coordorigin="3332,2841" coordsize="3604,679">
              <v:shape style="position:absolute;left:3332;top:2841;width:3604;height:679" coordorigin="3332,2841" coordsize="3604,679" path="m6936,2841l3332,3461,3332,3520,6936,2926,6936,2841e" filled="t" fillcolor="#E4E4E4" stroked="f">
                <v:path arrowok="t"/>
                <v:fill/>
              </v:shape>
            </v:group>
            <v:group style="position:absolute;left:3332;top:2854;width:3603;height:669" coordorigin="3332,2854" coordsize="3603,669">
              <v:shape style="position:absolute;left:3332;top:2854;width:3603;height:669" coordorigin="3332,2854" coordsize="3603,669" path="m6935,2854l3332,3464,3332,3523,6935,2939,6935,2854e" filled="t" fillcolor="#E5E5E5" stroked="f">
                <v:path arrowok="t"/>
                <v:fill/>
              </v:shape>
            </v:group>
            <v:group style="position:absolute;left:3332;top:2867;width:3603;height:659" coordorigin="3332,2867" coordsize="3603,659">
              <v:shape style="position:absolute;left:3332;top:2867;width:3603;height:659" coordorigin="3332,2867" coordsize="3603,659" path="m6935,2867l3332,3468,3332,3527,6935,2952,6935,2867e" filled="t" fillcolor="#E6E6E6" stroked="f">
                <v:path arrowok="t"/>
                <v:fill/>
              </v:shape>
            </v:group>
            <v:group style="position:absolute;left:3332;top:2881;width:3602;height:649" coordorigin="3332,2881" coordsize="3602,649">
              <v:shape style="position:absolute;left:3332;top:2881;width:3602;height:649" coordorigin="3332,2881" coordsize="3602,649" path="m6934,2881l3332,3471,3332,3530,6934,2966,6934,2881e" filled="t" fillcolor="#E7E7E7" stroked="f">
                <v:path arrowok="t"/>
                <v:fill/>
              </v:shape>
            </v:group>
            <v:group style="position:absolute;left:3332;top:2894;width:3601;height:639" coordorigin="3332,2894" coordsize="3601,639">
              <v:shape style="position:absolute;left:3332;top:2894;width:3601;height:639" coordorigin="3332,2894" coordsize="3601,639" path="m6933,2894l3332,3475,3332,3533,6933,2979,6933,2894e" filled="t" fillcolor="#E8E8E8" stroked="f">
                <v:path arrowok="t"/>
                <v:fill/>
              </v:shape>
            </v:group>
            <v:group style="position:absolute;left:3332;top:2907;width:3601;height:630" coordorigin="3332,2907" coordsize="3601,630">
              <v:shape style="position:absolute;left:3332;top:2907;width:3601;height:630" coordorigin="3332,2907" coordsize="3601,630" path="m6933,2907l3332,3478,3332,3537,6933,2992,6933,2907e" filled="t" fillcolor="#E9E9E9" stroked="f">
                <v:path arrowok="t"/>
                <v:fill/>
              </v:shape>
            </v:group>
            <v:group style="position:absolute;left:3332;top:2921;width:3600;height:620" coordorigin="3332,2921" coordsize="3600,620">
              <v:shape style="position:absolute;left:3332;top:2921;width:3600;height:620" coordorigin="3332,2921" coordsize="3600,620" path="m6932,2921l3332,3481,3332,3540,6932,3005,6932,2921e" filled="t" fillcolor="#EAEAEA" stroked="f">
                <v:path arrowok="t"/>
                <v:fill/>
              </v:shape>
            </v:group>
            <v:group style="position:absolute;left:3332;top:2934;width:3599;height:610" coordorigin="3332,2934" coordsize="3599,610">
              <v:shape style="position:absolute;left:3332;top:2934;width:3599;height:610" coordorigin="3332,2934" coordsize="3599,610" path="m6931,2934l3332,3485,3332,3544,6931,3019,6931,2934e" filled="t" fillcolor="#EBEBEB" stroked="f">
                <v:path arrowok="t"/>
                <v:fill/>
              </v:shape>
            </v:group>
            <v:group style="position:absolute;left:3332;top:2947;width:3599;height:600" coordorigin="3332,2947" coordsize="3599,600">
              <v:shape style="position:absolute;left:3332;top:2947;width:3599;height:600" coordorigin="3332,2947" coordsize="3599,600" path="m6931,2947l3332,3488,3332,3547,6931,3032,6931,2947e" filled="t" fillcolor="#ECECEC" stroked="f">
                <v:path arrowok="t"/>
                <v:fill/>
              </v:shape>
            </v:group>
            <v:group style="position:absolute;left:3332;top:2960;width:3598;height:590" coordorigin="3332,2960" coordsize="3598,590">
              <v:shape style="position:absolute;left:3332;top:2960;width:3598;height:590" coordorigin="3332,2960" coordsize="3598,590" path="m6930,2960l3332,3491,3332,3550,6930,3045,6930,2960e" filled="t" fillcolor="#EDEDED" stroked="f">
                <v:path arrowok="t"/>
                <v:fill/>
              </v:shape>
            </v:group>
            <v:group style="position:absolute;left:3332;top:2974;width:3598;height:580" coordorigin="3332,2974" coordsize="3598,580">
              <v:shape style="position:absolute;left:3332;top:2974;width:3598;height:580" coordorigin="3332,2974" coordsize="3598,580" path="m6929,2974l3332,3495,3332,3554,6929,3059,6929,2974e" filled="t" fillcolor="#EEEEEE" stroked="f">
                <v:path arrowok="t"/>
                <v:fill/>
              </v:shape>
            </v:group>
            <v:group style="position:absolute;left:3332;top:2987;width:3597;height:570" coordorigin="3332,2987" coordsize="3597,570">
              <v:shape style="position:absolute;left:3332;top:2987;width:3597;height:570" coordorigin="3332,2987" coordsize="3597,570" path="m6929,2987l3332,3498,3332,3557,6929,3072,6929,2987e" filled="t" fillcolor="#EFEFEF" stroked="f">
                <v:path arrowok="t"/>
                <v:fill/>
              </v:shape>
            </v:group>
            <v:group style="position:absolute;left:3332;top:3000;width:3596;height:560" coordorigin="3332,3000" coordsize="3596,560">
              <v:shape style="position:absolute;left:3332;top:3000;width:3596;height:560" coordorigin="3332,3000" coordsize="3596,560" path="m6928,3000l3332,3502,3332,3560,6928,3085,6928,3000e" filled="t" fillcolor="#F0F0F0" stroked="f">
                <v:path arrowok="t"/>
                <v:fill/>
              </v:shape>
            </v:group>
            <v:group style="position:absolute;left:3332;top:3013;width:3596;height:550" coordorigin="3332,3013" coordsize="3596,550">
              <v:shape style="position:absolute;left:3332;top:3013;width:3596;height:550" coordorigin="3332,3013" coordsize="3596,550" path="m6928,3013l3332,3505,3332,3564,6928,3098,6928,3013e" filled="t" fillcolor="#F1F1F1" stroked="f">
                <v:path arrowok="t"/>
                <v:fill/>
              </v:shape>
            </v:group>
            <v:group style="position:absolute;left:3332;top:3027;width:3595;height:540" coordorigin="3332,3027" coordsize="3595,540">
              <v:shape style="position:absolute;left:3332;top:3027;width:3595;height:540" coordorigin="3332,3027" coordsize="3595,540" path="m6927,3027l3332,3508,3332,3567,6927,3112,6927,3027e" filled="t" fillcolor="#F2F2F2" stroked="f">
                <v:path arrowok="t"/>
                <v:fill/>
              </v:shape>
            </v:group>
            <v:group style="position:absolute;left:3332;top:3040;width:3594;height:530" coordorigin="3332,3040" coordsize="3594,530">
              <v:shape style="position:absolute;left:3332;top:3040;width:3594;height:530" coordorigin="3332,3040" coordsize="3594,530" path="m6926,3040l3332,3512,3332,3570,6926,3125,6926,3040e" filled="t" fillcolor="#F3F3F3" stroked="f">
                <v:path arrowok="t"/>
                <v:fill/>
              </v:shape>
            </v:group>
            <v:group style="position:absolute;left:3332;top:3053;width:3594;height:521" coordorigin="3332,3053" coordsize="3594,521">
              <v:shape style="position:absolute;left:3332;top:3053;width:3594;height:521" coordorigin="3332,3053" coordsize="3594,521" path="m6926,3053l3332,3515,3332,3574,6926,3138,6926,3053e" filled="t" fillcolor="#F4F4F4" stroked="f">
                <v:path arrowok="t"/>
                <v:fill/>
              </v:shape>
            </v:group>
            <v:group style="position:absolute;left:3332;top:3067;width:3593;height:511" coordorigin="3332,3067" coordsize="3593,511">
              <v:shape style="position:absolute;left:3332;top:3067;width:3593;height:511" coordorigin="3332,3067" coordsize="3593,511" path="m6925,3067l3332,3518,3332,3577,6925,3152,6925,3067e" filled="t" fillcolor="#F5F5F5" stroked="f">
                <v:path arrowok="t"/>
                <v:fill/>
              </v:shape>
            </v:group>
            <v:group style="position:absolute;left:3332;top:3080;width:3592;height:501" coordorigin="3332,3080" coordsize="3592,501">
              <v:shape style="position:absolute;left:3332;top:3080;width:3592;height:501" coordorigin="3332,3080" coordsize="3592,501" path="m6924,3080l3332,3522,3332,3581,6924,3165,6924,3080e" filled="t" fillcolor="#F6F6F6" stroked="f">
                <v:path arrowok="t"/>
                <v:fill/>
              </v:shape>
            </v:group>
            <v:group style="position:absolute;left:3332;top:3093;width:3592;height:491" coordorigin="3332,3093" coordsize="3592,491">
              <v:shape style="position:absolute;left:3332;top:3093;width:3592;height:491" coordorigin="3332,3093" coordsize="3592,491" path="m6924,3093l3332,3525,3332,3584,6924,3178,6924,3093e" filled="t" fillcolor="#F7F7F7" stroked="f">
                <v:path arrowok="t"/>
                <v:fill/>
              </v:shape>
            </v:group>
            <v:group style="position:absolute;left:3332;top:3106;width:3591;height:481" coordorigin="3332,3106" coordsize="3591,481">
              <v:shape style="position:absolute;left:3332;top:3106;width:3591;height:481" coordorigin="3332,3106" coordsize="3591,481" path="m6923,3106l3332,3529,3332,3587,6923,3191,6923,3106e" filled="t" fillcolor="#F8F8F8" stroked="f">
                <v:path arrowok="t"/>
                <v:fill/>
              </v:shape>
            </v:group>
            <v:group style="position:absolute;left:3332;top:3120;width:3591;height:471" coordorigin="3332,3120" coordsize="3591,471">
              <v:shape style="position:absolute;left:3332;top:3120;width:3591;height:471" coordorigin="3332,3120" coordsize="3591,471" path="m6922,3120l3332,3532,3332,3591,6922,3205,6922,3120e" filled="t" fillcolor="#F9F9F9" stroked="f">
                <v:path arrowok="t"/>
                <v:fill/>
              </v:shape>
            </v:group>
            <v:group style="position:absolute;left:3332;top:3133;width:3590;height:461" coordorigin="3332,3133" coordsize="3590,461">
              <v:shape style="position:absolute;left:3332;top:3133;width:3590;height:461" coordorigin="3332,3133" coordsize="3590,461" path="m6922,3133l3332,3535,3332,3594,6922,3218,6922,3133e" filled="t" fillcolor="#FAFAFA" stroked="f">
                <v:path arrowok="t"/>
                <v:fill/>
              </v:shape>
            </v:group>
            <v:group style="position:absolute;left:3332;top:3146;width:3589;height:451" coordorigin="3332,3146" coordsize="3589,451">
              <v:shape style="position:absolute;left:3332;top:3146;width:3589;height:451" coordorigin="3332,3146" coordsize="3589,451" path="m6921,3146l3332,3539,3332,3597,6921,3231,6921,3146e" filled="t" fillcolor="#FAFAFA" stroked="f">
                <v:path arrowok="t"/>
                <v:fill/>
              </v:shape>
            </v:group>
            <v:group style="position:absolute;left:3332;top:3160;width:3589;height:441" coordorigin="3332,3160" coordsize="3589,441">
              <v:shape style="position:absolute;left:3332;top:3160;width:3589;height:441" coordorigin="3332,3160" coordsize="3589,441" path="m6921,3160l3332,3542,3332,3601,6921,3244,6921,3160e" filled="t" fillcolor="#FBFBFB" stroked="f">
                <v:path arrowok="t"/>
                <v:fill/>
              </v:shape>
            </v:group>
            <v:group style="position:absolute;left:3332;top:3173;width:3588;height:431" coordorigin="3332,3173" coordsize="3588,431">
              <v:shape style="position:absolute;left:3332;top:3173;width:3588;height:431" coordorigin="3332,3173" coordsize="3588,431" path="m6920,3173l3332,3545,3332,3604,6920,3258,6920,3173e" filled="t" fillcolor="#FCFCFC" stroked="f">
                <v:path arrowok="t"/>
                <v:fill/>
              </v:shape>
            </v:group>
            <v:group style="position:absolute;left:3332;top:3186;width:3587;height:421" coordorigin="3332,3186" coordsize="3587,421">
              <v:shape style="position:absolute;left:3332;top:3186;width:3587;height:421" coordorigin="3332,3186" coordsize="3587,421" path="m6919,3186l3332,3549,3332,3608,6919,3271,6919,3186e" filled="t" fillcolor="#FDFDFD" stroked="f">
                <v:path arrowok="t"/>
                <v:fill/>
              </v:shape>
            </v:group>
            <v:group style="position:absolute;left:3332;top:3199;width:3587;height:412" coordorigin="3332,3199" coordsize="3587,412">
              <v:shape style="position:absolute;left:3332;top:3199;width:3587;height:412" coordorigin="3332,3199" coordsize="3587,412" path="m6919,3199l3332,3552,3332,3611,6919,3284,6919,3199e" filled="t" fillcolor="#FFFFFF" stroked="f">
                <v:path arrowok="t"/>
                <v:fill/>
              </v:shape>
            </v:group>
            <v:group style="position:absolute;left:3329;top:3283;width:115;height:315" coordorigin="3329,3283" coordsize="115,315">
              <v:shape style="position:absolute;left:3329;top:3283;width:115;height:315" coordorigin="3329,3283" coordsize="115,315" path="m3329,3598l3331,3428,3334,3395,3334,3381,3337,3358,3347,3329,3364,3310,3380,3300,3444,3283e" filled="f" stroked="t" strokeweight=".6pt" strokecolor="#000000">
                <v:path arrowok="t"/>
              </v:shape>
            </v:group>
            <v:group style="position:absolute;left:6876;top:2643;width:73;height:812" coordorigin="6876,2643" coordsize="73,812">
              <v:shape style="position:absolute;left:6876;top:2643;width:73;height:812" coordorigin="6876,2643" coordsize="73,812" path="m6876,2643l6918,2645,6942,2649,6949,2668,6913,3455e" filled="f" stroked="t" strokeweight=".6pt" strokecolor="#000000">
                <v:path arrowok="t"/>
              </v:shape>
            </v:group>
            <v:group style="position:absolute;left:3373;top:2656;width:3579;height:916" coordorigin="3373,2656" coordsize="3579,916">
              <v:shape style="position:absolute;left:3373;top:2656;width:3579;height:916" coordorigin="3373,2656" coordsize="3579,916" path="m6951,2690l6943,2663,6927,2656,6915,2657,3422,3328,3375,3383,3374,3392,3373,3572e" filled="f" stroked="t" strokeweight=".25pt" strokecolor="#000000">
                <v:path arrowok="t"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3951,3018l3686,3066,3666,3073,3659,3083,3662,3106,3667,3138,3666,3150,3658,3164,3644,3167,3453,3205,3434,3215,3433,3236,3432,3260,3438,3271,3436,3288,3468,3288,3474,3301,3495,3297,4504,3103,3996,3103,3991,3098,3991,3070,3989,3057,3986,3044,3966,3023,3951,3018e" filled="t" fillcolor="#FFFFFF" stroked="f">
                <v:path arrowok="t"/>
                <v:fill/>
              </v:shape>
              <v:shape style="position:absolute;left:3432;top:2502;width:3459;height:799" coordorigin="3432,2502" coordsize="3459,799" path="m6742,2502l6729,2503,6496,2546,6477,2552,6471,2564,6476,2592,6481,2618,6475,2625,6469,2636,6457,2639,3996,3103,4504,3103,6870,2647,6878,2641,6890,2619,6891,2601,6879,2579,6769,2579,6770,2551,6768,2538,6760,2516,6742,2502e" filled="t" fillcolor="#FFFFFF" stroked="f">
                <v:path arrowok="t"/>
                <v:fill/>
              </v:shape>
              <v:shape style="position:absolute;left:3432;top:2502;width:3459;height:799" coordorigin="3432,2502" coordsize="3459,799" path="m6848,2565l6777,2578,6769,2579,6879,2579,6877,2574,6859,2566,6848,2565e" filled="t" fillcolor="#FFFFFF" stroked="f">
                <v:path arrowok="t"/>
                <v:fill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6878,2641l6890,2619,6891,2601,6877,2574,6859,2566,6848,2565,6777,2578,6769,2579,6770,2551,6768,2538,6760,2516,6742,2502,6729,2503,6496,2546,6477,2552,6471,2564,6476,2592,6481,2618,6475,2625,6469,2636,6457,2639,6448,2640,3996,3103,3991,3098,3991,3070,3989,3057,3986,3044,3966,3023,3951,3018,3686,3066,3666,3073,3659,3083,3662,3106,3667,3138,3666,3150,3658,3164,3644,3167,3453,3205,3434,3215,3433,3236,3432,3260,3438,3271,3436,3288,3468,3288,3474,3301,3495,3297,6870,2647,6878,2641xe" filled="f" stroked="t" strokeweight=".6pt" strokecolor="#000000">
                <v:path arrowok="t"/>
              </v:shape>
            </v:group>
            <v:group style="position:absolute;left:3977;top:3102;width:10;height:35" coordorigin="3977,3102" coordsize="10,35">
              <v:shape style="position:absolute;left:3977;top:3102;width:10;height:35" coordorigin="3977,3102" coordsize="10,35" path="m3987,3102l3987,3103,3987,3104,3986,3106,3982,3128,3977,3137e" filled="f" stroked="t" strokeweight=".25pt" strokecolor="#000000">
                <v:path arrowok="t"/>
              </v:shape>
            </v:group>
            <v:group style="position:absolute;left:3573;top:3182;width:26;height:97" coordorigin="3573,3182" coordsize="26,97">
              <v:shape style="position:absolute;left:3573;top:3182;width:26;height:97" coordorigin="3573,3182" coordsize="26,97" path="m3573,3182l3586,3191,3596,3210,3599,3242,3596,3262,3588,3272,3584,3279e" filled="f" stroked="t" strokeweight=".25pt" strokecolor="#000000">
                <v:path arrowok="t"/>
              </v:shape>
            </v:group>
            <v:group style="position:absolute;left:4031;top:3096;width:27;height:93" coordorigin="4031,3096" coordsize="27,93">
              <v:shape style="position:absolute;left:4031;top:3096;width:27;height:93" coordorigin="4031,3096" coordsize="27,93" path="m4031,3096l4044,3104,4054,3124,4058,3156,4055,3178,4049,3189e" filled="f" stroked="t" strokeweight=".25pt" strokecolor="#000000">
                <v:path arrowok="t"/>
              </v:shape>
            </v:group>
            <v:group style="position:absolute;left:3718;top:3185;width:43;height:28" coordorigin="3718,3185" coordsize="43,28">
              <v:shape style="position:absolute;left:3718;top:3185;width:43;height:28" coordorigin="3718,3185" coordsize="43,28" path="m3761,3195l3761,3189,3752,3185,3741,3186,3729,3188,3719,3195,3719,3202,3718,3209,3727,3213,3739,3211,3750,3209,3760,3202,3761,3195xe" filled="f" stroked="t" strokeweight=".25pt" strokecolor="#000000">
                <v:path arrowok="t"/>
              </v:shape>
            </v:group>
            <v:group style="position:absolute;left:3906;top:3148;width:43;height:28" coordorigin="3906,3148" coordsize="43,28">
              <v:shape style="position:absolute;left:3906;top:3148;width:43;height:28" coordorigin="3906,3148" coordsize="43,28" path="m3949,3159l3949,3152,3940,3148,3929,3150,3917,3152,3907,3159,3907,3165,3906,3172,3915,3176,3927,3175,3938,3173,3948,3166,3949,3159xe" filled="f" stroked="t" strokeweight=".25pt" strokecolor="#000000">
                <v:path arrowok="t"/>
              </v:shape>
            </v:group>
            <v:group style="position:absolute;left:6756;top:2581;width:10;height:33" coordorigin="6756,2581" coordsize="10,33">
              <v:shape style="position:absolute;left:6756;top:2581;width:10;height:33" coordorigin="6756,2581" coordsize="10,33" path="m6766,2581l6765,2583,6765,2584,6765,2586,6760,2606,6756,2614e" filled="f" stroked="t" strokeweight=".25pt" strokecolor="#000000">
                <v:path arrowok="t"/>
              </v:shape>
            </v:group>
            <v:group style="position:absolute;left:6394;top:2650;width:25;height:84" coordorigin="6394,2650" coordsize="25,84">
              <v:shape style="position:absolute;left:6394;top:2650;width:25;height:84" coordorigin="6394,2650" coordsize="25,84" path="m6394,2650l6406,2659,6416,2680,6419,2708,6417,2724,6414,2734e" filled="f" stroked="t" strokeweight=".25pt" strokecolor="#000000">
                <v:path arrowok="t"/>
              </v:shape>
            </v:group>
            <v:group style="position:absolute;left:6784;top:2576;width:25;height:84" coordorigin="6784,2576" coordsize="25,84">
              <v:shape style="position:absolute;left:6784;top:2576;width:25;height:84" coordorigin="6784,2576" coordsize="25,84" path="m6784,2576l6796,2585,6806,2606,6809,2634,6807,2650,6805,2660e" filled="f" stroked="t" strokeweight=".25pt" strokecolor="#000000">
                <v:path arrowok="t"/>
              </v:shape>
            </v:group>
            <v:group style="position:absolute;left:6531;top:2657;width:39;height:25" coordorigin="6531,2657" coordsize="39,25">
              <v:shape style="position:absolute;left:6531;top:2657;width:39;height:25" coordorigin="6531,2657" coordsize="39,25" path="m6569,2667l6570,2661,6562,2657,6551,2659,6541,2660,6532,2667,6532,2673,6531,2679,6539,2682,6550,2681,6560,2679,6569,2673,6569,2667xe" filled="f" stroked="t" strokeweight=".25pt" strokecolor="#000000">
                <v:path arrowok="t"/>
              </v:shape>
            </v:group>
            <v:group style="position:absolute;left:6692;top:2628;width:39;height:25" coordorigin="6692,2628" coordsize="39,25">
              <v:shape style="position:absolute;left:6692;top:2628;width:39;height:25" coordorigin="6692,2628" coordsize="39,25" path="m6730,2637l6731,2631,6723,2628,6712,2629,6702,2631,6693,2637,6692,2643,6692,2649,6700,2653,6710,2651,6721,2650,6730,2643,6730,2637xe" filled="f" stroked="t" strokeweight=".25pt" strokecolor="#000000">
                <v:path arrowok="t"/>
              </v:shape>
            </v:group>
            <v:group style="position:absolute;left:3020;top:1976;width:3903;height:1088" coordorigin="3020,1976" coordsize="3903,1088">
              <v:shape style="position:absolute;left:3020;top:1976;width:3903;height:1088" coordorigin="3020,1976" coordsize="3903,1088" path="m3020,1976l3258,2696,3255,2739,3353,3032,3362,3055,3372,3064,3390,3063,3960,2957,3980,2948,3985,2933,3989,2895,6486,2429,6494,2443,6503,2459,6504,2477,6907,2409,6924,2397,6921,2384e" filled="f" stroked="t" strokeweight=".25pt" strokecolor="#000000">
                <v:path arrowok="t"/>
              </v:shape>
              <v:shape style="position:absolute;left:2677;top:778;width:2362;height:1770" type="#_x0000_t75">
                <v:imagedata r:id="rId35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2" w:lineRule="auto"/>
        <w:ind w:left="2090" w:right="3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rubber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fallen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bracket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Installing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Replacement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Hard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1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28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potential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inju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tou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brushing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gainst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strip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metal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xtends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drive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10A).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touching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procedur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92" w:lineRule="auto"/>
        <w:ind w:left="2090" w:right="10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orx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auto"/>
        <w:ind w:left="2090" w:right="13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10C)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0" w:lineRule="atLeast"/>
        <w:ind w:left="2090" w:right="34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Warning: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bracket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just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high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enough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clear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tab.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bracket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higher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damaging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bracket,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damage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covered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limited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warranty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4" w:lineRule="exact"/>
        <w:ind w:left="3404" w:right="614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87" w:lineRule="exact"/>
        <w:ind w:right="1969"/>
        <w:jc w:val="right"/>
        <w:tabs>
          <w:tab w:pos="8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18.161003pt;margin-top:2.206326pt;width:320.065pt;height:168.287672pt;mso-position-horizontal-relative:page;mso-position-vertical-relative:paragraph;z-index:-2905" coordorigin="2363,44" coordsize="6401,3366">
            <v:group style="position:absolute;left:6544;top:1832;width:999;height:191" coordorigin="6544,1832" coordsize="999,191">
              <v:shape style="position:absolute;left:6544;top:1832;width:999;height:191" coordorigin="6544,1832" coordsize="999,191" path="m6544,2023l7543,1832e" filled="f" stroked="t" strokeweight=".35pt" strokecolor="#999999">
                <v:path arrowok="t"/>
              </v:shape>
            </v:group>
            <v:group style="position:absolute;left:2371;top:2023;width:4173;height:764" coordorigin="2371,2023" coordsize="4173,764">
              <v:shape style="position:absolute;left:2371;top:2023;width:4173;height:764" coordorigin="2371,2023" coordsize="4173,764" path="m2371,2787l6544,2023e" filled="f" stroked="t" strokeweight=".35pt" strokecolor="#999999">
                <v:path arrowok="t"/>
              </v:shape>
            </v:group>
            <v:group style="position:absolute;left:6344;top:2146;width:1026;height:188" coordorigin="6344,2146" coordsize="1026,188">
              <v:shape style="position:absolute;left:6344;top:2146;width:1026;height:188" coordorigin="6344,2146" coordsize="1026,188" path="m6344,2333l7370,2146e" filled="f" stroked="t" strokeweight=".6pt" strokecolor="#999999">
                <v:path arrowok="t"/>
              </v:shape>
            </v:group>
            <v:group style="position:absolute;left:2369;top:2333;width:3974;height:727" coordorigin="2369,2333" coordsize="3974,727">
              <v:shape style="position:absolute;left:2369;top:2333;width:3974;height:727" coordorigin="2369,2333" coordsize="3974,727" path="m2369,3060l6344,2333e" filled="f" stroked="t" strokeweight=".6pt" strokecolor="#999999">
                <v:path arrowok="t"/>
              </v:shape>
            </v:group>
            <v:group style="position:absolute;left:2380;top:121;width:4387;height:3080" coordorigin="2380,121" coordsize="4387,3080">
              <v:shape style="position:absolute;left:2380;top:121;width:4387;height:3080" coordorigin="2380,121" coordsize="4387,3080" path="m6767,2521l2966,2521,2973,2541,2979,2561,2991,2621,2996,2681,2998,2721,2998,2741,2994,2801,2984,2861,2963,2921,2947,2961,2939,2981,2918,3041,2913,3081,2916,3101,2935,3161,2955,3201,3212,3201,3249,3181,3401,3181,3438,3161,3509,3161,3542,3141,3601,3141,3633,3121,3666,3121,3701,3101,3813,3101,3853,3081,3893,3081,3975,3061,4059,3061,4102,3041,4144,3041,4186,3021,4269,3021,4309,3001,4349,3001,4388,2981,4551,2941,4633,2941,4675,2921,4717,2921,4759,2901,4801,2901,4843,2881,4885,2881,4927,2861,4969,2861,5011,2841,5094,2841,5136,2821,5177,2821,5266,2801,5368,2781,5423,2761,5480,2761,5538,2741,5597,2741,5657,2721,5717,2721,5835,2681,5893,2681,5949,2661,6003,2661,6054,2641,6103,2641,6148,2621,6189,2621,6226,2601,6262,2601,6301,2581,6382,2581,6425,2561,6513,2561,6557,2541,6728,2541,6767,2521e" filled="t" fillcolor="#FFFFFF" stroked="f">
                <v:path arrowok="t"/>
                <v:fill/>
              </v:shape>
              <v:shape style="position:absolute;left:2380;top:121;width:4387;height:3080" coordorigin="2380,121" coordsize="4387,3080" path="m6145,221l5373,221,5344,241,5231,241,5202,261,5013,261,4996,281,4876,281,4821,301,4674,301,4653,321,4596,321,4578,341,4504,341,4484,361,4329,361,4304,381,4169,381,4143,401,4033,401,4018,421,3952,421,3929,441,3665,441,3626,461,3459,461,3416,481,3291,481,3252,501,3149,501,3121,521,3024,521,3005,541,2945,541,2925,561,2863,561,2845,581,2664,581,2644,601,2562,601,2542,621,2503,621,2484,641,2447,641,2438,661,2436,661,2440,681,2448,701,2458,701,2468,721,2475,741,2399,761,2389,781,2380,781,2384,821,2387,821,2393,841,2402,881,2414,901,2465,1021,2473,1021,2489,1061,2529,1161,2546,1181,2570,1241,2596,1301,2605,1321,2612,1341,2631,1401,2646,1461,2659,1521,2667,1561,2671,1581,2684,1641,2699,1681,2707,1721,2715,1741,2723,1781,2732,1801,2740,1821,2749,1861,2776,1941,2785,1981,2794,2001,2803,2041,2811,2061,2820,2101,2828,2121,2836,2161,2844,2181,2851,2221,2855,2241,2862,2261,2866,2281,2881,2341,2906,2401,2933,2461,2942,2481,2951,2501,2959,2521,6873,2521,6903,2501,6971,2501,6987,2481,7002,2481,7015,2461,7027,2461,7058,2401,7080,2341,7095,2281,7099,2241,7102,2221,7105,2181,7108,2161,7110,2121,7112,2101,7114,2061,7113,2041,7105,1981,7090,1921,7071,1861,7065,1841,7059,1821,7048,1801,7043,1781,7036,1781,7028,1761,7019,1741,6988,1681,6942,1601,6931,1581,6920,1561,6909,1561,6900,1541,6867,1481,6815,1421,6802,1401,6765,1341,6733,1281,6725,1281,6718,1261,6713,1241,6707,1241,6700,1221,6692,1221,6684,1201,6654,1141,6643,1121,6632,1101,6609,1061,6599,1041,6568,981,6544,921,6538,901,6530,881,6521,861,6511,861,6500,841,6463,781,6423,721,6380,661,6366,641,6326,581,6291,521,6244,441,6233,421,6222,401,6211,381,6200,341,6190,321,6180,301,6171,281,6162,261,6153,241,6145,221e" filled="t" fillcolor="#FFFFFF" stroked="f">
                <v:path arrowok="t"/>
                <v:fill/>
              </v:shape>
              <v:shape style="position:absolute;left:2380;top:121;width:4387;height:3080" coordorigin="2380,121" coordsize="4387,3080" path="m6122,161l5699,161,5595,181,5568,201,5485,201,5457,221,6138,221,6132,201,6126,181,6122,161e" filled="t" fillcolor="#FFFFFF" stroked="f">
                <v:path arrowok="t"/>
                <v:fill/>
              </v:shape>
              <v:shape style="position:absolute;left:2380;top:121;width:4387;height:3080" coordorigin="2380,121" coordsize="4387,3080" path="m6098,121l5951,121,5932,141,5800,141,5776,161,6118,161,6107,141,6098,121e" filled="t" fillcolor="#FFFFFF" stroked="f">
                <v:path arrowok="t"/>
                <v:fill/>
              </v:shape>
            </v:group>
            <v:group style="position:absolute;left:2380;top:105;width:4734;height:3096" coordorigin="2380,105" coordsize="4734,3096">
              <v:shape style="position:absolute;left:2380;top:105;width:4734;height:3096" coordorigin="2380,105" coordsize="4734,3096" path="m6069,110l6087,105,6098,108,6107,122,6118,150,6122,160,6126,172,6153,236,6180,297,6211,363,6244,430,6279,495,6314,554,6352,612,6394,670,6408,689,6423,709,6463,767,6500,823,6530,878,6551,933,6559,952,6588,1013,6621,1075,6654,1134,6674,1170,6684,1187,6713,1240,6718,1251,6725,1264,6765,1328,6802,1384,6842,1441,6855,1460,6890,1512,6931,1578,6965,1636,6999,1696,7028,1750,7054,1806,7059,1819,7084,1885,7100,1944,7111,2011,7114,2059,7112,2090,7108,2151,7099,2237,7086,2313,7066,2377,7027,2444,6971,2483,6903,2499,6840,2509,6767,2518,6687,2527,6644,2531,6601,2536,6513,2546,6425,2557,6341,2570,6262,2586,6189,2604,6148,2614,6054,2635,5949,2657,5835,2681,5776,2692,5717,2704,5657,2716,5597,2727,5538,2739,5423,2760,5316,2780,5219,2798,5177,2806,5136,2814,5053,2830,4969,2847,4885,2865,4801,2884,4717,2903,4633,2922,4551,2941,4469,2960,4428,2970,4349,2988,4269,3005,4186,3021,4102,3036,4017,3049,3934,3062,3893,3069,3813,3082,3737,3094,3666,3108,3601,3122,3572,3129,3542,3137,3474,3150,3401,3162,3324,3172,3249,3180,3177,3187,3113,3192,3038,3197,2996,3200,2987,3201,2935,3157,2916,3099,2913,3077,2914,3053,2931,2988,2955,2931,2963,2913,2989,2840,2996,2776,2998,2714,2997,2694,2991,2618,2979,2560,2959,2503,2924,2432,2915,2415,2906,2397,2881,2335,2862,2261,2859,2242,2855,2224,2836,2143,2820,2083,2803,2023,2785,1965,2767,1907,2758,1878,2749,1849,2723,1764,2699,1679,2679,1602,2667,1543,2663,1523,2659,1504,2642,1428,2619,1351,2596,1292,2570,1233,2546,1178,2513,1108,2505,1091,2473,1021,2414,888,2402,864,2393,839,2387,818,2384,806,2380,779,2389,764,2399,758,2475,737,2468,719,2458,701,2448,686,2440,672,2436,659,2438,648,2447,639,2522,610,2583,595,2644,583,2721,573,2768,570,2789,568,2863,558,2903,548,2925,542,2985,528,3060,513,3079,510,3149,497,3215,487,3291,478,3373,468,3459,459,3544,451,3626,444,3701,439,3766,435,3817,434,3847,433,3929,424,3988,412,4006,407,4018,404,4093,390,4169,379,4251,368,4329,359,4396,352,4441,348,4463,346,4523,337,4596,319,4615,314,4674,301,4741,291,4801,284,4858,278,4876,276,4952,267,4959,266,4966,265,5035,259,5101,253,5147,249,5174,247,5259,237,5344,224,5429,210,5513,194,5595,177,5673,161,5699,156,5776,142,5847,131,5912,124,5987,118,6004,117,6019,115,6034,114,6048,113,6061,111,6069,110xe" filled="f" stroked="t" strokeweight=".4pt" strokecolor="#999999">
                <v:path arrowok="t"/>
              </v:shape>
              <v:shape style="position:absolute;left:2464;top:345;width:4468;height:2833" type="#_x0000_t75">
                <v:imagedata r:id="rId37" o:title=""/>
              </v:shape>
            </v:group>
            <v:group style="position:absolute;left:3800;top:425;width:115;height:29" coordorigin="3800,425" coordsize="115,29">
              <v:shape style="position:absolute;left:3800;top:425;width:115;height:29" coordorigin="3800,425" coordsize="115,29" path="m3915,425l3897,432,3877,437,3856,440,3835,443,3816,447,3800,454e" filled="f" stroked="t" strokeweight=".25pt" strokecolor="#999999">
                <v:path arrowok="t"/>
              </v:shape>
            </v:group>
            <v:group style="position:absolute;left:4450;top:323;width:198;height:27" coordorigin="4450,323" coordsize="198,27">
              <v:shape style="position:absolute;left:4450;top:323;width:198;height:27" coordorigin="4450,323" coordsize="198,27" path="m4450,350l4515,344,4588,334,4632,326,4648,323e" filled="f" stroked="t" strokeweight=".25pt" strokecolor="#999999">
                <v:path arrowok="t"/>
              </v:shape>
            </v:group>
            <v:group style="position:absolute;left:6546;top:918;width:33;height:119" coordorigin="6546,918" coordsize="33,119">
              <v:shape style="position:absolute;left:6546;top:918;width:33;height:119" coordorigin="6546,918" coordsize="33,119" path="m6546,918l6564,1001,6571,1022,6579,1038e" filled="f" stroked="t" strokeweight=".25pt" strokecolor="#999999">
                <v:path arrowok="t"/>
              </v:shape>
            </v:group>
            <v:group style="position:absolute;left:3103;top:685;width:542;height:2" coordorigin="3103,685" coordsize="542,2">
              <v:shape style="position:absolute;left:3103;top:685;width:542;height:2" coordorigin="3103,685" coordsize="542,0" path="m3103,685l3645,685e" filled="f" stroked="t" strokeweight="3.773pt" strokecolor="#999999">
                <v:path arrowok="t"/>
              </v:shape>
            </v:group>
            <v:group style="position:absolute;left:2667;top:311;width:4272;height:2611" coordorigin="2667,311" coordsize="4272,2611">
              <v:shape style="position:absolute;left:2667;top:311;width:4272;height:2611" coordorigin="2667,311" coordsize="4272,2611" path="m3989,595l4259,558,4270,545,4593,502,4599,511,4687,499,4691,481,5242,404,5253,416,5432,390,5439,377,5910,311,5925,312,5930,318,5939,317,5959,350,5963,317,5973,316,5994,350,5991,377,6426,1179,6433,1180,6461,1179,6467,1195,6607,1457,6603,1479,6612,1479,6920,2048,6916,2089,6932,2113,6939,2127,6938,2141,6889,2249,6886,2264,6864,2269,3396,2922,3326,2901,2674,911,2667,896,2669,876,2682,789,2687,768,2700,759,2906,729,2910,711,2915,706,3096,681,3104,685,3104,702,3646,626,3655,608,3661,607,3830,583,3835,587,3834,596e" filled="f" stroked="t" strokeweight=".5pt" strokecolor="#000000">
                <v:path arrowok="t"/>
              </v:shape>
              <v:shape style="position:absolute;left:3906;top:688;width:432;height:760" type="#_x0000_t75">
                <v:imagedata r:id="rId38" o:title=""/>
              </v:shape>
              <v:shape style="position:absolute;left:3829;top:579;width:202;height:120" type="#_x0000_t75">
                <v:imagedata r:id="rId39" o:title=""/>
              </v:shape>
            </v:group>
            <v:group style="position:absolute;left:3829;top:579;width:509;height:869" coordorigin="3829,579" coordsize="509,869">
              <v:shape style="position:absolute;left:3829;top:579;width:509;height:869" coordorigin="3829,579" coordsize="509,869" path="m4242,1448l3944,705,3925,690,3906,688,3829,699,3834,597,3964,582,3981,579,3989,595,4022,600,4031,611,4027,687,4338,1443e" filled="f" stroked="t" strokeweight=".5pt" strokecolor="#000000">
                <v:path arrowok="t"/>
              </v:shape>
            </v:group>
            <v:group style="position:absolute;left:3813;top:1479;width:471;height:2" coordorigin="3813,1479" coordsize="471,2">
              <v:shape style="position:absolute;left:3813;top:1479;width:471;height:2" coordorigin="3813,1479" coordsize="471,0" path="m3813,1479l4284,1479e" filled="f" stroked="t" strokeweight="3.775pt" strokecolor="#999999">
                <v:path arrowok="t"/>
              </v:shape>
            </v:group>
            <v:group style="position:absolute;left:3835;top:605;width:466;height:795" coordorigin="3835,605" coordsize="466,795">
              <v:shape style="position:absolute;left:3835;top:605;width:466;height:795" coordorigin="3835,605" coordsize="466,795" path="m4301,1400l3984,624,3966,607,3949,605,3835,621e" filled="f" stroked="t" strokeweight=".25pt" strokecolor="#000000">
                <v:path arrowok="t"/>
              </v:shape>
            </v:group>
            <v:group style="position:absolute;left:4284;top:1404;width:26;height:38" coordorigin="4284,1404" coordsize="26,38">
              <v:shape style="position:absolute;left:4284;top:1404;width:26;height:38" coordorigin="4284,1404" coordsize="26,38" path="m4284,1442l4305,1436,4310,1426,4303,1404e" filled="f" stroked="t" strokeweight=".3pt" strokecolor="#000000">
                <v:path arrowok="t"/>
              </v:shape>
            </v:group>
            <v:group style="position:absolute;left:2740;top:779;width:1086;height:2" coordorigin="2740,779" coordsize="1086,2">
              <v:shape style="position:absolute;left:2740;top:779;width:1086;height:2" coordorigin="2740,779" coordsize="1086,0" path="m2740,779l3826,779e" filled="f" stroked="t" strokeweight="7.924pt" strokecolor="#999999">
                <v:path arrowok="t"/>
              </v:shape>
            </v:group>
            <v:group style="position:absolute;left:2902;top:738;width:2;height:96" coordorigin="2902,738" coordsize="2,96">
              <v:shape style="position:absolute;left:2902;top:738;width:2;height:96" coordorigin="2902,738" coordsize="0,96" path="m2902,738l2902,835e" filled="f" stroked="t" strokeweight=".563pt" strokecolor="#999999">
                <v:path arrowok="t"/>
              </v:shape>
            </v:group>
            <v:group style="position:absolute;left:3096;top:717;width:6;height:87" coordorigin="3096,717" coordsize="6,87">
              <v:shape style="position:absolute;left:3096;top:717;width:6;height:87" coordorigin="3096,717" coordsize="6,87" path="m3102,717l3096,804e" filled="f" stroked="t" strokeweight=".3pt" strokecolor="#999999">
                <v:path arrowok="t"/>
              </v:shape>
            </v:group>
            <v:group style="position:absolute;left:3639;top:639;width:2;height:90" coordorigin="3639,639" coordsize="2,90">
              <v:shape style="position:absolute;left:3639;top:639;width:2;height:90" coordorigin="3639,639" coordsize="0,90" path="m3639,639l3639,729e" filled="f" stroked="t" strokeweight=".534pt" strokecolor="#999999">
                <v:path arrowok="t"/>
              </v:shape>
            </v:group>
            <v:group style="position:absolute;left:3330;top:2368;width:3620;height:916" coordorigin="3330,2368" coordsize="3620,916">
              <v:shape style="position:absolute;left:3330;top:2368;width:3620;height:916" coordorigin="3330,2368" coordsize="3620,916" path="m6850,2368l3418,3008,3380,3038,3364,3048,3347,3067,3337,3096,3334,3119,3334,3133,3331,3166,3330,3284,6937,2709,6949,2405,6942,2387,6918,2383,6850,2368e" filled="t" fillcolor="#E0E0E0" stroked="f">
                <v:path arrowok="t"/>
                <v:fill/>
              </v:shape>
            </v:group>
            <v:group style="position:absolute;left:3332;top:2526;width:3606;height:719" coordorigin="3332,2526" coordsize="3606,719">
              <v:shape style="position:absolute;left:3332;top:2526;width:3606;height:719" coordorigin="3332,2526" coordsize="3606,719" path="m6938,2526l3332,3185,3332,3244,6938,2611,6938,2526e" filled="t" fillcolor="#E0E0E0" stroked="f">
                <v:path arrowok="t"/>
                <v:fill/>
              </v:shape>
            </v:group>
            <v:group style="position:absolute;left:3332;top:2539;width:3606;height:709" coordorigin="3332,2539" coordsize="3606,709">
              <v:shape style="position:absolute;left:3332;top:2539;width:3606;height:709" coordorigin="3332,2539" coordsize="3606,709" path="m6938,2539l3332,3189,3332,3248,6938,2624,6938,2539e" filled="t" fillcolor="#E1E1E1" stroked="f">
                <v:path arrowok="t"/>
                <v:fill/>
              </v:shape>
            </v:group>
            <v:group style="position:absolute;left:3332;top:2552;width:3605;height:699" coordorigin="3332,2552" coordsize="3605,699">
              <v:shape style="position:absolute;left:3332;top:2552;width:3605;height:699" coordorigin="3332,2552" coordsize="3605,699" path="m6937,2552l3332,3192,3332,3251,6937,2637,6937,2552e" filled="t" fillcolor="#E2E2E2" stroked="f">
                <v:path arrowok="t"/>
                <v:fill/>
              </v:shape>
            </v:group>
            <v:group style="position:absolute;left:3332;top:2565;width:3605;height:689" coordorigin="3332,2565" coordsize="3605,689">
              <v:shape style="position:absolute;left:3332;top:2565;width:3605;height:689" coordorigin="3332,2565" coordsize="3605,689" path="m6936,2565l3332,3196,3332,3254,6936,2650,6936,2565e" filled="t" fillcolor="#E3E3E3" stroked="f">
                <v:path arrowok="t"/>
                <v:fill/>
              </v:shape>
            </v:group>
            <v:group style="position:absolute;left:3332;top:2579;width:3604;height:679" coordorigin="3332,2579" coordsize="3604,679">
              <v:shape style="position:absolute;left:3332;top:2579;width:3604;height:679" coordorigin="3332,2579" coordsize="3604,679" path="m6936,2579l3332,3199,3332,3258,6936,2664,6936,2579e" filled="t" fillcolor="#E4E4E4" stroked="f">
                <v:path arrowok="t"/>
                <v:fill/>
              </v:shape>
            </v:group>
            <v:group style="position:absolute;left:3332;top:2592;width:3603;height:669" coordorigin="3332,2592" coordsize="3603,669">
              <v:shape style="position:absolute;left:3332;top:2592;width:3603;height:669" coordorigin="3332,2592" coordsize="3603,669" path="m6935,2592l3332,3202,3332,3261,6935,2677,6935,2592e" filled="t" fillcolor="#E5E5E5" stroked="f">
                <v:path arrowok="t"/>
                <v:fill/>
              </v:shape>
            </v:group>
            <v:group style="position:absolute;left:3332;top:2605;width:3603;height:659" coordorigin="3332,2605" coordsize="3603,659">
              <v:shape style="position:absolute;left:3332;top:2605;width:3603;height:659" coordorigin="3332,2605" coordsize="3603,659" path="m6935,2605l3332,3206,3332,3265,6935,2690,6935,2605e" filled="t" fillcolor="#E6E6E6" stroked="f">
                <v:path arrowok="t"/>
                <v:fill/>
              </v:shape>
            </v:group>
            <v:group style="position:absolute;left:3332;top:2619;width:3602;height:649" coordorigin="3332,2619" coordsize="3602,649">
              <v:shape style="position:absolute;left:3332;top:2619;width:3602;height:649" coordorigin="3332,2619" coordsize="3602,649" path="m6934,2619l3332,3209,3332,3268,6934,2704,6934,2619e" filled="t" fillcolor="#E7E7E7" stroked="f">
                <v:path arrowok="t"/>
                <v:fill/>
              </v:shape>
            </v:group>
            <v:group style="position:absolute;left:3332;top:2632;width:3601;height:639" coordorigin="3332,2632" coordsize="3601,639">
              <v:shape style="position:absolute;left:3332;top:2632;width:3601;height:639" coordorigin="3332,2632" coordsize="3601,639" path="m6933,2632l3332,3212,3332,3271,6933,2717,6933,2632e" filled="t" fillcolor="#E8E8E8" stroked="f">
                <v:path arrowok="t"/>
                <v:fill/>
              </v:shape>
            </v:group>
            <v:group style="position:absolute;left:3332;top:2645;width:3601;height:630" coordorigin="3332,2645" coordsize="3601,630">
              <v:shape style="position:absolute;left:3332;top:2645;width:3601;height:630" coordorigin="3332,2645" coordsize="3601,630" path="m6933,2645l3332,3216,3332,3275,6933,2730,6933,2645e" filled="t" fillcolor="#E9E9E9" stroked="f">
                <v:path arrowok="t"/>
                <v:fill/>
              </v:shape>
            </v:group>
            <v:group style="position:absolute;left:3332;top:2658;width:3600;height:620" coordorigin="3332,2658" coordsize="3600,620">
              <v:shape style="position:absolute;left:3332;top:2658;width:3600;height:620" coordorigin="3332,2658" coordsize="3600,620" path="m6932,2658l3332,3219,3332,3278,6932,2743,6932,2658e" filled="t" fillcolor="#EAEAEA" stroked="f">
                <v:path arrowok="t"/>
                <v:fill/>
              </v:shape>
            </v:group>
            <v:group style="position:absolute;left:3332;top:2672;width:3599;height:610" coordorigin="3332,2672" coordsize="3599,610">
              <v:shape style="position:absolute;left:3332;top:2672;width:3599;height:610" coordorigin="3332,2672" coordsize="3599,610" path="m6931,2672l3332,3223,3332,3281,6931,2757,6931,2672e" filled="t" fillcolor="#EBEBEB" stroked="f">
                <v:path arrowok="t"/>
                <v:fill/>
              </v:shape>
            </v:group>
            <v:group style="position:absolute;left:3332;top:2685;width:3599;height:600" coordorigin="3332,2685" coordsize="3599,600">
              <v:shape style="position:absolute;left:3332;top:2685;width:3599;height:600" coordorigin="3332,2685" coordsize="3599,600" path="m6931,2685l3332,3226,3332,3285,6931,2770,6931,2685e" filled="t" fillcolor="#ECECEC" stroked="f">
                <v:path arrowok="t"/>
                <v:fill/>
              </v:shape>
            </v:group>
            <v:group style="position:absolute;left:3332;top:2698;width:3598;height:590" coordorigin="3332,2698" coordsize="3598,590">
              <v:shape style="position:absolute;left:3332;top:2698;width:3598;height:590" coordorigin="3332,2698" coordsize="3598,590" path="m6930,2698l3332,3229,3332,3288,6930,2783,6930,2698e" filled="t" fillcolor="#EDEDED" stroked="f">
                <v:path arrowok="t"/>
                <v:fill/>
              </v:shape>
            </v:group>
            <v:group style="position:absolute;left:3332;top:2712;width:3598;height:580" coordorigin="3332,2712" coordsize="3598,580">
              <v:shape style="position:absolute;left:3332;top:2712;width:3598;height:580" coordorigin="3332,2712" coordsize="3598,580" path="m6929,2712l3332,3233,3332,3292,6929,2796,6929,2712e" filled="t" fillcolor="#EEEEEE" stroked="f">
                <v:path arrowok="t"/>
                <v:fill/>
              </v:shape>
            </v:group>
            <v:group style="position:absolute;left:3332;top:2725;width:3597;height:570" coordorigin="3332,2725" coordsize="3597,570">
              <v:shape style="position:absolute;left:3332;top:2725;width:3597;height:570" coordorigin="3332,2725" coordsize="3597,570" path="m6929,2725l3332,3236,3332,3295,6929,2810,6929,2725e" filled="t" fillcolor="#EFEFEF" stroked="f">
                <v:path arrowok="t"/>
                <v:fill/>
              </v:shape>
            </v:group>
            <v:group style="position:absolute;left:3332;top:2738;width:3596;height:560" coordorigin="3332,2738" coordsize="3596,560">
              <v:shape style="position:absolute;left:3332;top:2738;width:3596;height:560" coordorigin="3332,2738" coordsize="3596,560" path="m6928,2738l3332,3239,3332,3298,6928,2823,6928,2738e" filled="t" fillcolor="#F0F0F0" stroked="f">
                <v:path arrowok="t"/>
                <v:fill/>
              </v:shape>
            </v:group>
            <v:group style="position:absolute;left:3332;top:2751;width:3596;height:550" coordorigin="3332,2751" coordsize="3596,550">
              <v:shape style="position:absolute;left:3332;top:2751;width:3596;height:550" coordorigin="3332,2751" coordsize="3596,550" path="m6928,2751l3332,3243,3332,3302,6928,2836,6928,2751e" filled="t" fillcolor="#F1F1F1" stroked="f">
                <v:path arrowok="t"/>
                <v:fill/>
              </v:shape>
            </v:group>
            <v:group style="position:absolute;left:3332;top:2765;width:3595;height:540" coordorigin="3332,2765" coordsize="3595,540">
              <v:shape style="position:absolute;left:3332;top:2765;width:3595;height:540" coordorigin="3332,2765" coordsize="3595,540" path="m6927,2765l3332,3246,3332,3305,6927,2850,6927,2765e" filled="t" fillcolor="#F2F2F2" stroked="f">
                <v:path arrowok="t"/>
                <v:fill/>
              </v:shape>
            </v:group>
            <v:group style="position:absolute;left:3332;top:2778;width:3594;height:530" coordorigin="3332,2778" coordsize="3594,530">
              <v:shape style="position:absolute;left:3332;top:2778;width:3594;height:530" coordorigin="3332,2778" coordsize="3594,530" path="m6926,2778l3332,3250,3332,3308,6926,2863,6926,2778e" filled="t" fillcolor="#F3F3F3" stroked="f">
                <v:path arrowok="t"/>
                <v:fill/>
              </v:shape>
            </v:group>
            <v:group style="position:absolute;left:3332;top:2791;width:3594;height:521" coordorigin="3332,2791" coordsize="3594,521">
              <v:shape style="position:absolute;left:3332;top:2791;width:3594;height:521" coordorigin="3332,2791" coordsize="3594,521" path="m6926,2791l3332,3253,3332,3312,6926,2876,6926,2791e" filled="t" fillcolor="#F4F4F4" stroked="f">
                <v:path arrowok="t"/>
                <v:fill/>
              </v:shape>
            </v:group>
            <v:group style="position:absolute;left:3332;top:2804;width:3593;height:511" coordorigin="3332,2804" coordsize="3593,511">
              <v:shape style="position:absolute;left:3332;top:2804;width:3593;height:511" coordorigin="3332,2804" coordsize="3593,511" path="m6925,2804l3332,3256,3332,3315,6925,2889,6925,2804e" filled="t" fillcolor="#F5F5F5" stroked="f">
                <v:path arrowok="t"/>
                <v:fill/>
              </v:shape>
            </v:group>
            <v:group style="position:absolute;left:3332;top:2818;width:3592;height:501" coordorigin="3332,2818" coordsize="3592,501">
              <v:shape style="position:absolute;left:3332;top:2818;width:3592;height:501" coordorigin="3332,2818" coordsize="3592,501" path="m6924,2818l3332,3260,3332,3318,6924,2903,6924,2818e" filled="t" fillcolor="#F6F6F6" stroked="f">
                <v:path arrowok="t"/>
                <v:fill/>
              </v:shape>
            </v:group>
            <v:group style="position:absolute;left:3332;top:2831;width:3592;height:491" coordorigin="3332,2831" coordsize="3592,491">
              <v:shape style="position:absolute;left:3332;top:2831;width:3592;height:491" coordorigin="3332,2831" coordsize="3592,491" path="m6924,2831l3332,3263,3332,3322,6924,2916,6924,2831e" filled="t" fillcolor="#F7F7F7" stroked="f">
                <v:path arrowok="t"/>
                <v:fill/>
              </v:shape>
            </v:group>
            <v:group style="position:absolute;left:3332;top:2844;width:3591;height:481" coordorigin="3332,2844" coordsize="3591,481">
              <v:shape style="position:absolute;left:3332;top:2844;width:3591;height:481" coordorigin="3332,2844" coordsize="3591,481" path="m6923,2844l3332,3266,3332,3325,6923,2929,6923,2844e" filled="t" fillcolor="#F8F8F8" stroked="f">
                <v:path arrowok="t"/>
                <v:fill/>
              </v:shape>
            </v:group>
            <v:group style="position:absolute;left:3332;top:2858;width:3591;height:471" coordorigin="3332,2858" coordsize="3591,471">
              <v:shape style="position:absolute;left:3332;top:2858;width:3591;height:471" coordorigin="3332,2858" coordsize="3591,471" path="m6922,2858l3332,3270,3332,3329,6922,2943,6922,2858e" filled="t" fillcolor="#F9F9F9" stroked="f">
                <v:path arrowok="t"/>
                <v:fill/>
              </v:shape>
            </v:group>
            <v:group style="position:absolute;left:3332;top:2871;width:3590;height:461" coordorigin="3332,2871" coordsize="3590,461">
              <v:shape style="position:absolute;left:3332;top:2871;width:3590;height:461" coordorigin="3332,2871" coordsize="3590,461" path="m6922,2871l3332,3273,3332,3332,6922,2956,6922,2871e" filled="t" fillcolor="#FAFAFA" stroked="f">
                <v:path arrowok="t"/>
                <v:fill/>
              </v:shape>
            </v:group>
            <v:group style="position:absolute;left:3332;top:2884;width:3589;height:451" coordorigin="3332,2884" coordsize="3589,451">
              <v:shape style="position:absolute;left:3332;top:2884;width:3589;height:451" coordorigin="3332,2884" coordsize="3589,451" path="m6921,2884l3332,3277,3332,3335,6921,2969,6921,2884e" filled="t" fillcolor="#FAFAFA" stroked="f">
                <v:path arrowok="t"/>
                <v:fill/>
              </v:shape>
            </v:group>
            <v:group style="position:absolute;left:3332;top:2897;width:3589;height:441" coordorigin="3332,2897" coordsize="3589,441">
              <v:shape style="position:absolute;left:3332;top:2897;width:3589;height:441" coordorigin="3332,2897" coordsize="3589,441" path="m6921,2897l3332,3280,3332,3339,6921,2982,6921,2897e" filled="t" fillcolor="#FBFBFB" stroked="f">
                <v:path arrowok="t"/>
                <v:fill/>
              </v:shape>
            </v:group>
            <v:group style="position:absolute;left:3332;top:2911;width:3588;height:431" coordorigin="3332,2911" coordsize="3588,431">
              <v:shape style="position:absolute;left:3332;top:2911;width:3588;height:431" coordorigin="3332,2911" coordsize="3588,431" path="m6920,2911l3332,3283,3332,3342,6920,2996,6920,2911e" filled="t" fillcolor="#FCFCFC" stroked="f">
                <v:path arrowok="t"/>
                <v:fill/>
              </v:shape>
            </v:group>
            <v:group style="position:absolute;left:3332;top:2924;width:3587;height:422" coordorigin="3332,2924" coordsize="3587,422">
              <v:shape style="position:absolute;left:3332;top:2924;width:3587;height:422" coordorigin="3332,2924" coordsize="3587,422" path="m6919,2924l3332,3287,3332,3345,6919,3009,6919,2924e" filled="t" fillcolor="#FDFDFD" stroked="f">
                <v:path arrowok="t"/>
                <v:fill/>
              </v:shape>
            </v:group>
            <v:group style="position:absolute;left:3332;top:2937;width:3587;height:412" coordorigin="3332,2937" coordsize="3587,412">
              <v:shape style="position:absolute;left:3332;top:2937;width:3587;height:412" coordorigin="3332,2937" coordsize="3587,412" path="m6919,2937l3332,3290,3332,3349,6919,3022,6919,2937e" filled="t" fillcolor="#FFFFFF" stroked="f">
                <v:path arrowok="t"/>
                <v:fill/>
              </v:shape>
            </v:group>
            <v:group style="position:absolute;left:3329;top:3021;width:115;height:315" coordorigin="3329,3021" coordsize="115,315">
              <v:shape style="position:absolute;left:3329;top:3021;width:115;height:315" coordorigin="3329,3021" coordsize="115,315" path="m3329,3336l3331,3166,3334,3133,3334,3119,3337,3096,3347,3067,3364,3048,3380,3038,3444,3021e" filled="f" stroked="t" strokeweight=".6pt" strokecolor="#000000">
                <v:path arrowok="t"/>
              </v:shape>
            </v:group>
            <v:group style="position:absolute;left:6876;top:2381;width:73;height:812" coordorigin="6876,2381" coordsize="73,812">
              <v:shape style="position:absolute;left:6876;top:2381;width:73;height:812" coordorigin="6876,2381" coordsize="73,812" path="m6876,2381l6918,2383,6942,2387,6949,2405,6913,3193e" filled="f" stroked="t" strokeweight=".6pt" strokecolor="#000000">
                <v:path arrowok="t"/>
              </v:shape>
            </v:group>
            <v:group style="position:absolute;left:3373;top:2394;width:3579;height:916" coordorigin="3373,2394" coordsize="3579,916">
              <v:shape style="position:absolute;left:3373;top:2394;width:3579;height:916" coordorigin="3373,2394" coordsize="3579,916" path="m6951,2428l6943,2401,6927,2394,6915,2395,3422,3066,3375,3121,3374,3130,3373,3310e" filled="f" stroked="t" strokeweight=".25pt" strokecolor="#000000">
                <v:path arrowok="t"/>
              </v:shape>
            </v:group>
            <v:group style="position:absolute;left:3432;top:2240;width:3459;height:799" coordorigin="3432,2240" coordsize="3459,799">
              <v:shape style="position:absolute;left:3432;top:2240;width:3459;height:799" coordorigin="3432,2240" coordsize="3459,799" path="m3951,2756l3686,2804,3666,2811,3659,2821,3662,2844,3667,2876,3666,2888,3658,2902,3644,2905,3453,2943,3434,2953,3433,2974,3432,2998,3438,3009,3436,3026,3468,3026,3474,3039,3495,3034,4504,2840,3996,2840,3991,2836,3991,2808,3989,2795,3986,2782,3966,2760,3951,2756e" filled="t" fillcolor="#FFFFFF" stroked="f">
                <v:path arrowok="t"/>
                <v:fill/>
              </v:shape>
              <v:shape style="position:absolute;left:3432;top:2240;width:3459;height:799" coordorigin="3432,2240" coordsize="3459,799" path="m6742,2240l6729,2241,6496,2284,6477,2290,6471,2302,6476,2330,6481,2356,6475,2363,6469,2374,6457,2377,3996,2840,4504,2840,6870,2385,6878,2379,6890,2357,6891,2339,6879,2317,6769,2317,6770,2289,6768,2276,6760,2254,6742,2240e" filled="t" fillcolor="#FFFFFF" stroked="f">
                <v:path arrowok="t"/>
                <v:fill/>
              </v:shape>
              <v:shape style="position:absolute;left:3432;top:2240;width:3459;height:799" coordorigin="3432,2240" coordsize="3459,799" path="m6848,2303l6777,2316,6769,2317,6879,2317,6877,2312,6859,2303,6848,2303e" filled="t" fillcolor="#FFFFFF" stroked="f">
                <v:path arrowok="t"/>
                <v:fill/>
              </v:shape>
            </v:group>
            <v:group style="position:absolute;left:3432;top:2240;width:3459;height:799" coordorigin="3432,2240" coordsize="3459,799">
              <v:shape style="position:absolute;left:3432;top:2240;width:3459;height:799" coordorigin="3432,2240" coordsize="3459,799" path="m6878,2379l6890,2357,6891,2339,6877,2312,6859,2303,6848,2303,6777,2316,6769,2317,6770,2289,6768,2276,6760,2254,6742,2240,6729,2241,6496,2284,6477,2290,6471,2302,6476,2330,6481,2356,6475,2363,6469,2374,6457,2377,6448,2378,3996,2840,3991,2836,3991,2808,3989,2795,3986,2782,3966,2760,3951,2756,3686,2804,3666,2811,3659,2821,3662,2844,3667,2876,3666,2888,3658,2902,3644,2905,3453,2943,3434,2953,3433,2974,3432,2998,3438,3009,3436,3026,3468,3026,3474,3039,3495,3034,6870,2385,6878,2379xe" filled="f" stroked="t" strokeweight=".6pt" strokecolor="#000000">
                <v:path arrowok="t"/>
              </v:shape>
            </v:group>
            <v:group style="position:absolute;left:3977;top:2840;width:10;height:35" coordorigin="3977,2840" coordsize="10,35">
              <v:shape style="position:absolute;left:3977;top:2840;width:10;height:35" coordorigin="3977,2840" coordsize="10,35" path="m3987,2840l3987,2841,3987,2842,3986,2844,3982,2865,3977,2875e" filled="f" stroked="t" strokeweight=".25pt" strokecolor="#000000">
                <v:path arrowok="t"/>
              </v:shape>
            </v:group>
            <v:group style="position:absolute;left:3573;top:2920;width:26;height:97" coordorigin="3573,2920" coordsize="26,97">
              <v:shape style="position:absolute;left:3573;top:2920;width:26;height:97" coordorigin="3573,2920" coordsize="26,97" path="m3573,2920l3586,2929,3596,2948,3599,2979,3596,3000,3588,3010,3584,3017e" filled="f" stroked="t" strokeweight=".25pt" strokecolor="#000000">
                <v:path arrowok="t"/>
              </v:shape>
            </v:group>
            <v:group style="position:absolute;left:4031;top:2834;width:27;height:93" coordorigin="4031,2834" coordsize="27,93">
              <v:shape style="position:absolute;left:4031;top:2834;width:27;height:93" coordorigin="4031,2834" coordsize="27,93" path="m4031,2834l4044,2842,4054,2862,4058,2894,4055,2916,4049,2927e" filled="f" stroked="t" strokeweight=".25pt" strokecolor="#000000">
                <v:path arrowok="t"/>
              </v:shape>
            </v:group>
            <v:group style="position:absolute;left:3718;top:2922;width:43;height:28" coordorigin="3718,2922" coordsize="43,28">
              <v:shape style="position:absolute;left:3718;top:2922;width:43;height:28" coordorigin="3718,2922" coordsize="43,28" path="m3761,2933l3761,2927,3752,2922,3741,2924,3729,2926,3719,2933,3719,2940,3718,2947,3727,2951,3739,2949,3750,2947,3760,2940,3761,2933xe" filled="f" stroked="t" strokeweight=".25pt" strokecolor="#000000">
                <v:path arrowok="t"/>
              </v:shape>
            </v:group>
            <v:group style="position:absolute;left:3906;top:2886;width:43;height:28" coordorigin="3906,2886" coordsize="43,28">
              <v:shape style="position:absolute;left:3906;top:2886;width:43;height:28" coordorigin="3906,2886" coordsize="43,28" path="m3949,2897l3949,2890,3940,2886,3929,2888,3917,2890,3907,2897,3907,2903,3906,2910,3915,2914,3927,2912,3938,2911,3948,2904,3949,2897xe" filled="f" stroked="t" strokeweight=".25pt" strokecolor="#000000">
                <v:path arrowok="t"/>
              </v:shape>
            </v:group>
            <v:group style="position:absolute;left:6756;top:2319;width:10;height:33" coordorigin="6756,2319" coordsize="10,33">
              <v:shape style="position:absolute;left:6756;top:2319;width:10;height:33" coordorigin="6756,2319" coordsize="10,33" path="m6766,2319l6765,2321,6765,2322,6765,2324,6760,2344,6756,2352e" filled="f" stroked="t" strokeweight=".25pt" strokecolor="#000000">
                <v:path arrowok="t"/>
              </v:shape>
            </v:group>
            <v:group style="position:absolute;left:6394;top:2388;width:25;height:84" coordorigin="6394,2388" coordsize="25,84">
              <v:shape style="position:absolute;left:6394;top:2388;width:25;height:84" coordorigin="6394,2388" coordsize="25,84" path="m6394,2388l6406,2397,6416,2418,6419,2446,6417,2462,6414,2472e" filled="f" stroked="t" strokeweight=".25pt" strokecolor="#000000">
                <v:path arrowok="t"/>
              </v:shape>
            </v:group>
            <v:group style="position:absolute;left:6784;top:2314;width:25;height:84" coordorigin="6784,2314" coordsize="25,84">
              <v:shape style="position:absolute;left:6784;top:2314;width:25;height:84" coordorigin="6784,2314" coordsize="25,84" path="m6784,2314l6796,2323,6806,2344,6809,2372,6807,2388,6805,2398e" filled="f" stroked="t" strokeweight=".25pt" strokecolor="#000000">
                <v:path arrowok="t"/>
              </v:shape>
            </v:group>
            <v:group style="position:absolute;left:6531;top:2395;width:39;height:25" coordorigin="6531,2395" coordsize="39,25">
              <v:shape style="position:absolute;left:6531;top:2395;width:39;height:25" coordorigin="6531,2395" coordsize="39,25" path="m6569,2405l6570,2399,6562,2395,6551,2397,6541,2398,6532,2404,6532,2411,6531,2417,6539,2420,6550,2419,6560,2417,6569,2411,6569,2405xe" filled="f" stroked="t" strokeweight=".25pt" strokecolor="#000000">
                <v:path arrowok="t"/>
              </v:shape>
            </v:group>
            <v:group style="position:absolute;left:6692;top:2365;width:39;height:25" coordorigin="6692,2365" coordsize="39,25">
              <v:shape style="position:absolute;left:6692;top:2365;width:39;height:25" coordorigin="6692,2365" coordsize="39,25" path="m6730,2375l6731,2369,6723,2365,6712,2367,6702,2369,6693,2375,6692,2381,6692,2387,6700,2391,6710,2389,6721,2388,6730,2381,6730,2375xe" filled="f" stroked="t" strokeweight=".25pt" strokecolor="#000000">
                <v:path arrowok="t"/>
              </v:shape>
            </v:group>
            <v:group style="position:absolute;left:3020;top:1714;width:3903;height:1088" coordorigin="3020,1714" coordsize="3903,1088">
              <v:shape style="position:absolute;left:3020;top:1714;width:3903;height:1088" coordorigin="3020,1714" coordsize="3903,1088" path="m3020,1714l3258,2434,3255,2477,3353,2770,3362,2793,3372,2802,3390,2801,3960,2695,3980,2686,3985,2671,3989,2633,6486,2167,6494,2181,6503,2197,6504,2215,6907,2146,6924,2135,6921,2122e" filled="f" stroked="t" strokeweight=".25pt" strokecolor="#000000">
                <v:path arrowok="t"/>
              </v:shape>
            </v:group>
            <v:group style="position:absolute;left:2680;top:760;width:281;height:876" coordorigin="2680,760" coordsize="281,876">
              <v:shape style="position:absolute;left:2680;top:760;width:281;height:876" coordorigin="2680,760" coordsize="281,876" path="m2707,760l2688,766,2680,775,2682,793,2961,1635e" filled="f" stroked="t" strokeweight=".25pt" strokecolor="#000000">
                <v:path arrowok="t"/>
              </v:shape>
            </v:group>
            <v:group style="position:absolute;left:3572;top:1735;width:2;height:468" coordorigin="3572,1735" coordsize="2,468">
              <v:shape style="position:absolute;left:3572;top:1735;width:2;height:468" coordorigin="3572,1735" coordsize="0,468" path="m3572,1735l3572,2204e" filled="f" stroked="t" strokeweight="8.333pt" strokecolor="#000000">
                <v:path arrowok="t"/>
              </v:shape>
            </v:group>
            <v:group style="position:absolute;left:3120;top:1895;width:95;height:88" coordorigin="3120,1895" coordsize="95,88">
              <v:shape style="position:absolute;left:3120;top:1895;width:95;height:88" coordorigin="3120,1895" coordsize="95,88" path="m3183,1895l3120,1908,3137,1983,3215,1976,3183,1895e" filled="t" fillcolor="#FFFFFF" stroked="f">
                <v:path arrowok="t"/>
                <v:fill/>
              </v:shape>
            </v:group>
            <v:group style="position:absolute;left:3120;top:1895;width:95;height:88" coordorigin="3120,1895" coordsize="95,88">
              <v:shape style="position:absolute;left:3120;top:1895;width:95;height:88" coordorigin="3120,1895" coordsize="95,88" path="m3120,1908l3183,1895,3215,1976,3137,1983,3120,1908xe" filled="f" stroked="t" strokeweight=".4pt" strokecolor="#999999">
                <v:path arrowok="t"/>
              </v:shape>
            </v:group>
            <v:group style="position:absolute;left:3083;top:1596;width:1123;height:674" coordorigin="3083,1596" coordsize="1123,674">
              <v:shape style="position:absolute;left:3083;top:1596;width:1123;height:674" coordorigin="3083,1596" coordsize="1123,674" path="m4138,1875l3166,1875,3254,2129,3212,2140,3210,2195,3234,2263,3241,2270,4193,2103,4196,2095,4206,2055,4203,2043,4138,1875e" filled="t" fillcolor="#FFFFFF" stroked="f">
                <v:path arrowok="t"/>
                <v:fill/>
              </v:shape>
              <v:shape style="position:absolute;left:3083;top:1596;width:1123;height:674" coordorigin="3083,1596" coordsize="1123,674" path="m4025,1596l3103,1749,3090,1752,3090,1762,3083,1814,3085,1824,3106,1886,3166,1875,4138,1875,4033,1601,4025,1596e" filled="t" fillcolor="#FFFFFF" stroked="f">
                <v:path arrowok="t"/>
                <v:fill/>
              </v:shape>
            </v:group>
            <v:group style="position:absolute;left:3083;top:1596;width:1123;height:674" coordorigin="3083,1596" coordsize="1123,674">
              <v:shape style="position:absolute;left:3083;top:1596;width:1123;height:674" coordorigin="3083,1596" coordsize="1123,674" path="m4025,1596l3103,1749,3090,1752,3090,1762,3083,1814,3085,1824,3106,1886,3166,1875,3254,2129,3212,2140,3210,2195,3234,2263,3241,2270,4193,2103,4196,2095,4206,2055,4203,2043,4033,1601,4025,1596xe" filled="f" stroked="t" strokeweight=".5pt" strokecolor="#999999">
                <v:path arrowok="t"/>
              </v:shape>
            </v:group>
            <v:group style="position:absolute;left:3221;top:2059;width:970;height:162" coordorigin="3221,2059" coordsize="970,162">
              <v:shape style="position:absolute;left:3221;top:2059;width:970;height:162" coordorigin="3221,2059" coordsize="970,162" path="m3221,2137l3249,2220,4191,2059e" filled="f" stroked="t" strokeweight=".25pt" strokecolor="#999999">
                <v:path arrowok="t"/>
              </v:shape>
            </v:group>
            <v:group style="position:absolute;left:3108;top:1767;width:2;height:74" coordorigin="3108,1767" coordsize="2,74">
              <v:shape style="position:absolute;left:3108;top:1767;width:2;height:74" coordorigin="3108,1767" coordsize="0,74" path="m3108,1767l3108,1841e" filled="f" stroked="t" strokeweight="1.253pt" strokecolor="#999999">
                <v:path arrowok="t"/>
              </v:shape>
            </v:group>
            <v:group style="position:absolute;left:3100;top:1641;width:985;height:551" coordorigin="3100,1641" coordsize="985,551">
              <v:shape style="position:absolute;left:3100;top:1641;width:985;height:551" coordorigin="3100,1641" coordsize="985,551" path="m3100,1773l3922,1641,3941,1645,3955,1660,4081,2023,4085,2036,4078,2049,4064,2051,3239,2192e" filled="f" stroked="t" strokeweight=".25pt" strokecolor="#999999">
                <v:path arrowok="t"/>
              </v:shape>
            </v:group>
            <v:group style="position:absolute;left:3204;top:1668;width:854;height:479" coordorigin="3204,1668" coordsize="854,479">
              <v:shape style="position:absolute;left:3204;top:1668;width:854;height:479" coordorigin="3204,1668" coordsize="854,479" path="m3916,1668l3235,1778,3213,1782,3204,1789,3205,1803,3215,1829,3320,2119,3325,2142,3338,2147,4039,2024,4051,2022,4058,2011,4054,2000,3933,1687,3929,1676,3916,1668e" filled="t" fillcolor="#FFFFFF" stroked="f">
                <v:path arrowok="t"/>
                <v:fill/>
              </v:shape>
            </v:group>
            <v:group style="position:absolute;left:3204;top:1668;width:854;height:479" coordorigin="3204,1668" coordsize="854,479">
              <v:shape style="position:absolute;left:3204;top:1668;width:854;height:479" coordorigin="3204,1668" coordsize="854,479" path="m3359,2143l4039,2024,4051,2022,4058,2011,4054,2000,3933,1687,3929,1676,3916,1668,3904,1670,3235,1778,3213,1782,3204,1789,3205,1803,3215,1829,3320,2119,3325,2142,3338,2147,3359,2143xe" filled="f" stroked="t" strokeweight=".25pt" strokecolor="#999999">
                <v:path arrowok="t"/>
              </v:shape>
            </v:group>
            <v:group style="position:absolute;left:3112;top:1824;width:183;height:313" coordorigin="3112,1824" coordsize="183,313">
              <v:shape style="position:absolute;left:3112;top:1824;width:183;height:313" coordorigin="3112,1824" coordsize="183,313" path="m3112,1885l3120,1838,3188,1824,3296,2121,3220,2137e" filled="f" stroked="t" strokeweight=".25pt" strokecolor="#999999">
                <v:path arrowok="t"/>
              </v:shape>
            </v:group>
            <v:group style="position:absolute;left:3246;top:2220;width:2;height:44" coordorigin="3246,2220" coordsize="2,44">
              <v:shape style="position:absolute;left:3246;top:2220;width:2;height:44" coordorigin="3246,2220" coordsize="0,44" path="m3246,2220l3246,2265e" filled="f" stroked="t" strokeweight=".303pt" strokecolor="#999999">
                <v:path arrowok="t"/>
              </v:shape>
            </v:group>
            <v:group style="position:absolute;left:3310;top:1796;width:109;height:302" coordorigin="3310,1796" coordsize="109,302">
              <v:shape style="position:absolute;left:3310;top:1796;width:109;height:302" coordorigin="3310,1796" coordsize="109,302" path="m3310,2098l3419,2098,3419,1796,3310,1796,3310,2098xe" filled="t" fillcolor="#999999" stroked="f">
                <v:path arrowok="t"/>
                <v:fill/>
              </v:shape>
            </v:group>
            <v:group style="position:absolute;left:3255;top:1804;width:43;height:2" coordorigin="3255,1804" coordsize="43,2">
              <v:shape style="position:absolute;left:3255;top:1804;width:43;height:2" coordorigin="3255,1804" coordsize="43,0" path="m3255,1804l3298,1804e" filled="f" stroked="t" strokeweight=".359pt" strokecolor="#999999">
                <v:path arrowok="t"/>
              </v:shape>
            </v:group>
            <v:group style="position:absolute;left:3261;top:1823;width:43;height:2" coordorigin="3261,1823" coordsize="43,2">
              <v:shape style="position:absolute;left:3261;top:1823;width:43;height:2" coordorigin="3261,1823" coordsize="43,0" path="m3261,1823l3305,1823e" filled="f" stroked="t" strokeweight=".355pt" strokecolor="#999999">
                <v:path arrowok="t"/>
              </v:shape>
            </v:group>
            <v:group style="position:absolute;left:3268;top:1842;width:43;height:2" coordorigin="3268,1842" coordsize="43,2">
              <v:shape style="position:absolute;left:3268;top:1842;width:43;height:2" coordorigin="3268,1842" coordsize="43,0" path="m3268,1842l3312,1842e" filled="f" stroked="t" strokeweight=".357pt" strokecolor="#999999">
                <v:path arrowok="t"/>
              </v:shape>
            </v:group>
            <v:group style="position:absolute;left:3275;top:1860;width:43;height:2" coordorigin="3275,1860" coordsize="43,2">
              <v:shape style="position:absolute;left:3275;top:1860;width:43;height:2" coordorigin="3275,1860" coordsize="43,0" path="m3275,1860l3318,1860e" filled="f" stroked="t" strokeweight=".357pt" strokecolor="#999999">
                <v:path arrowok="t"/>
              </v:shape>
            </v:group>
            <v:group style="position:absolute;left:3282;top:1879;width:43;height:2" coordorigin="3282,1879" coordsize="43,2">
              <v:shape style="position:absolute;left:3282;top:1879;width:43;height:2" coordorigin="3282,1879" coordsize="43,0" path="m3282,1879l3325,1879e" filled="f" stroked="t" strokeweight=".357pt" strokecolor="#999999">
                <v:path arrowok="t"/>
              </v:shape>
            </v:group>
            <v:group style="position:absolute;left:3288;top:1898;width:43;height:2" coordorigin="3288,1898" coordsize="43,2">
              <v:shape style="position:absolute;left:3288;top:1898;width:43;height:2" coordorigin="3288,1898" coordsize="43,0" path="m3288,1898l3332,1898e" filled="f" stroked="t" strokeweight=".357pt" strokecolor="#999999">
                <v:path arrowok="t"/>
              </v:shape>
            </v:group>
            <v:group style="position:absolute;left:3302;top:1935;width:43;height:2" coordorigin="3302,1935" coordsize="43,2">
              <v:shape style="position:absolute;left:3302;top:1935;width:43;height:2" coordorigin="3302,1935" coordsize="43,0" path="m3302,1935l3345,1935e" filled="f" stroked="t" strokeweight=".359pt" strokecolor="#999999">
                <v:path arrowok="t"/>
              </v:shape>
            </v:group>
            <v:group style="position:absolute;left:3308;top:1954;width:43;height:2" coordorigin="3308,1954" coordsize="43,2">
              <v:shape style="position:absolute;left:3308;top:1954;width:43;height:2" coordorigin="3308,1954" coordsize="43,0" path="m3308,1954l3352,1954e" filled="f" stroked="t" strokeweight=".357pt" strokecolor="#999999">
                <v:path arrowok="t"/>
              </v:shape>
            </v:group>
            <v:group style="position:absolute;left:3315;top:1973;width:43;height:2" coordorigin="3315,1973" coordsize="43,2">
              <v:shape style="position:absolute;left:3315;top:1973;width:43;height:2" coordorigin="3315,1973" coordsize="43,0" path="m3315,1973l3359,1973e" filled="f" stroked="t" strokeweight=".358pt" strokecolor="#999999">
                <v:path arrowok="t"/>
              </v:shape>
            </v:group>
            <v:group style="position:absolute;left:3322;top:1992;width:43;height:2" coordorigin="3322,1992" coordsize="43,2">
              <v:shape style="position:absolute;left:3322;top:1992;width:43;height:2" coordorigin="3322,1992" coordsize="43,0" path="m3322,1992l3365,1992e" filled="f" stroked="t" strokeweight=".358pt" strokecolor="#999999">
                <v:path arrowok="t"/>
              </v:shape>
            </v:group>
            <v:group style="position:absolute;left:3329;top:2010;width:43;height:2" coordorigin="3329,2010" coordsize="43,2">
              <v:shape style="position:absolute;left:3329;top:2010;width:43;height:2" coordorigin="3329,2010" coordsize="43,0" path="m3329,2010l3372,2010e" filled="f" stroked="t" strokeweight=".358pt" strokecolor="#999999">
                <v:path arrowok="t"/>
              </v:shape>
            </v:group>
            <v:group style="position:absolute;left:3335;top:2029;width:43;height:2" coordorigin="3335,2029" coordsize="43,2">
              <v:shape style="position:absolute;left:3335;top:2029;width:43;height:2" coordorigin="3335,2029" coordsize="43,0" path="m3335,2029l3379,2029e" filled="f" stroked="t" strokeweight=".356pt" strokecolor="#999999">
                <v:path arrowok="t"/>
              </v:shape>
            </v:group>
            <v:group style="position:absolute;left:3349;top:2067;width:43;height:2" coordorigin="3349,2067" coordsize="43,2">
              <v:shape style="position:absolute;left:3349;top:2067;width:43;height:2" coordorigin="3349,2067" coordsize="43,0" path="m3349,2067l3392,2067e" filled="f" stroked="t" strokeweight=".357pt" strokecolor="#999999">
                <v:path arrowok="t"/>
              </v:shape>
            </v:group>
            <v:group style="position:absolute;left:3356;top:2085;width:43;height:2" coordorigin="3356,2085" coordsize="43,2">
              <v:shape style="position:absolute;left:3356;top:2085;width:43;height:2" coordorigin="3356,2085" coordsize="43,0" path="m3356,2085l3399,2085e" filled="f" stroked="t" strokeweight=".358pt" strokecolor="#999999">
                <v:path arrowok="t"/>
              </v:shape>
            </v:group>
            <v:group style="position:absolute;left:3362;top:2104;width:43;height:2" coordorigin="3362,2104" coordsize="43,2">
              <v:shape style="position:absolute;left:3362;top:2104;width:43;height:2" coordorigin="3362,2104" coordsize="43,0" path="m3362,2104l3406,2104e" filled="f" stroked="t" strokeweight=".356pt" strokecolor="#999999">
                <v:path arrowok="t"/>
              </v:shape>
            </v:group>
            <v:group style="position:absolute;left:3401;top:1780;width:109;height:302" coordorigin="3401,1780" coordsize="109,302">
              <v:shape style="position:absolute;left:3401;top:1780;width:109;height:302" coordorigin="3401,1780" coordsize="109,302" path="m3401,2082l3511,2082,3511,1780,3401,1780,3401,2082xe" filled="t" fillcolor="#999999" stroked="f">
                <v:path arrowok="t"/>
                <v:fill/>
              </v:shape>
            </v:group>
            <v:group style="position:absolute;left:3346;top:1788;width:43;height:2" coordorigin="3346,1788" coordsize="43,2">
              <v:shape style="position:absolute;left:3346;top:1788;width:43;height:2" coordorigin="3346,1788" coordsize="43,0" path="m3346,1788l3390,1788e" filled="f" stroked="t" strokeweight=".358pt" strokecolor="#999999">
                <v:path arrowok="t"/>
              </v:shape>
            </v:group>
            <v:group style="position:absolute;left:3353;top:1806;width:43;height:2" coordorigin="3353,1806" coordsize="43,2">
              <v:shape style="position:absolute;left:3353;top:1806;width:43;height:2" coordorigin="3353,1806" coordsize="43,0" path="m3353,1806l3397,1806e" filled="f" stroked="t" strokeweight=".358pt" strokecolor="#999999">
                <v:path arrowok="t"/>
              </v:shape>
            </v:group>
            <v:group style="position:absolute;left:3360;top:1825;width:43;height:2" coordorigin="3360,1825" coordsize="43,2">
              <v:shape style="position:absolute;left:3360;top:1825;width:43;height:2" coordorigin="3360,1825" coordsize="43,0" path="m3360,1825l3403,1825e" filled="f" stroked="t" strokeweight=".357pt" strokecolor="#999999">
                <v:path arrowok="t"/>
              </v:shape>
            </v:group>
            <v:group style="position:absolute;left:3373;top:1863;width:43;height:2" coordorigin="3373,1863" coordsize="43,2">
              <v:shape style="position:absolute;left:3373;top:1863;width:43;height:2" coordorigin="3373,1863" coordsize="43,0" path="m3373,1863l3417,1863e" filled="f" stroked="t" strokeweight=".358pt" strokecolor="#999999">
                <v:path arrowok="t"/>
              </v:shape>
            </v:group>
            <v:group style="position:absolute;left:3380;top:1881;width:43;height:2" coordorigin="3380,1881" coordsize="43,2">
              <v:shape style="position:absolute;left:3380;top:1881;width:43;height:2" coordorigin="3380,1881" coordsize="43,0" path="m3380,1881l3423,1881e" filled="f" stroked="t" strokeweight=".358pt" strokecolor="#999999">
                <v:path arrowok="t"/>
              </v:shape>
            </v:group>
            <v:group style="position:absolute;left:3387;top:1900;width:43;height:2" coordorigin="3387,1900" coordsize="43,2">
              <v:shape style="position:absolute;left:3387;top:1900;width:43;height:2" coordorigin="3387,1900" coordsize="43,0" path="m3387,1900l3430,1900e" filled="f" stroked="t" strokeweight=".357pt" strokecolor="#999999">
                <v:path arrowok="t"/>
              </v:shape>
            </v:group>
            <v:group style="position:absolute;left:3394;top:1919;width:43;height:2" coordorigin="3394,1919" coordsize="43,2">
              <v:shape style="position:absolute;left:3394;top:1919;width:43;height:2" coordorigin="3394,1919" coordsize="43,0" path="m3394,1919l3437,1919e" filled="f" stroked="t" strokeweight=".358pt" strokecolor="#999999">
                <v:path arrowok="t"/>
              </v:shape>
            </v:group>
            <v:group style="position:absolute;left:3400;top:1938;width:43;height:2" coordorigin="3400,1938" coordsize="43,2">
              <v:shape style="position:absolute;left:3400;top:1938;width:43;height:2" coordorigin="3400,1938" coordsize="43,0" path="m3400,1938l3444,1938e" filled="f" stroked="t" strokeweight=".357pt" strokecolor="#999999">
                <v:path arrowok="t"/>
              </v:shape>
            </v:group>
            <v:group style="position:absolute;left:3407;top:1956;width:43;height:2" coordorigin="3407,1956" coordsize="43,2">
              <v:shape style="position:absolute;left:3407;top:1956;width:43;height:2" coordorigin="3407,1956" coordsize="43,0" path="m3407,1956l3450,1956e" filled="f" stroked="t" strokeweight=".358pt" strokecolor="#999999">
                <v:path arrowok="t"/>
              </v:shape>
            </v:group>
            <v:group style="position:absolute;left:3420;top:1994;width:43;height:2" coordorigin="3420,1994" coordsize="43,2">
              <v:shape style="position:absolute;left:3420;top:1994;width:43;height:2" coordorigin="3420,1994" coordsize="43,0" path="m3420,1994l3464,1994e" filled="f" stroked="t" strokeweight=".358pt" strokecolor="#999999">
                <v:path arrowok="t"/>
              </v:shape>
            </v:group>
            <v:group style="position:absolute;left:3427;top:2013;width:43;height:2" coordorigin="3427,2013" coordsize="43,2">
              <v:shape style="position:absolute;left:3427;top:2013;width:43;height:2" coordorigin="3427,2013" coordsize="43,0" path="m3427,2013l3471,2013e" filled="f" stroked="t" strokeweight=".358pt" strokecolor="#999999">
                <v:path arrowok="t"/>
              </v:shape>
            </v:group>
            <v:group style="position:absolute;left:3434;top:2031;width:43;height:2" coordorigin="3434,2031" coordsize="43,2">
              <v:shape style="position:absolute;left:3434;top:2031;width:43;height:2" coordorigin="3434,2031" coordsize="43,0" path="m3434,2031l3477,2031e" filled="f" stroked="t" strokeweight=".36pt" strokecolor="#999999">
                <v:path arrowok="t"/>
              </v:shape>
            </v:group>
            <v:group style="position:absolute;left:3441;top:2050;width:43;height:2" coordorigin="3441,2050" coordsize="43,2">
              <v:shape style="position:absolute;left:3441;top:2050;width:43;height:2" coordorigin="3441,2050" coordsize="43,0" path="m3441,2050l3484,2050e" filled="f" stroked="t" strokeweight=".357pt" strokecolor="#999999">
                <v:path arrowok="t"/>
              </v:shape>
            </v:group>
            <v:group style="position:absolute;left:3447;top:2069;width:43;height:2" coordorigin="3447,2069" coordsize="43,2">
              <v:shape style="position:absolute;left:3447;top:2069;width:43;height:2" coordorigin="3447,2069" coordsize="43,0" path="m3447,2069l3491,2069e" filled="f" stroked="t" strokeweight=".36pt" strokecolor="#999999">
                <v:path arrowok="t"/>
              </v:shape>
            </v:group>
            <v:group style="position:absolute;left:3454;top:2088;width:43;height:2" coordorigin="3454,2088" coordsize="43,2">
              <v:shape style="position:absolute;left:3454;top:2088;width:43;height:2" coordorigin="3454,2088" coordsize="43,0" path="m3454,2088l3498,2088e" filled="f" stroked="t" strokeweight=".356pt" strokecolor="#999999">
                <v:path arrowok="t"/>
              </v:shape>
            </v:group>
            <v:group style="position:absolute;left:3217;top:1965;width:14;height:32" coordorigin="3217,1965" coordsize="14,32">
              <v:shape style="position:absolute;left:3217;top:1965;width:14;height:32" coordorigin="3217,1965" coordsize="14,32" path="m3228,1965l3224,1965,3220,1965,3217,1973,3217,1990,3220,1997,3228,1996,3231,1989,3231,1972,3228,1965e" filled="t" fillcolor="#000000" stroked="f">
                <v:path arrowok="t"/>
                <v:fill/>
              </v:shape>
            </v:group>
            <v:group style="position:absolute;left:3219;top:1793;width:131;height:229" coordorigin="3219,1793" coordsize="131,229">
              <v:shape style="position:absolute;left:3219;top:1793;width:131;height:229" coordorigin="3219,1793" coordsize="131,229" path="m3220,1885l3219,1878,3231,1850,3242,1831,3255,1816,3270,1805,3287,1797,3303,1793,3319,1795,3334,1806,3343,1823,3348,1843,3350,1863,3350,1884,3347,1904,3342,1923,3336,1938,3327,1956,3319,1971,3311,1986,3303,2003,3292,2022e" filled="f" stroked="t" strokeweight=".7pt" strokecolor="#FFFFFF">
                <v:path arrowok="t"/>
              </v:shape>
            </v:group>
            <v:group style="position:absolute;left:3213;top:1783;width:143;height:279" coordorigin="3213,1783" coordsize="143,279">
              <v:shape style="position:absolute;left:3213;top:1783;width:143;height:279" coordorigin="3213,1783" coordsize="143,279" path="m3213,1887l3238,1832,3292,1787,3308,1783,3324,1786,3341,1799,3349,1816,3354,1835,3356,1856,3356,1877,3333,1950,3323,1969,3312,1989,3302,2009,3293,2028,3285,2046,3280,2062e" filled="f" stroked="t" strokeweight=".25pt" strokecolor="#999999">
                <v:path arrowok="t"/>
              </v:shape>
            </v:group>
            <v:group style="position:absolute;left:3775;top:1570;width:522;height:581" coordorigin="3775,1570" coordsize="522,581">
              <v:shape style="position:absolute;left:3775;top:1570;width:522;height:581" coordorigin="3775,1570" coordsize="522,581" path="m4073,1639l3908,1639,4075,2066,4026,2074,4035,2092,4017,2096,3969,2104,3963,2151,4292,2091,4297,2048,4288,2027,4233,2027,4073,1639e" filled="t" fillcolor="#FFFFFF" stroked="f">
                <v:path arrowok="t"/>
                <v:fill/>
              </v:shape>
              <v:shape style="position:absolute;left:3775;top:1570;width:522;height:581" coordorigin="3775,1570" coordsize="522,581" path="m4285,2018l4233,2027,4288,2027,4285,2018e" filled="t" fillcolor="#FFFFFF" stroked="f">
                <v:path arrowok="t"/>
                <v:fill/>
              </v:shape>
              <v:shape style="position:absolute;left:3775;top:1570;width:522;height:581" coordorigin="3775,1570" coordsize="522,581" path="m4066,1622l3838,1622,3849,1646,3908,1639,4073,1639,4066,1622e" filled="t" fillcolor="#FFFFFF" stroked="f">
                <v:path arrowok="t"/>
                <v:fill/>
              </v:shape>
              <v:shape style="position:absolute;left:3775;top:1570;width:522;height:581" coordorigin="3775,1570" coordsize="522,581" path="m4092,1570l3775,1619,3782,1630,3838,1622,4066,1622,4063,1615,4108,1606,4092,1570e" filled="t" fillcolor="#FFFFFF" stroked="f">
                <v:path arrowok="t"/>
                <v:fill/>
              </v:shape>
            </v:group>
            <v:group style="position:absolute;left:3775;top:1570;width:522;height:581" coordorigin="3775,1570" coordsize="522,581">
              <v:shape style="position:absolute;left:3775;top:1570;width:522;height:581" coordorigin="3775,1570" coordsize="522,581" path="m3963,2151l3969,2104,4017,2096,4035,2092,4026,2074,4075,2066,3908,1639,3849,1646,3838,1622,3782,1630,3775,1619,4092,1570,4108,1606,4063,1615,4233,2027,4285,2018,4297,2048,4292,2091,3963,2151xe" filled="f" stroked="t" strokeweight=".5pt" strokecolor="#999999">
                <v:path arrowok="t"/>
              </v:shape>
            </v:group>
            <v:group style="position:absolute;left:3949;top:1663;width:67;height:30" coordorigin="3949,1663" coordsize="67,30">
              <v:shape style="position:absolute;left:3949;top:1663;width:67;height:30" coordorigin="3949,1663" coordsize="67,30" path="m4015,1684l4016,1685,4015,1686,4014,1686,3961,1693,3960,1693,3959,1693,3959,1692,3950,1673,3949,1672,3950,1671,3951,1671,4004,1663,4005,1663,4006,1664,4006,1665,4015,1684xe" filled="f" stroked="t" strokeweight=".25pt" strokecolor="#999999">
                <v:path arrowok="t"/>
              </v:shape>
            </v:group>
            <v:group style="position:absolute;left:3970;top:1717;width:67;height:30" coordorigin="3970,1717" coordsize="67,30">
              <v:shape style="position:absolute;left:3970;top:1717;width:67;height:30" coordorigin="3970,1717" coordsize="67,30" path="m4036,1738l4037,1739,4036,1740,4035,1740,3982,1747,3981,1747,3980,1747,3979,1746,3970,1727,3970,1726,3970,1725,3971,1725,4024,1718,4025,1717,4027,1718,4027,1719,4036,1738xe" filled="f" stroked="t" strokeweight=".25pt" strokecolor="#999999">
                <v:path arrowok="t"/>
              </v:shape>
            </v:group>
            <v:group style="position:absolute;left:3991;top:1772;width:67;height:30" coordorigin="3991,1772" coordsize="67,30">
              <v:shape style="position:absolute;left:3991;top:1772;width:67;height:30" coordorigin="3991,1772" coordsize="67,30" path="m4057,1792l4002,1802,4000,1801,4000,1800,3991,1781,4046,1772,4047,1772,4048,1773,4057,1792xe" filled="f" stroked="t" strokeweight=".25pt" strokecolor="#999999">
                <v:path arrowok="t"/>
              </v:shape>
            </v:group>
            <v:group style="position:absolute;left:4011;top:1826;width:67;height:30" coordorigin="4011,1826" coordsize="67,30">
              <v:shape style="position:absolute;left:4011;top:1826;width:67;height:30" coordorigin="4011,1826" coordsize="67,30" path="m4077,1846l4078,1847,4077,1848,4076,1848,4023,1856,4022,1856,4021,1855,4021,1854,4012,1835,4011,1834,4012,1833,4013,1833,4066,1826,4067,1826,4068,1826,4068,1827,4077,1846xe" filled="f" stroked="t" strokeweight=".25pt" strokecolor="#999999">
                <v:path arrowok="t"/>
              </v:shape>
            </v:group>
            <v:group style="position:absolute;left:4032;top:1880;width:67;height:30" coordorigin="4032,1880" coordsize="67,30">
              <v:shape style="position:absolute;left:4032;top:1880;width:67;height:30" coordorigin="4032,1880" coordsize="67,30" path="m4098,1900l4099,1901,4098,1902,4097,1902,4044,1910,4043,1910,4042,1909,4041,1908,4032,1889,4032,1888,4032,1887,4033,1887,4086,1880,4088,1880,4089,1881,4089,1881,4098,1900xe" filled="f" stroked="t" strokeweight=".25pt" strokecolor="#999999">
                <v:path arrowok="t"/>
              </v:shape>
            </v:group>
            <v:group style="position:absolute;left:4053;top:1934;width:67;height:30" coordorigin="4053,1934" coordsize="67,30">
              <v:shape style="position:absolute;left:4053;top:1934;width:67;height:30" coordorigin="4053,1934" coordsize="67,30" path="m4119,1955l4064,1964,4062,1963,4062,1962,4053,1943,4053,1942,4053,1942,4054,1941,4107,1934,4108,1934,4109,1935,4110,1936,4119,1955xe" filled="f" stroked="t" strokeweight=".25pt" strokecolor="#999999">
                <v:path arrowok="t"/>
              </v:shape>
            </v:group>
            <v:group style="position:absolute;left:4073;top:1988;width:67;height:30" coordorigin="4073,1988" coordsize="67,30">
              <v:shape style="position:absolute;left:4073;top:1988;width:67;height:30" coordorigin="4073,1988" coordsize="67,30" path="m4139,2009l4084,2018,4083,2017,4083,2017,4074,1997,4073,1997,4074,1996,4075,1995,4128,1988,4129,1988,4130,1989,4130,1990,4139,2009xe" filled="f" stroked="t" strokeweight=".25pt" strokecolor="#999999">
                <v:path arrowok="t"/>
              </v:shape>
            </v:group>
            <v:group style="position:absolute;left:3233;top:2090;width:1080;height:188" coordorigin="3233,2090" coordsize="1080,188">
              <v:shape style="position:absolute;left:3233;top:2090;width:1080;height:188" coordorigin="3233,2090" coordsize="1080,188" path="m4313,2090l3233,2278e" filled="f" stroked="t" strokeweight=".25pt" strokecolor="#999999">
                <v:path arrowok="t"/>
              </v:shape>
            </v:group>
            <v:group style="position:absolute;left:2993;top:1627;width:146;height:299" coordorigin="2993,1627" coordsize="146,299">
              <v:shape style="position:absolute;left:2993;top:1627;width:146;height:299" coordorigin="2993,1627" coordsize="146,299" path="m2993,1627l3031,1673,3057,1752,3068,1794,3072,1809,3076,1823,3082,1837,3094,1861,3112,1885,3123,1901,3131,1913,3139,1926e" filled="f" stroked="t" strokeweight="1.3pt" strokecolor="#999999">
                <v:path arrowok="t"/>
              </v:shape>
            </v:group>
            <v:group style="position:absolute;left:2993;top:1627;width:146;height:299" coordorigin="2993,1627" coordsize="146,299">
              <v:shape style="position:absolute;left:2993;top:1627;width:146;height:299" coordorigin="2993,1627" coordsize="146,299" path="m2993,1627l3031,1673,3057,1752,3068,1794,3072,1809,3076,1823,3082,1837,3094,1861,3112,1885,3123,1901,3131,1913,3139,1926e" filled="f" stroked="t" strokeweight=".5pt" strokecolor="#FFFFFF">
                <v:path arrowok="t"/>
              </v:shape>
            </v:group>
            <v:group style="position:absolute;left:2961;top:1590;width:59;height:124" coordorigin="2961,1590" coordsize="59,124">
              <v:shape style="position:absolute;left:2961;top:1590;width:59;height:124" coordorigin="2961,1590" coordsize="59,124" path="m2992,1590l2983,1591,2964,1639,3020,1714,3001,1656,3001,1635,2992,1590e" filled="t" fillcolor="#FFFFFF" stroked="f">
                <v:path arrowok="t"/>
                <v:fill/>
              </v:shape>
              <v:shape style="position:absolute;left:2961;top:1590;width:59;height:124" coordorigin="2961,1590" coordsize="59,124" path="m2961,1635l2963,1641,2964,1639,2961,1635e" filled="t" fillcolor="#FFFFFF" stroked="f">
                <v:path arrowok="t"/>
                <v:fill/>
              </v:shape>
            </v:group>
            <v:group style="position:absolute;left:2961;top:1590;width:59;height:124" coordorigin="2961,1590" coordsize="59,124">
              <v:shape style="position:absolute;left:2961;top:1590;width:59;height:124" coordorigin="2961,1590" coordsize="59,124" path="m2961,1635l2963,1641,2983,1591,2992,1590,3001,1635,3001,1656,3020,1714e" filled="f" stroked="t" strokeweight=".25pt" strokecolor="#000000">
                <v:path arrowok="t"/>
              </v:shape>
            </v:group>
            <v:group style="position:absolute;left:3124;top:1913;width:50;height:65" coordorigin="3124,1913" coordsize="50,65">
              <v:shape style="position:absolute;left:3124;top:1913;width:50;height:65" coordorigin="3124,1913" coordsize="50,65" path="m3150,1913l3130,1917,3124,1927,3127,1937,3138,1978,3174,1971,3162,1931,3159,1921,3150,1913e" filled="t" fillcolor="#FFFFFF" stroked="f">
                <v:path arrowok="t"/>
                <v:fill/>
              </v:shape>
            </v:group>
            <v:group style="position:absolute;left:3124;top:1913;width:50;height:65" coordorigin="3124,1913" coordsize="50,65">
              <v:shape style="position:absolute;left:3124;top:1913;width:50;height:65" coordorigin="3124,1913" coordsize="50,65" path="m3174,1971l3162,1931,3159,1921,3150,1913,3140,1915,3130,1917,3124,1927,3127,1937,3138,1978e" filled="f" stroked="t" strokeweight=".5pt" strokecolor="#999999">
                <v:path arrowok="t"/>
              </v:shape>
            </v:group>
            <v:group style="position:absolute;left:3102;top:1893;width:44;height:101" coordorigin="3102,1893" coordsize="44,101">
              <v:shape style="position:absolute;left:3102;top:1893;width:44;height:101" coordorigin="3102,1893" coordsize="44,101" path="m3125,1893l3105,1903,3103,1920,3102,1930,3104,1935,3110,1951,3125,1994,3126,1979,3135,1967,3146,1959,3144,1949,3125,1893e" filled="t" fillcolor="#FFFFFF" stroked="f">
                <v:path arrowok="t"/>
                <v:fill/>
              </v:shape>
            </v:group>
            <v:group style="position:absolute;left:3102;top:1893;width:44;height:101" coordorigin="3102,1893" coordsize="44,101">
              <v:shape style="position:absolute;left:3102;top:1893;width:44;height:101" coordorigin="3102,1893" coordsize="44,101" path="m3125,1893l3105,1903,3103,1920,3102,1930,3104,1935,3110,1951,3119,1977,3125,1994,3126,1979,3135,1967,3146,1959,3144,1949,3125,1893xe" filled="f" stroked="t" strokeweight=".4pt" strokecolor="#999999">
                <v:path arrowok="t"/>
              </v:shape>
            </v:group>
            <v:group style="position:absolute;left:3120;top:1955;width:117;height:86" coordorigin="3120,1955" coordsize="117,86">
              <v:shape style="position:absolute;left:3120;top:1955;width:117;height:86" coordorigin="3120,1955" coordsize="117,86" path="m3186,1955l3124,1970,3120,1998,3136,2041,3205,2026,3207,2008,3237,1996,3237,1977,3229,1966,3196,1966,3191,1960,3186,1955e" filled="t" fillcolor="#FFFFFF" stroked="f">
                <v:path arrowok="t"/>
                <v:fill/>
              </v:shape>
              <v:shape style="position:absolute;left:3120;top:1955;width:117;height:86" coordorigin="3120,1955" coordsize="117,86" path="m3224,1960l3196,1966,3229,1966,3224,1960e" filled="t" fillcolor="#FFFFFF" stroked="f">
                <v:path arrowok="t"/>
                <v:fill/>
              </v:shape>
            </v:group>
            <v:group style="position:absolute;left:3120;top:1955;width:117;height:86" coordorigin="3120,1955" coordsize="117,86">
              <v:shape style="position:absolute;left:3120;top:1955;width:117;height:86" coordorigin="3120,1955" coordsize="117,86" path="m3207,2008l3205,2026,3136,2041,3120,1998,3124,1970,3186,1955,3191,1960,3196,1966,3224,1960,3237,1977,3237,1996,3207,2008xe" filled="f" stroked="t" strokeweight=".5pt" strokecolor="#999999">
                <v:path arrowok="t"/>
              </v:shape>
            </v:group>
            <v:group style="position:absolute;left:3187;top:1957;width:19;height:69" coordorigin="3187,1957" coordsize="19,69">
              <v:shape style="position:absolute;left:3187;top:1957;width:19;height:69" coordorigin="3187,1957" coordsize="19,69" path="m3187,1957l3198,1974,3206,1992,3202,2026e" filled="f" stroked="t" strokeweight=".3pt" strokecolor="#999999">
                <v:path arrowok="t"/>
              </v:shape>
            </v:group>
            <v:group style="position:absolute;left:3127;top:1972;width:15;height:68" coordorigin="3127,1972" coordsize="15,68">
              <v:shape style="position:absolute;left:3127;top:1972;width:15;height:68" coordorigin="3127,1972" coordsize="15,68" path="m3127,1972l3143,2009,3137,2040e" filled="f" stroked="t" strokeweight=".25pt" strokecolor="#999999">
                <v:path arrowok="t"/>
              </v:shape>
            </v:group>
            <v:group style="position:absolute;left:4784;top:1402;width:159;height:78" coordorigin="4784,1402" coordsize="159,78">
              <v:shape style="position:absolute;left:4784;top:1402;width:159;height:78" coordorigin="4784,1402" coordsize="159,78" path="m4794,1424l4794,1423,4795,1423,4797,1422,4920,1403,4923,1402,4927,1404,4929,1407,4942,1434,4943,1435,4943,1436,4943,1437,4937,1452,4936,1459,4930,1459,4803,1480,4797,1479,4796,1475,4784,1451,4786,1440,4794,1424xe" filled="f" stroked="t" strokeweight=".4pt" strokecolor="#999999">
                <v:path arrowok="t"/>
              </v:shape>
            </v:group>
            <v:group style="position:absolute;left:4794;top:1425;width:146;height:35" coordorigin="4794,1425" coordsize="146,35">
              <v:shape style="position:absolute;left:4794;top:1425;width:146;height:35" coordorigin="4794,1425" coordsize="146,35" path="m4941,1439l4813,1460,4808,1459,4806,1454,4794,1431,4795,1425e" filled="f" stroked="t" strokeweight=".2pt" strokecolor="#999999">
                <v:path arrowok="t"/>
              </v:shape>
            </v:group>
            <v:group style="position:absolute;left:4219;top:1302;width:15;height:41" coordorigin="4219,1302" coordsize="15,41">
              <v:shape style="position:absolute;left:4219;top:1302;width:15;height:41" coordorigin="4219,1302" coordsize="15,41" path="m4227,1302l4223,1305,4221,1313,4219,1321,4220,1333,4226,1343,4231,1340,4232,1332,4234,1324,4233,1313,4230,1307,4227,1302e" filled="t" fillcolor="#999999" stroked="f">
                <v:path arrowok="t"/>
                <v:fill/>
              </v:shape>
            </v:group>
            <v:group style="position:absolute;left:3987;top:733;width:15;height:41" coordorigin="3987,733" coordsize="15,41">
              <v:shape style="position:absolute;left:3987;top:733;width:15;height:41" coordorigin="3987,733" coordsize="15,41" path="m3995,733l3991,736,3987,753,3988,764,3991,769,3994,774,3998,772,4000,763,4002,755,4001,744,3995,733e" filled="t" fillcolor="#999999" stroked="f">
                <v:path arrowok="t"/>
                <v:fill/>
              </v:shape>
            </v:group>
            <v:group style="position:absolute;left:3996;top:609;width:20;height:15" coordorigin="3996,609" coordsize="20,15">
              <v:shape style="position:absolute;left:3996;top:609;width:20;height:15" coordorigin="3996,609" coordsize="20,15" path="m4010,609l4000,609,3996,613,3997,621,4001,624,4012,624,4015,621,4014,612,4010,609e" filled="t" fillcolor="#000000" stroked="f">
                <v:path arrowok="t"/>
                <v:fill/>
              </v:shape>
            </v:group>
            <v:group style="position:absolute;left:4645;top:516;width:2;height:63" coordorigin="4645,516" coordsize="2,63">
              <v:shape style="position:absolute;left:4645;top:516;width:2;height:63" coordorigin="4645,516" coordsize="0,63" path="m4645,516l4645,579e" filled="f" stroked="t" strokeweight=".666pt" strokecolor="#999999">
                <v:path arrowok="t"/>
              </v:shape>
            </v:group>
            <v:group style="position:absolute;left:3951;top:619;width:2;height:65" coordorigin="3951,619" coordsize="2,65">
              <v:shape style="position:absolute;left:3951;top:619;width:2;height:65" coordorigin="3951,619" coordsize="0,65" path="m3951,619l3951,684e" filled="f" stroked="t" strokeweight=".583pt" strokecolor="#000000">
                <v:path arrowok="t"/>
              </v:shape>
            </v:group>
            <v:group style="position:absolute;left:4020;top:106;width:67;height:459" coordorigin="4020,106" coordsize="67,459">
              <v:shape style="position:absolute;left:4020;top:106;width:67;height:459" coordorigin="4020,106" coordsize="67,459" path="m4020,565l4087,565,4087,106,4020,106,4020,565xe" filled="t" fillcolor="#FFFFFF" stroked="f">
                <v:path arrowok="t"/>
                <v:fill/>
              </v:shape>
            </v:group>
            <v:group style="position:absolute;left:4020;top:106;width:67;height:459" coordorigin="4020,106" coordsize="67,459">
              <v:shape style="position:absolute;left:4020;top:106;width:67;height:459" coordorigin="4020,106" coordsize="67,459" path="m4020,565l4087,565,4087,106,4020,106,4020,565xe" filled="t" fillcolor="#8CA9C8" stroked="f">
                <v:path arrowok="t"/>
                <v:fill/>
              </v:shape>
            </v:group>
            <v:group style="position:absolute;left:4069;top:86;width:37;height:57" coordorigin="4069,86" coordsize="37,57">
              <v:shape style="position:absolute;left:4069;top:86;width:37;height:57" coordorigin="4069,86" coordsize="37,57" path="m4075,86l4069,137,4069,138,4070,138,4076,142,4086,144,4094,142,4100,141,4103,138,4102,136,4106,88,4075,86e" filled="t" fillcolor="#E5E5E5" stroked="f">
                <v:path arrowok="t"/>
                <v:fill/>
              </v:shape>
            </v:group>
            <v:group style="position:absolute;left:4069;top:86;width:37;height:57" coordorigin="4069,86" coordsize="37,57">
              <v:shape style="position:absolute;left:4069;top:86;width:37;height:57" coordorigin="4069,86" coordsize="37,57" path="m4075,86l4069,137,4069,138,4070,138,4071,139,4076,142,4086,144,4094,142,4100,141,4103,138,4102,136,4106,88e" filled="f" stroked="t" strokeweight=".5pt" strokecolor="#000000">
                <v:path arrowok="t"/>
              </v:shape>
            </v:group>
            <v:group style="position:absolute;left:4059;top:49;width:69;height:58" coordorigin="4059,49" coordsize="69,58">
              <v:shape style="position:absolute;left:4059;top:49;width:69;height:58" coordorigin="4059,49" coordsize="69,58" path="m4100,49l4059,93,4060,96,4062,99,4068,103,4087,107,4108,106,4116,104,4121,101,4123,97,4128,62,4127,59,4125,57,4119,53,4100,49e" filled="t" fillcolor="#E5E5E5" stroked="f">
                <v:path arrowok="t"/>
                <v:fill/>
              </v:shape>
            </v:group>
            <v:group style="position:absolute;left:4059;top:49;width:69;height:58" coordorigin="4059,49" coordsize="69,58">
              <v:shape style="position:absolute;left:4059;top:49;width:69;height:58" coordorigin="4059,49" coordsize="69,58" path="m4060,94l4100,49,4119,53,4125,57,4127,59,4127,60,4128,62,4123,97,4123,98,4121,101,4116,104,4108,106,4087,107,4068,103,4062,99,4060,96,4060,94xe" filled="f" stroked="t" strokeweight=".5pt" strokecolor="#000000">
                <v:path arrowok="t"/>
              </v:shape>
            </v:group>
            <v:group style="position:absolute;left:4082;top:636;width:3118;height:301" coordorigin="4082,636" coordsize="3118,301">
              <v:shape style="position:absolute;left:4082;top:636;width:3118;height:301" coordorigin="4082,636" coordsize="3118,301" path="m7199,937l4082,636e" filled="f" stroked="t" strokeweight="3.0pt" strokecolor="#FFFFFF">
                <v:path arrowok="t"/>
                <v:stroke dashstyle="dash"/>
              </v:shape>
            </v:group>
            <v:group style="position:absolute;left:4117;top:719;width:3147;height:1633" coordorigin="4117,719" coordsize="3147,1633">
              <v:shape style="position:absolute;left:4117;top:719;width:3147;height:1633" coordorigin="4117,719" coordsize="3147,1633" path="m7263,2352l4117,719e" filled="f" stroked="t" strokeweight="3pt" strokecolor="#FFFFFF">
                <v:path arrowok="t"/>
                <v:stroke dashstyle="dash"/>
              </v:shape>
            </v:group>
            <v:group style="position:absolute;left:4082;top:636;width:3118;height:301" coordorigin="4082,636" coordsize="3118,301">
              <v:shape style="position:absolute;left:4082;top:636;width:3118;height:301" coordorigin="4082,636" coordsize="3118,301" path="m7199,937l4082,636e" filled="f" stroked="t" strokeweight="1.4pt" strokecolor="#8CA9C8">
                <v:path arrowok="t"/>
                <v:stroke dashstyle="dash"/>
              </v:shape>
            </v:group>
            <v:group style="position:absolute;left:4117;top:719;width:3147;height:1633" coordorigin="4117,719" coordsize="3147,1633">
              <v:shape style="position:absolute;left:4117;top:719;width:3147;height:1633" coordorigin="4117,719" coordsize="3147,1633" path="m7263,2352l4117,719e" filled="f" stroked="t" strokeweight="1.4pt" strokecolor="#8CA9C8">
                <v:path arrowok="t"/>
                <v:stroke dashstyle="dash"/>
              </v:shape>
            </v:group>
            <v:group style="position:absolute;left:7253;top:939;width:229;height:2" coordorigin="7253,939" coordsize="229,2">
              <v:shape style="position:absolute;left:7253;top:939;width:229;height:2" coordorigin="7253,939" coordsize="229,0" path="m7253,939l7481,939e" filled="f" stroked="t" strokeweight="1.542pt" strokecolor="#999999">
                <v:path arrowok="t"/>
              </v:shape>
            </v:group>
            <v:group style="position:absolute;left:7897;top:988;width:813;height:2" coordorigin="7897,988" coordsize="813,2">
              <v:shape style="position:absolute;left:7897;top:988;width:813;height:2" coordorigin="7897,988" coordsize="813,0" path="m7897,988l8711,988e" filled="f" stroked="t" strokeweight="5.372pt" strokecolor="#999999">
                <v:path arrowok="t"/>
              </v:shape>
            </v:group>
            <v:group style="position:absolute;left:7257;top:747;width:1417;height:159" coordorigin="7257,747" coordsize="1417,159">
              <v:shape style="position:absolute;left:7257;top:747;width:1417;height:159" coordorigin="7257,747" coordsize="1417,159" path="m7257,906l7482,876,7490,848,7505,833,7518,831,7906,777,7917,784,7917,805,7914,852,8673,747e" filled="f" stroked="t" strokeweight=".5pt" strokecolor="#000000">
                <v:path arrowok="t"/>
              </v:shape>
            </v:group>
            <v:group style="position:absolute;left:7482;top:807;width:435;height:99" coordorigin="7482,807" coordsize="435,99">
              <v:shape style="position:absolute;left:7482;top:807;width:435;height:99" coordorigin="7482,807" coordsize="435,99" path="m7482,906l7490,878,7505,863,7518,861,7906,807,7917,814e" filled="f" stroked="t" strokeweight=".25pt" strokecolor="#999999">
                <v:path arrowok="t"/>
              </v:shape>
            </v:group>
            <v:group style="position:absolute;left:7267;top:1090;width:629;height:2" coordorigin="7267,1090" coordsize="629,2">
              <v:shape style="position:absolute;left:7267;top:1090;width:629;height:2" coordorigin="7267,1090" coordsize="629,0" path="m7267,1090l7897,1090e" filled="f" stroked="t" strokeweight="4.642pt" strokecolor="#999999">
                <v:path arrowok="t"/>
              </v:shape>
            </v:group>
            <v:group style="position:absolute;left:7470;top:878;width:2;height:233" coordorigin="7470,878" coordsize="2,233">
              <v:shape style="position:absolute;left:7470;top:878;width:2;height:233" coordorigin="7470,878" coordsize="0,233" path="m7470,878l7470,1111e" filled="f" stroked="t" strokeweight="1.451pt" strokecolor="#999999">
                <v:path arrowok="t"/>
              </v:shape>
            </v:group>
            <v:group style="position:absolute;left:8315;top:817;width:49;height:196" coordorigin="8315,817" coordsize="49,196">
              <v:shape style="position:absolute;left:8315;top:817;width:49;height:196" coordorigin="8315,817" coordsize="49,196" path="m8352,817l8363,840,8364,859,8358,875,8347,888,8335,898,8323,904,8315,908,8355,1013e" filled="f" stroked="t" strokeweight=".25pt" strokecolor="#000000">
                <v:path arrowok="t"/>
              </v:shape>
            </v:group>
            <v:group style="position:absolute;left:7904;top:770;width:644;height:822" coordorigin="7904,770" coordsize="644,822">
              <v:shape style="position:absolute;left:7904;top:770;width:644;height:822" coordorigin="7904,770" coordsize="644,822" path="m8361,1013l8122,1013,8147,1014,8171,1018,8191,1026,8205,1041,8425,1593,8464,1563,8516,1516,8548,1473,8361,1016,8361,1013e" filled="t" fillcolor="#FFFFFF" stroked="f">
                <v:path arrowok="t"/>
                <v:fill/>
              </v:shape>
              <v:shape style="position:absolute;left:7904;top:770;width:644;height:822" coordorigin="7904,770" coordsize="644,822" path="m8240,770l8216,774,7917,808,7904,1044,8079,1018,8085,1017,8101,1015,8122,1013,8361,1013,8369,852,8307,796,8265,789,8254,774,8240,770e" filled="t" fillcolor="#FFFFFF" stroked="f">
                <v:path arrowok="t"/>
                <v:fill/>
              </v:shape>
            </v:group>
            <v:group style="position:absolute;left:7904;top:770;width:645;height:822" coordorigin="7904,770" coordsize="645,822">
              <v:shape style="position:absolute;left:7904;top:770;width:645;height:822" coordorigin="7904,770" coordsize="645,822" path="m8426,1593l8209,1051,8149,1012,8135,1012,7904,1044,7916,808,8216,774,8240,770,8254,774,8265,789,8307,796,8336,806,8354,818,8365,830,8369,841,8370,849,8369,852,8361,1016,8549,1473e" filled="f" stroked="t" strokeweight=".5pt" strokecolor="#BFBFBF">
                <v:path arrowok="t"/>
              </v:shape>
            </v:group>
            <v:group style="position:absolute;left:7916;top:857;width:87;height:2" coordorigin="7916,857" coordsize="87,2">
              <v:shape style="position:absolute;left:7916;top:857;width:87;height:2" coordorigin="7916,857" coordsize="87,0" path="m7916,857l8003,857e" filled="f" stroked="t" strokeweight=".604pt" strokecolor="#BFBFBF">
                <v:path arrowok="t"/>
              </v:shape>
            </v:group>
            <v:group style="position:absolute;left:8120;top:826;width:401;height:679" coordorigin="8120,826" coordsize="401,679">
              <v:shape style="position:absolute;left:8120;top:826;width:401;height:679" coordorigin="8120,826" coordsize="401,679" path="m8521,1505l8261,869,8206,827,8189,826,8120,834e" filled="f" stroked="t" strokeweight=".25pt" strokecolor="#BFBFBF">
                <v:path arrowok="t"/>
              </v:shape>
            </v:group>
            <v:group style="position:absolute;left:8289;top:1109;width:30;height:76" coordorigin="8289,1109" coordsize="30,76">
              <v:shape style="position:absolute;left:8289;top:1109;width:30;height:76" coordorigin="8289,1109" coordsize="30,76" path="m8304,1109l8295,1116,8291,1127,8289,1148,8292,1169,8303,1186,8313,1184,8318,1159,8319,1138,8316,1121,8304,1109e" filled="t" fillcolor="#D8D8D8" stroked="f">
                <v:path arrowok="t"/>
                <v:fill/>
              </v:shape>
            </v:group>
            <v:group style="position:absolute;left:8288;top:836;width:45;height:35" coordorigin="8288,836" coordsize="45,35">
              <v:shape style="position:absolute;left:8288;top:836;width:45;height:35" coordorigin="8288,836" coordsize="45,35" path="m8320,836l8296,836,8288,844,8289,854,8290,864,8301,871,8324,871,8333,863,8331,843,8320,836e" filled="t" fillcolor="#000000" stroked="f">
                <v:path arrowok="t"/>
                <v:fill/>
              </v:shape>
            </v:group>
            <v:group style="position:absolute;left:8199;top:848;width:2;height:154" coordorigin="8199,848" coordsize="2,154">
              <v:shape style="position:absolute;left:8199;top:848;width:2;height:154" coordorigin="8199,848" coordsize="0,154" path="m8199,848l8199,1002e" filled="f" stroked="t" strokeweight="1.073pt" strokecolor="#BFBFBF">
                <v:path arrowok="t"/>
              </v:shape>
            </v:group>
            <v:group style="position:absolute;left:8340;top:582;width:49;height:196" coordorigin="8340,582" coordsize="49,196">
              <v:shape style="position:absolute;left:8340;top:582;width:49;height:196" coordorigin="8340,582" coordsize="49,196" path="m8377,582l8388,605,8389,624,8383,640,8372,653,8360,663,8348,669,8340,673,8380,778e" filled="f" stroked="t" strokeweight=".25pt" strokecolor="#000000">
                <v:path arrowok="t"/>
              </v:shape>
            </v:group>
            <v:group style="position:absolute;left:7929;top:535;width:677;height:1002" coordorigin="7929,535" coordsize="677,1002">
              <v:shape style="position:absolute;left:7929;top:535;width:677;height:1002" coordorigin="7929,535" coordsize="677,1002" path="m8490,1537l8230,806,8172,779,8147,778,8126,780,8110,782,8104,783,7929,809,7940,574,8241,539,8265,535,8279,539,8290,554,8332,561,8390,595,8395,614,8394,617,8386,781,8606,1395,8591,1419,8579,1438,8539,1489,8493,1534,8490,1537xe" filled="f" stroked="t" strokeweight="3pt" strokecolor="#FFFFFF">
                <v:path arrowok="t"/>
              </v:shape>
            </v:group>
            <v:group style="position:absolute;left:7929;top:535;width:677;height:1002" coordorigin="7929,535" coordsize="677,1002">
              <v:shape style="position:absolute;left:7929;top:535;width:677;height:1002" coordorigin="7929,535" coordsize="677,1002" path="m8386,778l8147,778,8172,779,8196,783,8216,791,8230,806,8490,1537,8512,1516,8559,1466,8606,1395,8386,781,8386,778e" filled="t" fillcolor="#E5E5E5" stroked="f">
                <v:path arrowok="t"/>
                <v:fill/>
              </v:shape>
              <v:shape style="position:absolute;left:7929;top:535;width:677;height:1002" coordorigin="7929,535" coordsize="677,1002" path="m8265,535l8241,539,7940,574,7929,809,8104,783,8110,782,8126,780,8147,778,8386,778,8394,617,8332,561,8290,554,8279,539,8265,535e" filled="t" fillcolor="#E5E5E5" stroked="f">
                <v:path arrowok="t"/>
                <v:fill/>
              </v:shape>
            </v:group>
            <v:group style="position:absolute;left:7929;top:535;width:677;height:1000" coordorigin="7929,535" coordsize="677,1000">
              <v:shape style="position:absolute;left:7929;top:535;width:677;height:1000" coordorigin="7929,535" coordsize="677,1000" path="m8490,1536l8234,816,8174,777,8160,777,7929,809,7940,574,8241,539,8265,535,8279,539,8290,554,8332,561,8361,571,8379,583,8390,595,8394,606,8395,614,8394,617,8386,781,8606,1394e" filled="f" stroked="t" strokeweight=".5pt" strokecolor="#000000">
                <v:path arrowok="t"/>
              </v:shape>
            </v:group>
            <v:group style="position:absolute;left:7944;top:591;width:637;height:843" coordorigin="7944,591" coordsize="637,843">
              <v:shape style="position:absolute;left:7944;top:591;width:637;height:843" coordorigin="7944,591" coordsize="637,843" path="m8581,1434l8286,634,8231,592,8214,591,7944,627e" filled="f" stroked="t" strokeweight=".25pt" strokecolor="#000000">
                <v:path arrowok="t"/>
              </v:shape>
            </v:group>
            <v:group style="position:absolute;left:8314;top:874;width:30;height:76" coordorigin="8314,874" coordsize="30,76">
              <v:shape style="position:absolute;left:8314;top:874;width:30;height:76" coordorigin="8314,874" coordsize="30,76" path="m8329,874l8320,881,8316,892,8314,913,8317,934,8329,951,8338,949,8343,924,8344,902,8341,886,8329,874e" filled="t" fillcolor="#999999" stroked="f">
                <v:path arrowok="t"/>
                <v:fill/>
              </v:shape>
            </v:group>
            <v:group style="position:absolute;left:8313;top:601;width:45;height:35" coordorigin="8313,601" coordsize="45,35">
              <v:shape style="position:absolute;left:8313;top:601;width:45;height:35" coordorigin="8313,601" coordsize="45,35" path="m8345,601l8321,601,8313,609,8314,619,8315,629,8326,636,8349,636,8358,627,8356,608,8345,601e" filled="t" fillcolor="#000000" stroked="f">
                <v:path arrowok="t"/>
                <v:fill/>
              </v:shape>
            </v:group>
            <v:group style="position:absolute;left:8224;top:613;width:2;height:154" coordorigin="8224,613" coordsize="2,154">
              <v:shape style="position:absolute;left:8224;top:613;width:2;height:154" coordorigin="8224,613" coordsize="0,154" path="m8224,613l8224,767e" filled="f" stroked="t" strokeweight="1.072pt" strokecolor="#000000">
                <v:path arrowok="t"/>
              </v:shape>
            </v:group>
            <v:group style="position:absolute;left:7251;top:271;width:1467;height:1467" coordorigin="7251,271" coordsize="1467,1467">
              <v:shape style="position:absolute;left:7251;top:271;width:1467;height:1467" coordorigin="7251,271" coordsize="1467,1467" path="m8718,1005l8716,1065,8697,1181,8660,1290,8608,1391,8542,1482,8462,1562,8371,1628,8270,1681,8161,1717,8045,1736,7985,1738,7925,1736,7808,1717,7699,1681,7598,1628,7507,1562,7428,1482,7361,1391,7309,1290,7273,1181,7254,1065,7251,1005,7254,945,7273,829,7309,719,7361,618,7428,528,7507,448,7598,381,7699,329,7808,293,7925,274,7985,271,8045,274,8161,293,8270,329,8371,381,8462,448,8542,528,8608,618,8660,719,8697,829,8716,945,8718,1005xe" filled="f" stroked="t" strokeweight=".36pt" strokecolor="#FFFFFF">
                <v:path arrowok="t"/>
              </v:shape>
            </v:group>
            <v:group style="position:absolute;left:7251;top:271;width:1467;height:1467" coordorigin="7251,271" coordsize="1467,1467">
              <v:shape style="position:absolute;left:7251;top:271;width:1467;height:1467" coordorigin="7251,271" coordsize="1467,1467" path="m8718,1005l8716,1065,8697,1181,8660,1290,8608,1391,8542,1482,8462,1562,8371,1628,8270,1681,8161,1717,8045,1736,7985,1738,7925,1736,7808,1717,7699,1681,7598,1628,7507,1562,7428,1482,7361,1391,7309,1290,7273,1181,7254,1065,7251,1005,7254,945,7273,829,7309,719,7361,618,7428,528,7507,448,7598,381,7699,329,7808,293,7925,274,7985,271,8045,274,8161,293,8270,329,8371,381,8462,448,8542,528,8608,618,8660,719,8697,829,8716,945,8718,1005xe" filled="f" stroked="t" strokeweight=".637pt" strokecolor="#8CA9C8">
                <v:path arrowok="t"/>
              </v:shape>
            </v:group>
            <v:group style="position:absolute;left:7970;top:809;width:190;height:98" coordorigin="7970,809" coordsize="190,98">
              <v:shape style="position:absolute;left:7970;top:809;width:190;height:98" coordorigin="7970,809" coordsize="190,98" path="m8060,809l7970,907,8160,879,8060,809e" filled="t" fillcolor="#8CA9C8" stroked="f">
                <v:path arrowok="t"/>
                <v:fill/>
              </v:shape>
            </v:group>
            <v:group style="position:absolute;left:8015;top:872;width:85;height:128" coordorigin="8015,872" coordsize="85,128">
              <v:shape style="position:absolute;left:8015;top:872;width:85;height:128" coordorigin="8015,872" coordsize="85,128" path="m8100,872l8027,877,8015,999,8087,987,8100,872e" filled="t" fillcolor="#8CA9C8" stroked="f">
                <v:path arrowok="t"/>
                <v:fill/>
              </v:shape>
            </v:group>
            <v:group style="position:absolute;left:7482;top:2470;width:435;height:99" coordorigin="7482,2470" coordsize="435,99">
              <v:shape style="position:absolute;left:7482;top:2470;width:435;height:99" coordorigin="7482,2470" coordsize="435,99" path="m7482,2569l7490,2541,7505,2526,7518,2524,7906,2470,7917,2477e" filled="f" stroked="t" strokeweight=".25pt" strokecolor="#999999">
                <v:path arrowok="t"/>
              </v:shape>
            </v:group>
            <v:group style="position:absolute;left:7904;top:2472;width:12;height:235" coordorigin="7904,2472" coordsize="12,235">
              <v:shape style="position:absolute;left:7904;top:2472;width:12;height:235" coordorigin="7904,2472" coordsize="12,235" path="m7904,2707l7916,2472e" filled="f" stroked="t" strokeweight=".3pt" strokecolor="#BFBFBF">
                <v:path arrowok="t"/>
              </v:shape>
            </v:group>
            <v:group style="position:absolute;left:7897;top:2653;width:813;height:2" coordorigin="7897,2653" coordsize="813,2">
              <v:shape style="position:absolute;left:7897;top:2653;width:813;height:2" coordorigin="7897,2653" coordsize="813,0" path="m7897,2653l8711,2653e" filled="f" stroked="t" strokeweight="5.372pt" strokecolor="#999999">
                <v:path arrowok="t"/>
              </v:shape>
            </v:group>
            <v:group style="position:absolute;left:7253;top:2604;width:229;height:2" coordorigin="7253,2604" coordsize="229,2">
              <v:shape style="position:absolute;left:7253;top:2604;width:229;height:2" coordorigin="7253,2604" coordsize="229,0" path="m7253,2604l7481,2604e" filled="f" stroked="t" strokeweight="1.543pt" strokecolor="#999999">
                <v:path arrowok="t"/>
              </v:shape>
            </v:group>
            <v:group style="position:absolute;left:7257;top:2412;width:1417;height:159" coordorigin="7257,2412" coordsize="1417,159">
              <v:shape style="position:absolute;left:7257;top:2412;width:1417;height:159" coordorigin="7257,2412" coordsize="1417,159" path="m7257,2571l7482,2541,7490,2513,7505,2498,7518,2496,7906,2442,7917,2449,7917,2470,7914,2517,8673,2412e" filled="f" stroked="t" strokeweight=".5pt" strokecolor="#000000">
                <v:path arrowok="t"/>
              </v:shape>
            </v:group>
            <v:group style="position:absolute;left:7267;top:2756;width:629;height:2" coordorigin="7267,2756" coordsize="629,2">
              <v:shape style="position:absolute;left:7267;top:2756;width:629;height:2" coordorigin="7267,2756" coordsize="629,0" path="m7267,2756l7897,2756e" filled="f" stroked="t" strokeweight="4.643pt" strokecolor="#999999">
                <v:path arrowok="t"/>
              </v:shape>
            </v:group>
            <v:group style="position:absolute;left:7470;top:2543;width:2;height:233" coordorigin="7470,2543" coordsize="2,233">
              <v:shape style="position:absolute;left:7470;top:2543;width:2;height:233" coordorigin="7470,2543" coordsize="0,233" path="m7470,2543l7470,2777e" filled="f" stroked="t" strokeweight="1.451pt" strokecolor="#999999">
                <v:path arrowok="t"/>
              </v:shape>
            </v:group>
            <v:group style="position:absolute;left:7806;top:2534;width:73;height:185" coordorigin="7806,2534" coordsize="73,185">
              <v:shape style="position:absolute;left:7806;top:2534;width:73;height:185" coordorigin="7806,2534" coordsize="73,185" path="m7815,2534l7832,2551,7840,2568,7840,2584,7835,2599,7827,2612,7818,2623,7810,2630,7806,2633,7879,2718e" filled="f" stroked="t" strokeweight=".25pt" strokecolor="#000000">
                <v:path arrowok="t"/>
              </v:shape>
            </v:group>
            <v:group style="position:absolute;left:7398;top:2519;width:949;height:853" coordorigin="7398,2519" coordsize="949,853">
              <v:shape style="position:absolute;left:7398;top:2519;width:949;height:853" coordorigin="7398,2519" coordsize="949,853" path="m7923,2772l7713,2772,7725,2774,7737,2782,7751,2798,8195,3372,8216,3368,8276,3348,8347,3308,7923,2772e" filled="t" fillcolor="#E5E5E5" stroked="f">
                <v:path arrowok="t"/>
                <v:fill/>
              </v:shape>
              <v:shape style="position:absolute;left:7398;top:2519;width:949;height:853" coordorigin="7398,2519" coordsize="949,853" path="m7711,2526l7691,2529,7678,2533,7672,2535,7398,2662,7408,2856,7441,2898,7669,2787,7695,2777,7713,2772,7923,2772,7850,2680,7843,2561,7840,2542,7838,2532,7772,2532,7738,2527,7711,2526e" filled="t" fillcolor="#E5E5E5" stroked="f">
                <v:path arrowok="t"/>
                <v:fill/>
              </v:shape>
              <v:shape style="position:absolute;left:7398;top:2519;width:949;height:853" coordorigin="7398,2519" coordsize="949,853" path="m7818,2519l7799,2523,7772,2532,7838,2532,7836,2528,7830,2521,7818,2519e" filled="t" fillcolor="#E5E5E5" stroked="f">
                <v:path arrowok="t"/>
                <v:fill/>
              </v:shape>
            </v:group>
            <v:group style="position:absolute;left:7398;top:2519;width:949;height:853" coordorigin="7398,2519" coordsize="949,853">
              <v:shape style="position:absolute;left:7398;top:2519;width:949;height:853" coordorigin="7398,2519" coordsize="949,853" path="m8347,3308l7850,2680,7843,2561,7840,2542,7836,2528,7830,2521,7818,2519,7799,2523,7772,2532,7738,2527,7678,2533,7398,2662,7408,2856,7441,2898,7669,2787,7695,2777,7713,2772,7725,2774,7737,2782,7751,2798,8195,3372,8216,3368,8276,3348,8340,3312,8347,3308xe" filled="f" stroked="t" strokeweight=".5pt" strokecolor="#000000">
                <v:path arrowok="t"/>
              </v:shape>
            </v:group>
            <v:group style="position:absolute;left:7433;top:2588;width:880;height:736" coordorigin="7433,2588" coordsize="880,736">
              <v:shape style="position:absolute;left:7433;top:2588;width:880;height:736" coordorigin="7433,2588" coordsize="880,736" path="m8313,3325l7745,2612,7726,2596,7706,2589,7688,2588,7671,2591,7657,2595,7433,2702,7443,2896e" filled="f" stroked="t" strokeweight=".25pt" strokecolor="#000000">
                <v:path arrowok="t"/>
              </v:shape>
            </v:group>
            <v:group style="position:absolute;left:7855;top:2826;width:38;height:73" coordorigin="7855,2826" coordsize="38,73">
              <v:shape style="position:absolute;left:7855;top:2826;width:38;height:73" coordorigin="7855,2826" coordsize="38,73" path="m7861,2826l7855,2837,7855,2847,7860,2868,7869,2887,7885,2899,7893,2894,7890,2867,7884,2847,7875,2832,7861,2826e" filled="t" fillcolor="#999999" stroked="f">
                <v:path arrowok="t"/>
                <v:fill/>
              </v:shape>
            </v:group>
            <v:group style="position:absolute;left:7763;top:2561;width:48;height:40" coordorigin="7763,2561" coordsize="48,40">
              <v:shape style="position:absolute;left:7763;top:2561;width:48;height:40" coordorigin="7763,2561" coordsize="48,40" path="m7791,2561l7769,2569,7763,2580,7767,2588,7771,2597,7784,2601,7806,2593,7811,2583,7803,2565,7791,2561e" filled="t" fillcolor="#000000" stroked="f">
                <v:path arrowok="t"/>
                <v:fill/>
              </v:shape>
            </v:group>
            <v:group style="position:absolute;left:7700;top:2605;width:6;height:153" coordorigin="7700,2605" coordsize="6,153">
              <v:shape style="position:absolute;left:7700;top:2605;width:6;height:153" coordorigin="7700,2605" coordsize="6,153" path="m7700,2605l7706,2758e" filled="f" stroked="t" strokeweight=".25pt" strokecolor="#000000">
                <v:path arrowok="t"/>
              </v:shape>
            </v:group>
            <v:group style="position:absolute;left:7251;top:1937;width:1467;height:1467" coordorigin="7251,1937" coordsize="1467,1467">
              <v:shape style="position:absolute;left:7251;top:1937;width:1467;height:1467" coordorigin="7251,1937" coordsize="1467,1467" path="m8718,2670l8716,2730,8697,2846,8660,2956,8608,3056,8542,3147,8462,3227,8371,3294,8270,3346,8161,3382,8045,3401,7985,3404,7925,3401,7808,3382,7699,3346,7598,3294,7507,3227,7428,3147,7361,3056,7309,2956,7273,2846,7254,2730,7251,2670,7254,2610,7273,2494,7309,2385,7361,2284,7428,2193,7507,2113,7598,2047,7699,1994,7808,1958,7925,1939,7985,1937,8045,1939,8161,1958,8270,1994,8371,2047,8462,2113,8542,2193,8608,2284,8660,2385,8697,2494,8716,2610,8718,2670xe" filled="f" stroked="t" strokeweight=".3pt" strokecolor="#FFFFFF">
                <v:path arrowok="t"/>
              </v:shape>
            </v:group>
            <v:group style="position:absolute;left:7251;top:1937;width:1467;height:1467" coordorigin="7251,1937" coordsize="1467,1467">
              <v:shape style="position:absolute;left:7251;top:1937;width:1467;height:1467" coordorigin="7251,1937" coordsize="1467,1467" path="m8718,2670l8716,2730,8697,2846,8660,2956,8608,3056,8542,3147,8462,3227,8371,3294,8270,3346,8161,3382,8045,3401,7985,3404,7925,3401,7808,3382,7699,3346,7598,3294,7507,3227,7428,3147,7361,3056,7309,2956,7273,2846,7254,2730,7251,2670,7254,2610,7273,2494,7309,2385,7361,2284,7428,2193,7507,2113,7598,2047,7699,1994,7808,1958,7925,1939,7985,1937,8045,1939,8161,1958,8270,1994,8371,2047,8462,2113,8542,2193,8608,2284,8660,2385,8697,2494,8716,2610,8718,2670xe" filled="f" stroked="t" strokeweight=".637pt" strokecolor="#8CA9C8">
                <v:path arrowok="t"/>
              </v:shape>
            </v:group>
            <v:group style="position:absolute;left:7486;top:2424;width:190;height:131" coordorigin="7486,2424" coordsize="190,131">
              <v:shape style="position:absolute;left:7486;top:2424;width:190;height:131" coordorigin="7486,2424" coordsize="190,131" path="m7538,2555l7486,2424,7677,2504,7538,2555xe" filled="f" stroked="t" strokeweight="1.5pt" strokecolor="#FFFFFF">
                <v:path arrowok="t"/>
              </v:shape>
            </v:group>
            <v:group style="position:absolute;left:7486;top:2424;width:190;height:131" coordorigin="7486,2424" coordsize="190,131">
              <v:shape style="position:absolute;left:7486;top:2424;width:190;height:131" coordorigin="7486,2424" coordsize="190,131" path="m7486,2424l7538,2555,7677,2504,7486,2424e" filled="t" fillcolor="#8CA9C8" stroked="f">
                <v:path arrowok="t"/>
                <v:fill/>
              </v:shape>
            </v:group>
            <v:group style="position:absolute;left:7549;top:2307;width:178;height:208" coordorigin="7549,2307" coordsize="178,208">
              <v:shape style="position:absolute;left:7549;top:2307;width:178;height:208" coordorigin="7549,2307" coordsize="178,208" path="m7685,2307l7617,2333,7572,2376,7549,2442,7599,2515,7609,2480,7622,2451,7672,2390,7723,2358,7727,2356,7685,2307e" filled="t" fillcolor="#8CA9C8" stroked="f">
                <v:path arrowok="t"/>
                <v:fill/>
              </v:shape>
            </v:group>
            <v:group style="position:absolute;left:7398;top:2662;width:35;height:40" coordorigin="7398,2662" coordsize="35,40">
              <v:shape style="position:absolute;left:7398;top:2662;width:35;height:40" coordorigin="7398,2662" coordsize="35,40" path="m7433,2702l7398,2662e" filled="f" stroked="t" strokeweight=".25pt" strokecolor="#000000">
                <v:path arrowok="t"/>
              </v:shape>
            </v:group>
            <v:group style="position:absolute;left:8277;top:2656;width:220;height:543" coordorigin="8277,2656" coordsize="220,543">
              <v:shape style="position:absolute;left:8277;top:2656;width:220;height:543" coordorigin="8277,2656" coordsize="220,543" path="m8277,2656l8497,3199e" filled="f" stroked="t" strokeweight=".3pt" strokecolor="#999999">
                <v:path arrowok="t"/>
              </v:shape>
            </v:group>
            <v:group style="position:absolute;left:8223;top:212;width:2;height:427" coordorigin="8223,212" coordsize="2,427">
              <v:shape style="position:absolute;left:8223;top:212;width:2;height:427" coordorigin="8223,212" coordsize="0,427" path="m8223,212l8223,639e" filled="f" stroked="t" strokeweight="7.333pt" strokecolor="#000000">
                <v:path arrowok="t"/>
              </v:shape>
            </v:group>
            <v:group style="position:absolute;left:7577;top:219;width:2;height:667" coordorigin="7577,219" coordsize="2,667">
              <v:shape style="position:absolute;left:7577;top:219;width:2;height:667" coordorigin="7577,219" coordsize="0,667" path="m7577,219l7577,885e" filled="f" stroked="t" strokeweight="8.666pt" strokecolor="#000000">
                <v:path arrowok="t"/>
              </v:shape>
            </v:group>
            <v:group style="position:absolute;left:3754;top:927;width:360;height:13" coordorigin="3754,927" coordsize="360,13">
              <v:shape style="position:absolute;left:3754;top:927;width:360;height:13" coordorigin="3754,927" coordsize="360,13" path="m3754,940l4114,927e" filled="f" stroked="t" strokeweight="1.5pt" strokecolor="#FFFFFF">
                <v:path arrowok="t"/>
              </v:shape>
            </v:group>
            <v:group style="position:absolute;left:4070;top:748;width:198;height:504" coordorigin="4070,748" coordsize="198,504">
              <v:shape style="position:absolute;left:4070;top:748;width:198;height:504" coordorigin="4070,748" coordsize="198,504" path="m4070,782l4073,748,4268,1222,4268,1252e" filled="f" stroked="t" strokeweight=".5pt" strokecolor="#000000">
                <v:path arrowok="t"/>
              </v:shape>
            </v:group>
            <v:group style="position:absolute;left:4090;top:777;width:2;height:63" coordorigin="4090,777" coordsize="2,63">
              <v:shape style="position:absolute;left:4090;top:777;width:2;height:63" coordorigin="4090,777" coordsize="0,63" path="m4090,777l4090,840e" filled="f" stroked="t" strokeweight="1.0125pt" strokecolor="#000000">
                <v:path arrowok="t"/>
              </v:shape>
            </v:group>
            <v:group style="position:absolute;left:4114;top:836;width:2;height:63" coordorigin="4114,836" coordsize="2,63">
              <v:shape style="position:absolute;left:4114;top:836;width:2;height:63" coordorigin="4114,836" coordsize="0,63" path="m4114,836l4114,900e" filled="f" stroked="t" strokeweight="1.0125pt" strokecolor="#000000">
                <v:path arrowok="t"/>
              </v:shape>
            </v:group>
            <v:group style="position:absolute;left:4139;top:896;width:2;height:63" coordorigin="4139,896" coordsize="2,63">
              <v:shape style="position:absolute;left:4139;top:896;width:2;height:63" coordorigin="4139,896" coordsize="0,63" path="m4139,896l4139,959e" filled="f" stroked="t" strokeweight="1.012pt" strokecolor="#000000">
                <v:path arrowok="t"/>
              </v:shape>
            </v:group>
            <v:group style="position:absolute;left:4163;top:955;width:2;height:63" coordorigin="4163,955" coordsize="2,63">
              <v:shape style="position:absolute;left:4163;top:955;width:2;height:63" coordorigin="4163,955" coordsize="0,63" path="m4163,955l4163,1018e" filled="f" stroked="t" strokeweight="1.013000pt" strokecolor="#000000">
                <v:path arrowok="t"/>
              </v:shape>
            </v:group>
            <v:group style="position:absolute;left:4188;top:1014;width:2;height:63" coordorigin="4188,1014" coordsize="2,63">
              <v:shape style="position:absolute;left:4188;top:1014;width:2;height:63" coordorigin="4188,1014" coordsize="0,63" path="m4188,1014l4188,1078e" filled="f" stroked="t" strokeweight="1.012pt" strokecolor="#000000">
                <v:path arrowok="t"/>
              </v:shape>
            </v:group>
            <v:group style="position:absolute;left:4212;top:1074;width:2;height:63" coordorigin="4212,1074" coordsize="2,63">
              <v:shape style="position:absolute;left:4212;top:1074;width:2;height:63" coordorigin="4212,1074" coordsize="0,63" path="m4212,1074l4212,1137e" filled="f" stroked="t" strokeweight="1.0135pt" strokecolor="#000000">
                <v:path arrowok="t"/>
              </v:shape>
            </v:group>
            <v:group style="position:absolute;left:4237;top:1133;width:2;height:63" coordorigin="4237,1133" coordsize="2,63">
              <v:shape style="position:absolute;left:4237;top:1133;width:2;height:63" coordorigin="4237,1133" coordsize="0,63" path="m4237,1133l4237,1196e" filled="f" stroked="t" strokeweight="1.0135pt" strokecolor="#000000">
                <v:path arrowok="t"/>
              </v:shape>
            </v:group>
            <v:group style="position:absolute;left:4254;top:1192;width:3;height:34" coordorigin="4254,1192" coordsize="3,34">
              <v:shape style="position:absolute;left:4254;top:1192;width:3;height:34" coordorigin="4254,1192" coordsize="3,34" path="m4254,1226l4257,1192e" filled="f" stroked="t" strokeweight=".4pt" strokecolor="#000000">
                <v:path arrowok="t"/>
              </v:shape>
            </v:group>
            <v:group style="position:absolute;left:3754;top:927;width:360;height:13" coordorigin="3754,927" coordsize="360,13">
              <v:shape style="position:absolute;left:3754;top:927;width:360;height:13" coordorigin="3754,927" coordsize="360,13" path="m3754,940l4114,927e" filled="f" stroked="t" strokeweight=".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</w:rPr>
        <w:t>D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299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</w:p>
    <w:p>
      <w:pPr>
        <w:jc w:val="left"/>
        <w:spacing w:after="0"/>
        <w:sectPr>
          <w:pgMar w:header="295" w:footer="230" w:top="480" w:bottom="420" w:left="600" w:right="620"/>
          <w:headerReference w:type="default" r:id="rId36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441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11B)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attached.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0" w:lineRule="atLeast"/>
        <w:ind w:left="2090" w:right="13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rubber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against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Mylar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sheath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11C)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wraps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rubber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protrude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sheath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510" w:right="-20"/>
        <w:jc w:val="left"/>
        <w:tabs>
          <w:tab w:pos="65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18.161003pt;margin-top:1.961569pt;width:261.7050pt;height:175.294pt;mso-position-horizontal-relative:page;mso-position-vertical-relative:paragraph;z-index:-2904" coordorigin="2363,39" coordsize="5234,3506">
            <v:group style="position:absolute;left:6544;top:2025;width:999;height:191" coordorigin="6544,2025" coordsize="999,191">
              <v:shape style="position:absolute;left:6544;top:2025;width:999;height:191" coordorigin="6544,2025" coordsize="999,191" path="m6544,2217l7543,2025e" filled="f" stroked="t" strokeweight=".35pt" strokecolor="#999999">
                <v:path arrowok="t"/>
              </v:shape>
            </v:group>
            <v:group style="position:absolute;left:2371;top:2217;width:4173;height:764" coordorigin="2371,2217" coordsize="4173,764">
              <v:shape style="position:absolute;left:2371;top:2217;width:4173;height:764" coordorigin="2371,2217" coordsize="4173,764" path="m2371,2980l6544,2217e" filled="f" stroked="t" strokeweight=".35pt" strokecolor="#999999">
                <v:path arrowok="t"/>
              </v:shape>
            </v:group>
            <v:group style="position:absolute;left:6344;top:2339;width:1026;height:188" coordorigin="6344,2339" coordsize="1026,188">
              <v:shape style="position:absolute;left:6344;top:2339;width:1026;height:188" coordorigin="6344,2339" coordsize="1026,188" path="m6344,2526l7370,2339e" filled="f" stroked="t" strokeweight=".6pt" strokecolor="#999999">
                <v:path arrowok="t"/>
              </v:shape>
            </v:group>
            <v:group style="position:absolute;left:2369;top:2526;width:3974;height:727" coordorigin="2369,2526" coordsize="3974,727">
              <v:shape style="position:absolute;left:2369;top:2526;width:3974;height:727" coordorigin="2369,2526" coordsize="3974,727" path="m2369,3253l6344,2526e" filled="f" stroked="t" strokeweight=".6pt" strokecolor="#999999">
                <v:path arrowok="t"/>
              </v:shape>
            </v:group>
            <v:group style="position:absolute;left:2380;top:315;width:4387;height:3080" coordorigin="2380,315" coordsize="4387,3080">
              <v:shape style="position:absolute;left:2380;top:315;width:4387;height:3080" coordorigin="2380,315" coordsize="4387,3080" path="m6767,2715l2966,2715,2973,2735,2979,2755,2991,2815,2996,2875,2998,2915,2998,2935,2994,2995,2984,3055,2963,3115,2947,3155,2939,3175,2918,3235,2913,3275,2916,3295,2935,3355,2955,3395,3212,3395,3249,3375,3401,3375,3438,3355,3509,3355,3542,3335,3601,3335,3633,3315,3666,3315,3701,3295,3813,3295,3853,3275,3893,3275,3975,3255,4059,3255,4102,3235,4144,3235,4186,3215,4269,3215,4309,3195,4349,3195,4388,3175,4551,3135,4633,3135,4675,3115,4717,3115,4759,3095,4801,3095,4843,3075,4885,3075,4927,3055,4969,3055,5011,3035,5094,3035,5136,3015,5177,3015,5266,2995,5368,2975,5423,2955,5480,2955,5538,2935,5597,2935,5657,2915,5717,2915,5835,2875,5893,2875,5949,2855,6003,2855,6054,2835,6103,2835,6148,2815,6189,2815,6226,2795,6262,2795,6301,2775,6382,2775,6425,2755,6513,2755,6557,2735,6728,2735,6767,2715e" filled="t" fillcolor="#FFFFFF" stroked="f">
                <v:path arrowok="t"/>
                <v:fill/>
              </v:shape>
              <v:shape style="position:absolute;left:2380;top:315;width:4387;height:3080" coordorigin="2380,315" coordsize="4387,3080" path="m6145,415l5373,415,5344,435,5231,435,5202,455,5013,455,4996,475,4876,475,4821,495,4674,495,4653,515,4596,515,4578,535,4504,535,4484,555,4329,555,4304,575,4169,575,4143,595,4033,595,4018,615,3952,615,3929,635,3665,635,3626,655,3459,655,3416,675,3291,675,3252,695,3149,695,3121,715,3024,715,3005,735,2945,735,2925,755,2863,755,2845,775,2664,775,2644,795,2562,795,2542,815,2503,815,2484,835,2447,835,2438,855,2436,855,2440,875,2448,895,2458,895,2468,915,2475,935,2399,955,2389,975,2380,975,2384,1015,2387,1015,2393,1035,2402,1075,2414,1095,2465,1215,2473,1215,2489,1255,2529,1355,2546,1375,2570,1435,2596,1495,2605,1515,2612,1535,2631,1595,2646,1655,2659,1715,2667,1755,2671,1775,2684,1835,2699,1875,2707,1915,2715,1935,2723,1975,2732,1995,2740,2015,2749,2055,2776,2135,2785,2175,2794,2195,2803,2235,2811,2255,2820,2295,2828,2315,2836,2355,2844,2375,2851,2415,2855,2435,2862,2455,2866,2475,2881,2535,2906,2595,2933,2655,2942,2675,2951,2695,2959,2715,6873,2715,6903,2695,6971,2695,6987,2675,7002,2675,7015,2655,7027,2655,7058,2595,7080,2535,7095,2475,7099,2435,7102,2415,7105,2375,7108,2355,7110,2315,7112,2295,7114,2255,7113,2235,7105,2175,7090,2115,7071,2055,7065,2035,7059,2015,7048,1995,7043,1975,7036,1975,7028,1955,7019,1935,6988,1875,6942,1795,6931,1775,6920,1755,6909,1755,6900,1735,6867,1675,6815,1615,6802,1595,6765,1535,6733,1475,6725,1475,6718,1455,6713,1435,6707,1435,6700,1415,6692,1415,6684,1395,6654,1335,6643,1315,6632,1295,6609,1255,6599,1235,6568,1175,6544,1115,6538,1095,6530,1075,6521,1055,6511,1055,6500,1035,6463,975,6423,915,6380,855,6366,835,6326,775,6291,715,6244,635,6233,615,6222,595,6211,575,6200,535,6190,515,6180,495,6171,475,6162,455,6153,435,6145,415e" filled="t" fillcolor="#FFFFFF" stroked="f">
                <v:path arrowok="t"/>
                <v:fill/>
              </v:shape>
              <v:shape style="position:absolute;left:2380;top:315;width:4387;height:3080" coordorigin="2380,315" coordsize="4387,3080" path="m6122,355l5699,355,5595,375,5568,395,5485,395,5457,415,6138,415,6132,395,6126,375,6122,355e" filled="t" fillcolor="#FFFFFF" stroked="f">
                <v:path arrowok="t"/>
                <v:fill/>
              </v:shape>
              <v:shape style="position:absolute;left:2380;top:315;width:4387;height:3080" coordorigin="2380,315" coordsize="4387,3080" path="m6098,315l5951,315,5932,335,5800,335,5776,355,6118,355,6107,335,6098,315e" filled="t" fillcolor="#FFFFFF" stroked="f">
                <v:path arrowok="t"/>
                <v:fill/>
              </v:shape>
            </v:group>
            <v:group style="position:absolute;left:2380;top:299;width:4734;height:3096" coordorigin="2380,299" coordsize="4734,3096">
              <v:shape style="position:absolute;left:2380;top:299;width:4734;height:3096" coordorigin="2380,299" coordsize="4734,3096" path="m6069,304l6087,299,6098,301,6107,315,6118,344,6122,354,6126,366,6153,430,6180,490,6211,556,6244,624,6279,689,6314,747,6352,805,6394,863,6408,883,6423,902,6463,960,6500,1017,6530,1072,6551,1126,6559,1145,6588,1207,6621,1269,6654,1328,6674,1364,6684,1380,6713,1433,6718,1444,6725,1457,6765,1521,6802,1577,6842,1635,6855,1653,6890,1706,6931,1771,6965,1829,6999,1889,7028,1943,7054,1999,7059,2013,7084,2078,7100,2138,7111,2204,7114,2252,7112,2283,7108,2345,7099,2430,7086,2506,7066,2571,7027,2637,6971,2676,6903,2693,6840,2702,6767,2711,6687,2720,6644,2724,6601,2729,6513,2739,6425,2750,6341,2763,6262,2779,6189,2797,6148,2807,6054,2828,5949,2851,5835,2874,5776,2886,5717,2897,5657,2909,5597,2921,5538,2932,5423,2954,5316,2974,5219,2992,5177,3000,5136,3007,5053,3024,4969,3041,4885,3059,4801,3077,4717,3096,4633,3115,4551,3134,4469,3153,4428,3163,4349,3181,4269,3199,4186,3214,4102,3229,4017,3243,3934,3256,3893,3262,3813,3275,3737,3288,3666,3301,3601,3315,3572,3323,3542,3330,3474,3343,3401,3355,3324,3365,3249,3373,3177,3380,3113,3385,3038,3391,2996,3393,2987,3395,2935,3350,2916,3293,2913,3270,2914,3246,2931,3181,2955,3124,2963,3106,2989,3034,2996,2970,2998,2907,2997,2887,2991,2812,2979,2753,2959,2696,2924,2626,2915,2608,2906,2590,2881,2529,2862,2454,2859,2436,2855,2417,2836,2336,2820,2276,2803,2217,2785,2158,2767,2100,2758,2071,2749,2043,2723,1957,2699,1872,2679,1795,2667,1736,2663,1717,2659,1697,2642,1621,2619,1544,2596,1485,2570,1426,2546,1372,2513,1302,2505,1284,2473,1214,2414,1082,2402,1057,2393,1032,2387,1012,2384,999,2380,973,2389,958,2399,951,2475,931,2468,912,2458,895,2448,879,2440,865,2436,852,2438,842,2447,832,2522,804,2583,788,2644,776,2721,767,2768,763,2789,762,2863,752,2903,741,2925,736,2985,721,3060,707,3079,703,3149,690,3215,681,3291,671,3373,661,3459,652,3544,644,3626,637,3701,632,3766,629,3817,627,3847,627,3929,617,3988,605,4006,600,4018,597,4093,583,4169,572,4251,562,4329,552,4396,545,4441,541,4463,539,4523,530,4596,512,4615,507,4674,494,4741,484,4801,477,4858,471,4876,469,4952,460,4959,459,4966,458,5035,452,5101,447,5147,443,5174,440,5259,430,5344,418,5429,403,5513,387,5595,370,5673,354,5699,349,5776,335,5847,325,5912,318,5987,311,6004,310,6019,309,6034,307,6048,306,6061,305,6069,304xe" filled="f" stroked="t" strokeweight=".4pt" strokecolor="#999999">
                <v:path arrowok="t"/>
              </v:shape>
              <v:shape style="position:absolute;left:2464;top:538;width:4468;height:2833" type="#_x0000_t75">
                <v:imagedata r:id="rId40" o:title=""/>
              </v:shape>
            </v:group>
            <v:group style="position:absolute;left:3800;top:618;width:115;height:29" coordorigin="3800,618" coordsize="115,29">
              <v:shape style="position:absolute;left:3800;top:618;width:115;height:29" coordorigin="3800,618" coordsize="115,29" path="m3915,618l3897,625,3877,630,3856,633,3835,636,3816,640,3800,647e" filled="f" stroked="t" strokeweight=".25pt" strokecolor="#999999">
                <v:path arrowok="t"/>
              </v:shape>
            </v:group>
            <v:group style="position:absolute;left:4450;top:516;width:198;height:27" coordorigin="4450,516" coordsize="198,27">
              <v:shape style="position:absolute;left:4450;top:516;width:198;height:27" coordorigin="4450,516" coordsize="198,27" path="m4450,543l4515,537,4588,527,4632,520,4648,516e" filled="f" stroked="t" strokeweight=".25pt" strokecolor="#999999">
                <v:path arrowok="t"/>
              </v:shape>
            </v:group>
            <v:group style="position:absolute;left:6546;top:1112;width:33;height:119" coordorigin="6546,1112" coordsize="33,119">
              <v:shape style="position:absolute;left:6546;top:1112;width:33;height:119" coordorigin="6546,1112" coordsize="33,119" path="m6546,1112l6564,1194,6571,1215,6579,1231e" filled="f" stroked="t" strokeweight=".25pt" strokecolor="#999999">
                <v:path arrowok="t"/>
              </v:shape>
            </v:group>
            <v:group style="position:absolute;left:3103;top:878;width:542;height:2" coordorigin="3103,878" coordsize="542,2">
              <v:shape style="position:absolute;left:3103;top:878;width:542;height:2" coordorigin="3103,878" coordsize="542,0" path="m3103,878l3645,878e" filled="f" stroked="t" strokeweight="3.773pt" strokecolor="#999999">
                <v:path arrowok="t"/>
              </v:shape>
            </v:group>
            <v:group style="position:absolute;left:3831;top:812;width:2;height:76" coordorigin="3831,812" coordsize="2,76">
              <v:shape style="position:absolute;left:3831;top:812;width:2;height:76" coordorigin="3831,812" coordsize="2,76" path="m3832,812l3831,888e" filled="f" stroked="t" strokeweight=".25pt" strokecolor="#999999">
                <v:path arrowok="t"/>
              </v:shape>
            </v:group>
            <v:group style="position:absolute;left:3647;top:818;width:2;height:27" coordorigin="3647,818" coordsize="2,27">
              <v:shape style="position:absolute;left:3647;top:818;width:2;height:27" coordorigin="3647,818" coordsize="0,27" path="m3647,818l3647,845e" filled="f" stroked="t" strokeweight=".146pt" strokecolor="#999999">
                <v:path arrowok="t"/>
              </v:shape>
            </v:group>
            <v:group style="position:absolute;left:2667;top:504;width:4272;height:2611" coordorigin="2667,504" coordsize="4272,2611">
              <v:shape style="position:absolute;left:2667;top:504;width:4272;height:2611" coordorigin="2667,504" coordsize="4272,2611" path="m3834,809l4259,751,4270,739,4593,696,4599,704,4687,692,4691,674,5242,597,5253,609,5432,584,5439,570,5910,504,5925,506,5930,512,5939,511,5959,543,5963,511,5973,510,5994,543,5991,570,6426,1372,6433,1373,6461,1373,6467,1388,6607,1650,6603,1672,6612,1672,6920,2241,6916,2282,6932,2306,6939,2320,6938,2334,6889,2443,6886,2457,6864,2463,3396,3115,3326,3094,2674,1104,2667,1089,2669,1069,2682,982,2687,961,2700,952,2906,923,2910,904,2915,899,3096,874,3104,878,3104,895,3646,820,3655,801,3661,800,3830,777,3835,780,3834,789,3834,809xe" filled="f" stroked="t" strokeweight=".5pt" strokecolor="#000000">
                <v:path arrowok="t"/>
              </v:shape>
            </v:group>
            <v:group style="position:absolute;left:3587;top:811;width:751;height:830" coordorigin="3587,811" coordsize="751,830">
              <v:shape style="position:absolute;left:3587;top:811;width:751;height:830" coordorigin="3587,811" coordsize="751,830" path="m3846,933l3706,933,3718,936,3848,1068,3936,1149,3981,1191,4032,1244,4071,1290,4115,1358,4149,1423,4178,1478,4242,1641,4338,1636,4251,1425,4224,1365,4191,1303,4152,1248,4109,1199,3965,1051,3846,933e" filled="t" fillcolor="#FFFFFF" stroked="f">
                <v:path arrowok="t"/>
                <v:fill/>
              </v:shape>
              <v:shape style="position:absolute;left:3587;top:811;width:751;height:830" coordorigin="3587,811" coordsize="751,830" path="m3722,814l3707,823,3595,890,3587,987,3599,992,3683,944,3706,933,3846,933,3787,874,3782,828,3781,822,3741,822,3722,814e" filled="t" fillcolor="#FFFFFF" stroked="f">
                <v:path arrowok="t"/>
                <v:fill/>
              </v:shape>
              <v:shape style="position:absolute;left:3587;top:811;width:751;height:830" coordorigin="3587,811" coordsize="751,830" path="m3767,811l3741,822,3781,822,3778,813,3767,811e" filled="t" fillcolor="#FFFFFF" stroked="f">
                <v:path arrowok="t"/>
                <v:fill/>
              </v:shape>
            </v:group>
            <v:group style="position:absolute;left:3587;top:811;width:751;height:830" coordorigin="3587,811" coordsize="751,830">
              <v:shape style="position:absolute;left:3587;top:811;width:751;height:830" coordorigin="3587,811" coordsize="751,830" path="m4338,1636l4251,1425,4224,1365,4191,1303,4152,1248,4109,1199,4049,1136,3995,1082,3787,874,3782,828,3778,813,3767,811,3741,822,3722,814,3707,823,3595,890,3587,987,3599,992,3683,944,3706,933,3718,936,3848,1068,3880,1098,3936,1149,3981,1191,4032,1244,4071,1290,4115,1358,4149,1423,4178,1478,4242,1641e" filled="f" stroked="t" strokeweight=".5pt" strokecolor="#999999">
                <v:path arrowok="t"/>
              </v:shape>
            </v:group>
            <v:group style="position:absolute;left:3813;top:1673;width:471;height:2" coordorigin="3813,1673" coordsize="471,2">
              <v:shape style="position:absolute;left:3813;top:1673;width:471;height:2" coordorigin="3813,1673" coordsize="471,0" path="m3813,1673l4284,1673e" filled="f" stroked="t" strokeweight="3.775pt" strokecolor="#999999">
                <v:path arrowok="t"/>
              </v:shape>
            </v:group>
            <v:group style="position:absolute;left:3604;top:845;width:698;height:749" coordorigin="3604,845" coordsize="698,749">
              <v:shape style="position:absolute;left:3604;top:845;width:698;height:749" coordorigin="3604,845" coordsize="698,749" path="m4301,1593l4247,1459,4243,1449,4240,1440,4211,1386,4167,1320,4127,1263,4074,1195,4024,1137,3974,1084,3959,1069,3742,853,3722,845,3706,848,3604,909e" filled="f" stroked="t" strokeweight=".25pt" strokecolor="#999999">
                <v:path arrowok="t"/>
              </v:shape>
            </v:group>
            <v:group style="position:absolute;left:4284;top:1597;width:26;height:38" coordorigin="4284,1597" coordsize="26,38">
              <v:shape style="position:absolute;left:4284;top:1597;width:26;height:38" coordorigin="4284,1597" coordsize="26,38" path="m4284,1635l4305,1629,4310,1620,4303,1597e" filled="f" stroked="t" strokeweight=".3pt" strokecolor="#999999">
                <v:path arrowok="t"/>
              </v:shape>
            </v:group>
            <v:group style="position:absolute;left:3831;top:782;width:1185;height:743" coordorigin="3831,782" coordsize="1185,743">
              <v:shape style="position:absolute;left:3831;top:782;width:1185;height:743" coordorigin="3831,782" coordsize="1185,743" path="m3831,892l4030,867,4637,782,4652,804,4668,809,4696,815,4704,823,5017,1525e" filled="f" stroked="t" strokeweight=".3pt" strokecolor="#999999">
                <v:path arrowok="t"/>
              </v:shape>
            </v:group>
            <v:group style="position:absolute;left:2740;top:991;width:830;height:2" coordorigin="2740,991" coordsize="830,2">
              <v:shape style="position:absolute;left:2740;top:991;width:830;height:2" coordorigin="2740,991" coordsize="830,0" path="m2740,991l3570,991e" filled="f" stroked="t" strokeweight="6.06pt" strokecolor="#999999">
                <v:path arrowok="t"/>
              </v:shape>
            </v:group>
            <v:group style="position:absolute;left:2902;top:932;width:2;height:96" coordorigin="2902,932" coordsize="2,96">
              <v:shape style="position:absolute;left:2902;top:932;width:2;height:96" coordorigin="2902,932" coordsize="0,96" path="m2902,932l2902,1028e" filled="f" stroked="t" strokeweight=".563pt" strokecolor="#999999">
                <v:path arrowok="t"/>
              </v:shape>
            </v:group>
            <v:group style="position:absolute;left:3096;top:910;width:6;height:87" coordorigin="3096,910" coordsize="6,87">
              <v:shape style="position:absolute;left:3096;top:910;width:6;height:87" coordorigin="3096,910" coordsize="6,87" path="m3102,910l3096,997e" filled="f" stroked="t" strokeweight=".3pt" strokecolor="#999999">
                <v:path arrowok="t"/>
              </v:shape>
            </v:group>
            <v:group style="position:absolute;left:3330;top:2561;width:3620;height:916" coordorigin="3330,2561" coordsize="3620,916">
              <v:shape style="position:absolute;left:3330;top:2561;width:3620;height:916" coordorigin="3330,2561" coordsize="3620,916" path="m6850,2561l3418,3201,3380,3231,3364,3241,3347,3260,3337,3289,3334,3312,3334,3326,3331,3359,3330,3477,6937,2902,6949,2599,6942,2580,6918,2576,6850,2561e" filled="t" fillcolor="#E0E0E0" stroked="f">
                <v:path arrowok="t"/>
                <v:fill/>
              </v:shape>
            </v:group>
            <v:group style="position:absolute;left:3332;top:2719;width:3606;height:719" coordorigin="3332,2719" coordsize="3606,719">
              <v:shape style="position:absolute;left:3332;top:2719;width:3606;height:719" coordorigin="3332,2719" coordsize="3606,719" path="m6938,2719l3332,3379,3332,3438,6938,2804,6938,2719e" filled="t" fillcolor="#E0E0E0" stroked="f">
                <v:path arrowok="t"/>
                <v:fill/>
              </v:shape>
            </v:group>
            <v:group style="position:absolute;left:3332;top:2732;width:3606;height:709" coordorigin="3332,2732" coordsize="3606,709">
              <v:shape style="position:absolute;left:3332;top:2732;width:3606;height:709" coordorigin="3332,2732" coordsize="3606,709" path="m6938,2732l3332,3382,3332,3441,6938,2817,6938,2732e" filled="t" fillcolor="#E1E1E1" stroked="f">
                <v:path arrowok="t"/>
                <v:fill/>
              </v:shape>
            </v:group>
            <v:group style="position:absolute;left:3332;top:2745;width:3605;height:699" coordorigin="3332,2745" coordsize="3605,699">
              <v:shape style="position:absolute;left:3332;top:2745;width:3605;height:699" coordorigin="3332,2745" coordsize="3605,699" path="m6937,2745l3332,3386,3332,3444,6937,2830,6937,2745e" filled="t" fillcolor="#E2E2E2" stroked="f">
                <v:path arrowok="t"/>
                <v:fill/>
              </v:shape>
            </v:group>
            <v:group style="position:absolute;left:3332;top:2759;width:3605;height:689" coordorigin="3332,2759" coordsize="3605,689">
              <v:shape style="position:absolute;left:3332;top:2759;width:3605;height:689" coordorigin="3332,2759" coordsize="3605,689" path="m6936,2759l3332,3389,3332,3448,6936,2844,6936,2759e" filled="t" fillcolor="#E3E3E3" stroked="f">
                <v:path arrowok="t"/>
                <v:fill/>
              </v:shape>
            </v:group>
            <v:group style="position:absolute;left:3332;top:2772;width:3604;height:679" coordorigin="3332,2772" coordsize="3604,679">
              <v:shape style="position:absolute;left:3332;top:2772;width:3604;height:679" coordorigin="3332,2772" coordsize="3604,679" path="m6936,2772l3332,3392,3332,3451,6936,2857,6936,2772e" filled="t" fillcolor="#E4E4E4" stroked="f">
                <v:path arrowok="t"/>
                <v:fill/>
              </v:shape>
            </v:group>
            <v:group style="position:absolute;left:3332;top:2785;width:3603;height:669" coordorigin="3332,2785" coordsize="3603,669">
              <v:shape style="position:absolute;left:3332;top:2785;width:3603;height:669" coordorigin="3332,2785" coordsize="3603,669" path="m6935,2785l3332,3396,3332,3454,6935,2870,6935,2785e" filled="t" fillcolor="#E5E5E5" stroked="f">
                <v:path arrowok="t"/>
                <v:fill/>
              </v:shape>
            </v:group>
            <v:group style="position:absolute;left:3332;top:2799;width:3603;height:659" coordorigin="3332,2799" coordsize="3603,659">
              <v:shape style="position:absolute;left:3332;top:2799;width:3603;height:659" coordorigin="3332,2799" coordsize="3603,659" path="m6935,2799l3332,3399,3332,3458,6935,2884,6935,2799e" filled="t" fillcolor="#E6E6E6" stroked="f">
                <v:path arrowok="t"/>
                <v:fill/>
              </v:shape>
            </v:group>
            <v:group style="position:absolute;left:3332;top:2812;width:3602;height:649" coordorigin="3332,2812" coordsize="3602,649">
              <v:shape style="position:absolute;left:3332;top:2812;width:3602;height:649" coordorigin="3332,2812" coordsize="3602,649" path="m6934,2812l3332,3402,3332,3461,6934,2897,6934,2812e" filled="t" fillcolor="#E7E7E7" stroked="f">
                <v:path arrowok="t"/>
                <v:fill/>
              </v:shape>
            </v:group>
            <v:group style="position:absolute;left:3332;top:2825;width:3601;height:639" coordorigin="3332,2825" coordsize="3601,639">
              <v:shape style="position:absolute;left:3332;top:2825;width:3601;height:639" coordorigin="3332,2825" coordsize="3601,639" path="m6933,2825l3332,3406,3332,3465,6933,2910,6933,2825e" filled="t" fillcolor="#E8E8E8" stroked="f">
                <v:path arrowok="t"/>
                <v:fill/>
              </v:shape>
            </v:group>
            <v:group style="position:absolute;left:3332;top:2838;width:3601;height:630" coordorigin="3332,2838" coordsize="3601,630">
              <v:shape style="position:absolute;left:3332;top:2838;width:3601;height:630" coordorigin="3332,2838" coordsize="3601,630" path="m6933,2838l3332,3409,3332,3468,6933,2923,6933,2838e" filled="t" fillcolor="#E9E9E9" stroked="f">
                <v:path arrowok="t"/>
                <v:fill/>
              </v:shape>
            </v:group>
            <v:group style="position:absolute;left:3332;top:2852;width:3600;height:620" coordorigin="3332,2852" coordsize="3600,620">
              <v:shape style="position:absolute;left:3332;top:2852;width:3600;height:620" coordorigin="3332,2852" coordsize="3600,620" path="m6932,2852l3332,3412,3332,3471,6932,2937,6932,2852e" filled="t" fillcolor="#EAEAEA" stroked="f">
                <v:path arrowok="t"/>
                <v:fill/>
              </v:shape>
            </v:group>
            <v:group style="position:absolute;left:3332;top:2865;width:3599;height:610" coordorigin="3332,2865" coordsize="3599,610">
              <v:shape style="position:absolute;left:3332;top:2865;width:3599;height:610" coordorigin="3332,2865" coordsize="3599,610" path="m6931,2865l3332,3416,3332,3475,6931,2950,6931,2865e" filled="t" fillcolor="#EBEBEB" stroked="f">
                <v:path arrowok="t"/>
                <v:fill/>
              </v:shape>
            </v:group>
            <v:group style="position:absolute;left:3332;top:2878;width:3599;height:600" coordorigin="3332,2878" coordsize="3599,600">
              <v:shape style="position:absolute;left:3332;top:2878;width:3599;height:600" coordorigin="3332,2878" coordsize="3599,600" path="m6931,2878l3332,3419,3332,3478,6931,2963,6931,2878e" filled="t" fillcolor="#ECECEC" stroked="f">
                <v:path arrowok="t"/>
                <v:fill/>
              </v:shape>
            </v:group>
            <v:group style="position:absolute;left:3332;top:2892;width:3598;height:590" coordorigin="3332,2892" coordsize="3598,590">
              <v:shape style="position:absolute;left:3332;top:2892;width:3598;height:590" coordorigin="3332,2892" coordsize="3598,590" path="m6930,2892l3332,3423,3332,3481,6930,2976,6930,2892e" filled="t" fillcolor="#EDEDED" stroked="f">
                <v:path arrowok="t"/>
                <v:fill/>
              </v:shape>
            </v:group>
            <v:group style="position:absolute;left:3332;top:2905;width:3598;height:580" coordorigin="3332,2905" coordsize="3598,580">
              <v:shape style="position:absolute;left:3332;top:2905;width:3598;height:580" coordorigin="3332,2905" coordsize="3598,580" path="m6929,2905l3332,3426,3332,3485,6929,2990,6929,2905e" filled="t" fillcolor="#EEEEEE" stroked="f">
                <v:path arrowok="t"/>
                <v:fill/>
              </v:shape>
            </v:group>
            <v:group style="position:absolute;left:3332;top:2918;width:3597;height:570" coordorigin="3332,2918" coordsize="3597,570">
              <v:shape style="position:absolute;left:3332;top:2918;width:3597;height:570" coordorigin="3332,2918" coordsize="3597,570" path="m6929,2918l3332,3429,3332,3488,6929,3003,6929,2918e" filled="t" fillcolor="#EFEFEF" stroked="f">
                <v:path arrowok="t"/>
                <v:fill/>
              </v:shape>
            </v:group>
            <v:group style="position:absolute;left:3332;top:2931;width:3596;height:560" coordorigin="3332,2931" coordsize="3596,560">
              <v:shape style="position:absolute;left:3332;top:2931;width:3596;height:560" coordorigin="3332,2931" coordsize="3596,560" path="m6928,2931l3332,3433,3332,3492,6928,3016,6928,2931e" filled="t" fillcolor="#F0F0F0" stroked="f">
                <v:path arrowok="t"/>
                <v:fill/>
              </v:shape>
            </v:group>
            <v:group style="position:absolute;left:3332;top:2945;width:3596;height:550" coordorigin="3332,2945" coordsize="3596,550">
              <v:shape style="position:absolute;left:3332;top:2945;width:3596;height:550" coordorigin="3332,2945" coordsize="3596,550" path="m6928,2945l3332,3436,3332,3495,6928,3030,6928,2945e" filled="t" fillcolor="#F1F1F1" stroked="f">
                <v:path arrowok="t"/>
                <v:fill/>
              </v:shape>
            </v:group>
            <v:group style="position:absolute;left:3332;top:2958;width:3595;height:540" coordorigin="3332,2958" coordsize="3595,540">
              <v:shape style="position:absolute;left:3332;top:2958;width:3595;height:540" coordorigin="3332,2958" coordsize="3595,540" path="m6927,2958l3332,3439,3332,3498,6927,3043,6927,2958e" filled="t" fillcolor="#F2F2F2" stroked="f">
                <v:path arrowok="t"/>
                <v:fill/>
              </v:shape>
            </v:group>
            <v:group style="position:absolute;left:3332;top:2971;width:3594;height:530" coordorigin="3332,2971" coordsize="3594,530">
              <v:shape style="position:absolute;left:3332;top:2971;width:3594;height:530" coordorigin="3332,2971" coordsize="3594,530" path="m6926,2971l3332,3443,3332,3502,6926,3056,6926,2971e" filled="t" fillcolor="#F3F3F3" stroked="f">
                <v:path arrowok="t"/>
                <v:fill/>
              </v:shape>
            </v:group>
            <v:group style="position:absolute;left:3332;top:2984;width:3594;height:521" coordorigin="3332,2984" coordsize="3594,521">
              <v:shape style="position:absolute;left:3332;top:2984;width:3594;height:521" coordorigin="3332,2984" coordsize="3594,521" path="m6926,2984l3332,3446,3332,3505,6926,3069,6926,2984e" filled="t" fillcolor="#F4F4F4" stroked="f">
                <v:path arrowok="t"/>
                <v:fill/>
              </v:shape>
            </v:group>
            <v:group style="position:absolute;left:3332;top:2998;width:3593;height:511" coordorigin="3332,2998" coordsize="3593,511">
              <v:shape style="position:absolute;left:3332;top:2998;width:3593;height:511" coordorigin="3332,2998" coordsize="3593,511" path="m6925,2998l3332,3450,3332,3508,6925,3083,6925,2998e" filled="t" fillcolor="#F5F5F5" stroked="f">
                <v:path arrowok="t"/>
                <v:fill/>
              </v:shape>
            </v:group>
            <v:group style="position:absolute;left:3332;top:3011;width:3592;height:501" coordorigin="3332,3011" coordsize="3592,501">
              <v:shape style="position:absolute;left:3332;top:3011;width:3592;height:501" coordorigin="3332,3011" coordsize="3592,501" path="m6924,3011l3332,3453,3332,3512,6924,3096,6924,3011e" filled="t" fillcolor="#F6F6F6" stroked="f">
                <v:path arrowok="t"/>
                <v:fill/>
              </v:shape>
            </v:group>
            <v:group style="position:absolute;left:3332;top:3024;width:3592;height:491" coordorigin="3332,3024" coordsize="3592,491">
              <v:shape style="position:absolute;left:3332;top:3024;width:3592;height:491" coordorigin="3332,3024" coordsize="3592,491" path="m6924,3024l3332,3456,3332,3515,6924,3109,6924,3024e" filled="t" fillcolor="#F7F7F7" stroked="f">
                <v:path arrowok="t"/>
                <v:fill/>
              </v:shape>
            </v:group>
            <v:group style="position:absolute;left:3332;top:3038;width:3591;height:481" coordorigin="3332,3038" coordsize="3591,481">
              <v:shape style="position:absolute;left:3332;top:3038;width:3591;height:481" coordorigin="3332,3038" coordsize="3591,481" path="m6923,3038l3332,3460,3332,3519,6923,3123,6923,3038e" filled="t" fillcolor="#F8F8F8" stroked="f">
                <v:path arrowok="t"/>
                <v:fill/>
              </v:shape>
            </v:group>
            <v:group style="position:absolute;left:3332;top:3051;width:3591;height:471" coordorigin="3332,3051" coordsize="3591,471">
              <v:shape style="position:absolute;left:3332;top:3051;width:3591;height:471" coordorigin="3332,3051" coordsize="3591,471" path="m6922,3051l3332,3463,3332,3522,6922,3136,6922,3051e" filled="t" fillcolor="#F9F9F9" stroked="f">
                <v:path arrowok="t"/>
                <v:fill/>
              </v:shape>
            </v:group>
            <v:group style="position:absolute;left:3332;top:3064;width:3590;height:461" coordorigin="3332,3064" coordsize="3590,461">
              <v:shape style="position:absolute;left:3332;top:3064;width:3590;height:461" coordorigin="3332,3064" coordsize="3590,461" path="m6922,3064l3332,3466,3332,3525,6922,3149,6922,3064e" filled="t" fillcolor="#FAFAFA" stroked="f">
                <v:path arrowok="t"/>
                <v:fill/>
              </v:shape>
            </v:group>
            <v:group style="position:absolute;left:3332;top:3077;width:3589;height:451" coordorigin="3332,3077" coordsize="3589,451">
              <v:shape style="position:absolute;left:3332;top:3077;width:3589;height:451" coordorigin="3332,3077" coordsize="3589,451" path="m6921,3077l3332,3470,3332,3529,6921,3162,6921,3077e" filled="t" fillcolor="#FAFAFA" stroked="f">
                <v:path arrowok="t"/>
                <v:fill/>
              </v:shape>
            </v:group>
            <v:group style="position:absolute;left:3332;top:3091;width:3589;height:441" coordorigin="3332,3091" coordsize="3589,441">
              <v:shape style="position:absolute;left:3332;top:3091;width:3589;height:441" coordorigin="3332,3091" coordsize="3589,441" path="m6921,3091l3332,3473,3332,3532,6921,3176,6921,3091e" filled="t" fillcolor="#FBFBFB" stroked="f">
                <v:path arrowok="t"/>
                <v:fill/>
              </v:shape>
            </v:group>
            <v:group style="position:absolute;left:3332;top:3104;width:3588;height:431" coordorigin="3332,3104" coordsize="3588,431">
              <v:shape style="position:absolute;left:3332;top:3104;width:3588;height:431" coordorigin="3332,3104" coordsize="3588,431" path="m6920,3104l3332,3477,3332,3535,6920,3189,6920,3104e" filled="t" fillcolor="#FCFCFC" stroked="f">
                <v:path arrowok="t"/>
                <v:fill/>
              </v:shape>
            </v:group>
            <v:group style="position:absolute;left:3332;top:3117;width:3587;height:422" coordorigin="3332,3117" coordsize="3587,422">
              <v:shape style="position:absolute;left:3332;top:3117;width:3587;height:422" coordorigin="3332,3117" coordsize="3587,422" path="m6919,3117l3332,3480,3332,3539,6919,3202,6919,3117e" filled="t" fillcolor="#FDFDFD" stroked="f">
                <v:path arrowok="t"/>
                <v:fill/>
              </v:shape>
            </v:group>
            <v:group style="position:absolute;left:3332;top:3131;width:3587;height:412" coordorigin="3332,3131" coordsize="3587,412">
              <v:shape style="position:absolute;left:3332;top:3131;width:3587;height:412" coordorigin="3332,3131" coordsize="3587,412" path="m6919,3131l3332,3483,3332,3542,6919,3215,6919,3131e" filled="t" fillcolor="#FFFFFF" stroked="f">
                <v:path arrowok="t"/>
                <v:fill/>
              </v:shape>
            </v:group>
            <v:group style="position:absolute;left:3329;top:3214;width:115;height:315" coordorigin="3329,3214" coordsize="115,315">
              <v:shape style="position:absolute;left:3329;top:3214;width:115;height:315" coordorigin="3329,3214" coordsize="115,315" path="m3329,3529l3331,3359,3334,3326,3334,3312,3337,3289,3347,3260,3364,3241,3380,3231,3444,3214e" filled="f" stroked="t" strokeweight=".6pt" strokecolor="#000000">
                <v:path arrowok="t"/>
              </v:shape>
            </v:group>
            <v:group style="position:absolute;left:6876;top:2574;width:73;height:812" coordorigin="6876,2574" coordsize="73,812">
              <v:shape style="position:absolute;left:6876;top:2574;width:73;height:812" coordorigin="6876,2574" coordsize="73,812" path="m6876,2574l6918,2576,6942,2580,6949,2599,6913,3386e" filled="f" stroked="t" strokeweight=".6pt" strokecolor="#000000">
                <v:path arrowok="t"/>
              </v:shape>
            </v:group>
            <v:group style="position:absolute;left:3373;top:2587;width:3579;height:916" coordorigin="3373,2587" coordsize="3579,916">
              <v:shape style="position:absolute;left:3373;top:2587;width:3579;height:916" coordorigin="3373,2587" coordsize="3579,916" path="m6951,2621l6943,2595,6927,2587,6915,2588,3422,3259,3375,3314,3374,3323,3373,3503e" filled="f" stroked="t" strokeweight=".25pt" strokecolor="#000000">
                <v:path arrowok="t"/>
              </v:shape>
            </v:group>
            <v:group style="position:absolute;left:3432;top:2433;width:3459;height:799" coordorigin="3432,2433" coordsize="3459,799">
              <v:shape style="position:absolute;left:3432;top:2433;width:3459;height:799" coordorigin="3432,2433" coordsize="3459,799" path="m3951,2950l3686,2997,3666,3004,3659,3014,3662,3037,3667,3069,3666,3081,3658,3096,3644,3099,3453,3136,3434,3146,3433,3167,3432,3191,3438,3203,3436,3219,3468,3219,3474,3233,3495,3228,4504,3034,3996,3034,3991,3029,3991,3001,3989,2988,3986,2975,3966,2954,3951,2950e" filled="t" fillcolor="#FFFFFF" stroked="f">
                <v:path arrowok="t"/>
                <v:fill/>
              </v:shape>
              <v:shape style="position:absolute;left:3432;top:2433;width:3459;height:799" coordorigin="3432,2433" coordsize="3459,799" path="m6742,2433l6729,2434,6496,2477,6477,2483,6471,2495,6476,2523,6481,2549,6475,2556,6469,2567,6457,2570,3996,3034,4504,3034,6870,2579,6878,2572,6890,2550,6891,2533,6879,2510,6769,2510,6770,2482,6768,2469,6760,2447,6742,2433e" filled="t" fillcolor="#FFFFFF" stroked="f">
                <v:path arrowok="t"/>
                <v:fill/>
              </v:shape>
              <v:shape style="position:absolute;left:3432;top:2433;width:3459;height:799" coordorigin="3432,2433" coordsize="3459,799" path="m6848,2496l6777,2510,6769,2510,6879,2510,6877,2506,6859,2497,6848,2496e" filled="t" fillcolor="#FFFFFF" stroked="f">
                <v:path arrowok="t"/>
                <v:fill/>
              </v:shape>
            </v:group>
            <v:group style="position:absolute;left:3432;top:2433;width:3459;height:799" coordorigin="3432,2433" coordsize="3459,799">
              <v:shape style="position:absolute;left:3432;top:2433;width:3459;height:799" coordorigin="3432,2433" coordsize="3459,799" path="m6878,2572l6890,2550,6891,2533,6877,2506,6859,2497,6848,2496,6777,2510,6769,2510,6770,2482,6768,2469,6760,2447,6742,2433,6729,2434,6496,2477,6477,2483,6471,2495,6476,2523,6481,2549,6475,2556,6469,2567,6457,2570,6448,2572,3996,3034,3991,3029,3991,3001,3989,2988,3986,2975,3966,2954,3951,2950,3686,2997,3666,3004,3659,3014,3662,3037,3667,3069,3666,3081,3658,3096,3644,3099,3453,3136,3434,3146,3433,3167,3432,3191,3438,3203,3436,3219,3468,3219,3474,3233,3495,3228,6870,2579,6878,2572xe" filled="f" stroked="t" strokeweight=".6pt" strokecolor="#000000">
                <v:path arrowok="t"/>
              </v:shape>
            </v:group>
            <v:group style="position:absolute;left:3977;top:3033;width:10;height:35" coordorigin="3977,3033" coordsize="10,35">
              <v:shape style="position:absolute;left:3977;top:3033;width:10;height:35" coordorigin="3977,3033" coordsize="10,35" path="m3987,3033l3987,3034,3987,3036,3986,3037,3982,3059,3977,3068e" filled="f" stroked="t" strokeweight=".25pt" strokecolor="#000000">
                <v:path arrowok="t"/>
              </v:shape>
            </v:group>
            <v:group style="position:absolute;left:3573;top:3113;width:26;height:97" coordorigin="3573,3113" coordsize="26,97">
              <v:shape style="position:absolute;left:3573;top:3113;width:26;height:97" coordorigin="3573,3113" coordsize="26,97" path="m3573,3113l3586,3122,3596,3141,3599,3173,3596,3193,3588,3203,3584,3211e" filled="f" stroked="t" strokeweight=".25pt" strokecolor="#000000">
                <v:path arrowok="t"/>
              </v:shape>
            </v:group>
            <v:group style="position:absolute;left:4031;top:3027;width:27;height:93" coordorigin="4031,3027" coordsize="27,93">
              <v:shape style="position:absolute;left:4031;top:3027;width:27;height:93" coordorigin="4031,3027" coordsize="27,93" path="m4031,3027l4044,3036,4054,3055,4058,3088,4055,3109,4049,3120e" filled="f" stroked="t" strokeweight=".25pt" strokecolor="#000000">
                <v:path arrowok="t"/>
              </v:shape>
            </v:group>
            <v:group style="position:absolute;left:3718;top:3116;width:43;height:28" coordorigin="3718,3116" coordsize="43,28">
              <v:shape style="position:absolute;left:3718;top:3116;width:43;height:28" coordorigin="3718,3116" coordsize="43,28" path="m3761,3127l3761,3120,3752,3116,3741,3118,3729,3119,3719,3126,3719,3133,3718,3140,3727,3144,3739,3142,3750,3140,3760,3133,3761,3127xe" filled="f" stroked="t" strokeweight=".25pt" strokecolor="#000000">
                <v:path arrowok="t"/>
              </v:shape>
            </v:group>
            <v:group style="position:absolute;left:3906;top:3079;width:43;height:28" coordorigin="3906,3079" coordsize="43,28">
              <v:shape style="position:absolute;left:3906;top:3079;width:43;height:28" coordorigin="3906,3079" coordsize="43,28" path="m3949,3090l3949,3083,3940,3079,3929,3081,3917,3083,3907,3090,3907,3097,3906,3103,3915,3108,3927,3106,3938,3104,3948,3097,3949,3090xe" filled="f" stroked="t" strokeweight=".25pt" strokecolor="#000000">
                <v:path arrowok="t"/>
              </v:shape>
            </v:group>
            <v:group style="position:absolute;left:6756;top:2512;width:10;height:33" coordorigin="6756,2512" coordsize="10,33">
              <v:shape style="position:absolute;left:6756;top:2512;width:10;height:33" coordorigin="6756,2512" coordsize="10,33" path="m6766,2512l6765,2514,6765,2516,6765,2517,6760,2537,6756,2545e" filled="f" stroked="t" strokeweight=".25pt" strokecolor="#000000">
                <v:path arrowok="t"/>
              </v:shape>
            </v:group>
            <v:group style="position:absolute;left:6394;top:2582;width:25;height:84" coordorigin="6394,2582" coordsize="25,84">
              <v:shape style="position:absolute;left:6394;top:2582;width:25;height:84" coordorigin="6394,2582" coordsize="25,84" path="m6394,2582l6406,2591,6416,2611,6419,2639,6417,2655,6414,2666e" filled="f" stroked="t" strokeweight=".25pt" strokecolor="#000000">
                <v:path arrowok="t"/>
              </v:shape>
            </v:group>
            <v:group style="position:absolute;left:6784;top:2507;width:25;height:84" coordorigin="6784,2507" coordsize="25,84">
              <v:shape style="position:absolute;left:6784;top:2507;width:25;height:84" coordorigin="6784,2507" coordsize="25,84" path="m6784,2507l6796,2517,6806,2537,6809,2565,6807,2581,6805,2591e" filled="f" stroked="t" strokeweight=".25pt" strokecolor="#000000">
                <v:path arrowok="t"/>
              </v:shape>
            </v:group>
            <v:group style="position:absolute;left:6531;top:2588;width:39;height:25" coordorigin="6531,2588" coordsize="39,25">
              <v:shape style="position:absolute;left:6531;top:2588;width:39;height:25" coordorigin="6531,2588" coordsize="39,25" path="m6569,2598l6570,2592,6562,2588,6551,2590,6541,2591,6532,2598,6532,2604,6531,2610,6539,2614,6550,2612,6560,2610,6569,2604,6569,2598xe" filled="f" stroked="t" strokeweight=".25pt" strokecolor="#000000">
                <v:path arrowok="t"/>
              </v:shape>
            </v:group>
            <v:group style="position:absolute;left:6692;top:2559;width:39;height:25" coordorigin="6692,2559" coordsize="39,25">
              <v:shape style="position:absolute;left:6692;top:2559;width:39;height:25" coordorigin="6692,2559" coordsize="39,25" path="m6730,2569l6731,2562,6723,2559,6712,2560,6702,2562,6693,2568,6692,2574,6692,2581,6700,2584,6710,2583,6721,2581,6730,2575,6730,2569xe" filled="f" stroked="t" strokeweight=".25pt" strokecolor="#000000">
                <v:path arrowok="t"/>
              </v:shape>
            </v:group>
            <v:group style="position:absolute;left:3020;top:1907;width:3903;height:1088" coordorigin="3020,1907" coordsize="3903,1088">
              <v:shape style="position:absolute;left:3020;top:1907;width:3903;height:1088" coordorigin="3020,1907" coordsize="3903,1088" path="m3020,1907l3258,2627,3255,2670,3353,2963,3362,2986,3372,2995,3390,2994,3960,2888,3980,2880,3985,2864,3989,2826,6486,2361,6494,2374,6503,2391,6504,2409,6907,2340,6924,2328,6921,2316e" filled="f" stroked="t" strokeweight=".25pt" strokecolor="#000000">
                <v:path arrowok="t"/>
              </v:shape>
              <v:shape style="position:absolute;left:2677;top:39;width:4920;height:2441" type="#_x0000_t75">
                <v:imagedata r:id="rId41" o:title=""/>
              </v:shape>
            </v:group>
            <v:group style="position:absolute;left:4784;top:1596;width:159;height:78" coordorigin="4784,1596" coordsize="159,78">
              <v:shape style="position:absolute;left:4784;top:1596;width:159;height:78" coordorigin="4784,1596" coordsize="159,78" path="m4794,1618l4794,1617,4795,1616,4797,1616,4920,1596,4923,1596,4927,1597,4929,1600,4942,1627,4943,1628,4943,1630,4943,1631,4937,1646,4936,1652,4930,1652,4803,1673,4797,1673,4796,1668,4784,1644,4786,1633,4794,1618xe" filled="f" stroked="t" strokeweight=".4pt" strokecolor="#999999">
                <v:path arrowok="t"/>
              </v:shape>
            </v:group>
            <v:group style="position:absolute;left:4794;top:1618;width:146;height:35" coordorigin="4794,1618" coordsize="146,35">
              <v:shape style="position:absolute;left:4794;top:1618;width:146;height:35" coordorigin="4794,1618" coordsize="146,35" path="m4941,1632l4813,1653,4808,1652,4806,1648,4794,1624,4795,1618e" filled="f" stroked="t" strokeweight=".2pt" strokecolor="#99999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5"/>
        </w:rPr>
        <w:t>C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B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left="6272" w:right="328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49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securely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161003pt;margin-top:18.170881pt;width:325.2405pt;height:162.52501pt;mso-position-horizontal-relative:page;mso-position-vertical-relative:paragraph;z-index:-2903" coordorigin="2363,363" coordsize="6505,3251">
            <v:group style="position:absolute;left:6544;top:2206;width:834;height:2" coordorigin="6544,2206" coordsize="834,2">
              <v:shape style="position:absolute;left:6544;top:2206;width:834;height:2" coordorigin="6544,2206" coordsize="834,0" path="m6544,2206l7378,2206e" filled="f" stroked="t" strokeweight="7.98pt" strokecolor="#999999">
                <v:path arrowok="t"/>
              </v:shape>
            </v:group>
            <v:group style="position:absolute;left:2371;top:2285;width:4173;height:764" coordorigin="2371,2285" coordsize="4173,764">
              <v:shape style="position:absolute;left:2371;top:2285;width:4173;height:764" coordorigin="2371,2285" coordsize="4173,764" path="m2371,3049l6544,2285e" filled="f" stroked="t" strokeweight=".35pt" strokecolor="#999999">
                <v:path arrowok="t"/>
              </v:shape>
            </v:group>
            <v:group style="position:absolute;left:6344;top:2314;width:1511;height:281" coordorigin="6344,2314" coordsize="1511,281">
              <v:shape style="position:absolute;left:6344;top:2314;width:1511;height:281" coordorigin="6344,2314" coordsize="1511,281" path="m6344,2595l7855,2314e" filled="f" stroked="t" strokeweight=".6pt" strokecolor="#999999">
                <v:path arrowok="t"/>
              </v:shape>
            </v:group>
            <v:group style="position:absolute;left:2369;top:2595;width:3974;height:727" coordorigin="2369,2595" coordsize="3974,727">
              <v:shape style="position:absolute;left:2369;top:2595;width:3974;height:727" coordorigin="2369,2595" coordsize="3974,727" path="m2369,3322l6344,2595e" filled="f" stroked="t" strokeweight=".6pt" strokecolor="#999999">
                <v:path arrowok="t"/>
              </v:shape>
            </v:group>
            <v:group style="position:absolute;left:2380;top:383;width:4387;height:3080" coordorigin="2380,383" coordsize="4387,3080">
              <v:shape style="position:absolute;left:2380;top:383;width:4387;height:3080" coordorigin="2380,383" coordsize="4387,3080" path="m6767,2783l2966,2783,2973,2803,2979,2823,2991,2883,2996,2943,2998,2983,2998,3003,2994,3063,2984,3123,2963,3183,2947,3223,2939,3243,2918,3303,2913,3343,2916,3363,2935,3423,2955,3463,3212,3463,3249,3443,3401,3443,3438,3423,3509,3423,3542,3403,3601,3403,3633,3383,3666,3383,3701,3363,3813,3363,3853,3343,3893,3343,3975,3323,4059,3323,4102,3303,4144,3303,4186,3283,4269,3283,4309,3263,4349,3263,4388,3243,4551,3203,4633,3203,4675,3183,4717,3183,4759,3163,4801,3163,4843,3143,4885,3143,4927,3123,4969,3123,5011,3103,5094,3103,5136,3083,5177,3083,5266,3063,5368,3043,5423,3023,5480,3023,5538,3003,5597,3003,5657,2983,5717,2983,5835,2943,5893,2943,5949,2923,6003,2923,6054,2903,6103,2903,6148,2883,6189,2883,6226,2863,6262,2863,6301,2843,6382,2843,6425,2823,6513,2823,6557,2803,6728,2803,6767,27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45,483l5373,483,5344,503,5231,503,5202,523,5013,523,4996,543,4876,543,4821,563,4674,563,4653,583,4596,583,4578,603,4504,603,4484,623,4329,623,4304,643,4169,643,4143,663,4033,663,4018,683,3952,683,3929,703,3665,703,3626,723,3459,723,3416,743,3291,743,3252,763,3149,763,3121,783,3024,783,3005,803,2945,803,2925,823,2863,823,2845,843,2664,843,2644,863,2562,863,2542,883,2503,883,2484,903,2447,903,2438,923,2436,923,2440,943,2448,963,2458,963,2468,983,2475,1003,2399,1023,2389,1043,2380,1043,2384,1083,2387,1083,2393,1103,2402,1143,2414,1163,2465,1283,2473,1283,2489,1323,2529,1423,2546,1443,2570,1503,2596,1563,2605,1583,2612,1603,2631,1663,2646,1723,2659,1783,2667,1823,2671,1843,2684,1903,2699,1943,2707,1983,2715,2003,2723,2043,2732,2063,2740,2083,2749,2123,2776,2203,2785,2243,2794,2263,2803,2303,2811,2323,2820,2363,2828,2383,2836,2423,2844,2443,2851,2483,2855,2503,2862,2523,2866,2543,2881,2603,2906,2663,2933,2723,2942,2743,2951,2763,2959,2783,6873,2783,6903,2763,6971,2763,6987,2743,7002,2743,7015,2723,7027,2723,7058,2663,7080,2603,7095,2543,7099,2503,7102,2483,7105,2443,7108,2423,7110,2383,7112,2363,7114,2323,7113,2303,7105,2243,7090,2183,7071,2123,7065,2103,7059,2083,7048,2063,7043,2043,7036,2043,7028,2023,7019,2003,6988,1943,6942,1863,6931,1843,6920,1823,6909,1823,6900,1803,6867,1743,6815,1683,6802,1663,6765,1603,6733,1543,6725,1543,6718,1523,6713,1503,6707,1503,6700,1483,6692,1483,6684,1463,6654,1403,6643,1383,6632,1363,6609,1323,6599,1303,6568,1243,6544,1183,6538,1163,6530,1143,6521,1123,6511,1123,6500,1103,6463,1043,6423,983,6380,923,6366,903,6326,843,6291,783,6244,703,6233,683,6222,663,6211,643,6200,603,6190,583,6180,563,6171,543,6162,523,6153,503,6145,4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22,423l5699,423,5595,443,5568,463,5485,463,5457,483,6138,483,6132,463,6126,443,6122,42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098,383l5951,383,5932,403,5800,403,5776,423,6118,423,6107,403,6098,383e" filled="t" fillcolor="#FFFFFF" stroked="f">
                <v:path arrowok="t"/>
                <v:fill/>
              </v:shape>
            </v:group>
            <v:group style="position:absolute;left:2380;top:367;width:4734;height:3096" coordorigin="2380,367" coordsize="4734,3096">
              <v:shape style="position:absolute;left:2380;top:367;width:4734;height:3096" coordorigin="2380,367" coordsize="4734,3096" path="m6069,372l6087,367,6098,370,6107,384,6118,412,6122,422,6126,435,6153,499,6180,559,6211,625,6244,692,6279,757,6314,816,6352,874,6394,932,6408,952,6423,971,6463,1029,6500,1085,6530,1140,6551,1195,6559,1214,6588,1276,6621,1337,6654,1397,6674,1432,6684,1449,6713,1502,6718,1513,6725,1526,6765,1590,6802,1646,6842,1703,6855,1722,6890,1774,6931,1840,6965,1898,6999,1958,7028,2012,7054,2068,7059,2081,7084,2147,7100,2206,7111,2273,7114,2321,7112,2352,7108,2413,7099,2499,7086,2575,7066,2640,7027,2706,6971,2745,6903,2761,6840,2771,6767,2780,6687,2789,6644,2793,6601,2798,6513,2808,6425,2819,6341,2832,6262,2848,6189,2866,6148,2876,6054,2897,5949,2919,5835,2943,5776,2954,5717,2966,5657,2978,5597,2989,5538,3001,5423,3022,5316,3043,5219,3060,5177,3068,5136,3076,5053,3092,4969,3110,4885,3127,4801,3146,4717,3165,4633,3184,4551,3203,4469,3222,4428,3232,4349,3250,4269,3267,4186,3283,4102,3298,4017,3311,3934,3324,3893,3331,3813,3344,3737,3356,3666,3370,3601,3384,3572,3391,3542,3399,3474,3412,3401,3424,3324,3434,3249,3442,3177,3449,3113,3454,3038,3460,2996,3462,2987,3463,2935,3419,2916,3362,2913,3339,2914,3315,2931,3250,2955,3193,2963,3175,2989,3102,2996,3038,2998,2976,2997,2956,2991,2880,2979,2822,2959,2765,2924,2694,2915,2677,2906,2659,2881,2597,2862,2523,2859,2504,2855,2486,2836,2405,2820,2345,2803,2285,2785,2227,2767,2169,2758,2140,2749,2112,2723,2026,2699,1941,2679,1864,2667,1805,2663,1786,2659,1766,2642,1690,2619,1613,2596,1554,2570,1495,2546,1441,2513,1371,2505,1353,2473,1283,2414,1150,2402,1126,2393,1101,2387,1080,2384,1068,2380,1042,2389,1026,2399,1020,2475,999,2468,981,2458,963,2448,948,2440,934,2436,921,2438,910,2447,901,2522,872,2583,857,2644,845,2721,836,2768,832,2789,830,2863,820,2903,810,2925,804,2985,790,3060,775,3079,772,3149,759,3215,749,3291,740,3373,730,3459,721,3544,713,3626,706,3701,701,3766,697,3817,696,3847,695,3929,686,3988,674,4006,669,4018,666,4093,652,4169,641,4251,630,4329,621,4396,614,4441,610,4463,608,4523,599,4596,581,4615,576,4674,563,4741,553,4801,546,4858,540,4876,538,4952,529,4959,528,4966,527,5035,521,5101,515,5147,512,5174,509,5259,499,5344,486,5429,472,5513,456,5595,439,5673,423,5699,418,5776,404,5847,394,5912,387,5987,380,6004,379,6019,378,6034,376,6048,375,6061,373,6069,372xe" filled="f" stroked="t" strokeweight=".4pt" strokecolor="#999999">
                <v:path arrowok="t"/>
              </v:shape>
              <v:shape style="position:absolute;left:2464;top:607;width:4468;height:2833" type="#_x0000_t75">
                <v:imagedata r:id="rId42" o:title=""/>
              </v:shape>
            </v:group>
            <v:group style="position:absolute;left:3800;top:687;width:115;height:29" coordorigin="3800,687" coordsize="115,29">
              <v:shape style="position:absolute;left:3800;top:687;width:115;height:29" coordorigin="3800,687" coordsize="115,29" path="m3915,687l3897,694,3877,699,3856,702,3835,705,3816,709,3800,716e" filled="f" stroked="t" strokeweight=".25pt" strokecolor="#999999">
                <v:path arrowok="t"/>
              </v:shape>
            </v:group>
            <v:group style="position:absolute;left:4450;top:585;width:198;height:27" coordorigin="4450,585" coordsize="198,27">
              <v:shape style="position:absolute;left:4450;top:585;width:198;height:27" coordorigin="4450,585" coordsize="198,27" path="m4450,612l4515,606,4588,596,4632,588,4648,585e" filled="f" stroked="t" strokeweight=".25pt" strokecolor="#999999">
                <v:path arrowok="t"/>
              </v:shape>
            </v:group>
            <v:group style="position:absolute;left:6546;top:1181;width:33;height:119" coordorigin="6546,1181" coordsize="33,119">
              <v:shape style="position:absolute;left:6546;top:1181;width:33;height:119" coordorigin="6546,1181" coordsize="33,119" path="m6546,1181l6564,1263,6571,1284,6579,1300e" filled="f" stroked="t" strokeweight=".25pt" strokecolor="#999999">
                <v:path arrowok="t"/>
              </v:shape>
            </v:group>
            <v:group style="position:absolute;left:3103;top:947;width:542;height:2" coordorigin="3103,947" coordsize="542,2">
              <v:shape style="position:absolute;left:3103;top:947;width:542;height:2" coordorigin="3103,947" coordsize="542,0" path="m3103,947l3645,947e" filled="f" stroked="t" strokeweight="3.773pt" strokecolor="#999999">
                <v:path arrowok="t"/>
              </v:shape>
            </v:group>
            <v:group style="position:absolute;left:3831;top:881;width:2;height:76" coordorigin="3831,881" coordsize="2,76">
              <v:shape style="position:absolute;left:3831;top:881;width:2;height:76" coordorigin="3831,881" coordsize="2,76" path="m3832,881l3831,957e" filled="f" stroked="t" strokeweight=".25pt" strokecolor="#999999">
                <v:path arrowok="t"/>
              </v:shape>
            </v:group>
            <v:group style="position:absolute;left:3647;top:887;width:2;height:27" coordorigin="3647,887" coordsize="2,27">
              <v:shape style="position:absolute;left:3647;top:887;width:2;height:27" coordorigin="3647,887" coordsize="0,27" path="m3647,887l3647,914e" filled="f" stroked="t" strokeweight=".146pt" strokecolor="#999999">
                <v:path arrowok="t"/>
              </v:shape>
            </v:group>
            <v:group style="position:absolute;left:2667;top:573;width:4272;height:2611" coordorigin="2667,573" coordsize="4272,2611">
              <v:shape style="position:absolute;left:2667;top:573;width:4272;height:2611" coordorigin="2667,573" coordsize="4272,2611" path="m3834,878l4259,820,4270,807,4593,764,4599,773,4687,761,4691,743,5242,666,5253,678,5432,653,5439,639,5910,573,5925,574,5930,580,5939,579,5959,612,5963,580,5973,579,5994,612,5991,639,6426,1441,6433,1442,6461,1441,6467,1457,6607,1719,6603,1741,6612,1741,6920,2310,6916,2351,6932,2375,6939,2389,6938,2403,6889,2511,6886,2526,6864,2531,3396,3184,3326,3163,2674,1173,2667,1158,2669,1138,2682,1051,2687,1030,2700,1021,2906,991,2910,973,2915,968,3096,943,3104,947,3104,964,3646,888,3655,870,3661,869,3830,845,3835,849,3834,858,3834,878xe" filled="f" stroked="t" strokeweight=".5pt" strokecolor="#000000">
                <v:path arrowok="t"/>
              </v:shape>
            </v:group>
            <v:group style="position:absolute;left:3831;top:851;width:1185;height:743" coordorigin="3831,851" coordsize="1185,743">
              <v:shape style="position:absolute;left:3831;top:851;width:1185;height:743" coordorigin="3831,851" coordsize="1185,743" path="m3831,961l4030,935,4637,851,4652,873,4668,878,4696,884,4704,892,5017,1594e" filled="f" stroked="t" strokeweight=".3pt" strokecolor="#999999">
                <v:path arrowok="t"/>
              </v:shape>
            </v:group>
            <v:group style="position:absolute;left:2740;top:1060;width:830;height:2" coordorigin="2740,1060" coordsize="830,2">
              <v:shape style="position:absolute;left:2740;top:1060;width:830;height:2" coordorigin="2740,1060" coordsize="830,0" path="m2740,1060l3570,1060e" filled="f" stroked="t" strokeweight="6.06pt" strokecolor="#999999">
                <v:path arrowok="t"/>
              </v:shape>
            </v:group>
            <v:group style="position:absolute;left:2902;top:1000;width:2;height:96" coordorigin="2902,1000" coordsize="2,96">
              <v:shape style="position:absolute;left:2902;top:1000;width:2;height:96" coordorigin="2902,1000" coordsize="0,96" path="m2902,1000l2902,1097e" filled="f" stroked="t" strokeweight=".563pt" strokecolor="#999999">
                <v:path arrowok="t"/>
              </v:shape>
            </v:group>
            <v:group style="position:absolute;left:3096;top:979;width:6;height:87" coordorigin="3096,979" coordsize="6,87">
              <v:shape style="position:absolute;left:3096;top:979;width:6;height:87" coordorigin="3096,979" coordsize="6,87" path="m3102,979l3096,1066e" filled="f" stroked="t" strokeweight=".3pt" strokecolor="#999999">
                <v:path arrowok="t"/>
              </v:shape>
            </v:group>
            <v:group style="position:absolute;left:3330;top:2630;width:3620;height:916" coordorigin="3330,2630" coordsize="3620,916">
              <v:shape style="position:absolute;left:3330;top:2630;width:3620;height:916" coordorigin="3330,2630" coordsize="3620,916" path="m6850,2630l3418,3270,3380,3300,3364,3310,3347,3329,3337,3358,3334,3381,3334,3395,3331,3428,3330,3546,6937,2971,6949,2667,6942,2649,6918,2645,6850,2630e" filled="t" fillcolor="#E0E0E0" stroked="f">
                <v:path arrowok="t"/>
                <v:fill/>
              </v:shape>
            </v:group>
            <v:group style="position:absolute;left:3332;top:2788;width:3606;height:719" coordorigin="3332,2788" coordsize="3606,719">
              <v:shape style="position:absolute;left:3332;top:2788;width:3606;height:719" coordorigin="3332,2788" coordsize="3606,719" path="m6938,2788l3332,3448,3332,3506,6938,2873,6938,2788e" filled="t" fillcolor="#E0E0E0" stroked="f">
                <v:path arrowok="t"/>
                <v:fill/>
              </v:shape>
            </v:group>
            <v:group style="position:absolute;left:3332;top:2801;width:3606;height:709" coordorigin="3332,2801" coordsize="3606,709">
              <v:shape style="position:absolute;left:3332;top:2801;width:3606;height:709" coordorigin="3332,2801" coordsize="3606,709" path="m6938,2801l3332,3451,3332,3510,6938,2886,6938,2801e" filled="t" fillcolor="#E1E1E1" stroked="f">
                <v:path arrowok="t"/>
                <v:fill/>
              </v:shape>
            </v:group>
            <v:group style="position:absolute;left:3332;top:2814;width:3605;height:699" coordorigin="3332,2814" coordsize="3605,699">
              <v:shape style="position:absolute;left:3332;top:2814;width:3605;height:699" coordorigin="3332,2814" coordsize="3605,699" path="m6937,2814l3332,3454,3332,3513,6937,2899,6937,2814e" filled="t" fillcolor="#E2E2E2" stroked="f">
                <v:path arrowok="t"/>
                <v:fill/>
              </v:shape>
            </v:group>
            <v:group style="position:absolute;left:3332;top:2828;width:3605;height:689" coordorigin="3332,2828" coordsize="3605,689">
              <v:shape style="position:absolute;left:3332;top:2828;width:3605;height:689" coordorigin="3332,2828" coordsize="3605,689" path="m6936,2828l3332,3458,3332,3517,6936,2913,6936,2828e" filled="t" fillcolor="#E3E3E3" stroked="f">
                <v:path arrowok="t"/>
                <v:fill/>
              </v:shape>
            </v:group>
            <v:group style="position:absolute;left:3332;top:2841;width:3604;height:679" coordorigin="3332,2841" coordsize="3604,679">
              <v:shape style="position:absolute;left:3332;top:2841;width:3604;height:679" coordorigin="3332,2841" coordsize="3604,679" path="m6936,2841l3332,3461,3332,3520,6936,2926,6936,2841e" filled="t" fillcolor="#E4E4E4" stroked="f">
                <v:path arrowok="t"/>
                <v:fill/>
              </v:shape>
            </v:group>
            <v:group style="position:absolute;left:3332;top:2854;width:3603;height:669" coordorigin="3332,2854" coordsize="3603,669">
              <v:shape style="position:absolute;left:3332;top:2854;width:3603;height:669" coordorigin="3332,2854" coordsize="3603,669" path="m6935,2854l3332,3464,3332,3523,6935,2939,6935,2854e" filled="t" fillcolor="#E5E5E5" stroked="f">
                <v:path arrowok="t"/>
                <v:fill/>
              </v:shape>
            </v:group>
            <v:group style="position:absolute;left:3332;top:2867;width:3603;height:659" coordorigin="3332,2867" coordsize="3603,659">
              <v:shape style="position:absolute;left:3332;top:2867;width:3603;height:659" coordorigin="3332,2867" coordsize="3603,659" path="m6935,2867l3332,3468,3332,3527,6935,2952,6935,2867e" filled="t" fillcolor="#E6E6E6" stroked="f">
                <v:path arrowok="t"/>
                <v:fill/>
              </v:shape>
            </v:group>
            <v:group style="position:absolute;left:3332;top:2881;width:3602;height:649" coordorigin="3332,2881" coordsize="3602,649">
              <v:shape style="position:absolute;left:3332;top:2881;width:3602;height:649" coordorigin="3332,2881" coordsize="3602,649" path="m6934,2881l3332,3471,3332,3530,6934,2966,6934,2881e" filled="t" fillcolor="#E7E7E7" stroked="f">
                <v:path arrowok="t"/>
                <v:fill/>
              </v:shape>
            </v:group>
            <v:group style="position:absolute;left:3332;top:2894;width:3601;height:639" coordorigin="3332,2894" coordsize="3601,639">
              <v:shape style="position:absolute;left:3332;top:2894;width:3601;height:639" coordorigin="3332,2894" coordsize="3601,639" path="m6933,2894l3332,3475,3332,3533,6933,2979,6933,2894e" filled="t" fillcolor="#E8E8E8" stroked="f">
                <v:path arrowok="t"/>
                <v:fill/>
              </v:shape>
            </v:group>
            <v:group style="position:absolute;left:3332;top:2907;width:3601;height:630" coordorigin="3332,2907" coordsize="3601,630">
              <v:shape style="position:absolute;left:3332;top:2907;width:3601;height:630" coordorigin="3332,2907" coordsize="3601,630" path="m6933,2907l3332,3478,3332,3537,6933,2992,6933,2907e" filled="t" fillcolor="#E9E9E9" stroked="f">
                <v:path arrowok="t"/>
                <v:fill/>
              </v:shape>
            </v:group>
            <v:group style="position:absolute;left:3332;top:2920;width:3600;height:620" coordorigin="3332,2920" coordsize="3600,620">
              <v:shape style="position:absolute;left:3332;top:2920;width:3600;height:620" coordorigin="3332,2920" coordsize="3600,620" path="m6932,2920l3332,3481,3332,3540,6932,3005,6932,2920e" filled="t" fillcolor="#EAEAEA" stroked="f">
                <v:path arrowok="t"/>
                <v:fill/>
              </v:shape>
            </v:group>
            <v:group style="position:absolute;left:3332;top:2934;width:3599;height:610" coordorigin="3332,2934" coordsize="3599,610">
              <v:shape style="position:absolute;left:3332;top:2934;width:3599;height:610" coordorigin="3332,2934" coordsize="3599,610" path="m6931,2934l3332,3485,3332,3543,6931,3019,6931,2934e" filled="t" fillcolor="#EBEBEB" stroked="f">
                <v:path arrowok="t"/>
                <v:fill/>
              </v:shape>
            </v:group>
            <v:group style="position:absolute;left:3332;top:2947;width:3599;height:600" coordorigin="3332,2947" coordsize="3599,600">
              <v:shape style="position:absolute;left:3332;top:2947;width:3599;height:600" coordorigin="3332,2947" coordsize="3599,600" path="m6931,2947l3332,3488,3332,3547,6931,3032,6931,2947e" filled="t" fillcolor="#ECECEC" stroked="f">
                <v:path arrowok="t"/>
                <v:fill/>
              </v:shape>
            </v:group>
            <v:group style="position:absolute;left:3332;top:2960;width:3598;height:590" coordorigin="3332,2960" coordsize="3598,590">
              <v:shape style="position:absolute;left:3332;top:2960;width:3598;height:590" coordorigin="3332,2960" coordsize="3598,590" path="m6930,2960l3332,3491,3332,3550,6930,3045,6930,2960e" filled="t" fillcolor="#EDEDED" stroked="f">
                <v:path arrowok="t"/>
                <v:fill/>
              </v:shape>
            </v:group>
            <v:group style="position:absolute;left:3332;top:2974;width:3598;height:580" coordorigin="3332,2974" coordsize="3598,580">
              <v:shape style="position:absolute;left:3332;top:2974;width:3598;height:580" coordorigin="3332,2974" coordsize="3598,580" path="m6929,2974l3332,3495,3332,3554,6929,3059,6929,2974e" filled="t" fillcolor="#EEEEEE" stroked="f">
                <v:path arrowok="t"/>
                <v:fill/>
              </v:shape>
            </v:group>
            <v:group style="position:absolute;left:3332;top:2987;width:3597;height:570" coordorigin="3332,2987" coordsize="3597,570">
              <v:shape style="position:absolute;left:3332;top:2987;width:3597;height:570" coordorigin="3332,2987" coordsize="3597,570" path="m6929,2987l3332,3498,3332,3557,6929,3072,6929,2987e" filled="t" fillcolor="#EFEFEF" stroked="f">
                <v:path arrowok="t"/>
                <v:fill/>
              </v:shape>
            </v:group>
            <v:group style="position:absolute;left:3332;top:3000;width:3596;height:560" coordorigin="3332,3000" coordsize="3596,560">
              <v:shape style="position:absolute;left:3332;top:3000;width:3596;height:560" coordorigin="3332,3000" coordsize="3596,560" path="m6928,3000l3332,3502,3332,3560,6928,3085,6928,3000e" filled="t" fillcolor="#F0F0F0" stroked="f">
                <v:path arrowok="t"/>
                <v:fill/>
              </v:shape>
            </v:group>
            <v:group style="position:absolute;left:3332;top:3013;width:3596;height:550" coordorigin="3332,3013" coordsize="3596,550">
              <v:shape style="position:absolute;left:3332;top:3013;width:3596;height:550" coordorigin="3332,3013" coordsize="3596,550" path="m6928,3013l3332,3505,3332,3564,6928,3098,6928,3013e" filled="t" fillcolor="#F1F1F1" stroked="f">
                <v:path arrowok="t"/>
                <v:fill/>
              </v:shape>
            </v:group>
            <v:group style="position:absolute;left:3332;top:3027;width:3595;height:540" coordorigin="3332,3027" coordsize="3595,540">
              <v:shape style="position:absolute;left:3332;top:3027;width:3595;height:540" coordorigin="3332,3027" coordsize="3595,540" path="m6927,3027l3332,3508,3332,3567,6927,3112,6927,3027e" filled="t" fillcolor="#F2F2F2" stroked="f">
                <v:path arrowok="t"/>
                <v:fill/>
              </v:shape>
            </v:group>
            <v:group style="position:absolute;left:3332;top:3040;width:3594;height:530" coordorigin="3332,3040" coordsize="3594,530">
              <v:shape style="position:absolute;left:3332;top:3040;width:3594;height:530" coordorigin="3332,3040" coordsize="3594,530" path="m6926,3040l3332,3512,3332,3570,6926,3125,6926,3040e" filled="t" fillcolor="#F3F3F3" stroked="f">
                <v:path arrowok="t"/>
                <v:fill/>
              </v:shape>
            </v:group>
            <v:group style="position:absolute;left:3332;top:3053;width:3594;height:521" coordorigin="3332,3053" coordsize="3594,521">
              <v:shape style="position:absolute;left:3332;top:3053;width:3594;height:521" coordorigin="3332,3053" coordsize="3594,521" path="m6926,3053l3332,3515,3332,3574,6926,3138,6926,3053e" filled="t" fillcolor="#F4F4F4" stroked="f">
                <v:path arrowok="t"/>
                <v:fill/>
              </v:shape>
            </v:group>
            <v:group style="position:absolute;left:3332;top:3067;width:3593;height:511" coordorigin="3332,3067" coordsize="3593,511">
              <v:shape style="position:absolute;left:3332;top:3067;width:3593;height:511" coordorigin="3332,3067" coordsize="3593,511" path="m6925,3067l3332,3518,3332,3577,6925,3151,6925,3067e" filled="t" fillcolor="#F5F5F5" stroked="f">
                <v:path arrowok="t"/>
                <v:fill/>
              </v:shape>
            </v:group>
            <v:group style="position:absolute;left:3332;top:3080;width:3592;height:501" coordorigin="3332,3080" coordsize="3592,501">
              <v:shape style="position:absolute;left:3332;top:3080;width:3592;height:501" coordorigin="3332,3080" coordsize="3592,501" path="m6924,3080l3332,3522,3332,3581,6924,3165,6924,3080e" filled="t" fillcolor="#F6F6F6" stroked="f">
                <v:path arrowok="t"/>
                <v:fill/>
              </v:shape>
            </v:group>
            <v:group style="position:absolute;left:3332;top:3093;width:3592;height:491" coordorigin="3332,3093" coordsize="3592,491">
              <v:shape style="position:absolute;left:3332;top:3093;width:3592;height:491" coordorigin="3332,3093" coordsize="3592,491" path="m6924,3093l3332,3525,3332,3584,6924,3178,6924,3093e" filled="t" fillcolor="#F7F7F7" stroked="f">
                <v:path arrowok="t"/>
                <v:fill/>
              </v:shape>
            </v:group>
            <v:group style="position:absolute;left:3332;top:3106;width:3591;height:481" coordorigin="3332,3106" coordsize="3591,481">
              <v:shape style="position:absolute;left:3332;top:3106;width:3591;height:481" coordorigin="3332,3106" coordsize="3591,481" path="m6923,3106l3332,3529,3332,3587,6923,3191,6923,3106e" filled="t" fillcolor="#F8F8F8" stroked="f">
                <v:path arrowok="t"/>
                <v:fill/>
              </v:shape>
            </v:group>
            <v:group style="position:absolute;left:3332;top:3120;width:3591;height:471" coordorigin="3332,3120" coordsize="3591,471">
              <v:shape style="position:absolute;left:3332;top:3120;width:3591;height:471" coordorigin="3332,3120" coordsize="3591,471" path="m6922,3120l3332,3532,3332,3591,6922,3205,6922,3120e" filled="t" fillcolor="#F9F9F9" stroked="f">
                <v:path arrowok="t"/>
                <v:fill/>
              </v:shape>
            </v:group>
            <v:group style="position:absolute;left:3332;top:3133;width:3590;height:461" coordorigin="3332,3133" coordsize="3590,461">
              <v:shape style="position:absolute;left:3332;top:3133;width:3590;height:461" coordorigin="3332,3133" coordsize="3590,461" path="m6922,3133l3332,3535,3332,3594,6922,3218,6922,3133e" filled="t" fillcolor="#FAFAFA" stroked="f">
                <v:path arrowok="t"/>
                <v:fill/>
              </v:shape>
            </v:group>
            <v:group style="position:absolute;left:3332;top:3146;width:3589;height:451" coordorigin="3332,3146" coordsize="3589,451">
              <v:shape style="position:absolute;left:3332;top:3146;width:3589;height:451" coordorigin="3332,3146" coordsize="3589,451" path="m6921,3146l3332,3539,3332,3597,6921,3231,6921,3146e" filled="t" fillcolor="#FAFAFA" stroked="f">
                <v:path arrowok="t"/>
                <v:fill/>
              </v:shape>
            </v:group>
            <v:group style="position:absolute;left:3332;top:3159;width:3589;height:441" coordorigin="3332,3159" coordsize="3589,441">
              <v:shape style="position:absolute;left:3332;top:3159;width:3589;height:441" coordorigin="3332,3159" coordsize="3589,441" path="m6921,3159l3332,3542,3332,3601,6921,3244,6921,3159e" filled="t" fillcolor="#FBFBFB" stroked="f">
                <v:path arrowok="t"/>
                <v:fill/>
              </v:shape>
            </v:group>
            <v:group style="position:absolute;left:3332;top:3173;width:3588;height:431" coordorigin="3332,3173" coordsize="3588,431">
              <v:shape style="position:absolute;left:3332;top:3173;width:3588;height:431" coordorigin="3332,3173" coordsize="3588,431" path="m6920,3173l3332,3545,3332,3604,6920,3258,6920,3173e" filled="t" fillcolor="#FCFCFC" stroked="f">
                <v:path arrowok="t"/>
                <v:fill/>
              </v:shape>
            </v:group>
            <v:group style="position:absolute;left:3332;top:3186;width:3587;height:421" coordorigin="3332,3186" coordsize="3587,421">
              <v:shape style="position:absolute;left:3332;top:3186;width:3587;height:421" coordorigin="3332,3186" coordsize="3587,421" path="m6919,3186l3332,3549,3332,3608,6919,3271,6919,3186e" filled="t" fillcolor="#FDFDFD" stroked="f">
                <v:path arrowok="t"/>
                <v:fill/>
              </v:shape>
            </v:group>
            <v:group style="position:absolute;left:3332;top:3199;width:3587;height:412" coordorigin="3332,3199" coordsize="3587,412">
              <v:shape style="position:absolute;left:3332;top:3199;width:3587;height:412" coordorigin="3332,3199" coordsize="3587,412" path="m6919,3199l3332,3552,3332,3611,6919,3284,6919,3199e" filled="t" fillcolor="#FFFFFF" stroked="f">
                <v:path arrowok="t"/>
                <v:fill/>
              </v:shape>
            </v:group>
            <v:group style="position:absolute;left:3329;top:3283;width:115;height:315" coordorigin="3329,3283" coordsize="115,315">
              <v:shape style="position:absolute;left:3329;top:3283;width:115;height:315" coordorigin="3329,3283" coordsize="115,315" path="m3329,3598l3331,3428,3334,3395,3334,3381,3337,3358,3347,3329,3364,3310,3380,3300,3444,3283e" filled="f" stroked="t" strokeweight=".6pt" strokecolor="#000000">
                <v:path arrowok="t"/>
              </v:shape>
            </v:group>
            <v:group style="position:absolute;left:6876;top:2643;width:73;height:812" coordorigin="6876,2643" coordsize="73,812">
              <v:shape style="position:absolute;left:6876;top:2643;width:73;height:812" coordorigin="6876,2643" coordsize="73,812" path="m6876,2643l6918,2645,6942,2649,6949,2667,6913,3455e" filled="f" stroked="t" strokeweight=".6pt" strokecolor="#000000">
                <v:path arrowok="t"/>
              </v:shape>
            </v:group>
            <v:group style="position:absolute;left:3373;top:2656;width:3579;height:916" coordorigin="3373,2656" coordsize="3579,916">
              <v:shape style="position:absolute;left:3373;top:2656;width:3579;height:916" coordorigin="3373,2656" coordsize="3579,916" path="m6951,2690l6943,2663,6927,2656,6915,2657,3422,3328,3375,3383,3374,3392,3373,3572e" filled="f" stroked="t" strokeweight=".25pt" strokecolor="#000000">
                <v:path arrowok="t"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3951,3018l3686,3066,3666,3073,3659,3083,3662,3106,3667,3138,3666,3150,3658,3164,3644,3167,3453,3205,3434,3215,3433,3236,3432,3260,3438,3271,3436,3288,3468,3288,3474,3301,3495,3297,4504,3102,3996,3102,3991,3098,3991,3070,3989,3057,3986,3044,3966,3023,3951,3018e" filled="t" fillcolor="#FFFFFF" stroked="f">
                <v:path arrowok="t"/>
                <v:fill/>
              </v:shape>
              <v:shape style="position:absolute;left:3432;top:2502;width:3459;height:799" coordorigin="3432,2502" coordsize="3459,799" path="m6742,2502l6729,2503,6496,2546,6477,2552,6471,2564,6476,2592,6481,2618,6475,2625,6469,2636,6457,2639,3996,3102,4504,3102,6870,2647,6878,2641,6890,2619,6891,2601,6879,2579,6769,2579,6770,2551,6768,2538,6760,2516,6742,2502e" filled="t" fillcolor="#FFFFFF" stroked="f">
                <v:path arrowok="t"/>
                <v:fill/>
              </v:shape>
              <v:shape style="position:absolute;left:3432;top:2502;width:3459;height:799" coordorigin="3432,2502" coordsize="3459,799" path="m6848,2565l6777,2578,6769,2579,6879,2579,6877,2574,6859,2566,6848,2565e" filled="t" fillcolor="#FFFFFF" stroked="f">
                <v:path arrowok="t"/>
                <v:fill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6878,2641l6890,2619,6891,2601,6877,2574,6859,2566,6848,2565,6777,2578,6769,2579,6770,2551,6768,2538,6760,2516,6742,2502,6729,2503,6496,2546,6477,2552,6471,2564,6476,2592,6481,2618,6475,2625,6469,2636,6457,2639,6448,2640,3996,3102,3991,3098,3991,3070,3989,3057,3986,3044,3966,3023,3951,3018,3686,3066,3666,3073,3659,3083,3662,3106,3667,3138,3666,3150,3658,3164,3644,3167,3453,3205,3434,3215,3433,3236,3432,3260,3438,3271,3436,3288,3468,3288,3474,3301,3495,3297,6870,2647,6878,2641xe" filled="f" stroked="t" strokeweight=".6pt" strokecolor="#000000">
                <v:path arrowok="t"/>
              </v:shape>
            </v:group>
            <v:group style="position:absolute;left:3977;top:3102;width:10;height:35" coordorigin="3977,3102" coordsize="10,35">
              <v:shape style="position:absolute;left:3977;top:3102;width:10;height:35" coordorigin="3977,3102" coordsize="10,35" path="m3987,3102l3987,3103,3987,3104,3986,3106,3982,3127,3977,3137e" filled="f" stroked="t" strokeweight=".25pt" strokecolor="#000000">
                <v:path arrowok="t"/>
              </v:shape>
            </v:group>
            <v:group style="position:absolute;left:3573;top:3182;width:26;height:97" coordorigin="3573,3182" coordsize="26,97">
              <v:shape style="position:absolute;left:3573;top:3182;width:26;height:97" coordorigin="3573,3182" coordsize="26,97" path="m3573,3182l3586,3191,3596,3210,3599,3242,3596,3262,3588,3272,3584,3279e" filled="f" stroked="t" strokeweight=".25pt" strokecolor="#000000">
                <v:path arrowok="t"/>
              </v:shape>
            </v:group>
            <v:group style="position:absolute;left:4031;top:3096;width:27;height:93" coordorigin="4031,3096" coordsize="27,93">
              <v:shape style="position:absolute;left:4031;top:3096;width:27;height:93" coordorigin="4031,3096" coordsize="27,93" path="m4031,3096l4044,3104,4054,3124,4058,3156,4055,3178,4049,3189e" filled="f" stroked="t" strokeweight=".25pt" strokecolor="#000000">
                <v:path arrowok="t"/>
              </v:shape>
            </v:group>
            <v:group style="position:absolute;left:3718;top:3185;width:43;height:28" coordorigin="3718,3185" coordsize="43,28">
              <v:shape style="position:absolute;left:3718;top:3185;width:43;height:28" coordorigin="3718,3185" coordsize="43,28" path="m3761,3195l3761,3189,3752,3185,3741,3186,3729,3188,3719,3195,3719,3202,3718,3209,3727,3213,3739,3211,3750,3209,3760,3202,3761,3195xe" filled="f" stroked="t" strokeweight=".25pt" strokecolor="#000000">
                <v:path arrowok="t"/>
              </v:shape>
            </v:group>
            <v:group style="position:absolute;left:3906;top:3148;width:43;height:28" coordorigin="3906,3148" coordsize="43,28">
              <v:shape style="position:absolute;left:3906;top:3148;width:43;height:28" coordorigin="3906,3148" coordsize="43,28" path="m3949,3159l3949,3152,3940,3148,3929,3150,3917,3152,3907,3159,3907,3165,3906,3172,3915,3176,3927,3175,3938,3173,3948,3166,3949,3159xe" filled="f" stroked="t" strokeweight=".25pt" strokecolor="#000000">
                <v:path arrowok="t"/>
              </v:shape>
            </v:group>
            <v:group style="position:absolute;left:6756;top:2581;width:10;height:33" coordorigin="6756,2581" coordsize="10,33">
              <v:shape style="position:absolute;left:6756;top:2581;width:10;height:33" coordorigin="6756,2581" coordsize="10,33" path="m6766,2581l6765,2583,6765,2584,6765,2586,6760,2606,6756,2614e" filled="f" stroked="t" strokeweight=".25pt" strokecolor="#000000">
                <v:path arrowok="t"/>
              </v:shape>
            </v:group>
            <v:group style="position:absolute;left:6394;top:2650;width:25;height:84" coordorigin="6394,2650" coordsize="25,84">
              <v:shape style="position:absolute;left:6394;top:2650;width:25;height:84" coordorigin="6394,2650" coordsize="25,84" path="m6394,2650l6406,2659,6416,2680,6419,2708,6417,2724,6414,2734e" filled="f" stroked="t" strokeweight=".25pt" strokecolor="#000000">
                <v:path arrowok="t"/>
              </v:shape>
            </v:group>
            <v:group style="position:absolute;left:6784;top:2576;width:25;height:84" coordorigin="6784,2576" coordsize="25,84">
              <v:shape style="position:absolute;left:6784;top:2576;width:25;height:84" coordorigin="6784,2576" coordsize="25,84" path="m6784,2576l6796,2585,6806,2606,6809,2634,6807,2650,6805,2660e" filled="f" stroked="t" strokeweight=".25pt" strokecolor="#000000">
                <v:path arrowok="t"/>
              </v:shape>
            </v:group>
            <v:group style="position:absolute;left:6531;top:2657;width:39;height:25" coordorigin="6531,2657" coordsize="39,25">
              <v:shape style="position:absolute;left:6531;top:2657;width:39;height:25" coordorigin="6531,2657" coordsize="39,25" path="m6569,2667l6570,2661,6562,2657,6551,2659,6541,2660,6532,2667,6532,2673,6531,2679,6539,2682,6550,2681,6560,2679,6569,2673,6569,2667xe" filled="f" stroked="t" strokeweight=".25pt" strokecolor="#000000">
                <v:path arrowok="t"/>
              </v:shape>
            </v:group>
            <v:group style="position:absolute;left:6692;top:2628;width:39;height:25" coordorigin="6692,2628" coordsize="39,25">
              <v:shape style="position:absolute;left:6692;top:2628;width:39;height:25" coordorigin="6692,2628" coordsize="39,25" path="m6730,2637l6731,2631,6723,2628,6712,2629,6702,2631,6693,2637,6692,2643,6692,2649,6700,2653,6710,2651,6721,2650,6730,2643,6730,2637xe" filled="f" stroked="t" strokeweight=".25pt" strokecolor="#000000">
                <v:path arrowok="t"/>
              </v:shape>
            </v:group>
            <v:group style="position:absolute;left:3020;top:1976;width:3903;height:1088" coordorigin="3020,1976" coordsize="3903,1088">
              <v:shape style="position:absolute;left:3020;top:1976;width:3903;height:1088" coordorigin="3020,1976" coordsize="3903,1088" path="m3020,1976l3258,2696,3255,2739,3353,3032,3362,3055,3372,3064,3390,3063,3960,2957,3980,2948,3985,2933,3989,2895,6486,2429,6494,2443,6503,2459,6504,2477,6907,2409,6924,2397,6921,2384e" filled="f" stroked="t" strokeweight=".25pt" strokecolor="#000000">
                <v:path arrowok="t"/>
              </v:shape>
              <v:shape style="position:absolute;left:2677;top:387;width:6191;height:2162" type="#_x0000_t75">
                <v:imagedata r:id="rId43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10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13A)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iginal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position.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help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orx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8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bracket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behind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compartment.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13B)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1" w:after="0" w:line="280" w:lineRule="atLeast"/>
        <w:ind w:left="2090" w:right="14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13C)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tighten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13" w:lineRule="exact"/>
        <w:ind w:left="3414" w:right="-20"/>
        <w:jc w:val="left"/>
        <w:tabs>
          <w:tab w:pos="73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18.161003pt;margin-top:10.825164pt;width:318.061500pt;height:164.17451pt;mso-position-horizontal-relative:page;mso-position-vertical-relative:paragraph;z-index:-2902" coordorigin="2363,217" coordsize="6361,3283">
            <v:group style="position:absolute;left:6544;top:1947;width:999;height:191" coordorigin="6544,1947" coordsize="999,191">
              <v:shape style="position:absolute;left:6544;top:1947;width:999;height:191" coordorigin="6544,1947" coordsize="999,191" path="m6544,2139l7543,1947e" filled="f" stroked="t" strokeweight=".35pt" strokecolor="#999999">
                <v:path arrowok="t"/>
              </v:shape>
            </v:group>
            <v:group style="position:absolute;left:2371;top:2139;width:4173;height:764" coordorigin="2371,2139" coordsize="4173,764">
              <v:shape style="position:absolute;left:2371;top:2139;width:4173;height:764" coordorigin="2371,2139" coordsize="4173,764" path="m2371,2902l6544,2139e" filled="f" stroked="t" strokeweight=".35pt" strokecolor="#999999">
                <v:path arrowok="t"/>
              </v:shape>
            </v:group>
            <v:group style="position:absolute;left:6344;top:2261;width:1026;height:188" coordorigin="6344,2261" coordsize="1026,188">
              <v:shape style="position:absolute;left:6344;top:2261;width:1026;height:188" coordorigin="6344,2261" coordsize="1026,188" path="m6344,2448l7370,2261e" filled="f" stroked="t" strokeweight=".6pt" strokecolor="#999999">
                <v:path arrowok="t"/>
              </v:shape>
            </v:group>
            <v:group style="position:absolute;left:2369;top:2448;width:3974;height:727" coordorigin="2369,2448" coordsize="3974,727">
              <v:shape style="position:absolute;left:2369;top:2448;width:3974;height:727" coordorigin="2369,2448" coordsize="3974,727" path="m2369,3175l6344,2448e" filled="f" stroked="t" strokeweight=".6pt" strokecolor="#999999">
                <v:path arrowok="t"/>
              </v:shape>
            </v:group>
            <v:group style="position:absolute;left:2380;top:237;width:4387;height:3080" coordorigin="2380,237" coordsize="4387,3080">
              <v:shape style="position:absolute;left:2380;top:237;width:4387;height:3080" coordorigin="2380,237" coordsize="4387,3080" path="m6767,2637l2966,2637,2973,2657,2979,2677,2991,2737,2996,2797,2998,2837,2998,2857,2994,2917,2984,2977,2963,3037,2947,3077,2939,3097,2918,3157,2913,3197,2916,3217,2935,3277,2955,3317,3212,3317,3249,3297,3401,3297,3438,3277,3509,3277,3542,3257,3601,3257,3633,3237,3666,3237,3701,3217,3813,3217,3853,3197,3893,3197,3975,3177,4059,3177,4102,3157,4144,3157,4186,3137,4269,3137,4309,3117,4349,3117,4388,3097,4551,3057,4633,3057,4675,3037,4717,3037,4759,3017,4801,3017,4843,2997,4885,2997,4927,2977,4969,2977,5011,2957,5094,2957,5136,2937,5177,2937,5266,2917,5368,2897,5423,2877,5480,2877,5538,2857,5597,2857,5657,2837,5717,2837,5835,2797,5893,2797,5949,2777,6003,2777,6054,2757,6103,2757,6148,2737,6189,2737,6226,2717,6262,2717,6301,2697,6382,2697,6425,2677,6513,2677,6557,2657,6728,2657,6767,2637e" filled="t" fillcolor="#FFFFFF" stroked="f">
                <v:path arrowok="t"/>
                <v:fill/>
              </v:shape>
              <v:shape style="position:absolute;left:2380;top:237;width:4387;height:3080" coordorigin="2380,237" coordsize="4387,3080" path="m6145,337l5373,337,5344,357,5231,357,5202,377,5013,377,4996,397,4876,397,4821,417,4674,417,4653,437,4596,437,4578,457,4504,457,4484,477,4329,477,4304,497,4169,497,4143,517,4033,517,4018,537,3952,537,3929,557,3665,557,3626,577,3459,577,3416,597,3291,597,3252,617,3149,617,3121,637,3024,637,3005,657,2945,657,2925,677,2863,677,2845,697,2664,697,2644,717,2562,717,2542,737,2503,737,2484,757,2447,757,2438,777,2436,777,2440,797,2448,817,2458,817,2468,837,2475,857,2399,877,2389,897,2380,897,2384,937,2387,937,2393,957,2402,997,2414,1017,2465,1137,2473,1137,2489,1177,2529,1277,2546,1297,2570,1357,2596,1417,2605,1437,2612,1457,2631,1517,2646,1577,2659,1637,2667,1677,2671,1697,2684,1757,2699,1797,2707,1837,2715,1857,2723,1897,2732,1917,2740,1937,2749,1977,2776,2057,2785,2097,2794,2117,2803,2157,2811,2177,2820,2217,2828,2237,2836,2277,2844,2297,2851,2337,2855,2357,2862,2377,2866,2397,2881,2457,2906,2517,2933,2577,2942,2597,2951,2617,2959,2637,6873,2637,6903,2617,6971,2617,6987,2597,7002,2597,7015,2577,7027,2577,7058,2517,7080,2457,7095,2397,7099,2357,7102,2337,7105,2297,7108,2277,7110,2237,7112,2217,7114,2177,7113,2157,7105,2097,7090,2037,7071,1977,7065,1957,7059,1937,7048,1917,7043,1897,7036,1897,7028,1877,7019,1857,6988,1797,6942,1717,6931,1697,6920,1677,6909,1677,6900,1657,6867,1597,6815,1537,6802,1517,6765,1457,6733,1397,6725,1397,6718,1377,6713,1357,6707,1357,6700,1337,6692,1337,6684,1317,6654,1257,6643,1237,6632,1217,6609,1177,6599,1157,6568,1097,6544,1037,6538,1017,6530,997,6521,977,6511,977,6500,957,6463,897,6423,837,6380,777,6366,757,6326,697,6291,637,6244,557,6233,537,6222,517,6211,497,6200,457,6190,437,6180,417,6171,397,6162,377,6153,357,6145,337e" filled="t" fillcolor="#FFFFFF" stroked="f">
                <v:path arrowok="t"/>
                <v:fill/>
              </v:shape>
              <v:shape style="position:absolute;left:2380;top:237;width:4387;height:3080" coordorigin="2380,237" coordsize="4387,3080" path="m6122,277l5699,277,5595,297,5568,317,5485,317,5457,337,6138,337,6132,317,6126,297,6122,277e" filled="t" fillcolor="#FFFFFF" stroked="f">
                <v:path arrowok="t"/>
                <v:fill/>
              </v:shape>
              <v:shape style="position:absolute;left:2380;top:237;width:4387;height:3080" coordorigin="2380,237" coordsize="4387,3080" path="m6098,237l5951,237,5932,257,5800,257,5776,277,6118,277,6107,257,6098,237e" filled="t" fillcolor="#FFFFFF" stroked="f">
                <v:path arrowok="t"/>
                <v:fill/>
              </v:shape>
            </v:group>
            <v:group style="position:absolute;left:2380;top:221;width:4734;height:3096" coordorigin="2380,221" coordsize="4734,3096">
              <v:shape style="position:absolute;left:2380;top:221;width:4734;height:3096" coordorigin="2380,221" coordsize="4734,3096" path="m6069,225l6087,221,6098,223,6107,237,6118,265,6122,276,6126,288,6153,352,6180,412,6211,478,6244,546,6279,611,6314,669,6352,727,6394,785,6408,805,6423,824,6463,882,6500,938,6530,993,6551,1048,6559,1067,6588,1129,6621,1191,6654,1250,6674,1285,6684,1302,6713,1355,6718,1366,6725,1379,6765,1443,6802,1499,6842,1557,6855,1575,6890,1628,6931,1693,6965,1751,6999,1811,7028,1865,7054,1921,7059,1935,7084,2000,7100,2060,7111,2126,7114,2174,7112,2205,7108,2266,7099,2352,7086,2428,7066,2493,7027,2559,6971,2598,6903,2615,6840,2624,6767,2633,6687,2642,6644,2646,6601,2651,6513,2661,6425,2672,6341,2685,6262,2701,6189,2719,6148,2729,6054,2750,5949,2772,5835,2796,5776,2807,5717,2819,5657,2831,5597,2842,5538,2854,5423,2876,5316,2896,5219,2914,5177,2921,5136,2929,5053,2945,4969,2963,4885,2981,4801,2999,4717,3018,4633,3037,4551,3056,4469,3075,4428,3085,4349,3103,4269,3120,4186,3136,4102,3151,4017,3164,3934,3178,3893,3184,3813,3197,3737,3210,3666,3223,3601,3237,3572,3244,3542,3252,3474,3265,3401,3277,3324,3287,3249,3295,3177,3302,3113,3307,3038,3313,2996,3315,2987,3317,2935,3272,2916,3215,2913,3192,2914,3168,2931,3103,2955,3046,2963,3028,2989,2956,2996,2891,2998,2829,2997,2809,2991,2734,2979,2675,2959,2618,2924,2547,2915,2530,2906,2512,2881,2451,2862,2376,2859,2358,2855,2339,2836,2258,2820,2198,2803,2138,2785,2080,2767,2022,2758,1993,2749,1965,2723,1879,2699,1794,2679,1717,2667,1658,2663,1639,2659,1619,2642,1543,2619,1466,2596,1407,2570,1348,2546,1294,2513,1224,2505,1206,2473,1136,2414,1004,2402,979,2393,954,2387,933,2384,921,2380,895,2389,879,2399,873,2475,853,2468,834,2458,817,2448,801,2440,787,2436,774,2438,764,2447,754,2522,725,2583,710,2644,698,2721,689,2768,685,2789,683,2863,674,2903,663,2925,658,2985,643,3060,628,3079,625,3149,612,3215,602,3291,593,3373,583,3459,574,3544,566,3626,559,3701,554,3766,551,3817,549,3847,549,3929,539,3988,527,4006,522,4018,519,4093,505,4169,494,4251,484,4329,474,4396,467,4441,463,4463,461,4523,452,4596,434,4615,429,4674,416,4741,406,4801,399,4858,393,4876,391,4952,382,4959,381,4966,380,5035,374,5101,368,5147,365,5174,362,5259,352,5344,340,5429,325,5513,309,5595,292,5673,276,5699,271,5776,257,5847,247,5912,240,5987,233,6004,232,6019,231,6034,229,6048,228,6061,226,6069,225xe" filled="f" stroked="t" strokeweight=".4pt" strokecolor="#999999">
                <v:path arrowok="t"/>
              </v:shape>
              <v:shape style="position:absolute;left:2464;top:460;width:4468;height:2833" type="#_x0000_t75">
                <v:imagedata r:id="rId44" o:title=""/>
              </v:shape>
            </v:group>
            <v:group style="position:absolute;left:3800;top:540;width:115;height:29" coordorigin="3800,540" coordsize="115,29">
              <v:shape style="position:absolute;left:3800;top:540;width:115;height:29" coordorigin="3800,540" coordsize="115,29" path="m3915,540l3897,547,3877,552,3856,555,3835,558,3816,562,3800,569e" filled="f" stroked="t" strokeweight=".25pt" strokecolor="#999999">
                <v:path arrowok="t"/>
              </v:shape>
            </v:group>
            <v:group style="position:absolute;left:4450;top:438;width:198;height:27" coordorigin="4450,438" coordsize="198,27">
              <v:shape style="position:absolute;left:4450;top:438;width:198;height:27" coordorigin="4450,438" coordsize="198,27" path="m4450,465l4515,459,4588,449,4632,441,4648,438e" filled="f" stroked="t" strokeweight=".25pt" strokecolor="#999999">
                <v:path arrowok="t"/>
              </v:shape>
            </v:group>
            <v:group style="position:absolute;left:6546;top:1034;width:33;height:119" coordorigin="6546,1034" coordsize="33,119">
              <v:shape style="position:absolute;left:6546;top:1034;width:33;height:119" coordorigin="6546,1034" coordsize="33,119" path="m6546,1034l6564,1116,6571,1137,6579,1153e" filled="f" stroked="t" strokeweight=".25pt" strokecolor="#999999">
                <v:path arrowok="t"/>
              </v:shape>
            </v:group>
            <v:group style="position:absolute;left:4008;top:716;width:21;height:85" coordorigin="4008,716" coordsize="21,85">
              <v:shape style="position:absolute;left:4008;top:716;width:21;height:85" coordorigin="4008,716" coordsize="21,85" path="m4024,716l4028,737,4018,750,4008,756,4025,801e" filled="f" stroked="t" strokeweight=".25pt" strokecolor="#000000">
                <v:path arrowok="t"/>
              </v:shape>
            </v:group>
            <v:group style="position:absolute;left:3103;top:800;width:542;height:2" coordorigin="3103,800" coordsize="542,2">
              <v:shape style="position:absolute;left:3103;top:800;width:542;height:2" coordorigin="3103,800" coordsize="542,0" path="m3103,800l3645,800e" filled="f" stroked="t" strokeweight="3.773pt" strokecolor="#999999">
                <v:path arrowok="t"/>
              </v:shape>
            </v:group>
            <v:group style="position:absolute;left:2667;top:426;width:4272;height:2611" coordorigin="2667,426" coordsize="4272,2611">
              <v:shape style="position:absolute;left:2667;top:426;width:4272;height:2611" coordorigin="2667,426" coordsize="4272,2611" path="m3989,710l4259,673,4270,660,4593,617,4599,626,4687,614,4691,596,5242,519,5253,531,5432,506,5439,492,5910,426,5925,428,5930,434,5939,432,5959,465,5963,433,5973,432,5994,465,5991,492,6426,1294,6433,1295,6461,1294,6467,1310,6607,1572,6603,1594,6612,1594,6920,2163,6916,2204,6932,2228,6939,2242,6938,2256,6889,2365,6886,2379,6864,2384,3396,3037,3326,3016,2674,1026,2667,1011,2669,991,2682,904,2687,883,2700,874,2906,844,2910,826,2915,821,3096,796,3104,800,3104,817,3646,742,3655,723,3661,722,3830,699,3835,702,3834,711e" filled="f" stroked="t" strokeweight=".5pt" strokecolor="#000000">
                <v:path arrowok="t"/>
              </v:shape>
              <v:shape style="position:absolute;left:3906;top:803;width:432;height:760" type="#_x0000_t75">
                <v:imagedata r:id="rId45" o:title=""/>
              </v:shape>
              <v:shape style="position:absolute;left:3829;top:694;width:202;height:120" type="#_x0000_t75">
                <v:imagedata r:id="rId46" o:title=""/>
              </v:shape>
            </v:group>
            <v:group style="position:absolute;left:3829;top:694;width:509;height:869" coordorigin="3829,694" coordsize="509,869">
              <v:shape style="position:absolute;left:3829;top:694;width:509;height:869" coordorigin="3829,694" coordsize="509,869" path="m4242,1563l3944,820,3925,805,3906,803,3829,815,3834,712,3964,697,3981,694,3989,710,4022,715,4031,726,4027,802,4338,1558e" filled="f" stroked="t" strokeweight=".5pt" strokecolor="#000000">
                <v:path arrowok="t"/>
              </v:shape>
            </v:group>
            <v:group style="position:absolute;left:3813;top:1594;width:471;height:2" coordorigin="3813,1594" coordsize="471,2">
              <v:shape style="position:absolute;left:3813;top:1594;width:471;height:2" coordorigin="3813,1594" coordsize="471,0" path="m3813,1594l4284,1594e" filled="f" stroked="t" strokeweight="3.775pt" strokecolor="#999999">
                <v:path arrowok="t"/>
              </v:shape>
            </v:group>
            <v:group style="position:absolute;left:3835;top:720;width:466;height:795" coordorigin="3835,720" coordsize="466,795">
              <v:shape style="position:absolute;left:3835;top:720;width:466;height:795" coordorigin="3835,720" coordsize="466,795" path="m4301,1515l3984,739,3966,722,3949,720,3835,736e" filled="f" stroked="t" strokeweight=".25pt" strokecolor="#000000">
                <v:path arrowok="t"/>
              </v:shape>
            </v:group>
            <v:group style="position:absolute;left:4284;top:1519;width:26;height:38" coordorigin="4284,1519" coordsize="26,38">
              <v:shape style="position:absolute;left:4284;top:1519;width:26;height:38" coordorigin="4284,1519" coordsize="26,38" path="m4284,1557l4305,1551,4310,1541,4303,1519e" filled="f" stroked="t" strokeweight=".3pt" strokecolor="#000000">
                <v:path arrowok="t"/>
              </v:shape>
            </v:group>
            <v:group style="position:absolute;left:2740;top:894;width:1086;height:2" coordorigin="2740,894" coordsize="1086,2">
              <v:shape style="position:absolute;left:2740;top:894;width:1086;height:2" coordorigin="2740,894" coordsize="1086,0" path="m2740,894l3826,894e" filled="f" stroked="t" strokeweight="7.924pt" strokecolor="#999999">
                <v:path arrowok="t"/>
              </v:shape>
            </v:group>
            <v:group style="position:absolute;left:2902;top:854;width:2;height:96" coordorigin="2902,854" coordsize="2,96">
              <v:shape style="position:absolute;left:2902;top:854;width:2;height:96" coordorigin="2902,854" coordsize="0,96" path="m2902,854l2902,950e" filled="f" stroked="t" strokeweight=".563pt" strokecolor="#999999">
                <v:path arrowok="t"/>
              </v:shape>
            </v:group>
            <v:group style="position:absolute;left:3096;top:832;width:6;height:87" coordorigin="3096,832" coordsize="6,87">
              <v:shape style="position:absolute;left:3096;top:832;width:6;height:87" coordorigin="3096,832" coordsize="6,87" path="m3102,832l3096,919e" filled="f" stroked="t" strokeweight=".3pt" strokecolor="#999999">
                <v:path arrowok="t"/>
              </v:shape>
            </v:group>
            <v:group style="position:absolute;left:3639;top:754;width:2;height:90" coordorigin="3639,754" coordsize="2,90">
              <v:shape style="position:absolute;left:3639;top:754;width:2;height:90" coordorigin="3639,754" coordsize="0,90" path="m3639,754l3639,844e" filled="f" stroked="t" strokeweight=".534pt" strokecolor="#999999">
                <v:path arrowok="t"/>
              </v:shape>
            </v:group>
            <v:group style="position:absolute;left:3330;top:2483;width:3620;height:916" coordorigin="3330,2483" coordsize="3620,916">
              <v:shape style="position:absolute;left:3330;top:2483;width:3620;height:916" coordorigin="3330,2483" coordsize="3620,916" path="m6850,2483l3418,3123,3380,3153,3364,3163,3347,3182,3337,3211,3334,3234,3334,3248,3331,3281,3330,3399,6937,2824,6949,2521,6942,2502,6918,2498,6850,2483e" filled="t" fillcolor="#E0E0E0" stroked="f">
                <v:path arrowok="t"/>
                <v:fill/>
              </v:shape>
            </v:group>
            <v:group style="position:absolute;left:3332;top:2641;width:3606;height:719" coordorigin="3332,2641" coordsize="3606,719">
              <v:shape style="position:absolute;left:3332;top:2641;width:3606;height:719" coordorigin="3332,2641" coordsize="3606,719" path="m6938,2641l3332,3301,3332,3359,6938,2726,6938,2641e" filled="t" fillcolor="#E0E0E0" stroked="f">
                <v:path arrowok="t"/>
                <v:fill/>
              </v:shape>
            </v:group>
            <v:group style="position:absolute;left:3332;top:2654;width:3606;height:709" coordorigin="3332,2654" coordsize="3606,709">
              <v:shape style="position:absolute;left:3332;top:2654;width:3606;height:709" coordorigin="3332,2654" coordsize="3606,709" path="m6938,2654l3332,3304,3332,3363,6938,2739,6938,2654e" filled="t" fillcolor="#E1E1E1" stroked="f">
                <v:path arrowok="t"/>
                <v:fill/>
              </v:shape>
            </v:group>
            <v:group style="position:absolute;left:3332;top:2667;width:3605;height:699" coordorigin="3332,2667" coordsize="3605,699">
              <v:shape style="position:absolute;left:3332;top:2667;width:3605;height:699" coordorigin="3332,2667" coordsize="3605,699" path="m6937,2667l3332,3307,3332,3366,6937,2752,6937,2667e" filled="t" fillcolor="#E2E2E2" stroked="f">
                <v:path arrowok="t"/>
                <v:fill/>
              </v:shape>
            </v:group>
            <v:group style="position:absolute;left:3332;top:2681;width:3605;height:689" coordorigin="3332,2681" coordsize="3605,689">
              <v:shape style="position:absolute;left:3332;top:2681;width:3605;height:689" coordorigin="3332,2681" coordsize="3605,689" path="m6936,2681l3332,3311,3332,3370,6936,2766,6936,2681e" filled="t" fillcolor="#E3E3E3" stroked="f">
                <v:path arrowok="t"/>
                <v:fill/>
              </v:shape>
            </v:group>
            <v:group style="position:absolute;left:3332;top:2694;width:3604;height:679" coordorigin="3332,2694" coordsize="3604,679">
              <v:shape style="position:absolute;left:3332;top:2694;width:3604;height:679" coordorigin="3332,2694" coordsize="3604,679" path="m6936,2694l3332,3314,3332,3373,6936,2779,6936,2694e" filled="t" fillcolor="#E4E4E4" stroked="f">
                <v:path arrowok="t"/>
                <v:fill/>
              </v:shape>
            </v:group>
            <v:group style="position:absolute;left:3332;top:2707;width:3603;height:669" coordorigin="3332,2707" coordsize="3603,669">
              <v:shape style="position:absolute;left:3332;top:2707;width:3603;height:669" coordorigin="3332,2707" coordsize="3603,669" path="m6935,2707l3332,3318,3332,3376,6935,2792,6935,2707e" filled="t" fillcolor="#E5E5E5" stroked="f">
                <v:path arrowok="t"/>
                <v:fill/>
              </v:shape>
            </v:group>
            <v:group style="position:absolute;left:3332;top:2720;width:3603;height:659" coordorigin="3332,2720" coordsize="3603,659">
              <v:shape style="position:absolute;left:3332;top:2720;width:3603;height:659" coordorigin="3332,2720" coordsize="3603,659" path="m6935,2720l3332,3321,3332,3380,6935,2805,6935,2720e" filled="t" fillcolor="#E6E6E6" stroked="f">
                <v:path arrowok="t"/>
                <v:fill/>
              </v:shape>
            </v:group>
            <v:group style="position:absolute;left:3332;top:2734;width:3602;height:649" coordorigin="3332,2734" coordsize="3602,649">
              <v:shape style="position:absolute;left:3332;top:2734;width:3602;height:649" coordorigin="3332,2734" coordsize="3602,649" path="m6934,2734l3332,3324,3332,3383,6934,2819,6934,2734e" filled="t" fillcolor="#E7E7E7" stroked="f">
                <v:path arrowok="t"/>
                <v:fill/>
              </v:shape>
            </v:group>
            <v:group style="position:absolute;left:3332;top:2747;width:3601;height:639" coordorigin="3332,2747" coordsize="3601,639">
              <v:shape style="position:absolute;left:3332;top:2747;width:3601;height:639" coordorigin="3332,2747" coordsize="3601,639" path="m6933,2747l3332,3328,3332,3386,6933,2832,6933,2747e" filled="t" fillcolor="#E8E8E8" stroked="f">
                <v:path arrowok="t"/>
                <v:fill/>
              </v:shape>
            </v:group>
            <v:group style="position:absolute;left:3332;top:2760;width:3601;height:630" coordorigin="3332,2760" coordsize="3601,630">
              <v:shape style="position:absolute;left:3332;top:2760;width:3601;height:630" coordorigin="3332,2760" coordsize="3601,630" path="m6933,2760l3332,3331,3332,3390,6933,2845,6933,2760e" filled="t" fillcolor="#E9E9E9" stroked="f">
                <v:path arrowok="t"/>
                <v:fill/>
              </v:shape>
            </v:group>
            <v:group style="position:absolute;left:3332;top:2774;width:3600;height:620" coordorigin="3332,2774" coordsize="3600,620">
              <v:shape style="position:absolute;left:3332;top:2774;width:3600;height:620" coordorigin="3332,2774" coordsize="3600,620" path="m6932,2774l3332,3334,3332,3393,6932,2859,6932,2774e" filled="t" fillcolor="#EAEAEA" stroked="f">
                <v:path arrowok="t"/>
                <v:fill/>
              </v:shape>
            </v:group>
            <v:group style="position:absolute;left:3332;top:2787;width:3599;height:610" coordorigin="3332,2787" coordsize="3599,610">
              <v:shape style="position:absolute;left:3332;top:2787;width:3599;height:610" coordorigin="3332,2787" coordsize="3599,610" path="m6931,2787l3332,3338,3332,3397,6931,2872,6931,2787e" filled="t" fillcolor="#EBEBEB" stroked="f">
                <v:path arrowok="t"/>
                <v:fill/>
              </v:shape>
            </v:group>
            <v:group style="position:absolute;left:3332;top:2800;width:3599;height:600" coordorigin="3332,2800" coordsize="3599,600">
              <v:shape style="position:absolute;left:3332;top:2800;width:3599;height:600" coordorigin="3332,2800" coordsize="3599,600" path="m6931,2800l3332,3341,3332,3400,6931,2885,6931,2800e" filled="t" fillcolor="#ECECEC" stroked="f">
                <v:path arrowok="t"/>
                <v:fill/>
              </v:shape>
            </v:group>
            <v:group style="position:absolute;left:3332;top:2813;width:3598;height:590" coordorigin="3332,2813" coordsize="3598,590">
              <v:shape style="position:absolute;left:3332;top:2813;width:3598;height:590" coordorigin="3332,2813" coordsize="3598,590" path="m6930,2813l3332,3345,3332,3403,6930,2898,6930,2813e" filled="t" fillcolor="#EDEDED" stroked="f">
                <v:path arrowok="t"/>
                <v:fill/>
              </v:shape>
            </v:group>
            <v:group style="position:absolute;left:3332;top:2827;width:3598;height:580" coordorigin="3332,2827" coordsize="3598,580">
              <v:shape style="position:absolute;left:3332;top:2827;width:3598;height:580" coordorigin="3332,2827" coordsize="3598,580" path="m6929,2827l3332,3348,3332,3407,6929,2912,6929,2827e" filled="t" fillcolor="#EEEEEE" stroked="f">
                <v:path arrowok="t"/>
                <v:fill/>
              </v:shape>
            </v:group>
            <v:group style="position:absolute;left:3332;top:2840;width:3597;height:570" coordorigin="3332,2840" coordsize="3597,570">
              <v:shape style="position:absolute;left:3332;top:2840;width:3597;height:570" coordorigin="3332,2840" coordsize="3597,570" path="m6929,2840l3332,3351,3332,3410,6929,2925,6929,2840e" filled="t" fillcolor="#EFEFEF" stroked="f">
                <v:path arrowok="t"/>
                <v:fill/>
              </v:shape>
            </v:group>
            <v:group style="position:absolute;left:3332;top:2853;width:3596;height:560" coordorigin="3332,2853" coordsize="3596,560">
              <v:shape style="position:absolute;left:3332;top:2853;width:3596;height:560" coordorigin="3332,2853" coordsize="3596,560" path="m6928,2853l3332,3355,3332,3413,6928,2938,6928,2853e" filled="t" fillcolor="#F0F0F0" stroked="f">
                <v:path arrowok="t"/>
                <v:fill/>
              </v:shape>
            </v:group>
            <v:group style="position:absolute;left:3332;top:2867;width:3596;height:550" coordorigin="3332,2867" coordsize="3596,550">
              <v:shape style="position:absolute;left:3332;top:2867;width:3596;height:550" coordorigin="3332,2867" coordsize="3596,550" path="m6928,2867l3332,3358,3332,3417,6928,2951,6928,2867e" filled="t" fillcolor="#F1F1F1" stroked="f">
                <v:path arrowok="t"/>
                <v:fill/>
              </v:shape>
            </v:group>
            <v:group style="position:absolute;left:3332;top:2880;width:3595;height:540" coordorigin="3332,2880" coordsize="3595,540">
              <v:shape style="position:absolute;left:3332;top:2880;width:3595;height:540" coordorigin="3332,2880" coordsize="3595,540" path="m6927,2880l3332,3361,3332,3420,6927,2965,6927,2880e" filled="t" fillcolor="#F2F2F2" stroked="f">
                <v:path arrowok="t"/>
                <v:fill/>
              </v:shape>
            </v:group>
            <v:group style="position:absolute;left:3332;top:2893;width:3594;height:530" coordorigin="3332,2893" coordsize="3594,530">
              <v:shape style="position:absolute;left:3332;top:2893;width:3594;height:530" coordorigin="3332,2893" coordsize="3594,530" path="m6926,2893l3332,3365,3332,3424,6926,2978,6926,2893e" filled="t" fillcolor="#F3F3F3" stroked="f">
                <v:path arrowok="t"/>
                <v:fill/>
              </v:shape>
            </v:group>
            <v:group style="position:absolute;left:3332;top:2906;width:3594;height:521" coordorigin="3332,2906" coordsize="3594,521">
              <v:shape style="position:absolute;left:3332;top:2906;width:3594;height:521" coordorigin="3332,2906" coordsize="3594,521" path="m6926,2906l3332,3368,3332,3427,6926,2991,6926,2906e" filled="t" fillcolor="#F4F4F4" stroked="f">
                <v:path arrowok="t"/>
                <v:fill/>
              </v:shape>
            </v:group>
            <v:group style="position:absolute;left:3332;top:2920;width:3593;height:511" coordorigin="3332,2920" coordsize="3593,511">
              <v:shape style="position:absolute;left:3332;top:2920;width:3593;height:511" coordorigin="3332,2920" coordsize="3593,511" path="m6925,2920l3332,3371,3332,3430,6925,3005,6925,2920e" filled="t" fillcolor="#F5F5F5" stroked="f">
                <v:path arrowok="t"/>
                <v:fill/>
              </v:shape>
            </v:group>
            <v:group style="position:absolute;left:3332;top:2933;width:3592;height:501" coordorigin="3332,2933" coordsize="3592,501">
              <v:shape style="position:absolute;left:3332;top:2933;width:3592;height:501" coordorigin="3332,2933" coordsize="3592,501" path="m6924,2933l3332,3375,3332,3434,6924,3018,6924,2933e" filled="t" fillcolor="#F6F6F6" stroked="f">
                <v:path arrowok="t"/>
                <v:fill/>
              </v:shape>
            </v:group>
            <v:group style="position:absolute;left:3332;top:2946;width:3592;height:491" coordorigin="3332,2946" coordsize="3592,491">
              <v:shape style="position:absolute;left:3332;top:2946;width:3592;height:491" coordorigin="3332,2946" coordsize="3592,491" path="m6924,2946l3332,3378,3332,3437,6924,3031,6924,2946e" filled="t" fillcolor="#F7F7F7" stroked="f">
                <v:path arrowok="t"/>
                <v:fill/>
              </v:shape>
            </v:group>
            <v:group style="position:absolute;left:3332;top:2959;width:3591;height:481" coordorigin="3332,2959" coordsize="3591,481">
              <v:shape style="position:absolute;left:3332;top:2959;width:3591;height:481" coordorigin="3332,2959" coordsize="3591,481" path="m6923,2959l3332,3382,3332,3440,6923,3044,6923,2959e" filled="t" fillcolor="#F8F8F8" stroked="f">
                <v:path arrowok="t"/>
                <v:fill/>
              </v:shape>
            </v:group>
            <v:group style="position:absolute;left:3332;top:2973;width:3591;height:471" coordorigin="3332,2973" coordsize="3591,471">
              <v:shape style="position:absolute;left:3332;top:2973;width:3591;height:471" coordorigin="3332,2973" coordsize="3591,471" path="m6922,2973l3332,3385,3332,3444,6922,3058,6922,2973e" filled="t" fillcolor="#F9F9F9" stroked="f">
                <v:path arrowok="t"/>
                <v:fill/>
              </v:shape>
            </v:group>
            <v:group style="position:absolute;left:3332;top:2986;width:3590;height:461" coordorigin="3332,2986" coordsize="3590,461">
              <v:shape style="position:absolute;left:3332;top:2986;width:3590;height:461" coordorigin="3332,2986" coordsize="3590,461" path="m6922,2986l3332,3388,3332,3447,6922,3071,6922,2986e" filled="t" fillcolor="#FAFAFA" stroked="f">
                <v:path arrowok="t"/>
                <v:fill/>
              </v:shape>
            </v:group>
            <v:group style="position:absolute;left:3332;top:2999;width:3589;height:451" coordorigin="3332,2999" coordsize="3589,451">
              <v:shape style="position:absolute;left:3332;top:2999;width:3589;height:451" coordorigin="3332,2999" coordsize="3589,451" path="m6921,2999l3332,3392,3332,3451,6921,3084,6921,2999e" filled="t" fillcolor="#FAFAFA" stroked="f">
                <v:path arrowok="t"/>
                <v:fill/>
              </v:shape>
            </v:group>
            <v:group style="position:absolute;left:3332;top:3013;width:3589;height:441" coordorigin="3332,3013" coordsize="3589,441">
              <v:shape style="position:absolute;left:3332;top:3013;width:3589;height:441" coordorigin="3332,3013" coordsize="3589,441" path="m6921,3013l3332,3395,3332,3454,6921,3098,6921,3013e" filled="t" fillcolor="#FBFBFB" stroked="f">
                <v:path arrowok="t"/>
                <v:fill/>
              </v:shape>
            </v:group>
            <v:group style="position:absolute;left:3332;top:3026;width:3588;height:431" coordorigin="3332,3026" coordsize="3588,431">
              <v:shape style="position:absolute;left:3332;top:3026;width:3588;height:431" coordorigin="3332,3026" coordsize="3588,431" path="m6920,3026l3332,3398,3332,3457,6920,3111,6920,3026e" filled="t" fillcolor="#FCFCFC" stroked="f">
                <v:path arrowok="t"/>
                <v:fill/>
              </v:shape>
            </v:group>
            <v:group style="position:absolute;left:3332;top:3039;width:3587;height:422" coordorigin="3332,3039" coordsize="3587,422">
              <v:shape style="position:absolute;left:3332;top:3039;width:3587;height:422" coordorigin="3332,3039" coordsize="3587,422" path="m6919,3039l3332,3402,3332,3461,6919,3124,6919,3039e" filled="t" fillcolor="#FDFDFD" stroked="f">
                <v:path arrowok="t"/>
                <v:fill/>
              </v:shape>
            </v:group>
            <v:group style="position:absolute;left:3332;top:3052;width:3587;height:412" coordorigin="3332,3052" coordsize="3587,412">
              <v:shape style="position:absolute;left:3332;top:3052;width:3587;height:412" coordorigin="3332,3052" coordsize="3587,412" path="m6919,3052l3332,3405,3332,3464,6919,3137,6919,3052e" filled="t" fillcolor="#FFFFFF" stroked="f">
                <v:path arrowok="t"/>
                <v:fill/>
              </v:shape>
            </v:group>
            <v:group style="position:absolute;left:3329;top:3136;width:115;height:315" coordorigin="3329,3136" coordsize="115,315">
              <v:shape style="position:absolute;left:3329;top:3136;width:115;height:315" coordorigin="3329,3136" coordsize="115,315" path="m3329,3451l3331,3281,3334,3248,3334,3234,3337,3211,3347,3182,3364,3163,3380,3153,3444,3136e" filled="f" stroked="t" strokeweight=".6pt" strokecolor="#000000">
                <v:path arrowok="t"/>
              </v:shape>
            </v:group>
            <v:group style="position:absolute;left:6876;top:2496;width:73;height:812" coordorigin="6876,2496" coordsize="73,812">
              <v:shape style="position:absolute;left:6876;top:2496;width:73;height:812" coordorigin="6876,2496" coordsize="73,812" path="m6876,2496l6918,2498,6942,2502,6949,2521,6913,3308e" filled="f" stroked="t" strokeweight=".6pt" strokecolor="#000000">
                <v:path arrowok="t"/>
              </v:shape>
            </v:group>
            <v:group style="position:absolute;left:3373;top:2509;width:3579;height:916" coordorigin="3373,2509" coordsize="3579,916">
              <v:shape style="position:absolute;left:3373;top:2509;width:3579;height:916" coordorigin="3373,2509" coordsize="3579,916" path="m6951,2543l6943,2516,6927,2509,6915,2510,3422,3181,3375,3236,3374,3245,3373,3425e" filled="f" stroked="t" strokeweight=".25pt" strokecolor="#000000">
                <v:path arrowok="t"/>
              </v:shape>
            </v:group>
            <v:group style="position:absolute;left:3432;top:2355;width:3459;height:799" coordorigin="3432,2355" coordsize="3459,799">
              <v:shape style="position:absolute;left:3432;top:2355;width:3459;height:799" coordorigin="3432,2355" coordsize="3459,799" path="m3951,2872l3686,2919,3666,2926,3659,2936,3662,2959,3667,2991,3666,3003,3658,3018,3644,3021,3453,3058,3434,3068,3433,3089,3432,3113,3438,3125,3436,3141,3468,3141,3474,3154,3495,3150,4504,2956,3996,2956,3991,2951,3991,2923,3989,2910,3986,2897,3966,2876,3951,2872e" filled="t" fillcolor="#FFFFFF" stroked="f">
                <v:path arrowok="t"/>
                <v:fill/>
              </v:shape>
              <v:shape style="position:absolute;left:3432;top:2355;width:3459;height:799" coordorigin="3432,2355" coordsize="3459,799" path="m6742,2355l6729,2356,6496,2399,6477,2405,6471,2417,6476,2445,6481,2471,6475,2478,6469,2489,6457,2492,3996,2956,4504,2956,6870,2500,6878,2494,6890,2472,6891,2455,6879,2432,6769,2432,6770,2404,6768,2391,6760,2369,6742,2355e" filled="t" fillcolor="#FFFFFF" stroked="f">
                <v:path arrowok="t"/>
                <v:fill/>
              </v:shape>
              <v:shape style="position:absolute;left:3432;top:2355;width:3459;height:799" coordorigin="3432,2355" coordsize="3459,799" path="m6848,2418l6777,2432,6769,2432,6879,2432,6877,2428,6859,2419,6848,2418e" filled="t" fillcolor="#FFFFFF" stroked="f">
                <v:path arrowok="t"/>
                <v:fill/>
              </v:shape>
            </v:group>
            <v:group style="position:absolute;left:3432;top:2355;width:3459;height:799" coordorigin="3432,2355" coordsize="3459,799">
              <v:shape style="position:absolute;left:3432;top:2355;width:3459;height:799" coordorigin="3432,2355" coordsize="3459,799" path="m6878,2494l6890,2472,6891,2455,6877,2428,6859,2419,6848,2418,6777,2432,6769,2432,6770,2404,6768,2391,6760,2369,6742,2355,6729,2356,6496,2399,6477,2405,6471,2417,6476,2445,6481,2471,6475,2478,6469,2489,6457,2492,6448,2493,3996,2956,3991,2951,3991,2923,3989,2910,3986,2897,3966,2876,3951,2872,3686,2919,3666,2926,3659,2936,3662,2959,3667,2991,3666,3003,3658,3018,3644,3021,3453,3058,3434,3068,3433,3089,3432,3113,3438,3125,3436,3141,3468,3141,3474,3154,3495,3150,6870,2500,6878,2494xe" filled="f" stroked="t" strokeweight=".6pt" strokecolor="#000000">
                <v:path arrowok="t"/>
              </v:shape>
            </v:group>
            <v:group style="position:absolute;left:3977;top:2955;width:10;height:35" coordorigin="3977,2955" coordsize="10,35">
              <v:shape style="position:absolute;left:3977;top:2955;width:10;height:35" coordorigin="3977,2955" coordsize="10,35" path="m3987,2955l3987,2956,3987,2958,3986,2959,3982,2981,3977,2990e" filled="f" stroked="t" strokeweight=".25pt" strokecolor="#000000">
                <v:path arrowok="t"/>
              </v:shape>
            </v:group>
            <v:group style="position:absolute;left:3573;top:3035;width:26;height:97" coordorigin="3573,3035" coordsize="26,97">
              <v:shape style="position:absolute;left:3573;top:3035;width:26;height:97" coordorigin="3573,3035" coordsize="26,97" path="m3573,3035l3586,3044,3596,3063,3599,3095,3596,3115,3588,3125,3584,3132e" filled="f" stroked="t" strokeweight=".25pt" strokecolor="#000000">
                <v:path arrowok="t"/>
              </v:shape>
            </v:group>
            <v:group style="position:absolute;left:4031;top:2949;width:27;height:93" coordorigin="4031,2949" coordsize="27,93">
              <v:shape style="position:absolute;left:4031;top:2949;width:27;height:93" coordorigin="4031,2949" coordsize="27,93" path="m4031,2949l4044,2958,4054,2977,4058,3009,4055,3031,4049,3042e" filled="f" stroked="t" strokeweight=".25pt" strokecolor="#000000">
                <v:path arrowok="t"/>
              </v:shape>
            </v:group>
            <v:group style="position:absolute;left:3718;top:3038;width:43;height:28" coordorigin="3718,3038" coordsize="43,28">
              <v:shape style="position:absolute;left:3718;top:3038;width:43;height:28" coordorigin="3718,3038" coordsize="43,28" path="m3761,3049l3761,3042,3752,3038,3741,3039,3729,3041,3719,3048,3719,3055,3718,3062,3727,3066,3739,3064,3750,3062,3760,3055,3761,3049xe" filled="f" stroked="t" strokeweight=".25pt" strokecolor="#000000">
                <v:path arrowok="t"/>
              </v:shape>
            </v:group>
            <v:group style="position:absolute;left:3906;top:3001;width:43;height:28" coordorigin="3906,3001" coordsize="43,28">
              <v:shape style="position:absolute;left:3906;top:3001;width:43;height:28" coordorigin="3906,3001" coordsize="43,28" path="m3949,3012l3949,3005,3940,3001,3929,3003,3917,3005,3907,3012,3907,3019,3906,3025,3915,3029,3927,3028,3938,3026,3948,3019,3949,3012xe" filled="f" stroked="t" strokeweight=".25pt" strokecolor="#000000">
                <v:path arrowok="t"/>
              </v:shape>
            </v:group>
            <v:group style="position:absolute;left:6756;top:2434;width:10;height:33" coordorigin="6756,2434" coordsize="10,33">
              <v:shape style="position:absolute;left:6756;top:2434;width:10;height:33" coordorigin="6756,2434" coordsize="10,33" path="m6766,2434l6765,2436,6765,2438,6765,2439,6760,2459,6756,2467e" filled="f" stroked="t" strokeweight=".25pt" strokecolor="#000000">
                <v:path arrowok="t"/>
              </v:shape>
            </v:group>
            <v:group style="position:absolute;left:6394;top:2503;width:25;height:84" coordorigin="6394,2503" coordsize="25,84">
              <v:shape style="position:absolute;left:6394;top:2503;width:25;height:84" coordorigin="6394,2503" coordsize="25,84" path="m6394,2503l6406,2512,6416,2533,6419,2561,6417,2577,6414,2587e" filled="f" stroked="t" strokeweight=".25pt" strokecolor="#000000">
                <v:path arrowok="t"/>
              </v:shape>
            </v:group>
            <v:group style="position:absolute;left:6784;top:2429;width:25;height:84" coordorigin="6784,2429" coordsize="25,84">
              <v:shape style="position:absolute;left:6784;top:2429;width:25;height:84" coordorigin="6784,2429" coordsize="25,84" path="m6784,2429l6796,2438,6806,2459,6809,2487,6807,2503,6805,2513e" filled="f" stroked="t" strokeweight=".25pt" strokecolor="#000000">
                <v:path arrowok="t"/>
              </v:shape>
            </v:group>
            <v:group style="position:absolute;left:6531;top:2510;width:39;height:25" coordorigin="6531,2510" coordsize="39,25">
              <v:shape style="position:absolute;left:6531;top:2510;width:39;height:25" coordorigin="6531,2510" coordsize="39,25" path="m6569,2520l6570,2514,6562,2510,6551,2512,6541,2513,6532,2520,6532,2526,6531,2532,6539,2536,6550,2534,6560,2532,6569,2526,6569,2520xe" filled="f" stroked="t" strokeweight=".25pt" strokecolor="#000000">
                <v:path arrowok="t"/>
              </v:shape>
            </v:group>
            <v:group style="position:absolute;left:6692;top:2481;width:39;height:25" coordorigin="6692,2481" coordsize="39,25">
              <v:shape style="position:absolute;left:6692;top:2481;width:39;height:25" coordorigin="6692,2481" coordsize="39,25" path="m6730,2490l6731,2484,6723,2481,6712,2482,6702,2484,6693,2490,6692,2496,6692,2502,6700,2506,6710,2504,6721,2503,6730,2497,6730,2490xe" filled="f" stroked="t" strokeweight=".25pt" strokecolor="#000000">
                <v:path arrowok="t"/>
              </v:shape>
            </v:group>
            <v:group style="position:absolute;left:3020;top:1829;width:3903;height:1088" coordorigin="3020,1829" coordsize="3903,1088">
              <v:shape style="position:absolute;left:3020;top:1829;width:3903;height:1088" coordorigin="3020,1829" coordsize="3903,1088" path="m3020,1829l3258,2549,3255,2592,3353,2885,3362,2908,3372,2917,3390,2916,3960,2810,3980,2801,3985,2786,3989,2748,6486,2283,6494,2296,6503,2312,6504,2330,6907,2262,6924,2250,6921,2238e" filled="f" stroked="t" strokeweight=".25pt" strokecolor="#000000">
                <v:path arrowok="t"/>
              </v:shape>
              <v:shape style="position:absolute;left:2677;top:253;width:2354;height:2149" type="#_x0000_t75">
                <v:imagedata r:id="rId47" o:title=""/>
              </v:shape>
            </v:group>
            <v:group style="position:absolute;left:4082;top:751;width:3118;height:301" coordorigin="4082,751" coordsize="3118,301">
              <v:shape style="position:absolute;left:4082;top:751;width:3118;height:301" coordorigin="4082,751" coordsize="3118,301" path="m7199,1052l4082,751e" filled="f" stroked="t" strokeweight="3.0pt" strokecolor="#FFFFFF">
                <v:path arrowok="t"/>
                <v:stroke dashstyle="dash"/>
              </v:shape>
            </v:group>
            <v:group style="position:absolute;left:4117;top:834;width:3147;height:1633" coordorigin="4117,834" coordsize="3147,1633">
              <v:shape style="position:absolute;left:4117;top:834;width:3147;height:1633" coordorigin="4117,834" coordsize="3147,1633" path="m7263,2467l4117,834e" filled="f" stroked="t" strokeweight="3pt" strokecolor="#FFFFFF">
                <v:path arrowok="t"/>
                <v:stroke dashstyle="dash"/>
              </v:shape>
            </v:group>
            <v:group style="position:absolute;left:4082;top:751;width:3118;height:301" coordorigin="4082,751" coordsize="3118,301">
              <v:shape style="position:absolute;left:4082;top:751;width:3118;height:301" coordorigin="4082,751" coordsize="3118,301" path="m7199,1052l4082,751e" filled="f" stroked="t" strokeweight="1.4pt" strokecolor="#8CA9C8">
                <v:path arrowok="t"/>
                <v:stroke dashstyle="dash"/>
              </v:shape>
            </v:group>
            <v:group style="position:absolute;left:4117;top:834;width:3147;height:1633" coordorigin="4117,834" coordsize="3147,1633">
              <v:shape style="position:absolute;left:4117;top:834;width:3147;height:1633" coordorigin="4117,834" coordsize="3147,1633" path="m7263,2467l4117,834e" filled="f" stroked="t" strokeweight="1.4pt" strokecolor="#8CA9C8">
                <v:path arrowok="t"/>
                <v:stroke dashstyle="dash"/>
              </v:shape>
            </v:group>
            <v:group style="position:absolute;left:7253;top:1029;width:229;height:2" coordorigin="7253,1029" coordsize="229,2">
              <v:shape style="position:absolute;left:7253;top:1029;width:229;height:2" coordorigin="7253,1029" coordsize="229,0" path="m7253,1029l7481,1029e" filled="f" stroked="t" strokeweight="1.543pt" strokecolor="#999999">
                <v:path arrowok="t"/>
              </v:shape>
            </v:group>
            <v:group style="position:absolute;left:7482;top:895;width:435;height:99" coordorigin="7482,895" coordsize="435,99">
              <v:shape style="position:absolute;left:7482;top:895;width:435;height:99" coordorigin="7482,895" coordsize="435,99" path="m7482,994l7490,967,7505,951,7518,949,7906,895,7917,903e" filled="f" stroked="t" strokeweight=".25pt" strokecolor="#999999">
                <v:path arrowok="t"/>
              </v:shape>
            </v:group>
            <v:group style="position:absolute;left:7904;top:897;width:12;height:235" coordorigin="7904,897" coordsize="12,235">
              <v:shape style="position:absolute;left:7904;top:897;width:12;height:235" coordorigin="7904,897" coordsize="12,235" path="m7904,1132l7916,897e" filled="f" stroked="t" strokeweight=".3pt" strokecolor="#BFBFBF">
                <v:path arrowok="t"/>
              </v:shape>
            </v:group>
            <v:group style="position:absolute;left:7897;top:1120;width:189;height:2" coordorigin="7897,1120" coordsize="189,2">
              <v:shape style="position:absolute;left:7897;top:1120;width:189;height:2" coordorigin="7897,1120" coordsize="189,0" path="m7897,1120l8087,1120e" filled="f" stroked="t" strokeweight="1.249pt" strokecolor="#999999">
                <v:path arrowok="t"/>
              </v:shape>
            </v:group>
            <v:group style="position:absolute;left:7257;top:838;width:1417;height:159" coordorigin="7257,838" coordsize="1417,159">
              <v:shape style="position:absolute;left:7257;top:838;width:1417;height:159" coordorigin="7257,838" coordsize="1417,159" path="m7257,997l7482,966,7490,939,7505,923,7518,921,7906,867,7917,875,7917,896,7914,942,8673,838e" filled="f" stroked="t" strokeweight=".5pt" strokecolor="#000000">
                <v:path arrowok="t"/>
              </v:shape>
            </v:group>
            <v:group style="position:absolute;left:7267;top:1181;width:629;height:2" coordorigin="7267,1181" coordsize="629,2">
              <v:shape style="position:absolute;left:7267;top:1181;width:629;height:2" coordorigin="7267,1181" coordsize="629,0" path="m7267,1181l7897,1181e" filled="f" stroked="t" strokeweight="4.643pt" strokecolor="#999999">
                <v:path arrowok="t"/>
              </v:shape>
            </v:group>
            <v:group style="position:absolute;left:7470;top:969;width:2;height:233" coordorigin="7470,969" coordsize="2,233">
              <v:shape style="position:absolute;left:7470;top:969;width:2;height:233" coordorigin="7470,969" coordsize="0,233" path="m7470,969l7470,1202e" filled="f" stroked="t" strokeweight="1.451pt" strokecolor="#999999">
                <v:path arrowok="t"/>
              </v:shape>
            </v:group>
            <v:group style="position:absolute;left:7806;top:959;width:73;height:185" coordorigin="7806,959" coordsize="73,185">
              <v:shape style="position:absolute;left:7806;top:959;width:73;height:185" coordorigin="7806,959" coordsize="73,185" path="m7815,959l7832,976,7840,993,7840,1010,7835,1025,7826,1038,7818,1048,7810,1055,7806,1059,7879,1144e" filled="f" stroked="t" strokeweight=".25pt" strokecolor="#000000">
                <v:path arrowok="t"/>
              </v:shape>
            </v:group>
            <v:group style="position:absolute;left:7398;top:945;width:949;height:853" coordorigin="7398,945" coordsize="949,853">
              <v:shape style="position:absolute;left:7398;top:945;width:949;height:853" coordorigin="7398,945" coordsize="949,853" path="m7923,1197l7713,1197,7725,1199,7737,1208,7751,1224,8195,1798,8216,1793,8276,1773,8347,1733,7923,1197e" filled="t" fillcolor="#E5E5E5" stroked="f">
                <v:path arrowok="t"/>
                <v:fill/>
              </v:shape>
              <v:shape style="position:absolute;left:7398;top:945;width:949;height:853" coordorigin="7398,945" coordsize="949,853" path="m7711,952l7691,954,7678,958,7672,960,7398,1088,7408,1281,7441,1324,7669,1213,7695,1202,7713,1197,7923,1197,7850,1105,7843,986,7840,967,7838,957,7772,957,7738,952,7711,952e" filled="t" fillcolor="#E5E5E5" stroked="f">
                <v:path arrowok="t"/>
                <v:fill/>
              </v:shape>
              <v:shape style="position:absolute;left:7398;top:945;width:949;height:853" coordorigin="7398,945" coordsize="949,853" path="m7818,945l7799,949,7772,957,7838,957,7836,954,7830,946,7818,945e" filled="t" fillcolor="#E5E5E5" stroked="f">
                <v:path arrowok="t"/>
                <v:fill/>
              </v:shape>
            </v:group>
            <v:group style="position:absolute;left:7398;top:945;width:949;height:853" coordorigin="7398,945" coordsize="949,853">
              <v:shape style="position:absolute;left:7398;top:945;width:949;height:853" coordorigin="7398,945" coordsize="949,853" path="m8347,1733l7850,1105,7843,986,7840,967,7836,954,7830,946,7818,945,7799,949,7772,957,7738,952,7678,958,7398,1088,7408,1281,7441,1324,7669,1213,7695,1202,7713,1197,7725,1199,7737,1208,7751,1224,8195,1798,8216,1793,8276,1773,8340,1738,8347,1733xe" filled="f" stroked="t" strokeweight=".5pt" strokecolor="#000000">
                <v:path arrowok="t"/>
              </v:shape>
            </v:group>
            <v:group style="position:absolute;left:7433;top:1014;width:880;height:736" coordorigin="7433,1014" coordsize="880,736">
              <v:shape style="position:absolute;left:7433;top:1014;width:880;height:736" coordorigin="7433,1014" coordsize="880,736" path="m8313,1750l7745,1037,7726,1022,7706,1015,7688,1014,7671,1016,7657,1021,7433,1128,7443,1321e" filled="f" stroked="t" strokeweight=".25pt" strokecolor="#000000">
                <v:path arrowok="t"/>
              </v:shape>
            </v:group>
            <v:group style="position:absolute;left:7855;top:1251;width:38;height:73" coordorigin="7855,1251" coordsize="38,73">
              <v:shape style="position:absolute;left:7855;top:1251;width:38;height:73" coordorigin="7855,1251" coordsize="38,73" path="m7861,1251l7855,1263,7855,1272,7860,1293,7869,1313,7885,1324,7893,1319,7890,1293,7884,1272,7875,1257,7861,1251e" filled="t" fillcolor="#999999" stroked="f">
                <v:path arrowok="t"/>
                <v:fill/>
              </v:shape>
            </v:group>
            <v:group style="position:absolute;left:7763;top:987;width:48;height:40" coordorigin="7763,987" coordsize="48,40">
              <v:shape style="position:absolute;left:7763;top:987;width:48;height:40" coordorigin="7763,987" coordsize="48,40" path="m7791,987l7769,995,7763,1005,7767,1014,7771,1023,7784,1026,7806,1018,7811,1008,7803,991,7791,987e" filled="t" fillcolor="#000000" stroked="f">
                <v:path arrowok="t"/>
                <v:fill/>
              </v:shape>
            </v:group>
            <v:group style="position:absolute;left:7700;top:1031;width:6;height:153" coordorigin="7700,1031" coordsize="6,153">
              <v:shape style="position:absolute;left:7700;top:1031;width:6;height:153" coordorigin="7700,1031" coordsize="6,153" path="m7700,1031l7706,1183e" filled="f" stroked="t" strokeweight=".25pt" strokecolor="#000000">
                <v:path arrowok="t"/>
              </v:shape>
            </v:group>
            <v:group style="position:absolute;left:7251;top:362;width:1467;height:1467" coordorigin="7251,362" coordsize="1467,1467">
              <v:shape style="position:absolute;left:7251;top:362;width:1467;height:1467" coordorigin="7251,362" coordsize="1467,1467" path="m8718,1095l8716,1156,8697,1272,8660,1381,8608,1482,8542,1573,8462,1652,8371,1719,8270,1771,8161,1808,8045,1826,7985,1829,7925,1826,7808,1808,7699,1771,7598,1719,7507,1652,7428,1573,7361,1482,7309,1381,7273,1272,7254,1156,7251,1095,7254,1035,7273,919,7309,810,7361,709,7428,618,7507,539,7598,472,7699,420,7808,383,7925,364,7985,362,8045,364,8161,383,8270,420,8371,472,8462,539,8542,618,8608,709,8660,810,8697,919,8716,1035,8718,1095xe" filled="f" stroked="t" strokeweight=".3pt" strokecolor="#FFFFFF">
                <v:path arrowok="t"/>
              </v:shape>
            </v:group>
            <v:group style="position:absolute;left:7455;top:779;width:190;height:203" coordorigin="7455,779" coordsize="190,203">
              <v:shape style="position:absolute;left:7455;top:779;width:190;height:203" coordorigin="7455,779" coordsize="190,203" path="m7645,821l7589,858,7540,920,7521,978,7520,982,7455,956,7469,883,7501,829,7554,794,7581,779e" filled="f" stroked="t" strokeweight="2.0pt" strokecolor="#FFFFFF">
                <v:path arrowok="t"/>
              </v:shape>
            </v:group>
            <v:group style="position:absolute;left:7455;top:779;width:190;height:203" coordorigin="7455,779" coordsize="190,203">
              <v:shape style="position:absolute;left:7455;top:779;width:190;height:203" coordorigin="7455,779" coordsize="190,203" path="m7581,779l7515,818,7475,867,7460,927,7455,956,7520,982,7521,978,7522,969,7552,900,7614,839,7645,821,7581,779e" filled="t" fillcolor="#8CA9C8" stroked="f">
                <v:path arrowok="t"/>
                <v:fill/>
              </v:shape>
            </v:group>
            <v:group style="position:absolute;left:7398;top:1088;width:35;height:40" coordorigin="7398,1088" coordsize="35,40">
              <v:shape style="position:absolute;left:7398;top:1088;width:35;height:40" coordorigin="7398,1088" coordsize="35,40" path="m7433,1128l7398,1088e" filled="f" stroked="t" strokeweight=".25pt" strokecolor="#000000">
                <v:path arrowok="t"/>
              </v:shape>
            </v:group>
            <v:group style="position:absolute;left:7253;top:2694;width:229;height:2" coordorigin="7253,2694" coordsize="229,2">
              <v:shape style="position:absolute;left:7253;top:2694;width:229;height:2" coordorigin="7253,2694" coordsize="229,0" path="m7253,2694l7481,2694e" filled="f" stroked="t" strokeweight="1.543pt" strokecolor="#999999">
                <v:path arrowok="t"/>
              </v:shape>
            </v:group>
            <v:group style="position:absolute;left:7257;top:2503;width:1417;height:159" coordorigin="7257,2503" coordsize="1417,159">
              <v:shape style="position:absolute;left:7257;top:2503;width:1417;height:159" coordorigin="7257,2503" coordsize="1417,159" path="m7257,2662l7482,2631,7490,2604,7505,2588,7518,2586,7906,2532,7917,2539,7917,2560,7914,2607,8673,2503e" filled="f" stroked="t" strokeweight=".5pt" strokecolor="#000000">
                <v:path arrowok="t"/>
              </v:shape>
            </v:group>
            <v:group style="position:absolute;left:7482;top:2562;width:435;height:99" coordorigin="7482,2562" coordsize="435,99">
              <v:shape style="position:absolute;left:7482;top:2562;width:435;height:99" coordorigin="7482,2562" coordsize="435,99" path="m7482,2661l7490,2634,7505,2618,7518,2616,7906,2562,7917,2569e" filled="f" stroked="t" strokeweight=".25pt" strokecolor="#999999">
                <v:path arrowok="t"/>
              </v:shape>
            </v:group>
            <v:group style="position:absolute;left:7267;top:2846;width:629;height:2" coordorigin="7267,2846" coordsize="629,2">
              <v:shape style="position:absolute;left:7267;top:2846;width:629;height:2" coordorigin="7267,2846" coordsize="629,0" path="m7267,2846l7897,2846e" filled="f" stroked="t" strokeweight="4.643pt" strokecolor="#999999">
                <v:path arrowok="t"/>
              </v:shape>
            </v:group>
            <v:group style="position:absolute;left:7470;top:2634;width:2;height:233" coordorigin="7470,2634" coordsize="2,233">
              <v:shape style="position:absolute;left:7470;top:2634;width:2;height:233" coordorigin="7470,2634" coordsize="0,233" path="m7470,2634l7470,2867e" filled="f" stroked="t" strokeweight="1.451pt" strokecolor="#999999">
                <v:path arrowok="t"/>
              </v:shape>
            </v:group>
            <v:group style="position:absolute;left:8315;top:2573;width:49;height:196" coordorigin="8315,2573" coordsize="49,196">
              <v:shape style="position:absolute;left:8315;top:2573;width:49;height:196" coordorigin="8315,2573" coordsize="49,196" path="m8352,2573l8363,2595,8364,2614,8358,2630,8347,2643,8335,2653,8323,2660,8315,2663,8355,2768e" filled="f" stroked="t" strokeweight=".25pt" strokecolor="#000000">
                <v:path arrowok="t"/>
              </v:shape>
            </v:group>
            <v:group style="position:absolute;left:7904;top:2526;width:644;height:822" coordorigin="7904,2526" coordsize="644,822">
              <v:shape style="position:absolute;left:7904;top:2526;width:644;height:822" coordorigin="7904,2526" coordsize="644,822" path="m8361,2769l8122,2769,8147,2769,8171,2773,8191,2782,8205,2796,8425,3348,8464,3318,8516,3271,8548,3228,8361,2771,8361,2769e" filled="t" fillcolor="#FFFFFF" stroked="f">
                <v:path arrowok="t"/>
                <v:fill/>
              </v:shape>
              <v:shape style="position:absolute;left:7904;top:2526;width:644;height:822" coordorigin="7904,2526" coordsize="644,822" path="m8240,2526l8216,2529,7917,2564,7904,2799,8079,2773,8085,2772,8101,2770,8122,2769,8361,2769,8369,2607,8307,2551,8265,2544,8254,2529,8240,2526e" filled="t" fillcolor="#FFFFFF" stroked="f">
                <v:path arrowok="t"/>
                <v:fill/>
              </v:shape>
            </v:group>
            <v:group style="position:absolute;left:7904;top:2526;width:645;height:822" coordorigin="7904,2526" coordsize="645,822">
              <v:shape style="position:absolute;left:7904;top:2526;width:645;height:822" coordorigin="7904,2526" coordsize="645,822" path="m8426,3348l8209,2806,8149,2768,8135,2767,7904,2799,7916,2564,8216,2529,8240,2526,8254,2529,8265,2544,8307,2551,8336,2561,8354,2573,8365,2586,8369,2596,8370,2604,8369,2607,8361,2771,8549,3228e" filled="f" stroked="t" strokeweight=".5pt" strokecolor="#BFBFBF">
                <v:path arrowok="t"/>
              </v:shape>
            </v:group>
            <v:group style="position:absolute;left:7916;top:2612;width:87;height:2" coordorigin="7916,2612" coordsize="87,2">
              <v:shape style="position:absolute;left:7916;top:2612;width:87;height:2" coordorigin="7916,2612" coordsize="87,0" path="m7916,2612l8003,2612e" filled="f" stroked="t" strokeweight=".605pt" strokecolor="#BFBFBF">
                <v:path arrowok="t"/>
              </v:shape>
            </v:group>
            <v:group style="position:absolute;left:8120;top:2581;width:401;height:679" coordorigin="8120,2581" coordsize="401,679">
              <v:shape style="position:absolute;left:8120;top:2581;width:401;height:679" coordorigin="8120,2581" coordsize="401,679" path="m8521,3260l8261,2625,8206,2583,8189,2581,8120,2590e" filled="f" stroked="t" strokeweight=".25pt" strokecolor="#BFBFBF">
                <v:path arrowok="t"/>
              </v:shape>
            </v:group>
            <v:group style="position:absolute;left:8288;top:2591;width:45;height:35" coordorigin="8288,2591" coordsize="45,35">
              <v:shape style="position:absolute;left:8288;top:2591;width:45;height:35" coordorigin="8288,2591" coordsize="45,35" path="m8320,2591l8296,2592,8288,2600,8289,2609,8290,2619,8301,2627,8324,2626,8333,2618,8331,2599,8320,2591e" filled="t" fillcolor="#000000" stroked="f">
                <v:path arrowok="t"/>
                <v:fill/>
              </v:shape>
            </v:group>
            <v:group style="position:absolute;left:8199;top:2604;width:2;height:154" coordorigin="8199,2604" coordsize="2,154">
              <v:shape style="position:absolute;left:8199;top:2604;width:2;height:154" coordorigin="8199,2604" coordsize="0,154" path="m8199,2604l8199,2758e" filled="f" stroked="t" strokeweight="1.073pt" strokecolor="#BFBFBF">
                <v:path arrowok="t"/>
              </v:shape>
            </v:group>
            <v:group style="position:absolute;left:8340;top:2338;width:49;height:196" coordorigin="8340,2338" coordsize="49,196">
              <v:shape style="position:absolute;left:8340;top:2338;width:49;height:196" coordorigin="8340,2338" coordsize="49,196" path="m8377,2338l8388,2360,8389,2379,8383,2395,8372,2408,8360,2418,8348,2425,8340,2428,8380,2533e" filled="f" stroked="t" strokeweight=".25pt" strokecolor="#000000">
                <v:path arrowok="t"/>
              </v:shape>
            </v:group>
            <v:group style="position:absolute;left:7929;top:2291;width:677;height:1002" coordorigin="7929,2291" coordsize="677,1002">
              <v:shape style="position:absolute;left:7929;top:2291;width:677;height:1002" coordorigin="7929,2291" coordsize="677,1002" path="m8490,3292l8230,2561,8172,2534,8147,2534,8126,2535,8110,2537,8104,2538,7929,2564,7940,2329,8241,2294,8265,2291,8279,2294,8290,2309,8332,2316,8390,2351,8395,2369,8394,2372,8386,2536,8606,3150,8591,3174,8579,3193,8539,3245,8493,3289,8490,3292xe" filled="f" stroked="t" strokeweight="3pt" strokecolor="#FFFFFF">
                <v:path arrowok="t"/>
              </v:shape>
            </v:group>
            <v:group style="position:absolute;left:8293;top:2529;width:385;height:778" coordorigin="8293,2529" coordsize="385,778">
              <v:shape style="position:absolute;left:8293;top:2529;width:385;height:778" coordorigin="8293,2529" coordsize="385,778" path="m8677,2529l8338,2577,8301,2638,8297,2716,8295,2786,8294,2817,8293,2840,8293,2856,8297,2872,8306,2894,8475,3308e" filled="f" stroked="t" strokeweight=".5pt" strokecolor="#000000">
                <v:path arrowok="t"/>
              </v:shape>
            </v:group>
            <v:group style="position:absolute;left:7929;top:2291;width:677;height:1002" coordorigin="7929,2291" coordsize="677,1002">
              <v:shape style="position:absolute;left:7929;top:2291;width:677;height:1002" coordorigin="7929,2291" coordsize="677,1002" path="m8386,2534l8147,2534,8172,2534,8196,2538,8216,2547,8230,2561,8490,3292,8512,3272,8559,3221,8606,3150,8386,2536,8386,2534e" filled="t" fillcolor="#E5E5E5" stroked="f">
                <v:path arrowok="t"/>
                <v:fill/>
              </v:shape>
              <v:shape style="position:absolute;left:7929;top:2291;width:677;height:1002" coordorigin="7929,2291" coordsize="677,1002" path="m8265,2291l8241,2294,7940,2329,7929,2564,8104,2538,8110,2537,8126,2535,8147,2534,8386,2534,8394,2372,8332,2316,8290,2309,8279,2294,8265,2291e" filled="t" fillcolor="#E5E5E5" stroked="f">
                <v:path arrowok="t"/>
                <v:fill/>
              </v:shape>
            </v:group>
            <v:group style="position:absolute;left:7929;top:2291;width:677;height:1000" coordorigin="7929,2291" coordsize="677,1000">
              <v:shape style="position:absolute;left:7929;top:2291;width:677;height:1000" coordorigin="7929,2291" coordsize="677,1000" path="m8490,3291l8234,2571,8174,2533,8160,2532,7929,2564,7940,2329,8241,2294,8265,2291,8279,2294,8290,2309,8332,2316,8361,2326,8379,2338,8390,2351,8394,2361,8395,2369,8394,2372,8386,2536,8606,3150e" filled="f" stroked="t" strokeweight=".5pt" strokecolor="#000000">
                <v:path arrowok="t"/>
              </v:shape>
            </v:group>
            <v:group style="position:absolute;left:7944;top:2346;width:637;height:843" coordorigin="7944,2346" coordsize="637,843">
              <v:shape style="position:absolute;left:7944;top:2346;width:637;height:843" coordorigin="7944,2346" coordsize="637,843" path="m8581,3189l8286,2390,8231,2348,8214,2346,7944,2383e" filled="f" stroked="t" strokeweight=".25pt" strokecolor="#000000">
                <v:path arrowok="t"/>
              </v:shape>
            </v:group>
            <v:group style="position:absolute;left:8314;top:2629;width:30;height:76" coordorigin="8314,2629" coordsize="30,76">
              <v:shape style="position:absolute;left:8314;top:2629;width:30;height:76" coordorigin="8314,2629" coordsize="30,76" path="m8329,2629l8320,2636,8316,2647,8314,2668,8317,2689,8329,2706,8338,2704,8343,2679,8344,2658,8341,2642,8329,2629e" filled="t" fillcolor="#999999" stroked="f">
                <v:path arrowok="t"/>
                <v:fill/>
              </v:shape>
            </v:group>
            <v:group style="position:absolute;left:8313;top:2356;width:45;height:35" coordorigin="8313,2356" coordsize="45,35">
              <v:shape style="position:absolute;left:8313;top:2356;width:45;height:35" coordorigin="8313,2356" coordsize="45,35" path="m8345,2356l8321,2357,8313,2365,8314,2374,8315,2384,8326,2391,8349,2391,8358,2383,8356,2364,8345,2356e" filled="t" fillcolor="#000000" stroked="f">
                <v:path arrowok="t"/>
                <v:fill/>
              </v:shape>
            </v:group>
            <v:group style="position:absolute;left:8224;top:2369;width:2;height:154" coordorigin="8224,2369" coordsize="2,154">
              <v:shape style="position:absolute;left:8224;top:2369;width:2;height:154" coordorigin="8224,2369" coordsize="0,154" path="m8224,2369l8224,2523e" filled="f" stroked="t" strokeweight="1.072pt" strokecolor="#000000">
                <v:path arrowok="t"/>
              </v:shape>
            </v:group>
            <v:group style="position:absolute;left:7251;top:2027;width:1467;height:1467" coordorigin="7251,2027" coordsize="1467,1467">
              <v:shape style="position:absolute;left:7251;top:2027;width:1467;height:1467" coordorigin="7251,2027" coordsize="1467,1467" path="m8718,2760l8716,2820,8697,2936,8660,3046,8608,3147,8542,3238,8462,3317,8371,3384,8270,3436,8161,3472,8045,3491,7985,3494,7925,3491,7808,3472,7699,3436,7598,3384,7507,3317,7428,3238,7361,3147,7309,3046,7273,2936,7254,2820,7251,2760,7254,2700,7273,2584,7309,2475,7361,2374,7428,2283,7507,2203,7598,2137,7699,2084,7808,2048,7925,2029,7985,2027,8045,2029,8161,2048,8270,2084,8371,2137,8462,2203,8542,2283,8608,2374,8660,2475,8697,2584,8716,2700,8718,2760xe" filled="f" stroked="t" strokeweight=".36pt" strokecolor="#FFFFFF">
                <v:path arrowok="t"/>
              </v:shape>
            </v:group>
            <v:group style="position:absolute;left:7251;top:2027;width:1467;height:1467" coordorigin="7251,2027" coordsize="1467,1467">
              <v:shape style="position:absolute;left:7251;top:2027;width:1467;height:1467" coordorigin="7251,2027" coordsize="1467,1467" path="m8718,2760l8716,2820,8697,2936,8660,3046,8608,3147,8542,3238,8462,3317,8371,3384,8270,3436,8161,3472,8045,3491,7985,3494,7925,3491,7808,3472,7699,3436,7598,3384,7507,3317,7428,3238,7361,3147,7309,3046,7273,2936,7254,2820,7251,2760,7254,2700,7273,2584,7309,2475,7361,2374,7428,2283,7507,2203,7598,2137,7699,2084,7808,2048,7925,2029,7985,2027,8045,2029,8161,2048,8270,2084,8371,2137,8462,2203,8542,2283,8608,2374,8660,2475,8697,2584,8716,2700,8718,2760xe" filled="f" stroked="t" strokeweight=".637pt" strokecolor="#8CA9C8">
                <v:path arrowok="t"/>
              </v:shape>
            </v:group>
            <v:group style="position:absolute;left:7955;top:2654;width:190;height:98" coordorigin="7955,2654" coordsize="190,98">
              <v:shape style="position:absolute;left:7955;top:2654;width:190;height:98" coordorigin="7955,2654" coordsize="190,98" path="m8145,2654l7955,2681,8055,2751,8145,2654e" filled="t" fillcolor="#8CA9C8" stroked="f">
                <v:path arrowok="t"/>
                <v:fill/>
              </v:shape>
            </v:group>
            <v:group style="position:absolute;left:8015;top:2561;width:85;height:128" coordorigin="8015,2561" coordsize="85,128">
              <v:shape style="position:absolute;left:8015;top:2561;width:85;height:128" coordorigin="8015,2561" coordsize="85,128" path="m8100,2561l8027,2574,8015,2689,8087,2684,8100,2561e" filled="t" fillcolor="#8CA9C8" stroked="f">
                <v:path arrowok="t"/>
                <v:fill/>
              </v:shape>
            </v:group>
            <v:group style="position:absolute;left:8093;top:863;width:592;height:750" coordorigin="8093,863" coordsize="592,750">
              <v:shape style="position:absolute;left:8093;top:863;width:592;height:750" coordorigin="8093,863" coordsize="592,750" path="m8684,863l8138,939,8101,1000,8097,1078,8095,1148,8094,1179,8093,1202,8093,1218,8097,1234,8106,1256,8250,1613e" filled="f" stroked="t" strokeweight=".5pt" strokecolor="#000000">
                <v:path arrowok="t"/>
              </v:shape>
            </v:group>
            <v:group style="position:absolute;left:8130;top:953;width:290;height:730" coordorigin="8130,953" coordsize="290,730">
              <v:shape style="position:absolute;left:8130;top:953;width:290;height:730" coordorigin="8130,953" coordsize="290,730" path="m8420,1683l8134,979,8130,960,8151,953e" filled="f" stroked="t" strokeweight=".3pt" strokecolor="#000000">
                <v:path arrowok="t"/>
              </v:shape>
            </v:group>
            <v:group style="position:absolute;left:7251;top:362;width:1467;height:1467" coordorigin="7251,362" coordsize="1467,1467">
              <v:shape style="position:absolute;left:7251;top:362;width:1467;height:1467" coordorigin="7251,362" coordsize="1467,1467" path="m8718,1095l8716,1156,8697,1272,8660,1381,8608,1482,8542,1573,8462,1652,8371,1719,8270,1771,8161,1808,8045,1826,7985,1829,7925,1826,7808,1808,7699,1771,7598,1719,7507,1652,7428,1573,7361,1482,7309,1381,7273,1272,7254,1156,7251,1095,7254,1035,7273,919,7309,810,7361,709,7428,618,7507,539,7598,472,7699,420,7808,383,7925,364,7985,362,8045,364,8161,383,8270,420,8371,472,8462,539,8542,618,8608,709,8660,810,8697,919,8716,1035,8718,1095xe" filled="f" stroked="t" strokeweight=".637pt" strokecolor="#8CA9C8">
                <v:path arrowok="t"/>
              </v:shape>
            </v:group>
            <v:group style="position:absolute;left:7530;top:732;width:150;height:148" coordorigin="7530,732" coordsize="150,148">
              <v:shape style="position:absolute;left:7530;top:732;width:150;height:148" coordorigin="7530,732" coordsize="150,148" path="m7530,732l7642,881,7680,757,7530,732e" filled="t" fillcolor="#8CA9C8" stroked="f">
                <v:path arrowok="t"/>
                <v:fill/>
              </v:shape>
            </v:group>
            <v:group style="position:absolute;left:7720;top:233;width:295;height:760" coordorigin="7720,233" coordsize="295,760">
              <v:shape style="position:absolute;left:7720;top:233;width:295;height:760" coordorigin="7720,233" coordsize="295,760" path="m8015,233l7720,993e" filled="f" stroked="t" strokeweight=".6pt" strokecolor="#000000">
                <v:path arrowok="t"/>
              </v:shape>
            </v:group>
            <v:group style="position:absolute;left:3674;top:1154;width:360;height:13" coordorigin="3674,1154" coordsize="360,13">
              <v:shape style="position:absolute;left:3674;top:1154;width:360;height:13" coordorigin="3674,1154" coordsize="360,13" path="m3674,1168l4035,1154e" filled="f" stroked="t" strokeweight="1.5pt" strokecolor="#FFFFFF">
                <v:path arrowok="t"/>
              </v:shape>
            </v:group>
            <v:group style="position:absolute;left:3674;top:1154;width:360;height:13" coordorigin="3674,1154" coordsize="360,13">
              <v:shape style="position:absolute;left:3674;top:1154;width:360;height:13" coordorigin="3674,1154" coordsize="360,13" path="m3674,1168l4035,1154e" filled="f" stroked="t" strokeweight=".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C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291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14)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board.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161003pt;margin-top:18.170881pt;width:286.219pt;height:162.52501pt;mso-position-horizontal-relative:page;mso-position-vertical-relative:paragraph;z-index:-2901" coordorigin="2363,363" coordsize="5724,3251">
            <v:group style="position:absolute;left:6544;top:2203;width:906;height:2" coordorigin="6544,2203" coordsize="906,2">
              <v:shape style="position:absolute;left:6544;top:2203;width:906;height:2" coordorigin="6544,2203" coordsize="906,0" path="m6544,2203l7450,2203e" filled="f" stroked="t" strokeweight="8.288pt" strokecolor="#999999">
                <v:path arrowok="t"/>
              </v:shape>
            </v:group>
            <v:group style="position:absolute;left:2371;top:2285;width:4173;height:764" coordorigin="2371,2285" coordsize="4173,764">
              <v:shape style="position:absolute;left:2371;top:2285;width:4173;height:764" coordorigin="2371,2285" coordsize="4173,764" path="m2371,3049l6544,2285e" filled="f" stroked="t" strokeweight=".35pt" strokecolor="#999999">
                <v:path arrowok="t"/>
              </v:shape>
            </v:group>
            <v:group style="position:absolute;left:6344;top:2391;width:1114;height:204" coordorigin="6344,2391" coordsize="1114,204">
              <v:shape style="position:absolute;left:6344;top:2391;width:1114;height:204" coordorigin="6344,2391" coordsize="1114,204" path="m6344,2595l7458,2391e" filled="f" stroked="t" strokeweight=".6pt" strokecolor="#999999">
                <v:path arrowok="t"/>
              </v:shape>
            </v:group>
            <v:group style="position:absolute;left:2369;top:2595;width:3974;height:727" coordorigin="2369,2595" coordsize="3974,727">
              <v:shape style="position:absolute;left:2369;top:2595;width:3974;height:727" coordorigin="2369,2595" coordsize="3974,727" path="m2369,3322l6344,2595e" filled="f" stroked="t" strokeweight=".6pt" strokecolor="#999999">
                <v:path arrowok="t"/>
              </v:shape>
            </v:group>
            <v:group style="position:absolute;left:2380;top:383;width:4387;height:3080" coordorigin="2380,383" coordsize="4387,3080">
              <v:shape style="position:absolute;left:2380;top:383;width:4387;height:3080" coordorigin="2380,383" coordsize="4387,3080" path="m6767,2783l2966,2783,2973,2803,2979,2823,2991,2883,2996,2943,2998,2983,2998,3003,2994,3063,2984,3123,2963,3183,2947,3223,2939,3243,2918,3303,2913,3343,2916,3363,2935,3423,2955,3463,3212,3463,3249,3443,3401,3443,3438,3423,3509,3423,3542,3403,3601,3403,3633,3383,3666,3383,3701,3363,3813,3363,3853,3343,3893,3343,3975,3323,4059,3323,4102,3303,4144,3303,4186,3283,4269,3283,4309,3263,4349,3263,4388,3243,4551,3203,4633,3203,4675,3183,4717,3183,4759,3163,4801,3163,4843,3143,4885,3143,4927,3123,4969,3123,5011,3103,5094,3103,5136,3083,5177,3083,5266,3063,5368,3043,5423,3023,5480,3023,5538,3003,5597,3003,5657,2983,5717,2983,5835,2943,5893,2943,5949,2923,6003,2923,6054,2903,6103,2903,6148,2883,6189,2883,6226,2863,6262,2863,6301,2843,6382,2843,6425,2823,6513,2823,6557,2803,6728,2803,6767,27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45,483l5373,483,5344,503,5231,503,5202,523,5013,523,4996,543,4876,543,4821,563,4674,563,4653,583,4596,583,4578,603,4504,603,4484,623,4329,623,4304,643,4169,643,4143,663,4033,663,4018,683,3952,683,3929,703,3665,703,3626,723,3459,723,3416,743,3291,743,3252,763,3149,763,3121,783,3024,783,3005,803,2945,803,2925,823,2863,823,2845,843,2664,843,2644,863,2562,863,2542,883,2503,883,2484,903,2447,903,2438,923,2436,923,2440,943,2448,963,2458,963,2468,983,2475,1003,2399,1023,2389,1043,2380,1043,2384,1083,2387,1083,2393,1103,2402,1143,2414,1163,2465,1283,2473,1283,2489,1323,2529,1423,2546,1443,2570,1503,2596,1563,2605,1583,2612,1603,2631,1663,2646,1723,2659,1783,2667,1823,2671,1843,2684,1903,2699,1943,2707,1983,2715,2003,2723,2043,2732,2063,2740,2083,2749,2123,2776,2203,2785,2243,2794,2263,2803,2303,2811,2323,2820,2363,2828,2383,2836,2423,2844,2443,2851,2483,2855,2503,2862,2523,2866,2543,2881,2603,2906,2663,2933,2723,2942,2743,2951,2763,2959,2783,6873,2783,6903,2763,6971,2763,6987,2743,7002,2743,7015,2723,7027,2723,7058,2663,7080,2603,7095,2543,7099,2503,7102,2483,7105,2443,7108,2423,7110,2383,7112,2363,7114,2323,7113,2303,7105,2243,7090,2183,7071,2123,7065,2103,7059,2083,7048,2063,7043,2043,7036,2043,7028,2023,7019,2003,6988,1943,6942,1863,6931,1843,6920,1823,6909,1823,6900,1803,6867,1743,6815,1683,6802,1663,6765,1603,6733,1543,6725,1543,6718,1523,6713,1503,6707,1503,6700,1483,6692,1483,6684,1463,6654,1403,6643,1383,6632,1363,6609,1323,6599,1303,6568,1243,6544,1183,6538,1163,6530,1143,6521,1123,6511,1123,6500,1103,6463,1043,6423,983,6380,923,6366,903,6326,843,6291,783,6244,703,6233,683,6222,663,6211,643,6200,603,6190,583,6180,563,6171,543,6162,523,6153,503,6145,4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22,423l5699,423,5595,443,5568,463,5485,463,5457,483,6138,483,6132,463,6126,443,6122,42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098,383l5951,383,5932,403,5800,403,5776,423,6118,423,6107,403,6098,383e" filled="t" fillcolor="#FFFFFF" stroked="f">
                <v:path arrowok="t"/>
                <v:fill/>
              </v:shape>
            </v:group>
            <v:group style="position:absolute;left:2380;top:367;width:4734;height:3096" coordorigin="2380,367" coordsize="4734,3096">
              <v:shape style="position:absolute;left:2380;top:367;width:4734;height:3096" coordorigin="2380,367" coordsize="4734,3096" path="m6069,372l6087,367,6098,370,6107,384,6118,412,6122,422,6126,435,6153,499,6180,559,6211,625,6244,692,6279,757,6314,816,6352,874,6394,932,6408,952,6423,971,6463,1029,6500,1085,6530,1140,6551,1195,6559,1214,6588,1276,6621,1337,6654,1397,6674,1432,6684,1449,6713,1502,6718,1513,6725,1526,6765,1590,6802,1646,6842,1703,6855,1722,6890,1774,6931,1840,6965,1898,6999,1958,7028,2012,7054,2068,7059,2081,7084,2147,7100,2206,7111,2273,7114,2321,7112,2352,7108,2413,7099,2499,7086,2575,7066,2640,7027,2706,6971,2745,6903,2761,6840,2771,6767,2780,6687,2789,6644,2793,6601,2798,6513,2808,6425,2819,6341,2832,6262,2848,6189,2866,6148,2876,6054,2897,5949,2919,5835,2943,5776,2954,5717,2966,5657,2978,5597,2989,5538,3001,5423,3022,5316,3043,5219,3060,5177,3068,5136,3076,5053,3092,4969,3110,4885,3127,4801,3146,4717,3165,4633,3184,4551,3203,4469,3222,4428,3232,4349,3250,4269,3267,4186,3283,4102,3298,4017,3311,3934,3324,3893,3331,3813,3344,3737,3356,3666,3370,3601,3384,3572,3391,3542,3399,3474,3412,3401,3424,3324,3434,3249,3442,3177,3449,3113,3454,3038,3460,2996,3462,2987,3463,2935,3419,2916,3362,2913,3339,2914,3315,2931,3250,2955,3193,2963,3175,2989,3102,2996,3038,2998,2976,2997,2956,2991,2880,2979,2822,2959,2765,2924,2694,2915,2677,2906,2659,2881,2597,2862,2523,2859,2504,2855,2486,2836,2405,2820,2345,2803,2285,2785,2227,2767,2169,2758,2140,2749,2112,2723,2026,2699,1941,2679,1864,2667,1805,2663,1786,2659,1766,2642,1690,2619,1613,2596,1554,2570,1495,2546,1441,2513,1371,2505,1353,2473,1283,2414,1150,2402,1126,2393,1101,2387,1080,2384,1068,2380,1042,2389,1026,2399,1020,2475,999,2468,981,2458,963,2448,948,2440,934,2436,921,2438,910,2447,901,2522,872,2583,857,2644,845,2721,836,2768,832,2789,830,2863,820,2903,810,2925,804,2985,790,3060,775,3079,772,3149,759,3215,749,3291,740,3373,730,3459,721,3544,713,3626,706,3701,701,3766,697,3817,696,3847,695,3929,686,3988,674,4006,669,4018,666,4093,652,4169,641,4251,630,4329,621,4396,614,4441,610,4463,608,4523,599,4596,581,4615,576,4674,563,4741,553,4801,546,4858,540,4876,538,4952,529,4959,528,4966,527,5035,521,5101,515,5147,512,5174,509,5259,499,5344,486,5429,472,5513,456,5595,439,5673,423,5699,418,5776,404,5847,394,5912,387,5987,380,6004,379,6019,378,6034,376,6048,375,6061,373,6069,372xe" filled="f" stroked="t" strokeweight=".4pt" strokecolor="#999999">
                <v:path arrowok="t"/>
              </v:shape>
            </v:group>
            <v:group style="position:absolute;left:2468;top:953;width:629;height:2483" coordorigin="2468,953" coordsize="629,2483">
              <v:shape style="position:absolute;left:2468;top:953;width:629;height:2483" coordorigin="2468,953" coordsize="629,2483" path="m2468,953l2498,1018,2521,1082,2542,1146,2562,1217,2576,1278,2588,1338,2592,1358,2597,1378,2610,1437,2624,1496,2642,1555,2662,1614,2670,1632,2677,1651,2697,1708,2722,1784,2739,1841,2754,1899,2767,1960,2777,2020,2780,2040,2797,2116,2815,2161,2826,2188,2857,2266,2887,2344,2915,2422,2941,2499,2966,2576,2990,2653,3005,2712,3010,2731,3015,2750,3037,2826,3059,2887,3066,2907,3090,2983,3097,3055,3096,3073,3093,3091,3088,3111,3084,3131,3080,3152,3076,3172,3073,3193,3070,3213,3067,3233,3053,3311,3027,3382,3006,3422,2997,3436e" filled="f" stroked="t" strokeweight=".35pt" strokecolor="#999999">
                <v:path arrowok="t"/>
              </v:shape>
            </v:group>
            <v:group style="position:absolute;left:2993;top:3374;width:34;height:24" coordorigin="2993,3374" coordsize="34,24">
              <v:shape style="position:absolute;left:2993;top:3374;width:34;height:24" coordorigin="2993,3374" coordsize="34,24" path="m3027,3374l3009,3385,2993,3398e" filled="f" stroked="t" strokeweight=".25pt" strokecolor="#999999">
                <v:path arrowok="t"/>
              </v:shape>
            </v:group>
            <v:group style="position:absolute;left:3800;top:687;width:115;height:29" coordorigin="3800,687" coordsize="115,29">
              <v:shape style="position:absolute;left:3800;top:687;width:115;height:29" coordorigin="3800,687" coordsize="115,29" path="m3915,687l3897,694,3877,699,3856,702,3835,705,3816,709,3800,716e" filled="f" stroked="t" strokeweight=".25pt" strokecolor="#999999">
                <v:path arrowok="t"/>
              </v:shape>
            </v:group>
            <v:group style="position:absolute;left:4450;top:585;width:198;height:27" coordorigin="4450,585" coordsize="198,27">
              <v:shape style="position:absolute;left:4450;top:585;width:198;height:27" coordorigin="4450,585" coordsize="198,27" path="m4450,612l4515,606,4588,596,4632,588,4648,585e" filled="f" stroked="t" strokeweight=".25pt" strokecolor="#999999">
                <v:path arrowok="t"/>
              </v:shape>
            </v:group>
            <v:group style="position:absolute;left:6546;top:1181;width:32;height:119" coordorigin="6546,1181" coordsize="32,119">
              <v:shape style="position:absolute;left:6546;top:1181;width:32;height:119" coordorigin="6546,1181" coordsize="32,119" path="m6546,1181l6564,1263,6571,1284,6579,1300e" filled="f" stroked="t" strokeweight=".25pt" strokecolor="#999999">
                <v:path arrowok="t"/>
              </v:shape>
            </v:group>
            <v:group style="position:absolute;left:2672;top:1635;width:54;height:130" coordorigin="2672,1635" coordsize="54,130">
              <v:shape style="position:absolute;left:2672;top:1635;width:54;height:130" coordorigin="2672,1635" coordsize="54,130" path="m2672,1635l2677,1652,2685,1670,2694,1690,2704,1709,2713,1729,2721,1748,2726,1765e" filled="f" stroked="t" strokeweight=".25pt" strokecolor="#999999">
                <v:path arrowok="t"/>
              </v:shape>
            </v:group>
            <v:group style="position:absolute;left:2852;top:2401;width:12;height:120" coordorigin="2852,2401" coordsize="12,120">
              <v:shape style="position:absolute;left:2852;top:2401;width:12;height:120" coordorigin="2852,2401" coordsize="12,120" path="m2852,2401l2858,2478,2860,2501,2863,2521e" filled="f" stroked="t" strokeweight=".25pt" strokecolor="#999999">
                <v:path arrowok="t"/>
              </v:shape>
            </v:group>
            <v:group style="position:absolute;left:2475;top:999;width:29;height:32" coordorigin="2475,999" coordsize="29,32">
              <v:shape style="position:absolute;left:2475;top:999;width:29;height:32" coordorigin="2475,999" coordsize="29,32" path="m2475,999l2484,1019,2487,1032,2504,1029e" filled="f" stroked="t" strokeweight=".4pt" strokecolor="#999999">
                <v:path arrowok="t"/>
              </v:shape>
            </v:group>
            <v:group style="position:absolute;left:3015;top:3292;width:38;height:15" coordorigin="3015,3292" coordsize="38,15">
              <v:shape style="position:absolute;left:3015;top:3292;width:38;height:15" coordorigin="3015,3292" coordsize="38,15" path="m3053,3292l3033,3299,3015,3307e" filled="f" stroked="t" strokeweight=".25pt" strokecolor="#999999">
                <v:path arrowok="t"/>
              </v:shape>
            </v:group>
            <v:group style="position:absolute;left:2689;top:1041;width:284;height:834" coordorigin="2689,1041" coordsize="284,834">
              <v:shape style="position:absolute;left:2689;top:1041;width:284;height:834" coordorigin="2689,1041" coordsize="284,834" path="m2689,1072l2698,1044,2712,1041,2713,1069,2780,1268,2781,1284,2831,1427,2844,1425,2851,1452,2850,1464,2928,1696,2929,1748,2973,1875e" filled="f" stroked="t" strokeweight=".25pt" strokecolor="#000000">
                <v:path arrowok="t"/>
              </v:shape>
            </v:group>
            <v:group style="position:absolute;left:3000;top:1666;width:1310;height:229" coordorigin="3000,1666" coordsize="1310,229">
              <v:shape style="position:absolute;left:3000;top:1666;width:1310;height:229" coordorigin="3000,1666" coordsize="1310,229" path="m3000,1894l3010,1841,3021,1838,3052,1894,3073,1895,3242,1869,3248,1882,3254,1892,3265,1890,3298,1885,3308,1859,3749,1789,3756,1805,3760,1816,3774,1812,3802,1808,3813,1779,4284,1704,4305,1698,4310,1688,4303,1666e" filled="f" stroked="t" strokeweight=".3pt" strokecolor="#999999">
                <v:path arrowok="t"/>
              </v:shape>
            </v:group>
            <v:group style="position:absolute;left:3224;top:2540;width:758;height:498" coordorigin="3224,2540" coordsize="758,498">
              <v:shape style="position:absolute;left:3224;top:2540;width:758;height:498" coordorigin="3224,2540" coordsize="758,498" path="m3233,2540l3226,2542,3224,2556,3375,3020,3383,3039,3403,3038,3982,2931e" filled="f" stroked="t" strokeweight=".25pt" strokecolor="#999999">
                <v:path arrowok="t"/>
              </v:shape>
            </v:group>
            <v:group style="position:absolute;left:4295;top:2267;width:2;height:85" coordorigin="4295,2267" coordsize="2,85">
              <v:shape style="position:absolute;left:4295;top:2267;width:2;height:85" coordorigin="4295,2267" coordsize="0,85" path="m4295,2267l4295,2352e" filled="f" stroked="t" strokeweight="1.757pt" strokecolor="#999999">
                <v:path arrowok="t"/>
              </v:shape>
            </v:group>
            <v:group style="position:absolute;left:3419;top:2043;width:548;height:396" coordorigin="3419,2043" coordsize="548,396">
              <v:shape style="position:absolute;left:3419;top:2043;width:548;height:396" coordorigin="3419,2043" coordsize="548,396" path="m3534,2438l3949,2367,3966,2358,3967,2344,3860,2067,3849,2047,3835,2043,3419,2110e" filled="f" stroked="t" strokeweight=".25pt" strokecolor="#000000">
                <v:path arrowok="t"/>
              </v:shape>
            </v:group>
            <v:group style="position:absolute;left:3132;top:2000;width:669;height:2" coordorigin="3132,2000" coordsize="669,2">
              <v:shape style="position:absolute;left:3132;top:2000;width:669;height:2" coordorigin="3132,2000" coordsize="669,0" path="m3132,2000l3801,2000e" filled="f" stroked="t" strokeweight="5.586pt" strokecolor="#000000">
                <v:path arrowok="t"/>
              </v:shape>
            </v:group>
            <v:group style="position:absolute;left:3030;top:1599;width:2070;height:409" coordorigin="3030,1599" coordsize="2070,409">
              <v:shape style="position:absolute;left:3030;top:1599;width:2070;height:409" coordorigin="3030,1599" coordsize="2070,409" path="m3030,2008l3043,1931,3056,1948,3059,1957,3123,1948,3142,1941,3146,1956,3157,1986,3221,1976,3222,1961,3219,1953,3325,1936,3332,1956,3345,1961,3355,1967,3374,1963,3397,1959,3404,1944,3738,1887,3761,1878,3765,1861,4173,1794,4174,1779,4173,1762,4174,1750,4193,1746,5100,1599e" filled="f" stroked="t" strokeweight=".3pt" strokecolor="#999999">
                <v:path arrowok="t"/>
              </v:shape>
            </v:group>
            <v:group style="position:absolute;left:3791;top:1922;width:222;height:430" coordorigin="3791,1922" coordsize="222,430">
              <v:shape style="position:absolute;left:3791;top:1922;width:222;height:430" coordorigin="3791,1922" coordsize="222,430" path="m3791,1922l3803,1947,3858,1938,4013,2352e" filled="f" stroked="t" strokeweight=".25pt" strokecolor="#000000">
                <v:path arrowok="t"/>
              </v:shape>
            </v:group>
            <v:group style="position:absolute;left:4029;top:2306;width:42;height:25" coordorigin="4029,2306" coordsize="42,25">
              <v:shape style="position:absolute;left:4029;top:2306;width:42;height:25" coordorigin="4029,2306" coordsize="42,25" path="m4040,2330l4039,2331,4038,2330,4038,2329,4030,2312,4029,2311,4030,2311,4031,2311,4071,2306e" filled="f" stroked="t" strokeweight=".25pt" strokecolor="#000000">
                <v:path arrowok="t"/>
              </v:shape>
            </v:group>
            <v:group style="position:absolute;left:3972;top:2356;width:9;height:53" coordorigin="3972,2356" coordsize="9,53">
              <v:shape style="position:absolute;left:3972;top:2356;width:9;height:53" coordorigin="3972,2356" coordsize="9,53" path="m3972,2356l3981,2369,3976,2409e" filled="f" stroked="t" strokeweight=".25pt" strokecolor="#000000">
                <v:path arrowok="t"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04,1785l3479,1821,3466,1833,3467,1854,3481,1868,3500,1872,3723,1836,3738,1826,3740,1807,3738,1803,3724,1789,3704,1785e" filled="t" fillcolor="#FFFFFF" stroked="f">
                <v:path arrowok="t"/>
                <v:fill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40,1807l3738,1826,3723,1836,3500,1872,3481,1868,3467,1854,3466,1833,3479,1821,3704,1785,3724,1789,3738,1803,3740,1807xe" filled="f" stroked="t" strokeweight=".3pt" strokecolor="#999999">
                <v:path arrowok="t"/>
              </v:shape>
            </v:group>
            <v:group style="position:absolute;left:2962;top:1898;width:1046;height:1208" coordorigin="2962,1898" coordsize="1046,1208">
              <v:shape style="position:absolute;left:2962;top:1898;width:1046;height:1208" coordorigin="2962,1898" coordsize="1046,1208" path="m3989,2895l3997,2919,4000,2934,4008,2964,4008,2980,3999,2989,3418,3100,3391,3105,3337,3062,3187,2597,3190,2579,3186,2568,2996,1985,2988,1954,2981,1941,2962,1898e" filled="f" stroked="t" strokeweight=".25pt" strokecolor="#000000">
                <v:path arrowok="t"/>
              </v:shape>
            </v:group>
            <v:group style="position:absolute;left:3003;top:2075;width:164;height:515" coordorigin="3003,2075" coordsize="164,515">
              <v:shape style="position:absolute;left:3003;top:2075;width:164;height:515" coordorigin="3003,2075" coordsize="164,515" path="m3164,2585l3161,2589,3158,2590,3157,2587,3004,2120,3003,2101,3004,2080,3007,2075,3011,2075,3012,2078,3166,2553,3166,2560,3167,2581,3164,2585xe" filled="f" stroked="t" strokeweight=".25pt" strokecolor="#000000">
                <v:path arrowok="t"/>
              </v:shape>
            </v:group>
            <v:group style="position:absolute;left:2986;top:2012;width:12;height:55" coordorigin="2986,2012" coordsize="12,55">
              <v:shape style="position:absolute;left:2986;top:2012;width:12;height:55" coordorigin="2986,2012" coordsize="12,55" path="m2997,2049l2996,2062,2993,2067,2991,2062,2988,2056,2986,2042,2987,2030,2988,2018,2992,2012,2994,2018,2997,2023,2998,2037,2997,2049xe" filled="f" stroked="t" strokeweight=".25pt" strokecolor="#000000">
                <v:path arrowok="t"/>
              </v:shape>
            </v:group>
            <v:group style="position:absolute;left:5006;top:610;width:705;height:220" coordorigin="5006,610" coordsize="705,220">
              <v:shape style="position:absolute;left:5006;top:610;width:705;height:220" coordorigin="5006,610" coordsize="705,220" path="m5006,699l5023,695,5034,716,5078,808,5085,830,5109,826,5694,742,5711,733,5705,719,5658,628,5653,610,5629,612e" filled="f" stroked="t" strokeweight=".3pt" strokecolor="#999999">
                <v:path arrowok="t"/>
              </v:shape>
            </v:group>
            <v:group style="position:absolute;left:5142;top:640;width:449;height:97" coordorigin="5142,640" coordsize="449,97">
              <v:shape style="position:absolute;left:5142;top:640;width:449;height:97" coordorigin="5142,640" coordsize="449,97" path="m5439,640l5455,651,5565,658,5577,659,5582,663,5591,669,5579,680,5511,701,5256,735,5229,736,5211,737,5196,737,5178,737,5151,737,5147,733,5142,724,5150,715,5231,682,5244,666e" filled="f" stroked="t" strokeweight=".3pt" strokecolor="#999999">
                <v:path arrowok="t"/>
              </v:shape>
            </v:group>
            <v:group style="position:absolute;left:3999;top:2461;width:2483;height:607" coordorigin="3999,2461" coordsize="2483,607">
              <v:shape style="position:absolute;left:3999;top:2461;width:2483;height:607" coordorigin="3999,2461" coordsize="2483,607" path="m6472,2461l4015,2920,4020,2938,4025,2962,4021,2977,4002,3049,3999,3068,6418,2616,6474,2539,6474,2539,6476,2534,6483,2507,6481,2484,6476,2468,6472,2461e" filled="t" fillcolor="#E0E0E0" stroked="f">
                <v:path arrowok="t"/>
                <v:fill/>
              </v:shape>
              <v:shape style="position:absolute;left:3999;top:2461;width:2483;height:607" coordorigin="3999,2461" coordsize="2483,607" path="m6482,2524l6474,2539,6474,2539,6482,2524e" filled="t" fillcolor="#E0E0E0" stroked="f">
                <v:path arrowok="t"/>
                <v:fill/>
              </v:shape>
            </v:group>
            <v:group style="position:absolute;left:3999;top:2461;width:2483;height:607" coordorigin="3999,2461" coordsize="2483,607">
              <v:shape style="position:absolute;left:3999;top:2461;width:2483;height:607" coordorigin="3999,2461" coordsize="2483,607" path="m6418,2616l6439,2601,6451,2583,6482,2524,6474,2539,6476,2534,6483,2507,6481,2484,6476,2468,6472,2461,4015,2920,4020,2938,4025,2962,4021,2977,4002,3049,3999,3068,4014,3068e" filled="f" stroked="t" strokeweight=".25pt" strokecolor="#000000">
                <v:path arrowok="t"/>
              </v:shape>
            </v:group>
            <v:group style="position:absolute;left:2667;top:573;width:4268;height:2616" coordorigin="2667,573" coordsize="4268,2616">
              <v:shape style="position:absolute;left:2667;top:573;width:4268;height:2616" coordorigin="2667,573" coordsize="4268,2616" path="m6916,2351l6920,2310,6612,1741,6603,1741,6607,1719,6467,1457,6461,1441,6433,1442,6426,1441,5991,639,5994,612,5973,579,5963,580,5959,612,5939,579,5930,580,5925,574,5910,573,5439,639,5432,653,5253,678,5242,666,4691,743,4687,761,4599,773,4593,764,4270,807,4259,820,3989,857,3981,841,3964,844,3837,862,3837,848,3830,845,3661,869,3655,870,3646,888,3104,964,3104,947,3096,943,2915,968,2910,973,2906,991,2729,1016,2697,1028,2684,1044,2669,1138,2667,1158,2674,1173,3311,3143,3323,3167,3334,3182,3345,3189,3362,3189,3386,3185,6864,2531,6886,2526,6889,2511,6928,2427,6936,2397,6934,2380,6916,2351xe" filled="f" stroked="t" strokeweight=".6pt" strokecolor="#000000">
                <v:path arrowok="t"/>
              </v:shape>
            </v:group>
            <v:group style="position:absolute;left:6503;top:2351;width:413;height:116" coordorigin="6503,2351" coordsize="413,116">
              <v:shape style="position:absolute;left:6503;top:2351;width:413;height:116" coordorigin="6503,2351" coordsize="413,116" path="m6503,2467l6913,2387,6916,2351e" filled="f" stroked="t" strokeweight=".25pt" strokecolor="#000000">
                <v:path arrowok="t"/>
              </v:shape>
            </v:group>
            <v:group style="position:absolute;left:6503;top:2426;width:427;height:96" coordorigin="6503,2426" coordsize="427,96">
              <v:shape style="position:absolute;left:6503;top:2426;width:427;height:96" coordorigin="6503,2426" coordsize="427,96" path="m6503,2488l6503,2503,6505,2522,6531,2517,6900,2448,6922,2441,6930,2426e" filled="f" stroked="t" strokeweight=".25pt" strokecolor="#000000">
                <v:path arrowok="t"/>
              </v:shape>
            </v:group>
            <v:group style="position:absolute;left:6810;top:2470;width:58;height:53" coordorigin="6810,2470" coordsize="58,53">
              <v:shape style="position:absolute;left:6810;top:2470;width:58;height:53" coordorigin="6810,2470" coordsize="58,53" path="m6866,2494l6854,2512,6836,2524,6815,2520,6810,2505,6822,2483,6837,2470,6860,2472,6868,2484,6866,2494xe" filled="f" stroked="t" strokeweight=".25pt" strokecolor="#000000">
                <v:path arrowok="t"/>
              </v:shape>
            </v:group>
            <v:group style="position:absolute;left:3453;top:3090;width:133;height:61" coordorigin="3453,3090" coordsize="133,61">
              <v:shape style="position:absolute;left:3453;top:3090;width:133;height:61" coordorigin="3453,3090" coordsize="133,61" path="m3586,3109l3577,3124,3559,3136,3537,3143,3491,3151,3467,3151,3453,3141,3460,3122,3476,3108,3496,3099,3548,3090,3572,3091,3585,3100,3586,3109xe" filled="f" stroked="t" strokeweight=".25pt" strokecolor="#000000">
                <v:path arrowok="t"/>
              </v:shape>
              <v:shape style="position:absolute;left:2708;top:618;width:3967;height:1751" type="#_x0000_t75">
                <v:imagedata r:id="rId48" o:title=""/>
              </v:shape>
            </v:group>
            <v:group style="position:absolute;left:5105;top:2785;width:343;height:78" coordorigin="5105,2785" coordsize="343,78">
              <v:shape style="position:absolute;left:5105;top:2785;width:343;height:78" coordorigin="5105,2785" coordsize="343,78" path="m5105,2863l5112,2849,5134,2845,5423,2790,5445,2785,5448,2796e" filled="f" stroked="t" strokeweight=".25pt" strokecolor="#000000">
                <v:path arrowok="t"/>
              </v:shape>
            </v:group>
            <v:group style="position:absolute;left:5086;top:2726;width:376;height:127" coordorigin="5086,2726" coordsize="376,127">
              <v:shape style="position:absolute;left:5086;top:2726;width:376;height:127" coordorigin="5086,2726" coordsize="376,127" path="m5086,2854l5125,2793,5444,2730,5462,2726,5460,2742,5460,2762,5455,2780e" filled="f" stroked="t" strokeweight=".25pt" strokecolor="#000000">
                <v:path arrowok="t"/>
              </v:shape>
            </v:group>
            <v:group style="position:absolute;left:3271;top:2944;width:14;height:50" coordorigin="3271,2944" coordsize="14,50">
              <v:shape style="position:absolute;left:3271;top:2944;width:14;height:50" coordorigin="3271,2944" coordsize="14,50" path="m3285,2980l3285,2990,3282,2994,3278,2988,3274,2983,3271,2969,3271,2958,3271,2948,3274,2944,3278,2950,3282,2956,3285,2969,3285,2980xe" filled="f" stroked="t" strokeweight=".25pt" strokecolor="#000000">
                <v:path arrowok="t"/>
              </v:shape>
            </v:group>
            <v:group style="position:absolute;left:3176;top:2621;width:8;height:70" coordorigin="3176,2621" coordsize="8,70">
              <v:shape style="position:absolute;left:3176;top:2621;width:8;height:70" coordorigin="3176,2621" coordsize="8,70" path="m3180,2621l3180,2623,3176,2673,3177,2679,3180,2688,3181,2690,3181,2688,3185,2637,3184,2632,3182,2622,3180,2621e" filled="t" fillcolor="#000000" stroked="f">
                <v:path arrowok="t"/>
                <v:fill/>
              </v:shape>
            </v:group>
            <v:group style="position:absolute;left:3188;top:2656;width:8;height:70" coordorigin="3188,2656" coordsize="8,70">
              <v:shape style="position:absolute;left:3188;top:2656;width:8;height:70" coordorigin="3188,2656" coordsize="8,70" path="m3192,2656l3191,2658,3188,2709,3188,2714,3190,2719,3191,2724,3192,2725,3196,2673,3195,2667,3193,2658,3192,2656e" filled="t" fillcolor="#000000" stroked="f">
                <v:path arrowok="t"/>
                <v:fill/>
              </v:shape>
            </v:group>
            <v:group style="position:absolute;left:3199;top:2691;width:8;height:70" coordorigin="3199,2691" coordsize="8,70">
              <v:shape style="position:absolute;left:3199;top:2691;width:8;height:70" coordorigin="3199,2691" coordsize="8,70" path="m3203,2691l3203,2693,3199,2741,3199,2744,3200,2749,3202,2759,3203,2761,3203,2758,3207,2710,3207,2708,3206,2702,3204,2693,3203,2691e" filled="t" fillcolor="#000000" stroked="f">
                <v:path arrowok="t"/>
                <v:fill/>
              </v:shape>
            </v:group>
            <v:group style="position:absolute;left:3210;top:2726;width:8;height:70" coordorigin="3210,2726" coordsize="8,70">
              <v:shape style="position:absolute;left:3210;top:2726;width:8;height:70" coordorigin="3210,2726" coordsize="8,70" path="m3214,2726l3214,2728,3210,2779,3211,2785,3213,2794,3214,2796,3215,2794,3218,2743,3218,2737,3215,2728,3214,2726e" filled="t" fillcolor="#000000" stroked="f">
                <v:path arrowok="t"/>
                <v:fill/>
              </v:shape>
            </v:group>
            <v:group style="position:absolute;left:3221;top:2761;width:8;height:70" coordorigin="3221,2761" coordsize="8,70">
              <v:shape style="position:absolute;left:3221;top:2761;width:8;height:70" coordorigin="3221,2761" coordsize="8,70" path="m3225,2761l3225,2764,3221,2814,3222,2820,3224,2829,3226,2831,3229,2781,3230,2778,3229,2773,3226,2763,3225,2761e" filled="t" fillcolor="#000000" stroked="f">
                <v:path arrowok="t"/>
                <v:fill/>
              </v:shape>
            </v:group>
            <v:group style="position:absolute;left:3232;top:2797;width:8;height:70" coordorigin="3232,2797" coordsize="8,70">
              <v:shape style="position:absolute;left:3232;top:2797;width:8;height:70" coordorigin="3232,2797" coordsize="8,70" path="m3236,2797l3232,2849,3233,2855,3236,2864,3237,2866,3237,2864,3241,2814,3240,2808,3238,2799,3236,2797e" filled="t" fillcolor="#000000" stroked="f">
                <v:path arrowok="t"/>
                <v:fill/>
              </v:shape>
            </v:group>
            <v:group style="position:absolute;left:3244;top:2832;width:8;height:70" coordorigin="3244,2832" coordsize="8,70">
              <v:shape style="position:absolute;left:3244;top:2832;width:8;height:70" coordorigin="3244,2832" coordsize="8,70" path="m3248,2832l3244,2885,3244,2890,3247,2900,3248,2902,3252,2851,3252,2849,3251,2843,3250,2838,3249,2834,3248,2832e" filled="t" fillcolor="#000000" stroked="f">
                <v:path arrowok="t"/>
                <v:fill/>
              </v:shape>
            </v:group>
            <v:group style="position:absolute;left:3255;top:2867;width:8;height:70" coordorigin="3255,2867" coordsize="8,70">
              <v:shape style="position:absolute;left:3255;top:2867;width:8;height:70" coordorigin="3255,2867" coordsize="8,70" path="m3259,2867l3259,2869,3255,2918,3255,2920,3256,2926,3257,2930,3258,2935,3259,2937,3263,2886,3263,2884,3262,2878,3260,2869,3259,2867e" filled="t" fillcolor="#000000" stroked="f">
                <v:path arrowok="t"/>
                <v:fill/>
              </v:shape>
            </v:group>
            <v:group style="position:absolute;left:3298;top:1859;width:16;height:25" coordorigin="3298,1859" coordsize="16,25">
              <v:shape style="position:absolute;left:3298;top:1859;width:16;height:25" coordorigin="3298,1859" coordsize="16,25" path="m3298,1884l3314,1885,3312,1872,3307,1859e" filled="f" stroked="t" strokeweight=".3pt" strokecolor="#999999">
                <v:path arrowok="t"/>
              </v:shape>
            </v:group>
            <v:group style="position:absolute;left:5178;top:2535;width:172;height:135" coordorigin="5178,2535" coordsize="172,135">
              <v:shape style="position:absolute;left:5178;top:2535;width:172;height:135" coordorigin="5178,2535" coordsize="172,135" path="m5202,2670l5190,2654,5182,2635,5178,2615,5180,2593,5232,2537,5254,2535,5276,2539,5329,2576,5350,2633,5350,2638,5349,2642e" filled="f" stroked="t" strokeweight=".3pt" strokecolor="#999999">
                <v:path arrowok="t"/>
              </v:shape>
            </v:group>
            <v:group style="position:absolute;left:5143;top:2484;width:255;height:149" coordorigin="5143,2484" coordsize="255,149">
              <v:shape style="position:absolute;left:5143;top:2484;width:255;height:149" coordorigin="5143,2484" coordsize="255,149" path="m5143,2554l5179,2504,5236,2484,5260,2487,5323,2512,5368,2555,5394,2612,5398,2632e" filled="f" stroked="t" strokeweight=".3pt" strokecolor="#999999">
                <v:path arrowok="t"/>
              </v:shape>
            </v:group>
            <v:group style="position:absolute;left:5114;top:2425;width:344;height:243" coordorigin="5114,2425" coordsize="344,243">
              <v:shape style="position:absolute;left:5114;top:2425;width:344;height:243" coordorigin="5114,2425" coordsize="344,243" path="m5457,2615l5458,2593,5396,2441,5387,2425,5367,2428,5127,2470,5114,2474,5119,2486,5179,2648,5179,2667,5457,2615xe" filled="f" stroked="t" strokeweight=".3pt" strokecolor="#999999">
                <v:path arrowok="t"/>
              </v:shape>
            </v:group>
            <v:group style="position:absolute;left:3330;top:2630;width:3620;height:916" coordorigin="3330,2630" coordsize="3620,916">
              <v:shape style="position:absolute;left:3330;top:2630;width:3620;height:916" coordorigin="3330,2630" coordsize="3620,916" path="m6850,2630l3418,3270,3380,3300,3364,3310,3347,3329,3337,3358,3334,3381,3334,3395,3331,3428,3330,3546,6937,2971,6949,2667,6942,2649,6918,2645,6850,2630e" filled="t" fillcolor="#E0E0E0" stroked="f">
                <v:path arrowok="t"/>
                <v:fill/>
              </v:shape>
            </v:group>
            <v:group style="position:absolute;left:3332;top:2788;width:3606;height:719" coordorigin="3332,2788" coordsize="3606,719">
              <v:shape style="position:absolute;left:3332;top:2788;width:3606;height:719" coordorigin="3332,2788" coordsize="3606,719" path="m6938,2788l3332,3448,3332,3506,6938,2873,6938,2788e" filled="t" fillcolor="#E0E0E0" stroked="f">
                <v:path arrowok="t"/>
                <v:fill/>
              </v:shape>
            </v:group>
            <v:group style="position:absolute;left:3332;top:2801;width:3606;height:709" coordorigin="3332,2801" coordsize="3606,709">
              <v:shape style="position:absolute;left:3332;top:2801;width:3606;height:709" coordorigin="3332,2801" coordsize="3606,709" path="m6938,2801l3332,3451,3332,3510,6938,2886,6938,2801e" filled="t" fillcolor="#E1E1E1" stroked="f">
                <v:path arrowok="t"/>
                <v:fill/>
              </v:shape>
            </v:group>
            <v:group style="position:absolute;left:3332;top:2814;width:3605;height:699" coordorigin="3332,2814" coordsize="3605,699">
              <v:shape style="position:absolute;left:3332;top:2814;width:3605;height:699" coordorigin="3332,2814" coordsize="3605,699" path="m6937,2814l3332,3454,3332,3513,6937,2899,6937,2814e" filled="t" fillcolor="#E2E2E2" stroked="f">
                <v:path arrowok="t"/>
                <v:fill/>
              </v:shape>
            </v:group>
            <v:group style="position:absolute;left:3332;top:2828;width:3605;height:689" coordorigin="3332,2828" coordsize="3605,689">
              <v:shape style="position:absolute;left:3332;top:2828;width:3605;height:689" coordorigin="3332,2828" coordsize="3605,689" path="m6936,2828l3332,3458,3332,3517,6936,2913,6936,2828e" filled="t" fillcolor="#E3E3E3" stroked="f">
                <v:path arrowok="t"/>
                <v:fill/>
              </v:shape>
            </v:group>
            <v:group style="position:absolute;left:3332;top:2841;width:3604;height:679" coordorigin="3332,2841" coordsize="3604,679">
              <v:shape style="position:absolute;left:3332;top:2841;width:3604;height:679" coordorigin="3332,2841" coordsize="3604,679" path="m6936,2841l3332,3461,3332,3520,6936,2926,6936,2841e" filled="t" fillcolor="#E4E4E4" stroked="f">
                <v:path arrowok="t"/>
                <v:fill/>
              </v:shape>
            </v:group>
            <v:group style="position:absolute;left:3332;top:2854;width:3603;height:669" coordorigin="3332,2854" coordsize="3603,669">
              <v:shape style="position:absolute;left:3332;top:2854;width:3603;height:669" coordorigin="3332,2854" coordsize="3603,669" path="m6935,2854l3332,3464,3332,3523,6935,2939,6935,2854e" filled="t" fillcolor="#E5E5E5" stroked="f">
                <v:path arrowok="t"/>
                <v:fill/>
              </v:shape>
            </v:group>
            <v:group style="position:absolute;left:3332;top:2867;width:3603;height:659" coordorigin="3332,2867" coordsize="3603,659">
              <v:shape style="position:absolute;left:3332;top:2867;width:3603;height:659" coordorigin="3332,2867" coordsize="3603,659" path="m6935,2867l3332,3468,3332,3527,6935,2952,6935,2867e" filled="t" fillcolor="#E6E6E6" stroked="f">
                <v:path arrowok="t"/>
                <v:fill/>
              </v:shape>
            </v:group>
            <v:group style="position:absolute;left:3332;top:2881;width:3602;height:649" coordorigin="3332,2881" coordsize="3602,649">
              <v:shape style="position:absolute;left:3332;top:2881;width:3602;height:649" coordorigin="3332,2881" coordsize="3602,649" path="m6934,2881l3332,3471,3332,3530,6934,2966,6934,2881e" filled="t" fillcolor="#E7E7E7" stroked="f">
                <v:path arrowok="t"/>
                <v:fill/>
              </v:shape>
            </v:group>
            <v:group style="position:absolute;left:3332;top:2894;width:3601;height:639" coordorigin="3332,2894" coordsize="3601,639">
              <v:shape style="position:absolute;left:3332;top:2894;width:3601;height:639" coordorigin="3332,2894" coordsize="3601,639" path="m6933,2894l3332,3475,3332,3533,6933,2979,6933,2894e" filled="t" fillcolor="#E8E8E8" stroked="f">
                <v:path arrowok="t"/>
                <v:fill/>
              </v:shape>
            </v:group>
            <v:group style="position:absolute;left:3332;top:2907;width:3601;height:630" coordorigin="3332,2907" coordsize="3601,630">
              <v:shape style="position:absolute;left:3332;top:2907;width:3601;height:630" coordorigin="3332,2907" coordsize="3601,630" path="m6933,2907l3332,3478,3332,3537,6933,2992,6933,2907e" filled="t" fillcolor="#E9E9E9" stroked="f">
                <v:path arrowok="t"/>
                <v:fill/>
              </v:shape>
            </v:group>
            <v:group style="position:absolute;left:3332;top:2920;width:3600;height:620" coordorigin="3332,2920" coordsize="3600,620">
              <v:shape style="position:absolute;left:3332;top:2920;width:3600;height:620" coordorigin="3332,2920" coordsize="3600,620" path="m6932,2920l3332,3481,3332,3540,6932,3005,6932,2920e" filled="t" fillcolor="#EAEAEA" stroked="f">
                <v:path arrowok="t"/>
                <v:fill/>
              </v:shape>
            </v:group>
            <v:group style="position:absolute;left:3332;top:2934;width:3599;height:610" coordorigin="3332,2934" coordsize="3599,610">
              <v:shape style="position:absolute;left:3332;top:2934;width:3599;height:610" coordorigin="3332,2934" coordsize="3599,610" path="m6931,2934l3332,3485,3332,3543,6931,3019,6931,2934e" filled="t" fillcolor="#EBEBEB" stroked="f">
                <v:path arrowok="t"/>
                <v:fill/>
              </v:shape>
            </v:group>
            <v:group style="position:absolute;left:3332;top:2947;width:3599;height:600" coordorigin="3332,2947" coordsize="3599,600">
              <v:shape style="position:absolute;left:3332;top:2947;width:3599;height:600" coordorigin="3332,2947" coordsize="3599,600" path="m6931,2947l3332,3488,3332,3547,6931,3032,6931,2947e" filled="t" fillcolor="#ECECEC" stroked="f">
                <v:path arrowok="t"/>
                <v:fill/>
              </v:shape>
            </v:group>
            <v:group style="position:absolute;left:3332;top:2960;width:3598;height:590" coordorigin="3332,2960" coordsize="3598,590">
              <v:shape style="position:absolute;left:3332;top:2960;width:3598;height:590" coordorigin="3332,2960" coordsize="3598,590" path="m6930,2960l3332,3491,3332,3550,6930,3045,6930,2960e" filled="t" fillcolor="#EDEDED" stroked="f">
                <v:path arrowok="t"/>
                <v:fill/>
              </v:shape>
            </v:group>
            <v:group style="position:absolute;left:3332;top:2974;width:3598;height:580" coordorigin="3332,2974" coordsize="3598,580">
              <v:shape style="position:absolute;left:3332;top:2974;width:3598;height:580" coordorigin="3332,2974" coordsize="3598,580" path="m6929,2974l3332,3495,3332,3554,6929,3059,6929,2974e" filled="t" fillcolor="#EEEEEE" stroked="f">
                <v:path arrowok="t"/>
                <v:fill/>
              </v:shape>
            </v:group>
            <v:group style="position:absolute;left:3332;top:2987;width:3597;height:570" coordorigin="3332,2987" coordsize="3597,570">
              <v:shape style="position:absolute;left:3332;top:2987;width:3597;height:570" coordorigin="3332,2987" coordsize="3597,570" path="m6929,2987l3332,3498,3332,3557,6929,3072,6929,2987e" filled="t" fillcolor="#EFEFEF" stroked="f">
                <v:path arrowok="t"/>
                <v:fill/>
              </v:shape>
            </v:group>
            <v:group style="position:absolute;left:3332;top:3000;width:3596;height:560" coordorigin="3332,3000" coordsize="3596,560">
              <v:shape style="position:absolute;left:3332;top:3000;width:3596;height:560" coordorigin="3332,3000" coordsize="3596,560" path="m6928,3000l3332,3502,3332,3560,6928,3085,6928,3000e" filled="t" fillcolor="#F0F0F0" stroked="f">
                <v:path arrowok="t"/>
                <v:fill/>
              </v:shape>
            </v:group>
            <v:group style="position:absolute;left:3332;top:3013;width:3596;height:550" coordorigin="3332,3013" coordsize="3596,550">
              <v:shape style="position:absolute;left:3332;top:3013;width:3596;height:550" coordorigin="3332,3013" coordsize="3596,550" path="m6928,3013l3332,3505,3332,3564,6928,3098,6928,3013e" filled="t" fillcolor="#F1F1F1" stroked="f">
                <v:path arrowok="t"/>
                <v:fill/>
              </v:shape>
            </v:group>
            <v:group style="position:absolute;left:3332;top:3027;width:3595;height:540" coordorigin="3332,3027" coordsize="3595,540">
              <v:shape style="position:absolute;left:3332;top:3027;width:3595;height:540" coordorigin="3332,3027" coordsize="3595,540" path="m6927,3027l3332,3508,3332,3567,6927,3112,6927,3027e" filled="t" fillcolor="#F2F2F2" stroked="f">
                <v:path arrowok="t"/>
                <v:fill/>
              </v:shape>
            </v:group>
            <v:group style="position:absolute;left:3332;top:3040;width:3594;height:530" coordorigin="3332,3040" coordsize="3594,530">
              <v:shape style="position:absolute;left:3332;top:3040;width:3594;height:530" coordorigin="3332,3040" coordsize="3594,530" path="m6926,3040l3332,3512,3332,3570,6926,3125,6926,3040e" filled="t" fillcolor="#F3F3F3" stroked="f">
                <v:path arrowok="t"/>
                <v:fill/>
              </v:shape>
            </v:group>
            <v:group style="position:absolute;left:3332;top:3053;width:3594;height:521" coordorigin="3332,3053" coordsize="3594,521">
              <v:shape style="position:absolute;left:3332;top:3053;width:3594;height:521" coordorigin="3332,3053" coordsize="3594,521" path="m6926,3053l3332,3515,3332,3574,6926,3138,6926,3053e" filled="t" fillcolor="#F4F4F4" stroked="f">
                <v:path arrowok="t"/>
                <v:fill/>
              </v:shape>
            </v:group>
            <v:group style="position:absolute;left:3332;top:3067;width:3593;height:511" coordorigin="3332,3067" coordsize="3593,511">
              <v:shape style="position:absolute;left:3332;top:3067;width:3593;height:511" coordorigin="3332,3067" coordsize="3593,511" path="m6925,3067l3332,3518,3332,3577,6925,3151,6925,3067e" filled="t" fillcolor="#F5F5F5" stroked="f">
                <v:path arrowok="t"/>
                <v:fill/>
              </v:shape>
            </v:group>
            <v:group style="position:absolute;left:3332;top:3080;width:3592;height:501" coordorigin="3332,3080" coordsize="3592,501">
              <v:shape style="position:absolute;left:3332;top:3080;width:3592;height:501" coordorigin="3332,3080" coordsize="3592,501" path="m6924,3080l3332,3522,3332,3581,6924,3165,6924,3080e" filled="t" fillcolor="#F6F6F6" stroked="f">
                <v:path arrowok="t"/>
                <v:fill/>
              </v:shape>
            </v:group>
            <v:group style="position:absolute;left:3332;top:3093;width:3592;height:491" coordorigin="3332,3093" coordsize="3592,491">
              <v:shape style="position:absolute;left:3332;top:3093;width:3592;height:491" coordorigin="3332,3093" coordsize="3592,491" path="m6924,3093l3332,3525,3332,3584,6924,3178,6924,3093e" filled="t" fillcolor="#F7F7F7" stroked="f">
                <v:path arrowok="t"/>
                <v:fill/>
              </v:shape>
            </v:group>
            <v:group style="position:absolute;left:3332;top:3106;width:3591;height:481" coordorigin="3332,3106" coordsize="3591,481">
              <v:shape style="position:absolute;left:3332;top:3106;width:3591;height:481" coordorigin="3332,3106" coordsize="3591,481" path="m6923,3106l3332,3529,3332,3587,6923,3191,6923,3106e" filled="t" fillcolor="#F8F8F8" stroked="f">
                <v:path arrowok="t"/>
                <v:fill/>
              </v:shape>
            </v:group>
            <v:group style="position:absolute;left:3332;top:3120;width:3591;height:471" coordorigin="3332,3120" coordsize="3591,471">
              <v:shape style="position:absolute;left:3332;top:3120;width:3591;height:471" coordorigin="3332,3120" coordsize="3591,471" path="m6922,3120l3332,3532,3332,3591,6922,3205,6922,3120e" filled="t" fillcolor="#F9F9F9" stroked="f">
                <v:path arrowok="t"/>
                <v:fill/>
              </v:shape>
            </v:group>
            <v:group style="position:absolute;left:3332;top:3133;width:3590;height:461" coordorigin="3332,3133" coordsize="3590,461">
              <v:shape style="position:absolute;left:3332;top:3133;width:3590;height:461" coordorigin="3332,3133" coordsize="3590,461" path="m6922,3133l3332,3535,3332,3594,6922,3218,6922,3133e" filled="t" fillcolor="#FAFAFA" stroked="f">
                <v:path arrowok="t"/>
                <v:fill/>
              </v:shape>
            </v:group>
            <v:group style="position:absolute;left:3332;top:3146;width:3589;height:451" coordorigin="3332,3146" coordsize="3589,451">
              <v:shape style="position:absolute;left:3332;top:3146;width:3589;height:451" coordorigin="3332,3146" coordsize="3589,451" path="m6921,3146l3332,3539,3332,3597,6921,3231,6921,3146e" filled="t" fillcolor="#FAFAFA" stroked="f">
                <v:path arrowok="t"/>
                <v:fill/>
              </v:shape>
            </v:group>
            <v:group style="position:absolute;left:3332;top:3159;width:3589;height:441" coordorigin="3332,3159" coordsize="3589,441">
              <v:shape style="position:absolute;left:3332;top:3159;width:3589;height:441" coordorigin="3332,3159" coordsize="3589,441" path="m6921,3159l3332,3542,3332,3601,6921,3244,6921,3159e" filled="t" fillcolor="#FBFBFB" stroked="f">
                <v:path arrowok="t"/>
                <v:fill/>
              </v:shape>
            </v:group>
            <v:group style="position:absolute;left:3332;top:3173;width:3588;height:431" coordorigin="3332,3173" coordsize="3588,431">
              <v:shape style="position:absolute;left:3332;top:3173;width:3588;height:431" coordorigin="3332,3173" coordsize="3588,431" path="m6920,3173l3332,3545,3332,3604,6920,3258,6920,3173e" filled="t" fillcolor="#FCFCFC" stroked="f">
                <v:path arrowok="t"/>
                <v:fill/>
              </v:shape>
            </v:group>
            <v:group style="position:absolute;left:3332;top:3186;width:3587;height:421" coordorigin="3332,3186" coordsize="3587,421">
              <v:shape style="position:absolute;left:3332;top:3186;width:3587;height:421" coordorigin="3332,3186" coordsize="3587,421" path="m6919,3186l3332,3549,3332,3608,6919,3271,6919,3186e" filled="t" fillcolor="#FDFDFD" stroked="f">
                <v:path arrowok="t"/>
                <v:fill/>
              </v:shape>
            </v:group>
            <v:group style="position:absolute;left:3332;top:3199;width:3587;height:412" coordorigin="3332,3199" coordsize="3587,412">
              <v:shape style="position:absolute;left:3332;top:3199;width:3587;height:412" coordorigin="3332,3199" coordsize="3587,412" path="m6919,3199l3332,3552,3332,3611,6919,3284,6919,3199e" filled="t" fillcolor="#FFFFFF" stroked="f">
                <v:path arrowok="t"/>
                <v:fill/>
              </v:shape>
            </v:group>
            <v:group style="position:absolute;left:3329;top:3283;width:115;height:315" coordorigin="3329,3283" coordsize="115,315">
              <v:shape style="position:absolute;left:3329;top:3283;width:115;height:315" coordorigin="3329,3283" coordsize="115,315" path="m3329,3598l3331,3428,3334,3395,3334,3381,3337,3358,3347,3329,3364,3310,3380,3300,3444,3283e" filled="f" stroked="t" strokeweight=".6pt" strokecolor="#000000">
                <v:path arrowok="t"/>
              </v:shape>
            </v:group>
            <v:group style="position:absolute;left:6876;top:2643;width:73;height:812" coordorigin="6876,2643" coordsize="73,812">
              <v:shape style="position:absolute;left:6876;top:2643;width:73;height:812" coordorigin="6876,2643" coordsize="73,812" path="m6876,2643l6918,2645,6942,2649,6949,2667,6913,3455e" filled="f" stroked="t" strokeweight=".6pt" strokecolor="#000000">
                <v:path arrowok="t"/>
              </v:shape>
            </v:group>
            <v:group style="position:absolute;left:3373;top:2656;width:3579;height:916" coordorigin="3373,2656" coordsize="3579,916">
              <v:shape style="position:absolute;left:3373;top:2656;width:3579;height:916" coordorigin="3373,2656" coordsize="3579,916" path="m6951,2690l6943,2663,6927,2656,6915,2657,3422,3328,3375,3383,3374,3392,3373,3572e" filled="f" stroked="t" strokeweight=".25pt" strokecolor="#000000">
                <v:path arrowok="t"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3951,3018l3686,3066,3666,3073,3659,3083,3662,3106,3667,3138,3666,3150,3658,3164,3644,3167,3453,3205,3434,3215,3433,3236,3432,3260,3438,3271,3436,3288,3468,3288,3474,3301,3495,3297,4504,3102,3996,3102,3991,3098,3991,3070,3989,3057,3986,3044,3966,3023,3951,3018e" filled="t" fillcolor="#FFFFFF" stroked="f">
                <v:path arrowok="t"/>
                <v:fill/>
              </v:shape>
              <v:shape style="position:absolute;left:3432;top:2502;width:3459;height:799" coordorigin="3432,2502" coordsize="3459,799" path="m6742,2502l6729,2503,6496,2546,6477,2552,6471,2564,6476,2592,6481,2618,6475,2625,6469,2636,6457,2639,3996,3102,4504,3102,6870,2647,6878,2641,6890,2619,6891,2601,6879,2579,6769,2579,6770,2551,6768,2538,6760,2516,6742,2502e" filled="t" fillcolor="#FFFFFF" stroked="f">
                <v:path arrowok="t"/>
                <v:fill/>
              </v:shape>
              <v:shape style="position:absolute;left:3432;top:2502;width:3459;height:799" coordorigin="3432,2502" coordsize="3459,799" path="m6848,2565l6777,2578,6769,2579,6879,2579,6877,2574,6859,2566,6848,2565e" filled="t" fillcolor="#FFFFFF" stroked="f">
                <v:path arrowok="t"/>
                <v:fill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6878,2641l6890,2619,6891,2601,6877,2574,6859,2566,6848,2565,6777,2578,6769,2579,6770,2551,6768,2538,6760,2516,6742,2502,6729,2503,6496,2546,6477,2552,6471,2564,6476,2592,6481,2618,6475,2625,6469,2636,6457,2639,6448,2640,3996,3102,3991,3098,3991,3070,3989,3057,3986,3044,3966,3023,3951,3018,3686,3066,3666,3073,3659,3083,3662,3106,3667,3138,3666,3150,3658,3164,3644,3167,3453,3205,3434,3215,3433,3236,3432,3260,3438,3271,3436,3288,3468,3288,3474,3301,3495,3297,6870,2647,6878,2641xe" filled="f" stroked="t" strokeweight=".6pt" strokecolor="#000000">
                <v:path arrowok="t"/>
              </v:shape>
            </v:group>
            <v:group style="position:absolute;left:3977;top:3102;width:10;height:35" coordorigin="3977,3102" coordsize="10,35">
              <v:shape style="position:absolute;left:3977;top:3102;width:10;height:35" coordorigin="3977,3102" coordsize="10,35" path="m3987,3102l3987,3103,3987,3104,3986,3106,3982,3127,3977,3137e" filled="f" stroked="t" strokeweight=".25pt" strokecolor="#000000">
                <v:path arrowok="t"/>
              </v:shape>
            </v:group>
            <v:group style="position:absolute;left:3573;top:3182;width:26;height:97" coordorigin="3573,3182" coordsize="26,97">
              <v:shape style="position:absolute;left:3573;top:3182;width:26;height:97" coordorigin="3573,3182" coordsize="26,97" path="m3573,3182l3586,3191,3596,3210,3599,3242,3596,3262,3588,3272,3584,3279e" filled="f" stroked="t" strokeweight=".25pt" strokecolor="#000000">
                <v:path arrowok="t"/>
              </v:shape>
            </v:group>
            <v:group style="position:absolute;left:4031;top:3096;width:27;height:93" coordorigin="4031,3096" coordsize="27,93">
              <v:shape style="position:absolute;left:4031;top:3096;width:27;height:93" coordorigin="4031,3096" coordsize="27,93" path="m4031,3096l4044,3104,4054,3124,4058,3156,4055,3178,4049,3189e" filled="f" stroked="t" strokeweight=".25pt" strokecolor="#000000">
                <v:path arrowok="t"/>
              </v:shape>
            </v:group>
            <v:group style="position:absolute;left:3718;top:3185;width:43;height:28" coordorigin="3718,3185" coordsize="43,28">
              <v:shape style="position:absolute;left:3718;top:3185;width:43;height:28" coordorigin="3718,3185" coordsize="43,28" path="m3761,3195l3761,3189,3752,3185,3741,3186,3729,3188,3719,3195,3719,3202,3718,3209,3727,3213,3739,3211,3750,3209,3760,3202,3761,3195xe" filled="f" stroked="t" strokeweight=".25pt" strokecolor="#000000">
                <v:path arrowok="t"/>
              </v:shape>
            </v:group>
            <v:group style="position:absolute;left:3906;top:3148;width:43;height:28" coordorigin="3906,3148" coordsize="43,28">
              <v:shape style="position:absolute;left:3906;top:3148;width:43;height:28" coordorigin="3906,3148" coordsize="43,28" path="m3949,3159l3949,3152,3940,3148,3929,3150,3917,3152,3907,3159,3907,3165,3906,3172,3915,3176,3927,3175,3938,3173,3948,3166,3949,3159xe" filled="f" stroked="t" strokeweight=".25pt" strokecolor="#000000">
                <v:path arrowok="t"/>
              </v:shape>
            </v:group>
            <v:group style="position:absolute;left:6756;top:2581;width:10;height:33" coordorigin="6756,2581" coordsize="10,33">
              <v:shape style="position:absolute;left:6756;top:2581;width:10;height:33" coordorigin="6756,2581" coordsize="10,33" path="m6766,2581l6765,2583,6765,2584,6765,2586,6760,2606,6756,2614e" filled="f" stroked="t" strokeweight=".25pt" strokecolor="#000000">
                <v:path arrowok="t"/>
              </v:shape>
            </v:group>
            <v:group style="position:absolute;left:6394;top:2650;width:25;height:84" coordorigin="6394,2650" coordsize="25,84">
              <v:shape style="position:absolute;left:6394;top:2650;width:25;height:84" coordorigin="6394,2650" coordsize="25,84" path="m6394,2650l6406,2659,6416,2680,6419,2708,6417,2724,6414,2734e" filled="f" stroked="t" strokeweight=".25pt" strokecolor="#000000">
                <v:path arrowok="t"/>
              </v:shape>
            </v:group>
            <v:group style="position:absolute;left:6784;top:2576;width:25;height:84" coordorigin="6784,2576" coordsize="25,84">
              <v:shape style="position:absolute;left:6784;top:2576;width:25;height:84" coordorigin="6784,2576" coordsize="25,84" path="m6784,2576l6796,2585,6806,2606,6809,2634,6807,2650,6805,2660e" filled="f" stroked="t" strokeweight=".25pt" strokecolor="#000000">
                <v:path arrowok="t"/>
              </v:shape>
            </v:group>
            <v:group style="position:absolute;left:6531;top:2657;width:39;height:25" coordorigin="6531,2657" coordsize="39,25">
              <v:shape style="position:absolute;left:6531;top:2657;width:39;height:25" coordorigin="6531,2657" coordsize="39,25" path="m6569,2667l6570,2661,6562,2657,6551,2659,6541,2660,6532,2667,6532,2673,6531,2679,6539,2682,6550,2681,6560,2679,6569,2673,6569,2667xe" filled="f" stroked="t" strokeweight=".25pt" strokecolor="#000000">
                <v:path arrowok="t"/>
              </v:shape>
            </v:group>
            <v:group style="position:absolute;left:6692;top:2628;width:39;height:25" coordorigin="6692,2628" coordsize="39,25">
              <v:shape style="position:absolute;left:6692;top:2628;width:39;height:25" coordorigin="6692,2628" coordsize="39,25" path="m6730,2637l6731,2631,6723,2628,6712,2629,6702,2631,6693,2637,6692,2643,6692,2649,6700,2653,6710,2651,6721,2650,6730,2643,6730,2637xe" filled="f" stroked="t" strokeweight=".25pt" strokecolor="#000000">
                <v:path arrowok="t"/>
              </v:shape>
            </v:group>
            <v:group style="position:absolute;left:3020;top:1976;width:3903;height:1088" coordorigin="3020,1976" coordsize="3903,1088">
              <v:shape style="position:absolute;left:3020;top:1976;width:3903;height:1088" coordorigin="3020,1976" coordsize="3903,1088" path="m3020,1976l3258,2696,3255,2739,3353,3032,3362,3055,3372,3064,3390,3063,3960,2957,3980,2948,3985,2933,3989,2895,6486,2429,6494,2443,6503,2459,6504,2477,6907,2409,6924,2397,6921,2384e" filled="f" stroked="t" strokeweight=".25pt" strokecolor="#000000">
                <v:path arrowok="t"/>
              </v:shape>
            </v:group>
            <v:group style="position:absolute;left:2680;top:1022;width:281;height:876" coordorigin="2680,1022" coordsize="281,876">
              <v:shape style="position:absolute;left:2680;top:1022;width:281;height:876" coordorigin="2680,1022" coordsize="281,876" path="m2707,1022l2688,1028,2680,1037,2682,1055,2961,1897e" filled="f" stroked="t" strokeweight=".25pt" strokecolor="#000000">
                <v:path arrowok="t"/>
              </v:shape>
            </v:group>
            <v:group style="position:absolute;left:3572;top:1997;width:2;height:468" coordorigin="3572,1997" coordsize="2,468">
              <v:shape style="position:absolute;left:3572;top:1997;width:2;height:468" coordorigin="3572,1997" coordsize="0,468" path="m3572,1997l3572,2466e" filled="f" stroked="t" strokeweight="8.333pt" strokecolor="#000000">
                <v:path arrowok="t"/>
              </v:shape>
            </v:group>
            <v:group style="position:absolute;left:3120;top:2157;width:95;height:88" coordorigin="3120,2157" coordsize="95,88">
              <v:shape style="position:absolute;left:3120;top:2157;width:95;height:88" coordorigin="3120,2157" coordsize="95,88" path="m3183,2157l3120,2170,3137,2245,3215,2239,3183,2157e" filled="t" fillcolor="#FFFFFF" stroked="f">
                <v:path arrowok="t"/>
                <v:fill/>
              </v:shape>
            </v:group>
            <v:group style="position:absolute;left:3120;top:2157;width:95;height:88" coordorigin="3120,2157" coordsize="95,88">
              <v:shape style="position:absolute;left:3120;top:2157;width:95;height:88" coordorigin="3120,2157" coordsize="95,88" path="m3120,2170l3183,2157,3215,2239,3137,2245,3120,2170xe" filled="f" stroked="t" strokeweight=".4pt" strokecolor="#999999">
                <v:path arrowok="t"/>
              </v:shape>
            </v:group>
            <v:group style="position:absolute;left:3083;top:1858;width:1123;height:674" coordorigin="3083,1858" coordsize="1123,674">
              <v:shape style="position:absolute;left:3083;top:1858;width:1123;height:674" coordorigin="3083,1858" coordsize="1123,674" path="m4138,2137l3166,2137,3254,2392,3212,2403,3210,2457,3234,2525,3241,2532,4193,2365,4196,2357,4206,2317,4203,2305,4138,2137e" filled="t" fillcolor="#FFFFFF" stroked="f">
                <v:path arrowok="t"/>
                <v:fill/>
              </v:shape>
              <v:shape style="position:absolute;left:3083;top:1858;width:1123;height:674" coordorigin="3083,1858" coordsize="1123,674" path="m4025,1858l3103,2011,3090,2014,3090,2024,3083,2076,3085,2086,3106,2148,3166,2137,4138,2137,4033,1863,4025,1858e" filled="t" fillcolor="#FFFFFF" stroked="f">
                <v:path arrowok="t"/>
                <v:fill/>
              </v:shape>
            </v:group>
            <v:group style="position:absolute;left:3083;top:1858;width:1123;height:674" coordorigin="3083,1858" coordsize="1123,674">
              <v:shape style="position:absolute;left:3083;top:1858;width:1123;height:674" coordorigin="3083,1858" coordsize="1123,674" path="m4025,1858l3103,2011,3090,2014,3090,2024,3083,2076,3085,2086,3106,2148,3166,2137,3254,2392,3212,2403,3210,2457,3234,2525,3241,2532,4193,2365,4196,2357,4206,2317,4203,2305,4033,1863,4025,1858xe" filled="f" stroked="t" strokeweight=".5pt" strokecolor="#999999">
                <v:path arrowok="t"/>
              </v:shape>
            </v:group>
            <v:group style="position:absolute;left:3221;top:2321;width:970;height:162" coordorigin="3221,2321" coordsize="970,162">
              <v:shape style="position:absolute;left:3221;top:2321;width:970;height:162" coordorigin="3221,2321" coordsize="970,162" path="m3221,2399l3249,2482,4191,2321e" filled="f" stroked="t" strokeweight=".25pt" strokecolor="#999999">
                <v:path arrowok="t"/>
              </v:shape>
            </v:group>
            <v:group style="position:absolute;left:3108;top:2029;width:2;height:74" coordorigin="3108,2029" coordsize="2,74">
              <v:shape style="position:absolute;left:3108;top:2029;width:2;height:74" coordorigin="3108,2029" coordsize="0,74" path="m3108,2029l3108,2103e" filled="f" stroked="t" strokeweight="1.253pt" strokecolor="#999999">
                <v:path arrowok="t"/>
              </v:shape>
            </v:group>
            <v:group style="position:absolute;left:3100;top:1903;width:985;height:551" coordorigin="3100,1903" coordsize="985,551">
              <v:shape style="position:absolute;left:3100;top:1903;width:985;height:551" coordorigin="3100,1903" coordsize="985,551" path="m3100,2036l3922,1903,3941,1907,3955,1922,4081,2285,4085,2298,4078,2311,4064,2313,3239,2454e" filled="f" stroked="t" strokeweight=".25pt" strokecolor="#999999">
                <v:path arrowok="t"/>
              </v:shape>
            </v:group>
            <v:group style="position:absolute;left:3204;top:1930;width:854;height:479" coordorigin="3204,1930" coordsize="854,479">
              <v:shape style="position:absolute;left:3204;top:1930;width:854;height:479" coordorigin="3204,1930" coordsize="854,479" path="m3916,1930l3235,2040,3213,2044,3204,2051,3205,2065,3215,2091,3320,2381,3325,2404,3338,2409,4039,2286,4051,2284,4058,2273,4054,2262,3933,1949,3929,1938,3916,1930e" filled="t" fillcolor="#FFFFFF" stroked="f">
                <v:path arrowok="t"/>
                <v:fill/>
              </v:shape>
            </v:group>
            <v:group style="position:absolute;left:3204;top:1930;width:854;height:479" coordorigin="3204,1930" coordsize="854,479">
              <v:shape style="position:absolute;left:3204;top:1930;width:854;height:479" coordorigin="3204,1930" coordsize="854,479" path="m3359,2405l4039,2286,4051,2284,4058,2273,4054,2262,3933,1949,3929,1938,3916,1930,3904,1932,3235,2040,3213,2044,3204,2051,3205,2065,3215,2091,3320,2381,3325,2404,3338,2409,3359,2405xe" filled="f" stroked="t" strokeweight=".25pt" strokecolor="#999999">
                <v:path arrowok="t"/>
              </v:shape>
            </v:group>
            <v:group style="position:absolute;left:3112;top:2087;width:183;height:313" coordorigin="3112,2087" coordsize="183,313">
              <v:shape style="position:absolute;left:3112;top:2087;width:183;height:313" coordorigin="3112,2087" coordsize="183,313" path="m3112,2147l3120,2100,3188,2087,3296,2383,3220,2399e" filled="f" stroked="t" strokeweight=".25pt" strokecolor="#999999">
                <v:path arrowok="t"/>
              </v:shape>
            </v:group>
            <v:group style="position:absolute;left:3246;top:2482;width:2;height:44" coordorigin="3246,2482" coordsize="2,44">
              <v:shape style="position:absolute;left:3246;top:2482;width:2;height:44" coordorigin="3246,2482" coordsize="0,44" path="m3246,2482l3246,2527e" filled="f" stroked="t" strokeweight=".303pt" strokecolor="#999999">
                <v:path arrowok="t"/>
              </v:shape>
            </v:group>
            <v:group style="position:absolute;left:3310;top:2058;width:109;height:302" coordorigin="3310,2058" coordsize="109,302">
              <v:shape style="position:absolute;left:3310;top:2058;width:109;height:302" coordorigin="3310,2058" coordsize="109,302" path="m3310,2361l3419,2361,3419,2058,3310,2058,3310,2361xe" filled="t" fillcolor="#999999" stroked="f">
                <v:path arrowok="t"/>
                <v:fill/>
              </v:shape>
            </v:group>
            <v:group style="position:absolute;left:3255;top:2066;width:43;height:2" coordorigin="3255,2066" coordsize="43,2">
              <v:shape style="position:absolute;left:3255;top:2066;width:43;height:2" coordorigin="3255,2066" coordsize="43,0" path="m3255,2066l3298,2066e" filled="f" stroked="t" strokeweight=".36pt" strokecolor="#999999">
                <v:path arrowok="t"/>
              </v:shape>
            </v:group>
            <v:group style="position:absolute;left:3261;top:2085;width:43;height:2" coordorigin="3261,2085" coordsize="43,2">
              <v:shape style="position:absolute;left:3261;top:2085;width:43;height:2" coordorigin="3261,2085" coordsize="43,0" path="m3261,2085l3305,2085e" filled="f" stroked="t" strokeweight=".355pt" strokecolor="#999999">
                <v:path arrowok="t"/>
              </v:shape>
            </v:group>
            <v:group style="position:absolute;left:3268;top:2104;width:43;height:2" coordorigin="3268,2104" coordsize="43,2">
              <v:shape style="position:absolute;left:3268;top:2104;width:43;height:2" coordorigin="3268,2104" coordsize="43,0" path="m3268,2104l3312,2104e" filled="f" stroked="t" strokeweight=".358pt" strokecolor="#999999">
                <v:path arrowok="t"/>
              </v:shape>
            </v:group>
            <v:group style="position:absolute;left:3275;top:2122;width:43;height:2" coordorigin="3275,2122" coordsize="43,2">
              <v:shape style="position:absolute;left:3275;top:2122;width:43;height:2" coordorigin="3275,2122" coordsize="43,0" path="m3275,2122l3318,2122e" filled="f" stroked="t" strokeweight=".357pt" strokecolor="#999999">
                <v:path arrowok="t"/>
              </v:shape>
            </v:group>
            <v:group style="position:absolute;left:3282;top:2141;width:43;height:2" coordorigin="3282,2141" coordsize="43,2">
              <v:shape style="position:absolute;left:3282;top:2141;width:43;height:2" coordorigin="3282,2141" coordsize="43,0" path="m3282,2141l3325,2141e" filled="f" stroked="t" strokeweight=".358pt" strokecolor="#999999">
                <v:path arrowok="t"/>
              </v:shape>
            </v:group>
            <v:group style="position:absolute;left:3288;top:2160;width:43;height:2" coordorigin="3288,2160" coordsize="43,2">
              <v:shape style="position:absolute;left:3288;top:2160;width:43;height:2" coordorigin="3288,2160" coordsize="43,0" path="m3288,2160l3332,2160e" filled="f" stroked="t" strokeweight=".357pt" strokecolor="#999999">
                <v:path arrowok="t"/>
              </v:shape>
            </v:group>
            <v:group style="position:absolute;left:3302;top:2197;width:43;height:2" coordorigin="3302,2197" coordsize="43,2">
              <v:shape style="position:absolute;left:3302;top:2197;width:43;height:2" coordorigin="3302,2197" coordsize="43,0" path="m3302,2197l3345,2197e" filled="f" stroked="t" strokeweight=".358pt" strokecolor="#999999">
                <v:path arrowok="t"/>
              </v:shape>
            </v:group>
            <v:group style="position:absolute;left:3308;top:2216;width:43;height:2" coordorigin="3308,2216" coordsize="43,2">
              <v:shape style="position:absolute;left:3308;top:2216;width:43;height:2" coordorigin="3308,2216" coordsize="43,0" path="m3308,2216l3352,2216e" filled="f" stroked="t" strokeweight=".357pt" strokecolor="#999999">
                <v:path arrowok="t"/>
              </v:shape>
            </v:group>
            <v:group style="position:absolute;left:3315;top:2235;width:43;height:2" coordorigin="3315,2235" coordsize="43,2">
              <v:shape style="position:absolute;left:3315;top:2235;width:43;height:2" coordorigin="3315,2235" coordsize="43,0" path="m3315,2235l3359,2235e" filled="f" stroked="t" strokeweight=".358pt" strokecolor="#999999">
                <v:path arrowok="t"/>
              </v:shape>
            </v:group>
            <v:group style="position:absolute;left:3322;top:2254;width:43;height:2" coordorigin="3322,2254" coordsize="43,2">
              <v:shape style="position:absolute;left:3322;top:2254;width:43;height:2" coordorigin="3322,2254" coordsize="43,0" path="m3322,2254l3365,2254e" filled="f" stroked="t" strokeweight=".358pt" strokecolor="#999999">
                <v:path arrowok="t"/>
              </v:shape>
            </v:group>
            <v:group style="position:absolute;left:3329;top:2272;width:43;height:2" coordorigin="3329,2272" coordsize="43,2">
              <v:shape style="position:absolute;left:3329;top:2272;width:43;height:2" coordorigin="3329,2272" coordsize="43,0" path="m3329,2272l3372,2272e" filled="f" stroked="t" strokeweight=".357pt" strokecolor="#999999">
                <v:path arrowok="t"/>
              </v:shape>
            </v:group>
            <v:group style="position:absolute;left:3335;top:2291;width:43;height:2" coordorigin="3335,2291" coordsize="43,2">
              <v:shape style="position:absolute;left:3335;top:2291;width:43;height:2" coordorigin="3335,2291" coordsize="43,0" path="m3335,2291l3379,2291e" filled="f" stroked="t" strokeweight=".356pt" strokecolor="#999999">
                <v:path arrowok="t"/>
              </v:shape>
            </v:group>
            <v:group style="position:absolute;left:3349;top:2329;width:43;height:2" coordorigin="3349,2329" coordsize="43,2">
              <v:shape style="position:absolute;left:3349;top:2329;width:43;height:2" coordorigin="3349,2329" coordsize="43,0" path="m3349,2329l3392,2329e" filled="f" stroked="t" strokeweight=".357pt" strokecolor="#999999">
                <v:path arrowok="t"/>
              </v:shape>
            </v:group>
            <v:group style="position:absolute;left:3356;top:2347;width:43;height:2" coordorigin="3356,2347" coordsize="43,2">
              <v:shape style="position:absolute;left:3356;top:2347;width:43;height:2" coordorigin="3356,2347" coordsize="43,0" path="m3356,2347l3399,2347e" filled="f" stroked="t" strokeweight=".357pt" strokecolor="#999999">
                <v:path arrowok="t"/>
              </v:shape>
            </v:group>
            <v:group style="position:absolute;left:3362;top:2366;width:43;height:2" coordorigin="3362,2366" coordsize="43,2">
              <v:shape style="position:absolute;left:3362;top:2366;width:43;height:2" coordorigin="3362,2366" coordsize="43,0" path="m3362,2366l3406,2366e" filled="f" stroked="t" strokeweight=".356pt" strokecolor="#999999">
                <v:path arrowok="t"/>
              </v:shape>
            </v:group>
            <v:group style="position:absolute;left:3401;top:2042;width:109;height:302" coordorigin="3401,2042" coordsize="109,302">
              <v:shape style="position:absolute;left:3401;top:2042;width:109;height:302" coordorigin="3401,2042" coordsize="109,302" path="m3401,2344l3511,2344,3511,2042,3401,2042,3401,2344xe" filled="t" fillcolor="#999999" stroked="f">
                <v:path arrowok="t"/>
                <v:fill/>
              </v:shape>
            </v:group>
            <v:group style="position:absolute;left:3346;top:2050;width:43;height:2" coordorigin="3346,2050" coordsize="43,2">
              <v:shape style="position:absolute;left:3346;top:2050;width:43;height:2" coordorigin="3346,2050" coordsize="43,0" path="m3346,2050l3390,2050e" filled="f" stroked="t" strokeweight=".358pt" strokecolor="#999999">
                <v:path arrowok="t"/>
              </v:shape>
            </v:group>
            <v:group style="position:absolute;left:3353;top:2068;width:43;height:2" coordorigin="3353,2068" coordsize="43,2">
              <v:shape style="position:absolute;left:3353;top:2068;width:43;height:2" coordorigin="3353,2068" coordsize="43,0" path="m3353,2068l3397,2068e" filled="f" stroked="t" strokeweight=".358pt" strokecolor="#999999">
                <v:path arrowok="t"/>
              </v:shape>
            </v:group>
            <v:group style="position:absolute;left:3360;top:2087;width:43;height:2" coordorigin="3360,2087" coordsize="43,2">
              <v:shape style="position:absolute;left:3360;top:2087;width:43;height:2" coordorigin="3360,2087" coordsize="43,0" path="m3360,2087l3403,2087e" filled="f" stroked="t" strokeweight=".357pt" strokecolor="#999999">
                <v:path arrowok="t"/>
              </v:shape>
            </v:group>
            <v:group style="position:absolute;left:3373;top:2125;width:43;height:2" coordorigin="3373,2125" coordsize="43,2">
              <v:shape style="position:absolute;left:3373;top:2125;width:43;height:2" coordorigin="3373,2125" coordsize="43,0" path="m3373,2125l3417,2125e" filled="f" stroked="t" strokeweight=".358pt" strokecolor="#999999">
                <v:path arrowok="t"/>
              </v:shape>
            </v:group>
            <v:group style="position:absolute;left:3380;top:2143;width:43;height:2" coordorigin="3380,2143" coordsize="43,2">
              <v:shape style="position:absolute;left:3380;top:2143;width:43;height:2" coordorigin="3380,2143" coordsize="43,0" path="m3380,2143l3423,2143e" filled="f" stroked="t" strokeweight=".358pt" strokecolor="#999999">
                <v:path arrowok="t"/>
              </v:shape>
            </v:group>
            <v:group style="position:absolute;left:3387;top:2162;width:43;height:2" coordorigin="3387,2162" coordsize="43,2">
              <v:shape style="position:absolute;left:3387;top:2162;width:43;height:2" coordorigin="3387,2162" coordsize="43,0" path="m3387,2162l3430,2162e" filled="f" stroked="t" strokeweight=".357pt" strokecolor="#999999">
                <v:path arrowok="t"/>
              </v:shape>
            </v:group>
            <v:group style="position:absolute;left:3394;top:2181;width:43;height:2" coordorigin="3394,2181" coordsize="43,2">
              <v:shape style="position:absolute;left:3394;top:2181;width:43;height:2" coordorigin="3394,2181" coordsize="43,0" path="m3394,2181l3437,2181e" filled="f" stroked="t" strokeweight=".358pt" strokecolor="#999999">
                <v:path arrowok="t"/>
              </v:shape>
            </v:group>
            <v:group style="position:absolute;left:3400;top:2200;width:43;height:2" coordorigin="3400,2200" coordsize="43,2">
              <v:shape style="position:absolute;left:3400;top:2200;width:43;height:2" coordorigin="3400,2200" coordsize="43,0" path="m3400,2200l3444,2200e" filled="f" stroked="t" strokeweight=".357pt" strokecolor="#999999">
                <v:path arrowok="t"/>
              </v:shape>
            </v:group>
            <v:group style="position:absolute;left:3407;top:2218;width:43;height:2" coordorigin="3407,2218" coordsize="43,2">
              <v:shape style="position:absolute;left:3407;top:2218;width:43;height:2" coordorigin="3407,2218" coordsize="43,0" path="m3407,2218l3450,2218e" filled="f" stroked="t" strokeweight=".358pt" strokecolor="#999999">
                <v:path arrowok="t"/>
              </v:shape>
            </v:group>
            <v:group style="position:absolute;left:3420;top:2256;width:43;height:2" coordorigin="3420,2256" coordsize="43,2">
              <v:shape style="position:absolute;left:3420;top:2256;width:43;height:2" coordorigin="3420,2256" coordsize="43,0" path="m3420,2256l3464,2256e" filled="f" stroked="t" strokeweight=".358pt" strokecolor="#999999">
                <v:path arrowok="t"/>
              </v:shape>
            </v:group>
            <v:group style="position:absolute;left:3427;top:2275;width:43;height:2" coordorigin="3427,2275" coordsize="43,2">
              <v:shape style="position:absolute;left:3427;top:2275;width:43;height:2" coordorigin="3427,2275" coordsize="43,0" path="m3427,2275l3471,2275e" filled="f" stroked="t" strokeweight=".358pt" strokecolor="#999999">
                <v:path arrowok="t"/>
              </v:shape>
            </v:group>
            <v:group style="position:absolute;left:3434;top:2293;width:43;height:2" coordorigin="3434,2293" coordsize="43,2">
              <v:shape style="position:absolute;left:3434;top:2293;width:43;height:2" coordorigin="3434,2293" coordsize="43,0" path="m3434,2293l3477,2293e" filled="f" stroked="t" strokeweight=".36pt" strokecolor="#999999">
                <v:path arrowok="t"/>
              </v:shape>
            </v:group>
            <v:group style="position:absolute;left:3441;top:2312;width:43;height:2" coordorigin="3441,2312" coordsize="43,2">
              <v:shape style="position:absolute;left:3441;top:2312;width:43;height:2" coordorigin="3441,2312" coordsize="43,0" path="m3441,2312l3484,2312e" filled="f" stroked="t" strokeweight=".357pt" strokecolor="#999999">
                <v:path arrowok="t"/>
              </v:shape>
            </v:group>
            <v:group style="position:absolute;left:3447;top:2331;width:43;height:2" coordorigin="3447,2331" coordsize="43,2">
              <v:shape style="position:absolute;left:3447;top:2331;width:43;height:2" coordorigin="3447,2331" coordsize="43,0" path="m3447,2331l3491,2331e" filled="f" stroked="t" strokeweight=".36pt" strokecolor="#999999">
                <v:path arrowok="t"/>
              </v:shape>
            </v:group>
            <v:group style="position:absolute;left:3454;top:2350;width:43;height:2" coordorigin="3454,2350" coordsize="43,2">
              <v:shape style="position:absolute;left:3454;top:2350;width:43;height:2" coordorigin="3454,2350" coordsize="43,0" path="m3454,2350l3498,2350e" filled="f" stroked="t" strokeweight=".356pt" strokecolor="#999999">
                <v:path arrowok="t"/>
              </v:shape>
            </v:group>
            <v:group style="position:absolute;left:3217;top:2227;width:14;height:32" coordorigin="3217,2227" coordsize="14,32">
              <v:shape style="position:absolute;left:3217;top:2227;width:14;height:32" coordorigin="3217,2227" coordsize="14,32" path="m3228,2227l3224,2227,3220,2228,3217,2235,3217,2252,3220,2259,3228,2258,3231,2251,3231,2234,3228,2227e" filled="t" fillcolor="#000000" stroked="f">
                <v:path arrowok="t"/>
                <v:fill/>
              </v:shape>
            </v:group>
            <v:group style="position:absolute;left:3219;top:2055;width:131;height:229" coordorigin="3219,2055" coordsize="131,229">
              <v:shape style="position:absolute;left:3219;top:2055;width:131;height:229" coordorigin="3219,2055" coordsize="131,229" path="m3220,2147l3219,2140,3231,2113,3242,2093,3255,2079,3270,2067,3287,2059,3303,2055,3319,2057,3334,2068,3343,2085,3348,2105,3350,2126,3350,2146,3347,2166,3342,2185,3336,2200,3327,2218,3319,2233,3311,2248,3303,2265,3292,2284e" filled="f" stroked="t" strokeweight=".7pt" strokecolor="#FFFFFF">
                <v:path arrowok="t"/>
              </v:shape>
            </v:group>
            <v:group style="position:absolute;left:3213;top:2045;width:143;height:279" coordorigin="3213,2045" coordsize="143,279">
              <v:shape style="position:absolute;left:3213;top:2045;width:143;height:279" coordorigin="3213,2045" coordsize="143,279" path="m3213,2149l3238,2094,3292,2049,3308,2045,3324,2048,3341,2061,3349,2078,3354,2097,3356,2118,3356,2139,3333,2212,3323,2231,3312,2251,3302,2271,3293,2290,3285,2308,3280,2324e" filled="f" stroked="t" strokeweight=".25pt" strokecolor="#999999">
                <v:path arrowok="t"/>
              </v:shape>
            </v:group>
            <v:group style="position:absolute;left:3775;top:1832;width:522;height:581" coordorigin="3775,1832" coordsize="522,581">
              <v:shape style="position:absolute;left:3775;top:1832;width:522;height:581" coordorigin="3775,1832" coordsize="522,581" path="m4073,1901l3908,1901,4075,2328,4026,2336,4035,2354,4017,2358,3969,2366,3963,2413,4292,2353,4297,2311,4288,2289,4233,2289,4073,1901e" filled="t" fillcolor="#FFFFFF" stroked="f">
                <v:path arrowok="t"/>
                <v:fill/>
              </v:shape>
              <v:shape style="position:absolute;left:3775;top:1832;width:522;height:581" coordorigin="3775,1832" coordsize="522,581" path="m4285,2280l4233,2289,4288,2289,4285,2280e" filled="t" fillcolor="#FFFFFF" stroked="f">
                <v:path arrowok="t"/>
                <v:fill/>
              </v:shape>
              <v:shape style="position:absolute;left:3775;top:1832;width:522;height:581" coordorigin="3775,1832" coordsize="522,581" path="m4066,1884l3838,1884,3849,1908,3908,1901,4073,1901,4066,1884e" filled="t" fillcolor="#FFFFFF" stroked="f">
                <v:path arrowok="t"/>
                <v:fill/>
              </v:shape>
              <v:shape style="position:absolute;left:3775;top:1832;width:522;height:581" coordorigin="3775,1832" coordsize="522,581" path="m4092,1832l3775,1881,3782,1892,3838,1884,4066,1884,4063,1877,4108,1868,4092,1832e" filled="t" fillcolor="#FFFFFF" stroked="f">
                <v:path arrowok="t"/>
                <v:fill/>
              </v:shape>
            </v:group>
            <v:group style="position:absolute;left:3775;top:1832;width:522;height:581" coordorigin="3775,1832" coordsize="522,581">
              <v:shape style="position:absolute;left:3775;top:1832;width:522;height:581" coordorigin="3775,1832" coordsize="522,581" path="m3963,2413l3969,2366,4017,2358,4035,2354,4026,2336,4075,2328,3908,1901,3849,1908,3838,1884,3782,1892,3775,1881,4092,1832,4108,1868,4063,1877,4233,2289,4285,2280,4297,2311,4292,2353,3963,2413xe" filled="f" stroked="t" strokeweight=".5pt" strokecolor="#999999">
                <v:path arrowok="t"/>
              </v:shape>
            </v:group>
            <v:group style="position:absolute;left:3949;top:1925;width:67;height:30" coordorigin="3949,1925" coordsize="67,30">
              <v:shape style="position:absolute;left:3949;top:1925;width:67;height:30" coordorigin="3949,1925" coordsize="67,30" path="m4015,1946l4016,1947,4015,1948,4014,1948,3961,1955,3960,1955,3959,1955,3959,1954,3950,1935,3949,1934,3950,1933,3951,1933,4004,1925,4005,1925,4006,1926,4006,1927,4015,1946xe" filled="f" stroked="t" strokeweight=".25pt" strokecolor="#999999">
                <v:path arrowok="t"/>
              </v:shape>
            </v:group>
            <v:group style="position:absolute;left:3970;top:1979;width:67;height:30" coordorigin="3970,1979" coordsize="67,30">
              <v:shape style="position:absolute;left:3970;top:1979;width:67;height:30" coordorigin="3970,1979" coordsize="67,30" path="m4036,2000l4037,2001,4036,2002,4035,2002,3982,2009,3981,2009,3980,2009,3979,2008,3970,1989,3970,1988,3970,1987,3971,1987,4024,1980,4025,1979,4027,1980,4027,1981,4036,2000xe" filled="f" stroked="t" strokeweight=".25pt" strokecolor="#999999">
                <v:path arrowok="t"/>
              </v:shape>
            </v:group>
            <v:group style="position:absolute;left:3991;top:2034;width:67;height:30" coordorigin="3991,2034" coordsize="67,30">
              <v:shape style="position:absolute;left:3991;top:2034;width:67;height:30" coordorigin="3991,2034" coordsize="67,30" path="m4057,2054l4002,2064,4000,2063,4000,2062,3991,2043,4046,2034,4047,2034,4048,2035,4057,2054xe" filled="f" stroked="t" strokeweight=".25pt" strokecolor="#999999">
                <v:path arrowok="t"/>
              </v:shape>
            </v:group>
            <v:group style="position:absolute;left:4011;top:2088;width:67;height:30" coordorigin="4011,2088" coordsize="67,30">
              <v:shape style="position:absolute;left:4011;top:2088;width:67;height:30" coordorigin="4011,2088" coordsize="67,30" path="m4077,2108l4078,2109,4077,2110,4076,2110,4023,2118,4022,2118,4021,2117,4021,2116,4012,2097,4011,2096,4012,2095,4013,2095,4066,2088,4067,2088,4068,2088,4068,2089,4077,2108xe" filled="f" stroked="t" strokeweight=".25pt" strokecolor="#999999">
                <v:path arrowok="t"/>
              </v:shape>
            </v:group>
            <v:group style="position:absolute;left:4032;top:2142;width:67;height:30" coordorigin="4032,2142" coordsize="67,30">
              <v:shape style="position:absolute;left:4032;top:2142;width:67;height:30" coordorigin="4032,2142" coordsize="67,30" path="m4098,2163l4099,2164,4098,2164,4097,2165,4044,2172,4043,2172,4042,2171,4041,2170,4032,2151,4032,2150,4032,2149,4033,2149,4086,2142,4088,2142,4089,2143,4089,2144,4098,2163xe" filled="f" stroked="t" strokeweight=".25pt" strokecolor="#999999">
                <v:path arrowok="t"/>
              </v:shape>
            </v:group>
            <v:group style="position:absolute;left:4053;top:2196;width:67;height:30" coordorigin="4053,2196" coordsize="67,30">
              <v:shape style="position:absolute;left:4053;top:2196;width:67;height:30" coordorigin="4053,2196" coordsize="67,30" path="m4119,2217l4064,2226,4062,2225,4062,2224,4053,2205,4053,2204,4053,2204,4054,2203,4107,2196,4108,2196,4109,2197,4110,2198,4119,2217xe" filled="f" stroked="t" strokeweight=".25pt" strokecolor="#999999">
                <v:path arrowok="t"/>
              </v:shape>
            </v:group>
            <v:group style="position:absolute;left:4073;top:2250;width:67;height:30" coordorigin="4073,2250" coordsize="67,30">
              <v:shape style="position:absolute;left:4073;top:2250;width:67;height:30" coordorigin="4073,2250" coordsize="67,30" path="m4139,2271l4084,2280,4083,2280,4083,2279,4074,2260,4073,2259,4074,2258,4075,2258,4128,2250,4129,2250,4130,2251,4130,2252,4139,2271xe" filled="f" stroked="t" strokeweight=".25pt" strokecolor="#999999">
                <v:path arrowok="t"/>
              </v:shape>
            </v:group>
            <v:group style="position:absolute;left:3233;top:2352;width:1080;height:188" coordorigin="3233,2352" coordsize="1080,188">
              <v:shape style="position:absolute;left:3233;top:2352;width:1080;height:188" coordorigin="3233,2352" coordsize="1080,188" path="m4313,2352l3233,2540e" filled="f" stroked="t" strokeweight=".25pt" strokecolor="#999999">
                <v:path arrowok="t"/>
              </v:shape>
            </v:group>
            <v:group style="position:absolute;left:2993;top:1889;width:146;height:299" coordorigin="2993,1889" coordsize="146,299">
              <v:shape style="position:absolute;left:2993;top:1889;width:146;height:299" coordorigin="2993,1889" coordsize="146,299" path="m2993,1889l3031,1935,3057,2014,3068,2056,3072,2071,3076,2085,3082,2100,3094,2123,3112,2147,3123,2163,3131,2175,3139,2188e" filled="f" stroked="t" strokeweight="1.3pt" strokecolor="#999999">
                <v:path arrowok="t"/>
              </v:shape>
            </v:group>
            <v:group style="position:absolute;left:2993;top:1889;width:146;height:299" coordorigin="2993,1889" coordsize="146,299">
              <v:shape style="position:absolute;left:2993;top:1889;width:146;height:299" coordorigin="2993,1889" coordsize="146,299" path="m2993,1889l3031,1935,3057,2014,3068,2056,3072,2071,3076,2085,3082,2100,3094,2123,3112,2147,3123,2163,3131,2175,3139,2188e" filled="f" stroked="t" strokeweight=".5pt" strokecolor="#FFFFFF">
                <v:path arrowok="t"/>
              </v:shape>
            </v:group>
            <v:group style="position:absolute;left:2961;top:1852;width:59;height:124" coordorigin="2961,1852" coordsize="59,124">
              <v:shape style="position:absolute;left:2961;top:1852;width:59;height:124" coordorigin="2961,1852" coordsize="59,124" path="m2992,1852l2983,1853,2964,1901,3020,1976,3001,1918,3001,1897,2992,1852e" filled="t" fillcolor="#FFFFFF" stroked="f">
                <v:path arrowok="t"/>
                <v:fill/>
              </v:shape>
              <v:shape style="position:absolute;left:2961;top:1852;width:59;height:124" coordorigin="2961,1852" coordsize="59,124" path="m2961,1897l2963,1903,2964,1901,2961,1897e" filled="t" fillcolor="#FFFFFF" stroked="f">
                <v:path arrowok="t"/>
                <v:fill/>
              </v:shape>
            </v:group>
            <v:group style="position:absolute;left:2961;top:1852;width:59;height:124" coordorigin="2961,1852" coordsize="59,124">
              <v:shape style="position:absolute;left:2961;top:1852;width:59;height:124" coordorigin="2961,1852" coordsize="59,124" path="m2961,1897l2963,1903,2983,1853,2992,1852,3001,1897,3001,1918,3020,1976e" filled="f" stroked="t" strokeweight=".25pt" strokecolor="#000000">
                <v:path arrowok="t"/>
              </v:shape>
            </v:group>
            <v:group style="position:absolute;left:3124;top:2175;width:50;height:65" coordorigin="3124,2175" coordsize="50,65">
              <v:shape style="position:absolute;left:3124;top:2175;width:50;height:65" coordorigin="3124,2175" coordsize="50,65" path="m3150,2175l3130,2179,3124,2189,3127,2199,3138,2240,3174,2233,3162,2193,3159,2183,3150,2175e" filled="t" fillcolor="#FFFFFF" stroked="f">
                <v:path arrowok="t"/>
                <v:fill/>
              </v:shape>
            </v:group>
            <v:group style="position:absolute;left:3124;top:2175;width:50;height:65" coordorigin="3124,2175" coordsize="50,65">
              <v:shape style="position:absolute;left:3124;top:2175;width:50;height:65" coordorigin="3124,2175" coordsize="50,65" path="m3174,2233l3162,2193,3159,2183,3150,2175,3140,2177,3130,2179,3124,2189,3127,2199,3138,2240e" filled="f" stroked="t" strokeweight=".5pt" strokecolor="#999999">
                <v:path arrowok="t"/>
              </v:shape>
            </v:group>
            <v:group style="position:absolute;left:3102;top:2155;width:44;height:101" coordorigin="3102,2155" coordsize="44,101">
              <v:shape style="position:absolute;left:3102;top:2155;width:44;height:101" coordorigin="3102,2155" coordsize="44,101" path="m3125,2155l3105,2165,3103,2182,3102,2192,3104,2197,3110,2213,3125,2256,3126,2241,3135,2229,3146,2222,3144,2211,3125,2155e" filled="t" fillcolor="#FFFFFF" stroked="f">
                <v:path arrowok="t"/>
                <v:fill/>
              </v:shape>
            </v:group>
            <v:group style="position:absolute;left:3102;top:2155;width:44;height:101" coordorigin="3102,2155" coordsize="44,101">
              <v:shape style="position:absolute;left:3102;top:2155;width:44;height:101" coordorigin="3102,2155" coordsize="44,101" path="m3125,2155l3105,2165,3103,2182,3102,2192,3104,2197,3110,2213,3119,2239,3125,2256,3126,2241,3135,2229,3146,2222,3144,2211,3125,2155xe" filled="f" stroked="t" strokeweight=".4pt" strokecolor="#999999">
                <v:path arrowok="t"/>
              </v:shape>
            </v:group>
            <v:group style="position:absolute;left:3120;top:2217;width:117;height:86" coordorigin="3120,2217" coordsize="117,86">
              <v:shape style="position:absolute;left:3120;top:2217;width:117;height:86" coordorigin="3120,2217" coordsize="117,86" path="m3186,2217l3124,2232,3120,2261,3136,2303,3205,2288,3207,2270,3237,2258,3237,2239,3229,2228,3196,2228,3191,2222,3186,2217e" filled="t" fillcolor="#FFFFFF" stroked="f">
                <v:path arrowok="t"/>
                <v:fill/>
              </v:shape>
              <v:shape style="position:absolute;left:3120;top:2217;width:117;height:86" coordorigin="3120,2217" coordsize="117,86" path="m3224,2222l3196,2228,3229,2228,3224,2222e" filled="t" fillcolor="#FFFFFF" stroked="f">
                <v:path arrowok="t"/>
                <v:fill/>
              </v:shape>
            </v:group>
            <v:group style="position:absolute;left:3120;top:2217;width:117;height:86" coordorigin="3120,2217" coordsize="117,86">
              <v:shape style="position:absolute;left:3120;top:2217;width:117;height:86" coordorigin="3120,2217" coordsize="117,86" path="m3207,2270l3205,2288,3136,2303,3120,2261,3124,2232,3186,2217,3191,2222,3196,2228,3224,2222,3237,2239,3237,2258,3207,2270xe" filled="f" stroked="t" strokeweight=".5pt" strokecolor="#999999">
                <v:path arrowok="t"/>
              </v:shape>
            </v:group>
            <v:group style="position:absolute;left:3187;top:2219;width:19;height:69" coordorigin="3187,2219" coordsize="19,69">
              <v:shape style="position:absolute;left:3187;top:2219;width:19;height:69" coordorigin="3187,2219" coordsize="19,69" path="m3187,2219l3198,2236,3206,2254,3202,2288e" filled="f" stroked="t" strokeweight=".3pt" strokecolor="#999999">
                <v:path arrowok="t"/>
              </v:shape>
            </v:group>
            <v:group style="position:absolute;left:3127;top:2234;width:15;height:68" coordorigin="3127,2234" coordsize="15,68">
              <v:shape style="position:absolute;left:3127;top:2234;width:15;height:68" coordorigin="3127,2234" coordsize="15,68" path="m3127,2234l3143,2271,3137,2302e" filled="f" stroked="t" strokeweight=".25pt" strokecolor="#999999">
                <v:path arrowok="t"/>
              </v:shape>
              <v:shape style="position:absolute;left:4473;top:738;width:3615;height:1288" type="#_x0000_t75">
                <v:imagedata r:id="rId49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Closing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Computer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92" w:lineRule="auto"/>
        <w:ind w:left="2090" w:right="503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ientation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auto"/>
        <w:ind w:left="2090" w:right="10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notches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(some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opening).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slightly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2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seams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closed.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protrudes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illustration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15A)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properly.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3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help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compartment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latch,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92" w:lineRule="auto"/>
        <w:ind w:left="2090" w:right="424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illust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tighten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result.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30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easily;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readjust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alignment.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screwdriver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tightening.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943001pt;margin-top:18.47607pt;width:280.665pt;height:178.455813pt;mso-position-horizontal-relative:page;mso-position-vertical-relative:paragraph;z-index:-2900" coordorigin="2359,370" coordsize="5613,3569">
            <v:group style="position:absolute;left:2367;top:2393;width:5360;height:981" coordorigin="2367,2393" coordsize="5360,981">
              <v:shape style="position:absolute;left:2367;top:2393;width:5360;height:981" coordorigin="2367,2393" coordsize="5360,981" path="m2367,3374l7728,2393e" filled="f" stroked="t" strokeweight=".35pt" strokecolor="#999999">
                <v:path arrowok="t"/>
              </v:shape>
            </v:group>
            <v:group style="position:absolute;left:2365;top:2623;width:5601;height:1024" coordorigin="2365,2623" coordsize="5601,1024">
              <v:shape style="position:absolute;left:2365;top:2623;width:5601;height:1024" coordorigin="2365,2623" coordsize="5601,1024" path="m2365,3647l7966,2623e" filled="f" stroked="t" strokeweight=".6pt" strokecolor="#999999">
                <v:path arrowok="t"/>
              </v:shape>
            </v:group>
            <v:group style="position:absolute;left:2376;top:709;width:4387;height:3080" coordorigin="2376,709" coordsize="4387,3080">
              <v:shape style="position:absolute;left:2376;top:709;width:4387;height:3080" coordorigin="2376,709" coordsize="4387,3080" path="m6763,3109l2962,3109,2969,3129,2975,3149,2987,3209,2992,3269,2993,3309,2993,3329,2990,3389,2980,3449,2959,3509,2943,3549,2934,3569,2913,3629,2909,3669,2911,3689,2931,3749,2951,3789,3208,3789,3244,3769,3396,3769,3434,3749,3505,3749,3537,3729,3597,3729,3629,3709,3662,3709,3697,3689,3809,3689,3848,3669,3888,3669,3971,3649,4055,3649,4097,3629,4139,3629,4181,3609,4264,3609,4305,3589,4345,3589,4384,3569,4546,3529,4629,3529,4671,3509,4713,3509,4755,3489,4797,3489,4839,3469,4881,3469,4923,3449,4965,3449,5007,3429,5090,3429,5131,3409,5172,3409,5262,3389,5364,3369,5419,3349,5475,3349,5533,3329,5593,3329,5652,3309,5712,3309,5831,3269,5888,3269,5944,3249,5998,3249,6050,3229,6098,3229,6144,3209,6185,3209,6222,3189,6258,3189,6296,3169,6378,3169,6421,3149,6508,3149,6552,3129,6723,3129,6763,3109e" filled="t" fillcolor="#FFFFFF" stroked="f">
                <v:path arrowok="t"/>
                <v:fill/>
              </v:shape>
              <v:shape style="position:absolute;left:2376;top:709;width:4387;height:3080" coordorigin="2376,709" coordsize="4387,3080" path="m6141,809l5368,809,5340,829,5226,829,5198,849,5008,849,4992,869,4872,869,4816,889,4670,889,4649,909,4592,909,4573,929,4500,929,4480,949,4325,949,4300,969,4165,969,4138,989,4029,989,4014,1009,3948,1009,3925,1029,3660,1029,3622,1049,3455,1049,3412,1069,3287,1069,3248,1089,3145,1089,3117,1109,3019,1109,3000,1129,2941,1129,2920,1149,2859,1149,2841,1169,2659,1169,2639,1189,2558,1189,2538,1209,2498,1209,2479,1229,2443,1229,2434,1249,2432,1249,2436,1269,2444,1289,2454,1289,2463,1309,2471,1329,2394,1349,2384,1369,2376,1369,2380,1409,2383,1409,2389,1429,2398,1469,2410,1489,2461,1609,2469,1609,2485,1649,2525,1749,2541,1769,2566,1829,2591,1889,2600,1909,2608,1929,2627,1989,2642,2049,2654,2109,2662,2149,2666,2169,2680,2229,2694,2269,2702,2309,2710,2329,2719,2369,2727,2389,2736,2409,2745,2449,2772,2529,2781,2569,2789,2589,2798,2629,2807,2649,2815,2689,2824,2709,2832,2749,2840,2769,2847,2809,2851,2829,2858,2849,2862,2869,2876,2929,2902,2989,2929,3049,2938,3069,2946,3089,2954,3109,6869,3109,6899,3089,6967,3089,6983,3069,6998,3069,7012,3049,7025,3049,7037,3029,7049,3009,7059,3009,7085,2949,7105,2869,7110,2849,7114,2829,7118,2809,7122,2769,7124,2749,7127,2709,7129,2689,7129,2669,7125,2609,7112,2549,7095,2489,7089,2469,7083,2449,7077,2449,7067,2409,7062,2409,7056,2389,7048,2389,7040,2369,7009,2309,6961,2229,6949,2209,6937,2189,6926,2169,6905,2149,6874,2089,6811,2009,6798,1989,6760,1929,6729,1869,6721,1869,6714,1849,6708,1829,6703,1829,6696,1809,6688,1809,6679,1789,6649,1729,6638,1709,6627,1689,6605,1649,6594,1629,6564,1569,6540,1509,6533,1489,6525,1469,6516,1449,6507,1449,6496,1429,6459,1369,6418,1309,6376,1249,6362,1229,6322,1169,6286,1109,6240,1029,6229,1009,6218,989,6207,969,6196,929,6186,909,6176,889,6166,869,6157,849,6149,829,6141,809e" filled="t" fillcolor="#FFFFFF" stroked="f">
                <v:path arrowok="t"/>
                <v:fill/>
              </v:shape>
              <v:shape style="position:absolute;left:2376;top:709;width:4387;height:3080" coordorigin="2376,709" coordsize="4387,3080" path="m6117,749l5694,749,5591,769,5564,789,5481,789,5453,809,6134,809,6128,789,6122,769,6117,749e" filled="t" fillcolor="#FFFFFF" stroked="f">
                <v:path arrowok="t"/>
                <v:fill/>
              </v:shape>
              <v:shape style="position:absolute;left:2376;top:709;width:4387;height:3080" coordorigin="2376,709" coordsize="4387,3080" path="m6094,709l5947,709,5927,729,5796,729,5772,749,6114,749,6102,729,6094,709e" filled="t" fillcolor="#FFFFFF" stroked="f">
                <v:path arrowok="t"/>
                <v:fill/>
              </v:shape>
            </v:group>
            <v:group style="position:absolute;left:2376;top:693;width:4753;height:3096" coordorigin="2376,693" coordsize="4753,3096">
              <v:shape style="position:absolute;left:2376;top:693;width:4753;height:3096" coordorigin="2376,693" coordsize="4753,3096" path="m6065,698l6082,693,6094,695,6102,709,6114,738,6117,748,6122,760,6149,824,6176,884,6207,950,6240,1018,6275,1083,6309,1141,6348,1199,6390,1257,6404,1277,6418,1296,6459,1354,6496,1411,6525,1466,6547,1520,6555,1539,6584,1601,6616,1663,6649,1722,6670,1758,6679,1774,6708,1827,6714,1838,6721,1851,6760,1915,6798,1971,6837,2029,6850,2047,6885,2100,6926,2163,6961,2220,6997,2280,7030,2336,7062,2397,7072,2419,7077,2432,7101,2497,7117,2557,7127,2626,7129,2675,7127,2705,7118,2790,7105,2867,7085,2934,7059,2990,7012,3045,6948,3076,6869,3092,6801,3101,6723,3109,6640,3118,6596,3123,6508,3133,6421,3144,6336,3157,6258,3173,6185,3191,6144,3201,6050,3222,5944,3245,5831,3268,5772,3280,5712,3291,5652,3303,5593,3315,5533,3326,5419,3348,5311,3368,5215,3386,5172,3394,5131,3401,5048,3418,4965,3435,4881,3453,4797,3471,4713,3490,4629,3509,4546,3528,4465,3547,4424,3557,4345,3575,4264,3593,4181,3608,4097,3623,4013,3637,3929,3650,3888,3656,3809,3669,3733,3682,3662,3695,3597,3709,3567,3717,3537,3724,3470,3737,3396,3749,3320,3759,3244,3767,3173,3774,3108,3779,3033,3785,2992,3787,2982,3789,2931,3744,2911,3687,2909,3664,2910,3640,2927,3575,2951,3518,2959,3500,2985,3428,2992,3364,2993,3301,2993,3281,2987,3206,2975,3147,2954,3090,2920,3020,2911,3002,2902,2984,2876,2923,2858,2848,2855,2830,2851,2811,2832,2730,2815,2670,2798,2611,2781,2552,2763,2494,2754,2465,2745,2437,2719,2351,2694,2266,2675,2189,2662,2130,2658,2111,2654,2091,2637,2015,2615,1938,2591,1879,2566,1820,2541,1766,2509,1696,2501,1678,2469,1608,2410,1476,2398,1451,2389,1426,2383,1406,2380,1393,2376,1367,2384,1352,2394,1345,2471,1325,2463,1306,2454,1289,2444,1273,2436,1259,2432,1247,2434,1236,2443,1226,2518,1198,2578,1182,2639,1170,2717,1161,2763,1157,2784,1156,2859,1146,2899,1135,2920,1130,2981,1115,3056,1101,3074,1097,3145,1084,3211,1075,3287,1065,3369,1055,3455,1046,3540,1038,3622,1031,3697,1026,3762,1023,3813,1021,3842,1021,3925,1011,3984,999,4001,994,4014,991,4089,977,4165,966,4246,956,4325,946,4392,939,4437,935,4459,933,4519,924,4592,906,4610,901,4670,888,4737,878,4797,871,4854,865,4872,863,4948,854,4955,853,4962,852,5031,846,5097,841,5142,837,5170,834,5255,824,5340,812,5425,797,5509,781,5591,764,5669,748,5694,743,5772,729,5843,719,5907,712,5982,705,5999,704,6015,703,6030,701,6044,700,6057,699,6065,698xe" filled="f" stroked="t" strokeweight=".4pt" strokecolor="#999999">
                <v:path arrowok="t"/>
              </v:shape>
              <v:shape style="position:absolute;left:2460;top:1084;width:4211;height:2681" type="#_x0000_t75">
                <v:imagedata r:id="rId50" o:title=""/>
              </v:shape>
            </v:group>
            <v:group style="position:absolute;left:3796;top:1012;width:115;height:29" coordorigin="3796,1012" coordsize="115,29">
              <v:shape style="position:absolute;left:3796;top:1012;width:115;height:29" coordorigin="3796,1012" coordsize="115,29" path="m3911,1012l3893,1019,3873,1024,3852,1027,3831,1030,3811,1034,3796,1041e" filled="f" stroked="t" strokeweight=".25pt" strokecolor="#999999">
                <v:path arrowok="t"/>
              </v:shape>
            </v:group>
            <v:group style="position:absolute;left:4446;top:910;width:198;height:27" coordorigin="4446,910" coordsize="198,27">
              <v:shape style="position:absolute;left:4446;top:910;width:198;height:27" coordorigin="4446,910" coordsize="198,27" path="m4446,937l4510,931,4584,921,4627,914,4644,910e" filled="f" stroked="t" strokeweight=".25pt" strokecolor="#999999">
                <v:path arrowok="t"/>
              </v:shape>
            </v:group>
            <v:group style="position:absolute;left:6542;top:1506;width:33;height:119" coordorigin="6542,1506" coordsize="33,119">
              <v:shape style="position:absolute;left:6542;top:1506;width:33;height:119" coordorigin="6542,1506" coordsize="33,119" path="m6542,1506l6559,1588,6567,1609,6574,1625e" filled="f" stroked="t" strokeweight=".25pt" strokecolor="#999999">
                <v:path arrowok="t"/>
              </v:shape>
            </v:group>
            <v:group style="position:absolute;left:3097;top:1268;width:544;height:2" coordorigin="3097,1268" coordsize="544,2">
              <v:shape style="position:absolute;left:3097;top:1268;width:544;height:2" coordorigin="3097,1268" coordsize="544,0" path="m3097,1268l3641,1268e" filled="f" stroked="t" strokeweight="4.135pt" strokecolor="#000000">
                <v:path arrowok="t"/>
              </v:shape>
            </v:group>
            <v:group style="position:absolute;left:2663;top:898;width:4268;height:2616" coordorigin="2663,898" coordsize="4268,2616">
              <v:shape style="position:absolute;left:2663;top:898;width:4268;height:2616" coordorigin="2663,898" coordsize="4268,2616" path="m6912,2676l6915,2635,6607,2066,6598,2066,6602,2044,6463,1782,6457,1767,6429,1767,6422,1766,5987,964,5989,937,5968,904,5959,905,5954,938,5935,905,5926,906,5921,900,5906,898,5435,964,5428,978,5248,1003,5238,991,4686,1068,4682,1086,4595,1098,4588,1090,4265,1133,4254,1145,3985,1182,3977,1166,3960,1169,3833,1187,3832,1173,3826,1171,3657,1194,3651,1195,3641,1214,3100,1289,3100,1272,3092,1268,2910,1293,2906,1298,2902,1317,2725,1341,2693,1353,2680,1369,2665,1463,2663,1483,2669,1498,3307,3469,3319,3493,3329,3507,3341,3514,3357,3515,3382,3511,6859,2857,6882,2851,6885,2837,6923,2752,6931,2723,6930,2705,6912,2676xe" filled="f" stroked="t" strokeweight=".6pt" strokecolor="#000000">
                <v:path arrowok="t"/>
              </v:shape>
            </v:group>
            <v:group style="position:absolute;left:6499;top:2676;width:413;height:116" coordorigin="6499,2676" coordsize="413,116">
              <v:shape style="position:absolute;left:6499;top:2676;width:413;height:116" coordorigin="6499,2676" coordsize="413,116" path="m6499,2792l6909,2712,6912,2676e" filled="f" stroked="t" strokeweight=".25pt" strokecolor="#000000">
                <v:path arrowok="t"/>
              </v:shape>
            </v:group>
            <v:group style="position:absolute;left:6498;top:2751;width:427;height:96" coordorigin="6498,2751" coordsize="427,96">
              <v:shape style="position:absolute;left:6498;top:2751;width:427;height:96" coordorigin="6498,2751" coordsize="427,96" path="m6498,2813l6499,2828,6501,2847,6526,2843,6895,2773,6918,2767,6926,2751e" filled="f" stroked="t" strokeweight=".25pt" strokecolor="#000000">
                <v:path arrowok="t"/>
              </v:shape>
            </v:group>
            <v:group style="position:absolute;left:6806;top:2796;width:58;height:53" coordorigin="6806,2796" coordsize="58,53">
              <v:shape style="position:absolute;left:6806;top:2796;width:58;height:53" coordorigin="6806,2796" coordsize="58,53" path="m6861,2820l6849,2838,6832,2849,6811,2845,6806,2830,6817,2809,6833,2796,6856,2797,6863,2809,6861,2820xe" filled="f" stroked="t" strokeweight=".25pt" strokecolor="#000000">
                <v:path arrowok="t"/>
              </v:shape>
            </v:group>
            <v:group style="position:absolute;left:3449;top:3416;width:133;height:61" coordorigin="3449,3416" coordsize="133,61">
              <v:shape style="position:absolute;left:3449;top:3416;width:133;height:61" coordorigin="3449,3416" coordsize="133,61" path="m3582,3435l3573,3449,3555,3461,3532,3469,3486,3476,3462,3476,3449,3467,3456,3447,3471,3433,3492,3425,3543,3416,3567,3416,3581,3425,3582,3435xe" filled="f" stroked="t" strokeweight=".25pt" strokecolor="#000000">
                <v:path arrowok="t"/>
              </v:shape>
            </v:group>
            <v:group style="position:absolute;left:4062;top:2199;width:333;height:407" coordorigin="4062,2199" coordsize="333,407">
              <v:shape style="position:absolute;left:4062;top:2199;width:333;height:407" coordorigin="4062,2199" coordsize="333,407" path="m4062,2206l4115,2199,4137,2199,4144,2207,4217,2261,4223,2271,4294,2260,4309,2260,4315,2273,4392,2464,4396,2481,4377,2487,4322,2496,4283,2583,4283,2590,4262,2596,4221,2605e" filled="f" stroked="t" strokeweight=".25pt" strokecolor="#000000">
                <v:path arrowok="t"/>
              </v:shape>
            </v:group>
            <v:group style="position:absolute;left:4210;top:2271;width:112;height:230" coordorigin="4210,2271" coordsize="112,230">
              <v:shape style="position:absolute;left:4210;top:2271;width:112;height:230" coordorigin="4210,2271" coordsize="112,230" path="m4223,2271l4210,2277,4218,2292,4296,2489,4299,2501,4312,2498,4322,2496e" filled="f" stroked="t" strokeweight=".25pt" strokecolor="#000000">
                <v:path arrowok="t"/>
              </v:shape>
            </v:group>
            <v:group style="position:absolute;left:3977;top:2678;width:313;height:2" coordorigin="3977,2678" coordsize="313,2">
              <v:shape style="position:absolute;left:3977;top:2678;width:313;height:2" coordorigin="3977,2678" coordsize="313,0" path="m3977,2678l4290,2678e" filled="f" stroked="t" strokeweight="1.665pt" strokecolor="#000000">
                <v:path arrowok="t"/>
              </v:shape>
            </v:group>
            <v:group style="position:absolute;left:3759;top:2222;width:150;height:8" coordorigin="3759,2222" coordsize="150,8">
              <v:shape style="position:absolute;left:3759;top:2222;width:150;height:8" coordorigin="3759,2222" coordsize="150,8" path="m3759,2230l3909,2222e" filled="f" stroked="t" strokeweight=".25pt" strokecolor="#000000">
                <v:path arrowok="t"/>
              </v:shape>
            </v:group>
            <v:group style="position:absolute;left:5842;top:2148;width:342;height:134" coordorigin="5842,2148" coordsize="342,134">
              <v:shape style="position:absolute;left:5842;top:2148;width:342;height:134" coordorigin="5842,2148" coordsize="342,134" path="m6169,2199l5852,2199,5857,2211,5889,2282,6184,2231,6169,2199e" filled="t" fillcolor="#FFFFFF" stroked="f">
                <v:path arrowok="t"/>
                <v:fill/>
              </v:shape>
              <v:shape style="position:absolute;left:5842;top:2148;width:342;height:134" coordorigin="5842,2148" coordsize="342,134" path="m6143,2148l6130,2149,5842,2199,6169,2199,6147,2155,6143,2148e" filled="t" fillcolor="#FFFFFF" stroked="f">
                <v:path arrowok="t"/>
                <v:fill/>
              </v:shape>
            </v:group>
            <v:group style="position:absolute;left:5842;top:2148;width:342;height:134" coordorigin="5842,2148" coordsize="342,134">
              <v:shape style="position:absolute;left:5842;top:2148;width:342;height:134" coordorigin="5842,2148" coordsize="342,134" path="m5842,2199l5852,2199,5857,2211,5889,2282,6184,2231,6147,2155,6143,2148,6130,2149,5842,2199xe" filled="f" stroked="t" strokeweight=".25pt" strokecolor="#000000">
                <v:path arrowok="t"/>
              </v:shape>
            </v:group>
            <v:group style="position:absolute;left:6206;top:2106;width:217;height:114" coordorigin="6206,2106" coordsize="217,114">
              <v:shape style="position:absolute;left:6206;top:2106;width:217;height:114" coordorigin="6206,2106" coordsize="217,114" path="m6380,2106l6368,2108,6206,2136,6214,2139,6219,2151,6249,2220,6423,2191,6383,2112,6380,2106e" filled="t" fillcolor="#FFFFFF" stroked="f">
                <v:path arrowok="t"/>
                <v:fill/>
              </v:shape>
            </v:group>
            <v:group style="position:absolute;left:6206;top:2106;width:217;height:114" coordorigin="6206,2106" coordsize="217,114">
              <v:shape style="position:absolute;left:6206;top:2106;width:217;height:114" coordorigin="6206,2106" coordsize="217,114" path="m6206,2136l6214,2139,6219,2151,6249,2220,6423,2191,6383,2112,6380,2106,6368,2108,6206,2136xe" filled="f" stroked="t" strokeweight=".25pt" strokecolor="#000000">
                <v:path arrowok="t"/>
              </v:shape>
            </v:group>
            <v:group style="position:absolute;left:5111;top:1190;width:925;height:556" coordorigin="5111,1190" coordsize="925,556">
              <v:shape style="position:absolute;left:5111;top:1190;width:925;height:556" coordorigin="5111,1190" coordsize="925,556" path="m5376,1700l5386,1724,5381,1733,5304,1746,5286,1745,5274,1729,5120,1404,5111,1394,5128,1390,5188,1381,5199,1385,5207,1369,5231,1367,5214,1329,5203,1330,5198,1323,5217,1319,5223,1310,5218,1302,5212,1289,5204,1275,5219,1275,5806,1190,5830,1192,5843,1205,5855,1222,5845,1212,5858,1228,5877,1224,5863,1235,5862,1246,5845,1249,5832,1253,5837,1263,5841,1276,5851,1284,5862,1283,5879,1281,5878,1268,5892,1262,5888,1282,5892,1287,5875,1292,5868,1300,5870,1308,5884,1331,5884,1316,5898,1314,5954,1311,5976,1311,5982,1325,6036,1429,6026,1457,5744,1499,5733,1500,5728,1520,5720,1549,5712,1565,5698,1573,5673,1576,5652,1580,5593,1568,5584,1563,5581,1568,5546,1632e" filled="f" stroked="t" strokeweight=".25pt" strokecolor="#000000">
                <v:path arrowok="t"/>
              </v:shape>
            </v:group>
            <v:group style="position:absolute;left:5891;top:1154;width:196;height:118" coordorigin="5891,1154" coordsize="196,118">
              <v:shape style="position:absolute;left:5891;top:1154;width:196;height:118" coordorigin="5891,1154" coordsize="196,118" path="m6084,1243l6087,1248,6084,1253,6078,1254,5954,1271,5948,1272,5940,1269,5937,1264,5894,1182,5891,1177,5894,1172,5900,1171,6022,1155,6029,1154,6036,1157,6040,1162,6084,1243xe" filled="f" stroked="t" strokeweight=".25pt" strokecolor="#000000">
                <v:path arrowok="t"/>
              </v:shape>
            </v:group>
            <v:group style="position:absolute;left:6129;top:1640;width:261;height:160" coordorigin="6129,1640" coordsize="261,160">
              <v:shape style="position:absolute;left:6129;top:1640;width:261;height:160" coordorigin="6129,1640" coordsize="261,160" path="m6199,1800l6132,1676,6129,1671,6132,1666,6139,1665,6303,1641,6309,1640,6317,1644,6320,1649,6390,1774e" filled="f" stroked="t" strokeweight=".25pt" strokecolor="#000000">
                <v:path arrowok="t"/>
              </v:shape>
            </v:group>
            <v:group style="position:absolute;left:6014;top:1292;width:264;height:327" coordorigin="6014,1292" coordsize="264,327">
              <v:shape style="position:absolute;left:6014;top:1292;width:264;height:327" coordorigin="6014,1292" coordsize="264,327" path="m6080,1433l6017,1314,6014,1309,6016,1304,6023,1303,6100,1292,6107,1292,6114,1295,6118,1300,6275,1591,6278,1596,6275,1601,6269,1602,6162,1618,6156,1618,6148,1615,6145,1610,6073,1479,6073,1475,6076,1467,6080,1433xe" filled="f" stroked="t" strokeweight=".25pt" strokecolor="#000000">
                <v:path arrowok="t"/>
              </v:shape>
            </v:group>
            <v:group style="position:absolute;left:5465;top:1094;width:422;height:104" coordorigin="5465,1094" coordsize="422,104">
              <v:shape style="position:absolute;left:5465;top:1094;width:422;height:104" coordorigin="5465,1094" coordsize="422,104" path="m5855,1127l5863,1111,5854,1094,5876,1130,5887,1142,5872,1144,5499,1197,5483,1198,5479,1186,5465,1157,5467,1152,5472,1156,5477,1181,5855,1127xe" filled="f" stroked="t" strokeweight=".25pt" strokecolor="#000000">
                <v:path arrowok="t"/>
              </v:shape>
            </v:group>
            <v:group style="position:absolute;left:4985;top:1163;width:414;height:104" coordorigin="4985,1163" coordsize="414,104">
              <v:shape style="position:absolute;left:4985;top:1163;width:414;height:104" coordorigin="4985,1163" coordsize="414,104" path="m5369,1196l5382,1181,5374,1163,5392,1200,5398,1212,5387,1214,5020,1267,4999,1267,4996,1255,4985,1227,4986,1221,4993,1228,4994,1249,5369,1196xe" filled="f" stroked="t" strokeweight=".25pt" strokecolor="#000000">
                <v:path arrowok="t"/>
              </v:shape>
            </v:group>
            <v:group style="position:absolute;left:4771;top:1075;width:228;height:234" coordorigin="4771,1075" coordsize="228,234">
              <v:shape style="position:absolute;left:4771;top:1075;width:228;height:234" coordorigin="4771,1075" coordsize="228,234" path="m4783,1099l4771,1100,4777,1117,4863,1298,4870,1309,4878,1307,4948,1297,4965,1294,4959,1279,4926,1204,4918,1181,4936,1178,4990,1169,4999,1170,4994,1160,4959,1085,4954,1075,4944,1077,4783,1099xe" filled="f" stroked="t" strokeweight=".25pt" strokecolor="#000000">
                <v:path arrowok="t"/>
              </v:shape>
            </v:group>
            <v:group style="position:absolute;left:5002;top:935;width:705;height:220" coordorigin="5002,935" coordsize="705,220">
              <v:shape style="position:absolute;left:5002;top:935;width:705;height:220" coordorigin="5002,935" coordsize="705,220" path="m5002,1024l5019,1020,5029,1041,5074,1133,5080,1155,5104,1151,5690,1067,5707,1058,5701,1044,5654,953,5649,935,5625,937e" filled="f" stroked="t" strokeweight=".25pt" strokecolor="#000000">
                <v:path arrowok="t"/>
              </v:shape>
            </v:group>
            <v:group style="position:absolute;left:5768;top:946;width:259;height:195" coordorigin="5768,946" coordsize="259,195">
              <v:shape style="position:absolute;left:5768;top:946;width:259;height:195" coordorigin="5768,946" coordsize="259,195" path="m5784,967l5768,969,5775,979,5806,1039,5811,1050,5829,1046,5872,1040,5881,1039,5885,1046,5931,1133,5933,1141,5946,1140,6017,1129,6027,1126,6020,1116,5935,961,5926,946,5910,949,5784,967xe" filled="f" stroked="t" strokeweight=".25pt" strokecolor="#000000">
                <v:path arrowok="t"/>
              </v:shape>
            </v:group>
            <v:group style="position:absolute;left:5138;top:965;width:449;height:97" coordorigin="5138,965" coordsize="449,97">
              <v:shape style="position:absolute;left:5138;top:965;width:449;height:97" coordorigin="5138,965" coordsize="449,97" path="m5435,965l5450,976,5560,983,5573,984,5578,988,5587,995,5575,1005,5507,1027,5251,1060,5224,1061,5206,1062,5191,1062,5173,1062,5147,1062,5142,1058,5138,1049,5145,1040,5227,1007,5239,991e" filled="f" stroked="t" strokeweight=".25pt" strokecolor="#000000">
                <v:path arrowok="t"/>
              </v:shape>
            </v:group>
            <v:group style="position:absolute;left:4359;top:2134;width:279;height:218" coordorigin="4359,2134" coordsize="279,218">
              <v:shape style="position:absolute;left:4359;top:2134;width:279;height:218" coordorigin="4359,2134" coordsize="279,218" path="m4359,2184l4361,2168,4564,2134,4637,2302,4636,2315,4426,2352,4359,2184xe" filled="f" stroked="t" strokeweight=".25pt" strokecolor="#000000">
                <v:path arrowok="t"/>
              </v:shape>
            </v:group>
            <v:group style="position:absolute;left:5349;top:2392;width:228;height:207" coordorigin="5349,2392" coordsize="228,207">
              <v:shape style="position:absolute;left:5349;top:2392;width:228;height:207" coordorigin="5349,2392" coordsize="228,207" path="m5349,2438l5350,2418,5500,2392,5577,2559,5576,2572,5423,2599,5349,2438xe" filled="f" stroked="t" strokeweight=".3pt" strokecolor="#999999">
                <v:path arrowok="t"/>
              </v:shape>
            </v:group>
            <v:group style="position:absolute;left:4777;top:2145;width:399;height:302" coordorigin="4777,2145" coordsize="399,302">
              <v:shape style="position:absolute;left:4777;top:2145;width:399;height:302" coordorigin="4777,2145" coordsize="399,302" path="m5061,2145l4777,2190,4886,2446,5176,2397,5061,2145xe" filled="f" stroked="t" strokeweight=".25pt" strokecolor="#000000">
                <v:path arrowok="t"/>
              </v:shape>
            </v:group>
            <v:group style="position:absolute;left:4811;top:2167;width:332;height:253" coordorigin="4811,2167" coordsize="332,253">
              <v:shape style="position:absolute;left:4811;top:2167;width:332;height:253" coordorigin="4811,2167" coordsize="332,253" path="m4826,2197l4811,2235,4878,2393,4926,2419,5125,2386,5143,2357,5063,2181,5016,2167,4826,2197xe" filled="f" stroked="t" strokeweight=".25pt" strokecolor="#000000">
                <v:path arrowok="t"/>
              </v:shape>
            </v:group>
            <v:group style="position:absolute;left:5174;top:2860;width:172;height:135" coordorigin="5174,2860" coordsize="172,135">
              <v:shape style="position:absolute;left:5174;top:2860;width:172;height:135" coordorigin="5174,2860" coordsize="172,135" path="m5197,2996l5186,2979,5178,2960,5174,2940,5175,2918,5228,2862,5250,2860,5272,2864,5325,2901,5345,2959,5345,2963,5345,2968e" filled="f" stroked="t" strokeweight=".3pt" strokecolor="#999999">
                <v:path arrowok="t"/>
              </v:shape>
            </v:group>
            <v:group style="position:absolute;left:5139;top:2809;width:255;height:149" coordorigin="5139,2809" coordsize="255,149">
              <v:shape style="position:absolute;left:5139;top:2809;width:255;height:149" coordorigin="5139,2809" coordsize="255,149" path="m5139,2879l5175,2829,5231,2809,5256,2812,5318,2837,5364,2880,5390,2937,5394,2958e" filled="f" stroked="t" strokeweight=".3pt" strokecolor="#999999">
                <v:path arrowok="t"/>
              </v:shape>
            </v:group>
            <v:group style="position:absolute;left:5109;top:2750;width:344;height:243" coordorigin="5109,2750" coordsize="344,243">
              <v:shape style="position:absolute;left:5109;top:2750;width:344;height:243" coordorigin="5109,2750" coordsize="344,243" path="m5452,2941l5453,2918,5391,2766,5383,2750,5363,2753,5122,2795,5109,2799,5115,2812,5174,2973,5175,2993,5452,2941xe" filled="f" stroked="t" strokeweight=".3pt" strokecolor="#999999">
                <v:path arrowok="t"/>
              </v:shape>
            </v:group>
            <v:group style="position:absolute;left:3998;top:2787;width:2481;height:605" coordorigin="3998,2787" coordsize="2481,605">
              <v:shape style="position:absolute;left:3998;top:2787;width:2481;height:605" coordorigin="3998,2787" coordsize="2481,605" path="m6468,2787l4010,3245,4015,3264,4020,3287,4017,3302,3998,3374,3998,3383,6413,2941,6470,2864,6469,2864,6472,2859,6478,2832,6477,2809,6471,2794,6468,2787e" filled="t" fillcolor="#E0E0E0" stroked="f">
                <v:path arrowok="t"/>
                <v:fill/>
              </v:shape>
              <v:shape style="position:absolute;left:3998;top:2787;width:2481;height:605" coordorigin="3998,2787" coordsize="2481,605" path="m6477,2850l6469,2864,6470,2864,6477,2850e" filled="t" fillcolor="#E0E0E0" stroked="f">
                <v:path arrowok="t"/>
                <v:fill/>
              </v:shape>
            </v:group>
            <v:group style="position:absolute;left:3998;top:2787;width:2481;height:605" coordorigin="3998,2787" coordsize="2481,605">
              <v:shape style="position:absolute;left:3998;top:2787;width:2481;height:605" coordorigin="3998,2787" coordsize="2481,605" path="m6413,2941l6435,2926,6446,2908,6477,2850,6469,2864,6472,2859,6478,2832,6477,2809,6471,2794,6468,2787,4010,3245,4015,3264,4020,3287,4017,3302,3998,3374,3998,3383,4010,3392e" filled="f" stroked="t" strokeweight=".25pt" strokecolor="#000000">
                <v:path arrowok="t"/>
              </v:shape>
            </v:group>
            <v:group style="position:absolute;left:5101;top:3110;width:342;height:78" coordorigin="5101,3110" coordsize="342,78">
              <v:shape style="position:absolute;left:5101;top:3110;width:342;height:78" coordorigin="5101,3110" coordsize="342,78" path="m5101,3188l5108,3174,5130,3170,5418,3116,5441,3110,5443,3121e" filled="f" stroked="t" strokeweight=".25pt" strokecolor="#000000">
                <v:path arrowok="t"/>
              </v:shape>
            </v:group>
            <v:group style="position:absolute;left:5082;top:3052;width:376;height:127" coordorigin="5082,3052" coordsize="376,127">
              <v:shape style="position:absolute;left:5082;top:3052;width:376;height:127" coordorigin="5082,3052" coordsize="376,127" path="m5082,3179l5121,3118,5440,3055,5458,3052,5455,3067,5456,3087,5450,3105e" filled="f" stroked="t" strokeweight=".25pt" strokecolor="#000000">
                <v:path arrowok="t"/>
              </v:shape>
            </v:group>
            <v:group style="position:absolute;left:3267;top:3269;width:14;height:50" coordorigin="3267,3269" coordsize="14,50">
              <v:shape style="position:absolute;left:3267;top:3269;width:14;height:50" coordorigin="3267,3269" coordsize="14,50" path="m3281,3305l3281,3315,3278,3319,3274,3314,3270,3308,3267,3294,3267,3284,3267,3273,3270,3269,3273,3275,3277,3281,3280,3294,3281,3305xe" filled="f" stroked="t" strokeweight=".25pt" strokecolor="#000000">
                <v:path arrowok="t"/>
              </v:shape>
            </v:group>
            <v:group style="position:absolute;left:3172;top:2946;width:8;height:70" coordorigin="3172,2946" coordsize="8,70">
              <v:shape style="position:absolute;left:3172;top:2946;width:8;height:70" coordorigin="3172,2946" coordsize="8,70" path="m3176,2946l3172,2999,3173,3004,3175,3014,3176,3015,3180,2965,3180,2963,3180,2957,3177,2948,3176,2946e" filled="t" fillcolor="#000000" stroked="f">
                <v:path arrowok="t"/>
                <v:fill/>
              </v:shape>
            </v:group>
            <v:group style="position:absolute;left:3183;top:2981;width:8;height:70" coordorigin="3183,2981" coordsize="8,70">
              <v:shape style="position:absolute;left:3183;top:2981;width:8;height:70" coordorigin="3183,2981" coordsize="8,70" path="m3187,2981l3187,2983,3183,3034,3184,3039,3186,3049,3188,3051,3188,3048,3192,2998,3191,2992,3188,2983,3187,2981e" filled="t" fillcolor="#000000" stroked="f">
                <v:path arrowok="t"/>
                <v:fill/>
              </v:shape>
            </v:group>
            <v:group style="position:absolute;left:3194;top:3016;width:8;height:70" coordorigin="3194,3016" coordsize="8,70">
              <v:shape style="position:absolute;left:3194;top:3016;width:8;height:70" coordorigin="3194,3016" coordsize="8,70" path="m3198,3016l3198,3018,3194,3069,3195,3075,3198,3084,3199,3086,3203,3033,3202,3027,3200,3018,3198,3016e" filled="t" fillcolor="#000000" stroked="f">
                <v:path arrowok="t"/>
                <v:fill/>
              </v:shape>
            </v:group>
            <v:group style="position:absolute;left:3206;top:3051;width:8;height:70" coordorigin="3206,3051" coordsize="8,70">
              <v:shape style="position:absolute;left:3206;top:3051;width:8;height:70" coordorigin="3206,3051" coordsize="8,70" path="m3210,3051l3206,3104,3206,3110,3209,3119,3210,3121,3214,3068,3213,3063,3211,3053,3210,3051e" filled="t" fillcolor="#000000" stroked="f">
                <v:path arrowok="t"/>
                <v:fill/>
              </v:shape>
            </v:group>
            <v:group style="position:absolute;left:3217;top:3087;width:8;height:70" coordorigin="3217,3087" coordsize="8,70">
              <v:shape style="position:absolute;left:3217;top:3087;width:8;height:70" coordorigin="3217,3087" coordsize="8,70" path="m3221,3087l3221,3089,3217,3137,3217,3139,3218,3145,3220,3154,3221,3156,3225,3104,3224,3098,3222,3089,3221,3087e" filled="t" fillcolor="#000000" stroked="f">
                <v:path arrowok="t"/>
                <v:fill/>
              </v:shape>
            </v:group>
            <v:group style="position:absolute;left:3228;top:3122;width:8;height:70" coordorigin="3228,3122" coordsize="8,70">
              <v:shape style="position:absolute;left:3228;top:3122;width:8;height:70" coordorigin="3228,3122" coordsize="8,70" path="m3232,3122l3228,3175,3229,3180,3231,3190,3232,3192,3236,3141,3236,3139,3236,3133,3233,3124,3232,3122e" filled="t" fillcolor="#000000" stroked="f">
                <v:path arrowok="t"/>
                <v:fill/>
              </v:shape>
            </v:group>
            <v:group style="position:absolute;left:3239;top:3157;width:8;height:70" coordorigin="3239,3157" coordsize="8,70">
              <v:shape style="position:absolute;left:3239;top:3157;width:8;height:70" coordorigin="3239,3157" coordsize="8,70" path="m3243,3157l3239,3210,3240,3216,3242,3225,3244,3227,3247,3176,3248,3174,3247,3168,3245,3164,3244,3159,3243,3157e" filled="t" fillcolor="#000000" stroked="f">
                <v:path arrowok="t"/>
                <v:fill/>
              </v:shape>
            </v:group>
            <v:group style="position:absolute;left:3250;top:3192;width:8;height:70" coordorigin="3250,3192" coordsize="8,70">
              <v:shape style="position:absolute;left:3250;top:3192;width:8;height:70" coordorigin="3250,3192" coordsize="8,70" path="m3254,3192l3254,3195,3251,3243,3250,3245,3251,3251,3254,3260,3255,3262,3259,3211,3259,3209,3258,3204,3256,3194,3254,3192e" filled="t" fillcolor="#000000" stroked="f">
                <v:path arrowok="t"/>
                <v:fill/>
              </v:shape>
            </v:group>
            <v:group style="position:absolute;left:4525;top:1929;width:481;height:157" coordorigin="4525,1929" coordsize="481,157">
              <v:shape style="position:absolute;left:4525;top:1929;width:481;height:157" coordorigin="4525,1929" coordsize="481,157" path="m4984,1997l4569,1997,4587,1998,4604,2004,4659,2036,4728,2083,4742,2086,4994,2046,5006,2040,4996,2024,4984,1997e" filled="t" fillcolor="#FFFFFF" stroked="f">
                <v:path arrowok="t"/>
                <v:fill/>
              </v:shape>
              <v:shape style="position:absolute;left:4525;top:1929;width:481;height:157" coordorigin="4525,1929" coordsize="481,157" path="m4949,1929l4928,1931,4534,1992,4525,2001,4569,1997,4984,1997,4959,1943,4949,1929e" filled="t" fillcolor="#FFFFFF" stroked="f">
                <v:path arrowok="t"/>
                <v:fill/>
              </v:shape>
            </v:group>
            <v:group style="position:absolute;left:4525;top:1929;width:481;height:157" coordorigin="4525,1929" coordsize="481,157">
              <v:shape style="position:absolute;left:4525;top:1929;width:481;height:157" coordorigin="4525,1929" coordsize="481,157" path="m4569,1997l4640,2025,4695,2059,4728,2083,4742,2086,4994,2046,5006,2040,4996,2024,4959,1943,4949,1929,4928,1931,4558,1988,4534,1992,4525,2001,4569,1997xe" filled="f" stroked="t" strokeweight=".25pt" strokecolor="#000000">
                <v:path arrowok="t"/>
              </v:shape>
            </v:group>
            <v:group style="position:absolute;left:4708;top:1963;width:296;height:122" coordorigin="4708,1963" coordsize="296,122">
              <v:shape style="position:absolute;left:4708;top:1963;width:296;height:122" coordorigin="4708,1963" coordsize="296,122" path="m5001,2038l5003,2042,5002,2046,4997,2046,4750,2085,4746,2085,4740,2083,4738,2078,4710,2011,4708,2007,4709,2003,4714,2002,4957,1964,4962,1963,4967,1966,4969,1970,5001,2038xe" filled="f" stroked="t" strokeweight=".25pt" strokecolor="#000000">
                <v:path arrowok="t"/>
              </v:shape>
            </v:group>
            <v:group style="position:absolute;left:3294;top:2184;width:16;height:25" coordorigin="3294,2184" coordsize="16,25">
              <v:shape style="position:absolute;left:3294;top:2184;width:16;height:25" coordorigin="3294,2184" coordsize="16,25" path="m3294,2209l3309,2210,3307,2198,3303,2184e" filled="f" stroked="t" strokeweight=".25pt" strokecolor="#000000">
                <v:path arrowok="t"/>
              </v:shape>
            </v:group>
            <v:group style="position:absolute;left:3798;top:2106;width:18;height:28" coordorigin="3798,2106" coordsize="18,28">
              <v:shape style="position:absolute;left:3798;top:2106;width:18;height:28" coordorigin="3798,2106" coordsize="18,28" path="m3798,2133l3816,2131,3814,2119,3809,2106e" filled="f" stroked="t" strokeweight=".25pt" strokecolor="#000000">
                <v:path arrowok="t"/>
              </v:shape>
            </v:group>
            <v:group style="position:absolute;left:3419;top:2271;width:242;height:521" coordorigin="3419,2271" coordsize="242,521">
              <v:shape style="position:absolute;left:3419;top:2271;width:242;height:521" coordorigin="3419,2271" coordsize="242,521" path="m3460,2271l3437,2276,3419,2285,3421,2301,3468,2402,3479,2426,3507,2488,3532,2552,3558,2631,3580,2700,3599,2762,3608,2792,3661,2791,3643,2729,3621,2662,3599,2593,3574,2522,3546,2457,3514,2384,3479,2309,3466,2284,3460,2271e" filled="t" fillcolor="#FFFFFF" stroked="f">
                <v:path arrowok="t"/>
                <v:fill/>
              </v:shape>
            </v:group>
            <v:group style="position:absolute;left:3419;top:2271;width:242;height:521" coordorigin="3419,2271" coordsize="242,521">
              <v:shape style="position:absolute;left:3419;top:2271;width:242;height:521" coordorigin="3419,2271" coordsize="242,521" path="m3661,2791l3643,2729,3621,2662,3599,2593,3574,2522,3546,2457,3514,2384,3486,2323,3466,2284,3460,2271,3437,2276,3419,2285,3421,2301,3440,2340,3455,2374,3488,2446,3515,2508,3537,2569,3558,2631,3580,2700,3599,2762,3608,2792,3661,2791xe" filled="f" stroked="t" strokeweight=".25pt" strokecolor="#000000">
                <v:path arrowok="t"/>
              </v:shape>
            </v:group>
            <v:group style="position:absolute;left:2676;top:1347;width:4244;height:2042" coordorigin="2676,1347" coordsize="4244,2042">
              <v:shape style="position:absolute;left:2676;top:1347;width:4244;height:2042" coordorigin="2676,1347" coordsize="4244,2042" path="m2702,1347l2683,1354,2676,1363,2678,1380,2959,2228,2979,2178,2988,2177,2997,2222,2997,2243,3253,3021,3251,3064,3348,3357,3358,3380,3368,3389,3385,3388,3955,3282,3976,3274,3980,3258,3985,3220,6481,2755,6489,2768,6498,2785,6499,2803,6902,2734,6919,2722,6916,2710e" filled="f" stroked="t" strokeweight=".25pt" strokecolor="#000000">
                <v:path arrowok="t"/>
              </v:shape>
            </v:group>
            <v:group style="position:absolute;left:2663;top:898;width:4270;height:2616" coordorigin="2663,898" coordsize="4270,2616">
              <v:shape style="position:absolute;left:2663;top:898;width:4270;height:2616" coordorigin="2663,898" coordsize="4270,2616" path="m6912,2676l6915,2635,6607,2066,6598,2066,6602,2044,6463,1782,6457,1766,6429,1767,6422,1766,5987,964,5989,937,5968,903,5959,905,5954,937,5935,904,5926,905,5921,899,5906,898,5435,964,5428,978,5248,1003,5238,991,4686,1068,4682,1086,4595,1098,4588,1089,4265,1132,4254,1145,3985,1182,3977,1166,3960,1169,3833,1187,3832,1173,3826,1170,3657,1194,3651,1195,3641,1213,3100,1289,3100,1272,3092,1268,2910,1293,2906,1298,2902,1316,2725,1341,2693,1353,2680,1369,2665,1463,2663,1483,2669,1498,3307,3468,3319,3492,3329,3507,3341,3514,3357,3514,3382,3510,6859,2856,6882,2851,6885,2836,6923,2750,6933,2721,6931,2705,6928,2700,6912,2676xe" filled="f" stroked="t" strokeweight=".6pt" strokecolor="#000000">
                <v:path arrowok="t"/>
              </v:shape>
            </v:group>
            <v:group style="position:absolute;left:3461;top:2110;width:274;height:86" coordorigin="3461,2110" coordsize="274,86">
              <v:shape style="position:absolute;left:3461;top:2110;width:274;height:86" coordorigin="3461,2110" coordsize="274,86" path="m3700,2110l3474,2147,3461,2158,3462,2179,3476,2193,3496,2197,3718,2161,3734,2151,3735,2132,3734,2128,3720,2114,3700,2110e" filled="t" fillcolor="#FFFFFF" stroked="f">
                <v:path arrowok="t"/>
                <v:fill/>
              </v:shape>
            </v:group>
            <v:group style="position:absolute;left:3461;top:2110;width:274;height:86" coordorigin="3461,2110" coordsize="274,86">
              <v:shape style="position:absolute;left:3461;top:2110;width:274;height:86" coordorigin="3461,2110" coordsize="274,86" path="m3735,2132l3734,2151,3718,2161,3496,2197,3476,2193,3462,2179,3461,2158,3474,2147,3700,2110,3720,2114,3734,2128,3735,2132xe" filled="f" stroked="t" strokeweight=".35pt" strokecolor="#000000">
                <v:path arrowok="t"/>
              </v:shape>
            </v:group>
            <v:group style="position:absolute;left:5909;top:865;width:50;height:35" coordorigin="5909,865" coordsize="50,35">
              <v:shape style="position:absolute;left:5909;top:865;width:50;height:35" coordorigin="5909,865" coordsize="50,35" path="m5944,865l5918,866,5909,875,5912,894,5923,901,5950,900,5959,892,5957,882,5956,873,5944,865e" filled="t" fillcolor="#999999" stroked="f">
                <v:path arrowok="t"/>
                <v:fill/>
              </v:shape>
            </v:group>
            <v:group style="position:absolute;left:5909;top:865;width:50;height:35" coordorigin="5909,865" coordsize="50,35">
              <v:shape style="position:absolute;left:5909;top:865;width:50;height:35" coordorigin="5909,865" coordsize="50,35" path="m5957,882l5959,892,5950,900,5936,900,5923,901,5912,894,5910,884,5909,875,5918,866,5931,866,5944,865,5956,873,5957,882xe" filled="f" stroked="t" strokeweight=".25pt" strokecolor="#000000">
                <v:path arrowok="t"/>
              </v:shape>
            </v:group>
            <v:group style="position:absolute;left:3936;top:1285;width:303;height:756" coordorigin="3936,1285" coordsize="303,756">
              <v:shape style="position:absolute;left:3936;top:1285;width:303;height:756" coordorigin="3936,1285" coordsize="303,756" path="m3936,1285l4239,2041e" filled="f" stroked="t" strokeweight=".25pt" strokecolor="#000000">
                <v:path arrowok="t"/>
              </v:shape>
            </v:group>
            <v:group style="position:absolute;left:2898;top:1326;width:2;height:96" coordorigin="2898,1326" coordsize="2,96">
              <v:shape style="position:absolute;left:2898;top:1326;width:2;height:96" coordorigin="2898,1326" coordsize="0,96" path="m2898,1326l2898,1422e" filled="f" stroked="t" strokeweight=".564pt" strokecolor="#000000">
                <v:path arrowok="t"/>
              </v:shape>
            </v:group>
            <v:group style="position:absolute;left:3096;top:1290;width:2;height:101" coordorigin="3096,1290" coordsize="2,101">
              <v:shape style="position:absolute;left:3096;top:1290;width:2;height:101" coordorigin="3096,1290" coordsize="0,101" path="m3096,1290l3096,1391e" filled="f" stroked="t" strokeweight=".412pt" strokecolor="#000000">
                <v:path arrowok="t"/>
              </v:shape>
            </v:group>
            <v:group style="position:absolute;left:3828;top:1180;width:477;height:851" coordorigin="3828,1180" coordsize="477,851">
              <v:shape style="position:absolute;left:3828;top:1180;width:477;height:851" coordorigin="3828,1180" coordsize="477,851" path="m3828,1201l3947,1185,3955,1184,3965,1180,3972,1196,4301,2001,4304,2022,4290,2031e" filled="f" stroked="t" strokeweight=".25pt" strokecolor="#000000">
                <v:path arrowok="t"/>
              </v:shape>
            </v:group>
            <v:group style="position:absolute;left:2904;top:1280;width:194;height:47" coordorigin="2904,1280" coordsize="194,47">
              <v:shape style="position:absolute;left:2904;top:1280;width:194;height:47" coordorigin="2904,1280" coordsize="194,47" path="m3097,1306l3098,1290,3090,1280,2912,1304,2908,1309,2904,1328e" filled="f" stroked="t" strokeweight=".25pt" strokecolor="#000000">
                <v:path arrowok="t"/>
              </v:shape>
            </v:group>
            <v:group style="position:absolute;left:3640;top:1181;width:190;height:46" coordorigin="3640,1181" coordsize="190,46">
              <v:shape style="position:absolute;left:3640;top:1181;width:190;height:46" coordorigin="3640,1181" coordsize="190,46" path="m3830,1197l3830,1191,3822,1181,3657,1204,3651,1205,3640,1227e" filled="f" stroked="t" strokeweight=".25pt" strokecolor="#000000">
                <v:path arrowok="t"/>
              </v:shape>
            </v:group>
            <v:group style="position:absolute;left:3639;top:1204;width:2;height:112" coordorigin="3639,1204" coordsize="2,112">
              <v:shape style="position:absolute;left:3639;top:1204;width:2;height:112" coordorigin="3639,1204" coordsize="0,112" path="m3639,1204l3639,1316e" filled="f" stroked="t" strokeweight=".962pt" strokecolor="#000000">
                <v:path arrowok="t"/>
              </v:shape>
            </v:group>
            <v:group style="position:absolute;left:3825;top:1193;width:5;height:94" coordorigin="3825,1193" coordsize="5,94">
              <v:shape style="position:absolute;left:3825;top:1193;width:5;height:94" coordorigin="3825,1193" coordsize="5,94" path="m3830,1193l3825,1286e" filled="f" stroked="t" strokeweight=".25pt" strokecolor="#000000">
                <v:path arrowok="t"/>
              </v:shape>
            </v:group>
            <v:group style="position:absolute;left:3982;top:1307;width:14;height:62" coordorigin="3982,1307" coordsize="14,62">
              <v:shape style="position:absolute;left:3982;top:1307;width:14;height:62" coordorigin="3982,1307" coordsize="14,62" path="m3996,1349l3996,1363,3993,1369,3989,1363,3986,1357,3982,1341,3982,1327,3982,1313,3985,1307,3989,1313,3993,1319,3996,1335,3996,1349xe" filled="f" stroked="t" strokeweight=".25pt" strokecolor="#000000">
                <v:path arrowok="t"/>
              </v:shape>
            </v:group>
            <v:group style="position:absolute;left:4234;top:1915;width:14;height:62" coordorigin="4234,1915" coordsize="14,62">
              <v:shape style="position:absolute;left:4234;top:1915;width:14;height:62" coordorigin="4234,1915" coordsize="14,62" path="m4248,1957l4248,1971,4245,1977,4242,1971,4238,1965,4235,1949,4234,1935,4234,1922,4237,1915,4241,1921,4245,1927,4248,1943,4248,1957xe" filled="f" stroked="t" strokeweight=".25pt" strokecolor="#000000">
                <v:path arrowok="t"/>
              </v:shape>
            </v:group>
            <v:group style="position:absolute;left:3325;top:2955;width:3620;height:916" coordorigin="3325,2955" coordsize="3620,916">
              <v:shape style="position:absolute;left:3325;top:2955;width:3620;height:916" coordorigin="3325,2955" coordsize="3620,916" path="m6846,2955l3414,3595,3376,3625,3360,3635,3343,3654,3332,3683,3329,3706,3329,3720,3327,3753,3325,3871,6932,3296,6945,2993,6937,2974,6914,2970,6846,2955e" filled="t" fillcolor="#E0E0E0" stroked="f">
                <v:path arrowok="t"/>
                <v:fill/>
              </v:shape>
            </v:group>
            <v:group style="position:absolute;left:3328;top:3113;width:3606;height:719" coordorigin="3328,3113" coordsize="3606,719">
              <v:shape style="position:absolute;left:3328;top:3113;width:3606;height:719" coordorigin="3328,3113" coordsize="3606,719" path="m6934,3113l3328,3773,3328,3832,6934,3198,6934,3113e" filled="t" fillcolor="#E0E0E0" stroked="f">
                <v:path arrowok="t"/>
                <v:fill/>
              </v:shape>
            </v:group>
            <v:group style="position:absolute;left:3328;top:3126;width:3606;height:709" coordorigin="3328,3126" coordsize="3606,709">
              <v:shape style="position:absolute;left:3328;top:3126;width:3606;height:709" coordorigin="3328,3126" coordsize="3606,709" path="m6933,3126l3328,3776,3328,3835,6933,3211,6933,3126e" filled="t" fillcolor="#E1E1E1" stroked="f">
                <v:path arrowok="t"/>
                <v:fill/>
              </v:shape>
            </v:group>
            <v:group style="position:absolute;left:3328;top:3139;width:3605;height:699" coordorigin="3328,3139" coordsize="3605,699">
              <v:shape style="position:absolute;left:3328;top:3139;width:3605;height:699" coordorigin="3328,3139" coordsize="3605,699" path="m6933,3139l3328,3780,3328,3838,6933,3224,6933,3139e" filled="t" fillcolor="#E2E2E2" stroked="f">
                <v:path arrowok="t"/>
                <v:fill/>
              </v:shape>
            </v:group>
            <v:group style="position:absolute;left:3327;top:3153;width:3605;height:689" coordorigin="3327,3153" coordsize="3605,689">
              <v:shape style="position:absolute;left:3327;top:3153;width:3605;height:689" coordorigin="3327,3153" coordsize="3605,689" path="m6932,3153l3327,3783,3327,3842,6932,3238,6932,3153e" filled="t" fillcolor="#E3E3E3" stroked="f">
                <v:path arrowok="t"/>
                <v:fill/>
              </v:shape>
            </v:group>
            <v:group style="position:absolute;left:3327;top:3166;width:3604;height:679" coordorigin="3327,3166" coordsize="3604,679">
              <v:shape style="position:absolute;left:3327;top:3166;width:3604;height:679" coordorigin="3327,3166" coordsize="3604,679" path="m6931,3166l3327,3786,3327,3845,6931,3251,6931,3166e" filled="t" fillcolor="#E4E4E4" stroked="f">
                <v:path arrowok="t"/>
                <v:fill/>
              </v:shape>
            </v:group>
            <v:group style="position:absolute;left:3328;top:3179;width:3603;height:669" coordorigin="3328,3179" coordsize="3603,669">
              <v:shape style="position:absolute;left:3328;top:3179;width:3603;height:669" coordorigin="3328,3179" coordsize="3603,669" path="m6931,3179l3328,3790,3328,3848,6931,3264,6931,3179e" filled="t" fillcolor="#E5E5E5" stroked="f">
                <v:path arrowok="t"/>
                <v:fill/>
              </v:shape>
            </v:group>
            <v:group style="position:absolute;left:3328;top:3193;width:3603;height:659" coordorigin="3328,3193" coordsize="3603,659">
              <v:shape style="position:absolute;left:3328;top:3193;width:3603;height:659" coordorigin="3328,3193" coordsize="3603,659" path="m6930,3193l3328,3793,3328,3852,6930,3278,6930,3193e" filled="t" fillcolor="#E6E6E6" stroked="f">
                <v:path arrowok="t"/>
                <v:fill/>
              </v:shape>
            </v:group>
            <v:group style="position:absolute;left:3328;top:3206;width:3602;height:649" coordorigin="3328,3206" coordsize="3602,649">
              <v:shape style="position:absolute;left:3328;top:3206;width:3602;height:649" coordorigin="3328,3206" coordsize="3602,649" path="m6929,3206l3328,3796,3328,3855,6929,3291,6929,3206e" filled="t" fillcolor="#E7E7E7" stroked="f">
                <v:path arrowok="t"/>
                <v:fill/>
              </v:shape>
            </v:group>
            <v:group style="position:absolute;left:3328;top:3219;width:3601;height:639" coordorigin="3328,3219" coordsize="3601,639">
              <v:shape style="position:absolute;left:3328;top:3219;width:3601;height:639" coordorigin="3328,3219" coordsize="3601,639" path="m6929,3219l3328,3800,3328,3859,6929,3304,6929,3219e" filled="t" fillcolor="#E8E8E8" stroked="f">
                <v:path arrowok="t"/>
                <v:fill/>
              </v:shape>
            </v:group>
            <v:group style="position:absolute;left:3328;top:3232;width:3601;height:630" coordorigin="3328,3232" coordsize="3601,630">
              <v:shape style="position:absolute;left:3328;top:3232;width:3601;height:630" coordorigin="3328,3232" coordsize="3601,630" path="m6928,3232l3328,3803,3328,3862,6928,3317,6928,3232e" filled="t" fillcolor="#E9E9E9" stroked="f">
                <v:path arrowok="t"/>
                <v:fill/>
              </v:shape>
            </v:group>
            <v:group style="position:absolute;left:3328;top:3246;width:3600;height:620" coordorigin="3328,3246" coordsize="3600,620">
              <v:shape style="position:absolute;left:3328;top:3246;width:3600;height:620" coordorigin="3328,3246" coordsize="3600,620" path="m6928,3246l3328,3806,3328,3865,6928,3331,6928,3246e" filled="t" fillcolor="#EAEAEA" stroked="f">
                <v:path arrowok="t"/>
                <v:fill/>
              </v:shape>
            </v:group>
            <v:group style="position:absolute;left:3327;top:3259;width:3599;height:610" coordorigin="3327,3259" coordsize="3599,610">
              <v:shape style="position:absolute;left:3327;top:3259;width:3599;height:610" coordorigin="3327,3259" coordsize="3599,610" path="m6927,3259l3327,3810,3327,3869,6927,3344,6927,3259e" filled="t" fillcolor="#EBEBEB" stroked="f">
                <v:path arrowok="t"/>
                <v:fill/>
              </v:shape>
            </v:group>
            <v:group style="position:absolute;left:3328;top:3272;width:3599;height:600" coordorigin="3328,3272" coordsize="3599,600">
              <v:shape style="position:absolute;left:3328;top:3272;width:3599;height:600" coordorigin="3328,3272" coordsize="3599,600" path="m6926,3272l3328,3813,3328,3872,6926,3357,6926,3272e" filled="t" fillcolor="#ECECEC" stroked="f">
                <v:path arrowok="t"/>
                <v:fill/>
              </v:shape>
            </v:group>
            <v:group style="position:absolute;left:3328;top:3286;width:3598;height:590" coordorigin="3328,3286" coordsize="3598,590">
              <v:shape style="position:absolute;left:3328;top:3286;width:3598;height:590" coordorigin="3328,3286" coordsize="3598,590" path="m6926,3286l3328,3817,3328,3875,6926,3370,6926,3286e" filled="t" fillcolor="#EDEDED" stroked="f">
                <v:path arrowok="t"/>
                <v:fill/>
              </v:shape>
            </v:group>
            <v:group style="position:absolute;left:3328;top:3299;width:3598;height:580" coordorigin="3328,3299" coordsize="3598,580">
              <v:shape style="position:absolute;left:3328;top:3299;width:3598;height:580" coordorigin="3328,3299" coordsize="3598,580" path="m6925,3299l3328,3820,3328,3879,6925,3384,6925,3299e" filled="t" fillcolor="#EEEEEE" stroked="f">
                <v:path arrowok="t"/>
                <v:fill/>
              </v:shape>
            </v:group>
            <v:group style="position:absolute;left:3328;top:3312;width:3597;height:570" coordorigin="3328,3312" coordsize="3597,570">
              <v:shape style="position:absolute;left:3328;top:3312;width:3597;height:570" coordorigin="3328,3312" coordsize="3597,570" path="m6924,3312l3328,3823,3328,3882,6924,3397,6924,3312e" filled="t" fillcolor="#EFEFEF" stroked="f">
                <v:path arrowok="t"/>
                <v:fill/>
              </v:shape>
            </v:group>
            <v:group style="position:absolute;left:3328;top:3325;width:3596;height:560" coordorigin="3328,3325" coordsize="3596,560">
              <v:shape style="position:absolute;left:3328;top:3325;width:3596;height:560" coordorigin="3328,3325" coordsize="3596,560" path="m6924,3325l3328,3827,3328,3886,6924,3410,6924,3325e" filled="t" fillcolor="#F0F0F0" stroked="f">
                <v:path arrowok="t"/>
                <v:fill/>
              </v:shape>
            </v:group>
            <v:group style="position:absolute;left:3328;top:3339;width:3596;height:550" coordorigin="3328,3339" coordsize="3596,550">
              <v:shape style="position:absolute;left:3328;top:3339;width:3596;height:550" coordorigin="3328,3339" coordsize="3596,550" path="m6923,3339l3328,3830,3328,3889,6923,3424,6923,3339e" filled="t" fillcolor="#F1F1F1" stroked="f">
                <v:path arrowok="t"/>
                <v:fill/>
              </v:shape>
            </v:group>
            <v:group style="position:absolute;left:3328;top:3352;width:3595;height:540" coordorigin="3328,3352" coordsize="3595,540">
              <v:shape style="position:absolute;left:3328;top:3352;width:3595;height:540" coordorigin="3328,3352" coordsize="3595,540" path="m6923,3352l3328,3833,3328,3892,6923,3437,6923,3352e" filled="t" fillcolor="#F2F2F2" stroked="f">
                <v:path arrowok="t"/>
                <v:fill/>
              </v:shape>
            </v:group>
            <v:group style="position:absolute;left:3328;top:3365;width:3594;height:530" coordorigin="3328,3365" coordsize="3594,530">
              <v:shape style="position:absolute;left:3328;top:3365;width:3594;height:530" coordorigin="3328,3365" coordsize="3594,530" path="m6922,3365l3328,3837,3328,3896,6922,3450,6922,3365e" filled="t" fillcolor="#F3F3F3" stroked="f">
                <v:path arrowok="t"/>
                <v:fill/>
              </v:shape>
            </v:group>
            <v:group style="position:absolute;left:3328;top:3378;width:3594;height:521" coordorigin="3328,3378" coordsize="3594,521">
              <v:shape style="position:absolute;left:3328;top:3378;width:3594;height:521" coordorigin="3328,3378" coordsize="3594,521" path="m6921,3378l3328,3840,3328,3899,6921,3463,6921,3378e" filled="t" fillcolor="#F4F4F4" stroked="f">
                <v:path arrowok="t"/>
                <v:fill/>
              </v:shape>
            </v:group>
            <v:group style="position:absolute;left:3328;top:3392;width:3593;height:511" coordorigin="3328,3392" coordsize="3593,511">
              <v:shape style="position:absolute;left:3328;top:3392;width:3593;height:511" coordorigin="3328,3392" coordsize="3593,511" path="m6921,3392l3328,3844,3328,3902,6921,3477,6921,3392e" filled="t" fillcolor="#F5F5F5" stroked="f">
                <v:path arrowok="t"/>
                <v:fill/>
              </v:shape>
            </v:group>
            <v:group style="position:absolute;left:3328;top:3405;width:3592;height:501" coordorigin="3328,3405" coordsize="3592,501">
              <v:shape style="position:absolute;left:3328;top:3405;width:3592;height:501" coordorigin="3328,3405" coordsize="3592,501" path="m6920,3405l3328,3847,3328,3906,6920,3490,6920,3405e" filled="t" fillcolor="#F6F6F6" stroked="f">
                <v:path arrowok="t"/>
                <v:fill/>
              </v:shape>
            </v:group>
            <v:group style="position:absolute;left:3328;top:3418;width:3592;height:491" coordorigin="3328,3418" coordsize="3592,491">
              <v:shape style="position:absolute;left:3328;top:3418;width:3592;height:491" coordorigin="3328,3418" coordsize="3592,491" path="m6919,3418l3328,3850,3328,3909,6919,3503,6919,3418e" filled="t" fillcolor="#F7F7F7" stroked="f">
                <v:path arrowok="t"/>
                <v:fill/>
              </v:shape>
            </v:group>
            <v:group style="position:absolute;left:3328;top:3432;width:3591;height:481" coordorigin="3328,3432" coordsize="3591,481">
              <v:shape style="position:absolute;left:3328;top:3432;width:3591;height:481" coordorigin="3328,3432" coordsize="3591,481" path="m6919,3432l3328,3854,3328,3913,6919,3517,6919,3432e" filled="t" fillcolor="#F8F8F8" stroked="f">
                <v:path arrowok="t"/>
                <v:fill/>
              </v:shape>
            </v:group>
            <v:group style="position:absolute;left:3328;top:3445;width:3591;height:471" coordorigin="3328,3445" coordsize="3591,471">
              <v:shape style="position:absolute;left:3328;top:3445;width:3591;height:471" coordorigin="3328,3445" coordsize="3591,471" path="m6918,3445l3328,3857,3328,3916,6918,3530,6918,3445e" filled="t" fillcolor="#F9F9F9" stroked="f">
                <v:path arrowok="t"/>
                <v:fill/>
              </v:shape>
            </v:group>
            <v:group style="position:absolute;left:3328;top:3458;width:3590;height:461" coordorigin="3328,3458" coordsize="3590,461">
              <v:shape style="position:absolute;left:3328;top:3458;width:3590;height:461" coordorigin="3328,3458" coordsize="3590,461" path="m6917,3458l3328,3860,3328,3919,6917,3543,6917,3458e" filled="t" fillcolor="#FAFAFA" stroked="f">
                <v:path arrowok="t"/>
                <v:fill/>
              </v:shape>
            </v:group>
            <v:group style="position:absolute;left:3328;top:3471;width:3589;height:451" coordorigin="3328,3471" coordsize="3589,451">
              <v:shape style="position:absolute;left:3328;top:3471;width:3589;height:451" coordorigin="3328,3471" coordsize="3589,451" path="m6917,3471l3328,3864,3328,3923,6917,3556,6917,3471e" filled="t" fillcolor="#FAFAFA" stroked="f">
                <v:path arrowok="t"/>
                <v:fill/>
              </v:shape>
            </v:group>
            <v:group style="position:absolute;left:3328;top:3485;width:3589;height:441" coordorigin="3328,3485" coordsize="3589,441">
              <v:shape style="position:absolute;left:3328;top:3485;width:3589;height:441" coordorigin="3328,3485" coordsize="3589,441" path="m6916,3485l3328,3867,3328,3926,6916,3570,6916,3485e" filled="t" fillcolor="#FBFBFB" stroked="f">
                <v:path arrowok="t"/>
                <v:fill/>
              </v:shape>
            </v:group>
            <v:group style="position:absolute;left:3328;top:3498;width:3588;height:431" coordorigin="3328,3498" coordsize="3588,431">
              <v:shape style="position:absolute;left:3328;top:3498;width:3588;height:431" coordorigin="3328,3498" coordsize="3588,431" path="m6916,3498l3328,3871,3328,3929,6916,3583,6916,3498e" filled="t" fillcolor="#FCFCFC" stroked="f">
                <v:path arrowok="t"/>
                <v:fill/>
              </v:shape>
            </v:group>
            <v:group style="position:absolute;left:3328;top:3511;width:3587;height:422" coordorigin="3328,3511" coordsize="3587,422">
              <v:shape style="position:absolute;left:3328;top:3511;width:3587;height:422" coordorigin="3328,3511" coordsize="3587,422" path="m6915,3511l3328,3874,3328,3933,6915,3596,6915,3511e" filled="t" fillcolor="#FDFDFD" stroked="f">
                <v:path arrowok="t"/>
                <v:fill/>
              </v:shape>
            </v:group>
            <v:group style="position:absolute;left:3328;top:3525;width:3587;height:412" coordorigin="3328,3525" coordsize="3587,412">
              <v:shape style="position:absolute;left:3328;top:3525;width:3587;height:412" coordorigin="3328,3525" coordsize="3587,412" path="m6914,3525l3328,3877,3328,3936,6914,3609,6914,3525e" filled="t" fillcolor="#FFFFFF" stroked="f">
                <v:path arrowok="t"/>
                <v:fill/>
              </v:shape>
            </v:group>
            <v:group style="position:absolute;left:3325;top:3608;width:115;height:315" coordorigin="3325,3608" coordsize="115,315">
              <v:shape style="position:absolute;left:3325;top:3608;width:115;height:315" coordorigin="3325,3608" coordsize="115,315" path="m3325,3923l3327,3753,3329,3720,3329,3706,3332,3683,3343,3654,3360,3635,3376,3625,3440,3608e" filled="f" stroked="t" strokeweight=".6pt" strokecolor="#000000">
                <v:path arrowok="t"/>
              </v:shape>
            </v:group>
            <v:group style="position:absolute;left:6872;top:2968;width:73;height:812" coordorigin="6872,2968" coordsize="73,812">
              <v:shape style="position:absolute;left:6872;top:2968;width:73;height:812" coordorigin="6872,2968" coordsize="73,812" path="m6872,2968l6914,2970,6937,2974,6945,2993,6909,3780e" filled="f" stroked="t" strokeweight=".6pt" strokecolor="#000000">
                <v:path arrowok="t"/>
              </v:shape>
            </v:group>
            <v:group style="position:absolute;left:3368;top:2981;width:3579;height:916" coordorigin="3368,2981" coordsize="3579,916">
              <v:shape style="position:absolute;left:3368;top:2981;width:3579;height:916" coordorigin="3368,2981" coordsize="3579,916" path="m6947,3015l6939,2989,6923,2981,6911,2982,3418,3653,3371,3708,3370,3717,3368,3897e" filled="f" stroked="t" strokeweight=".25pt" strokecolor="#000000">
                <v:path arrowok="t"/>
              </v:shape>
            </v:group>
            <v:group style="position:absolute;left:3428;top:2827;width:3459;height:799" coordorigin="3428,2827" coordsize="3459,799">
              <v:shape style="position:absolute;left:3428;top:2827;width:3459;height:799" coordorigin="3428,2827" coordsize="3459,799" path="m3947,3344l3682,3391,3662,3398,3655,3408,3657,3431,3663,3463,3662,3475,3654,3490,3640,3493,3449,3530,3430,3540,3428,3561,3428,3563,3428,3585,3434,3597,3432,3613,3463,3613,3470,3627,3490,3622,4499,3428,3992,3428,3987,3423,3987,3395,3985,3382,3982,3369,3962,3348,3947,3344e" filled="t" fillcolor="#FFFFFF" stroked="f">
                <v:path arrowok="t"/>
                <v:fill/>
              </v:shape>
              <v:shape style="position:absolute;left:3428;top:2827;width:3459;height:799" coordorigin="3428,2827" coordsize="3459,799" path="m6737,2827l6724,2828,6491,2871,6472,2878,6467,2890,6472,2917,6477,2943,6471,2950,6465,2961,6452,2964,3992,3428,4499,3428,6866,2973,6874,2966,6886,2944,6887,2927,6875,2904,6765,2904,6766,2876,6764,2863,6756,2841,6737,2827e" filled="t" fillcolor="#FFFFFF" stroked="f">
                <v:path arrowok="t"/>
                <v:fill/>
              </v:shape>
              <v:shape style="position:absolute;left:3428;top:2827;width:3459;height:799" coordorigin="3428,2827" coordsize="3459,799" path="m6844,2890l6772,2904,6765,2904,6875,2904,6873,2900,6855,2891,6844,2890e" filled="t" fillcolor="#FFFFFF" stroked="f">
                <v:path arrowok="t"/>
                <v:fill/>
              </v:shape>
            </v:group>
            <v:group style="position:absolute;left:3428;top:2827;width:3459;height:799" coordorigin="3428,2827" coordsize="3459,799">
              <v:shape style="position:absolute;left:3428;top:2827;width:3459;height:799" coordorigin="3428,2827" coordsize="3459,799" path="m6874,2966l6886,2944,6887,2927,6873,2900,6855,2891,6844,2890,6772,2904,6765,2904,6766,2876,6764,2863,6756,2841,6737,2827,6724,2828,6491,2871,6472,2878,6467,2890,6472,2917,6477,2943,6471,2950,6465,2961,6452,2964,6444,2966,3992,3428,3987,3423,3987,3395,3985,3382,3982,3369,3962,3348,3947,3344,3682,3391,3662,3398,3655,3408,3657,3431,3663,3463,3662,3475,3654,3490,3640,3493,3449,3530,3430,3540,3428,3561,3428,3563,3428,3585,3434,3597,3432,3613,3463,3613,3470,3627,3490,3622,6866,2973,6874,2966xe" filled="f" stroked="t" strokeweight=".6pt" strokecolor="#000000">
                <v:path arrowok="t"/>
              </v:shape>
            </v:group>
            <v:group style="position:absolute;left:3973;top:3427;width:10;height:35" coordorigin="3973,3427" coordsize="10,35">
              <v:shape style="position:absolute;left:3973;top:3427;width:10;height:35" coordorigin="3973,3427" coordsize="10,35" path="m3983,3427l3983,3428,3982,3430,3982,3431,3978,3453,3973,3462e" filled="f" stroked="t" strokeweight=".25pt" strokecolor="#000000">
                <v:path arrowok="t"/>
              </v:shape>
            </v:group>
            <v:group style="position:absolute;left:3568;top:3508;width:26;height:97" coordorigin="3568,3508" coordsize="26,97">
              <v:shape style="position:absolute;left:3568;top:3508;width:26;height:97" coordorigin="3568,3508" coordsize="26,97" path="m3568,3508l3581,3516,3592,3535,3594,3567,3591,3588,3584,3598,3580,3605e" filled="f" stroked="t" strokeweight=".25pt" strokecolor="#000000">
                <v:path arrowok="t"/>
              </v:shape>
            </v:group>
            <v:group style="position:absolute;left:4027;top:3421;width:26;height:93" coordorigin="4027,3421" coordsize="26,93">
              <v:shape style="position:absolute;left:4027;top:3421;width:26;height:93" coordorigin="4027,3421" coordsize="26,93" path="m4027,3421l4039,3430,4050,3449,4053,3482,4051,3503,4045,3514e" filled="f" stroked="t" strokeweight=".25pt" strokecolor="#000000">
                <v:path arrowok="t"/>
              </v:shape>
            </v:group>
            <v:group style="position:absolute;left:3714;top:3510;width:43;height:28" coordorigin="3714,3510" coordsize="43,28">
              <v:shape style="position:absolute;left:3714;top:3510;width:43;height:28" coordorigin="3714,3510" coordsize="43,28" path="m3756,3521l3757,3514,3748,3510,3736,3512,3725,3513,3715,3520,3714,3527,3714,3534,3723,3538,3734,3536,3746,3534,3756,3527,3756,3521xe" filled="f" stroked="t" strokeweight=".25pt" strokecolor="#000000">
                <v:path arrowok="t"/>
              </v:shape>
            </v:group>
            <v:group style="position:absolute;left:3902;top:3473;width:43;height:28" coordorigin="3902,3473" coordsize="43,28">
              <v:shape style="position:absolute;left:3902;top:3473;width:43;height:28" coordorigin="3902,3473" coordsize="43,28" path="m3944,3484l3945,3477,3936,3473,3924,3475,3913,3477,3903,3484,3902,3491,3902,3498,3911,3502,3922,3500,3934,3498,3944,3491,3944,3484xe" filled="f" stroked="t" strokeweight=".25pt" strokecolor="#000000">
                <v:path arrowok="t"/>
              </v:shape>
            </v:group>
            <v:group style="position:absolute;left:6752;top:2906;width:10;height:33" coordorigin="6752,2906" coordsize="10,33">
              <v:shape style="position:absolute;left:6752;top:2906;width:10;height:33" coordorigin="6752,2906" coordsize="10,33" path="m6761,2906l6761,2908,6761,2910,6760,2911,6756,2931,6752,2939e" filled="f" stroked="t" strokeweight=".25pt" strokecolor="#000000">
                <v:path arrowok="t"/>
              </v:shape>
            </v:group>
            <v:group style="position:absolute;left:6389;top:2976;width:25;height:84" coordorigin="6389,2976" coordsize="25,84">
              <v:shape style="position:absolute;left:6389;top:2976;width:25;height:84" coordorigin="6389,2976" coordsize="25,84" path="m6389,2976l6402,2985,6412,3005,6415,3033,6412,3049,6410,3060e" filled="f" stroked="t" strokeweight=".25pt" strokecolor="#000000">
                <v:path arrowok="t"/>
              </v:shape>
            </v:group>
            <v:group style="position:absolute;left:6779;top:2901;width:25;height:84" coordorigin="6779,2901" coordsize="25,84">
              <v:shape style="position:absolute;left:6779;top:2901;width:25;height:84" coordorigin="6779,2901" coordsize="25,84" path="m6779,2901l6792,2911,6802,2931,6805,2959,6803,2975,6801,2985e" filled="f" stroked="t" strokeweight=".25pt" strokecolor="#000000">
                <v:path arrowok="t"/>
              </v:shape>
            </v:group>
            <v:group style="position:absolute;left:6527;top:2982;width:39;height:25" coordorigin="6527,2982" coordsize="39,25">
              <v:shape style="position:absolute;left:6527;top:2982;width:39;height:25" coordorigin="6527,2982" coordsize="39,25" path="m6565,2992l6566,2986,6557,2982,6547,2984,6537,2985,6528,2992,6527,2998,6527,3004,6535,3008,6545,3006,6556,3004,6564,2998,6565,2992xe" filled="f" stroked="t" strokeweight=".25pt" strokecolor="#000000">
                <v:path arrowok="t"/>
              </v:shape>
            </v:group>
            <v:group style="position:absolute;left:6687;top:2953;width:39;height:25" coordorigin="6687,2953" coordsize="39,25">
              <v:shape style="position:absolute;left:6687;top:2953;width:39;height:25" coordorigin="6687,2953" coordsize="39,25" path="m6726,2963l6726,2956,6718,2953,6708,2954,6697,2956,6688,2962,6688,2968,6687,2975,6695,2978,6706,2977,6716,2975,6725,2969,6726,2963xe" filled="f" stroked="t" strokeweight=".25pt" strokecolor="#000000">
                <v:path arrowok="t"/>
              </v:shape>
            </v:group>
            <v:group style="position:absolute;left:3377;top:2183;width:84;height:2" coordorigin="3377,2183" coordsize="84,2">
              <v:shape style="position:absolute;left:3377;top:2183;width:84;height:2" coordorigin="3377,2183" coordsize="84,0" path="m3377,2183l3461,2183e" filled="f" stroked="t" strokeweight=".826pt" strokecolor="#000000">
                <v:path arrowok="t"/>
              </v:shape>
            </v:group>
            <v:group style="position:absolute;left:2700;top:390;width:4279;height:2584" coordorigin="2700,390" coordsize="4279,2584">
              <v:shape style="position:absolute;left:2700;top:390;width:4279;height:2584" coordorigin="2700,390" coordsize="4279,2584" path="m6969,2175l5997,414,5978,394,5960,390,5951,391,2746,823,2721,838,2710,860,2707,874,2702,903,2700,912,2700,916,2700,918,2700,927,2700,936,2706,953,2989,1806,3001,1825,3009,1849,3202,2440,3205,2451,3203,2468,3353,2933,3402,2972,3421,2973,3433,2972,3993,2867,4015,2853,4020,2834,4019,2820,4016,2807,4012,2794,4010,2784,4007,2769,4020,2764,6491,2303,6504,2300,6509,2310,6516,2332,6518,2348,6515,2363,6507,2383,6924,2309,6945,2309,6947,2294,6974,2217,6979,2200,6973,2183,6969,2175xe" filled="f" stroked="t" strokeweight="2pt" strokecolor="#FFFFFF">
                <v:path arrowok="t"/>
              </v:shape>
            </v:group>
            <v:group style="position:absolute;left:3568;top:2855;width:177;height:390" coordorigin="3568,2855" coordsize="177,390">
              <v:shape style="position:absolute;left:3568;top:2855;width:177;height:390" coordorigin="3568,2855" coordsize="177,390" path="m3744,2855l3596,2883,3568,3110,3603,3245,3741,3223,3713,3090,3744,2855e" filled="t" fillcolor="#8CA9C8" stroked="f">
                <v:path arrowok="t"/>
                <v:fill/>
              </v:shape>
            </v:group>
            <v:group style="position:absolute;left:3538;top:3176;width:263;height:107" coordorigin="3538,3176" coordsize="263,107">
              <v:shape style="position:absolute;left:3538;top:3176;width:263;height:107" coordorigin="3538,3176" coordsize="263,107" path="m3801,3176l3538,3226,3694,3283,3801,3176e" filled="t" fillcolor="#8CA9C8" stroked="f">
                <v:path arrowok="t"/>
                <v:fill/>
              </v:shape>
            </v:group>
            <v:group style="position:absolute;left:6541;top:2301;width:177;height:390" coordorigin="6541,2301" coordsize="177,390">
              <v:shape style="position:absolute;left:6541;top:2301;width:177;height:390" coordorigin="6541,2301" coordsize="177,390" path="m6718,2301l6569,2330,6541,2556,6576,2691,6714,2670,6686,2536,6718,2301e" filled="t" fillcolor="#8CA9C8" stroked="f">
                <v:path arrowok="t"/>
                <v:fill/>
              </v:shape>
            </v:group>
            <v:group style="position:absolute;left:6511;top:2623;width:263;height:107" coordorigin="6511,2623" coordsize="263,107">
              <v:shape style="position:absolute;left:6511;top:2623;width:263;height:107" coordorigin="6511,2623" coordsize="263,107" path="m6774,2623l6511,2673,6668,2730,6774,2623e" filled="t" fillcolor="#8CA9C8" stroked="f">
                <v:path arrowok="t"/>
                <v:fill/>
              </v:shape>
            </v:group>
            <v:group style="position:absolute;left:6511;top:2546;width:190;height:2" coordorigin="6511,2546" coordsize="190,2">
              <v:shape style="position:absolute;left:6511;top:2546;width:190;height:2" coordorigin="6511,2546" coordsize="190,0" path="m6511,2546l6701,2546e" filled="f" stroked="t" strokeweight="1.667pt" strokecolor="#FFFFFF">
                <v:path arrowok="t"/>
              </v:shape>
              <v:shape style="position:absolute;left:2700;top:390;width:4279;height:1992" type="#_x0000_t75">
                <v:imagedata r:id="rId51" o:title=""/>
              </v:shape>
              <v:shape style="position:absolute;left:3179;top:2381;width:2961;height:592" type="#_x0000_t75">
                <v:imagedata r:id="rId52" o:title=""/>
              </v:shape>
            </v:group>
            <v:group style="position:absolute;left:2700;top:390;width:4279;height:2584" coordorigin="2700,390" coordsize="4279,2584">
              <v:shape style="position:absolute;left:2700;top:390;width:4279;height:2584" coordorigin="2700,390" coordsize="4279,2584" path="m6969,2175l5997,414,5978,394,5960,390,5951,391,2746,823,2721,838,2710,860,2707,874,2702,903,2700,912,2700,916,2700,918,2700,927,2700,936,2706,953,2989,1806,3001,1825,3009,1849,3202,2440,3205,2451,3203,2468,3353,2933,3402,2972,3421,2973,3433,2972,3993,2867,4015,2853,4020,2834,4019,2820,4016,2807,4012,2794,4010,2784,4007,2769,4020,2764,6491,2303,6504,2300,6509,2310,6515,2333,6517,2348,6514,2364,6507,2385,6924,2309,6945,2309,6947,2294,6974,2217,6979,2200,6973,2183,6969,2175xe" filled="f" stroked="t" strokeweight=".6pt" strokecolor="#000000">
                <v:path arrowok="t"/>
              </v:shape>
            </v:group>
            <v:group style="position:absolute;left:2722;top:847;width:4237;height:2033" coordorigin="2722,847" coordsize="4237,2033">
              <v:shape style="position:absolute;left:2722;top:847;width:4237;height:2033" coordorigin="2722,847" coordsize="4237,2033" path="m2737,847l2722,857,2728,873,3369,2847,3373,2869,3381,2879,3398,2880,3430,2874,6934,2218,6956,2212,6960,2198e" filled="f" stroked="t" strokeweight=".25pt" strokecolor="#000000">
                <v:path arrowok="t"/>
              </v:shape>
            </v:group>
            <v:group style="position:absolute;left:3393;top:2816;width:50;height:38" coordorigin="3393,2816" coordsize="50,38">
              <v:shape style="position:absolute;left:3393;top:2816;width:50;height:38" coordorigin="3393,2816" coordsize="50,38" path="m3428,2816l3402,2817,3393,2826,3394,2836,3396,2846,3408,2854,3434,2853,3443,2844,3440,2824,3428,2816e" filled="t" fillcolor="#999999" stroked="f">
                <v:path arrowok="t"/>
                <v:fill/>
              </v:shape>
            </v:group>
            <v:group style="position:absolute;left:3393;top:2816;width:50;height:38" coordorigin="3393,2816" coordsize="50,38">
              <v:shape style="position:absolute;left:3393;top:2816;width:50;height:38" coordorigin="3393,2816" coordsize="50,38" path="m3442,2834l3443,2844,3434,2853,3421,2853,3408,2854,3396,2846,3394,2836,3393,2826,3402,2817,3415,2817,3428,2816,3440,2824,3442,2834xe" filled="f" stroked="t" strokeweight=".25pt" strokecolor="#000000">
                <v:path arrowok="t"/>
              </v:shape>
            </v:group>
            <v:group style="position:absolute;left:3550;top:2751;width:50;height:38" coordorigin="3550,2751" coordsize="50,38">
              <v:shape style="position:absolute;left:3550;top:2751;width:50;height:38" coordorigin="3550,2751" coordsize="50,38" path="m3585,2751l3559,2752,3550,2761,3553,2781,3565,2789,3591,2787,3600,2779,3597,2758,3585,2751e" filled="t" fillcolor="#000000" stroked="f">
                <v:path arrowok="t"/>
                <v:fill/>
              </v:shape>
            </v:group>
            <v:group style="position:absolute;left:4614;top:2557;width:50;height:38" coordorigin="4614,2557" coordsize="50,38">
              <v:shape style="position:absolute;left:4614;top:2557;width:50;height:38" coordorigin="4614,2557" coordsize="50,38" path="m4649,2557l4623,2558,4614,2567,4615,2577,4617,2587,4629,2595,4655,2594,4664,2585,4661,2565,4649,2557e" filled="t" fillcolor="#000000" stroked="f">
                <v:path arrowok="t"/>
                <v:fill/>
              </v:shape>
            </v:group>
            <v:group style="position:absolute;left:5678;top:2364;width:51;height:38" coordorigin="5678,2364" coordsize="51,38">
              <v:shape style="position:absolute;left:5678;top:2364;width:51;height:38" coordorigin="5678,2364" coordsize="51,38" path="m5714,2364l5687,2365,5678,2373,5681,2394,5693,2401,5719,2400,5728,2392,5725,2371,5714,2364e" filled="t" fillcolor="#000000" stroked="f">
                <v:path arrowok="t"/>
                <v:fill/>
              </v:shape>
            </v:group>
            <v:group style="position:absolute;left:4411;top:2008;width:50;height:38" coordorigin="4411,2008" coordsize="50,38">
              <v:shape style="position:absolute;left:4411;top:2008;width:50;height:38" coordorigin="4411,2008" coordsize="50,38" path="m4447,2008l4421,2010,4411,2018,4413,2028,4414,2039,4426,2046,4452,2045,4462,2036,4459,2016,4447,2008e" filled="t" fillcolor="#000000" stroked="f">
                <v:path arrowok="t"/>
                <v:fill/>
              </v:shape>
            </v:group>
            <v:group style="position:absolute;left:5475;top:1815;width:50;height:38" coordorigin="5475,1815" coordsize="50,38">
              <v:shape style="position:absolute;left:5475;top:1815;width:50;height:38" coordorigin="5475,1815" coordsize="50,38" path="m5511,1815l5485,1816,5475,1825,5477,1835,5478,1845,5490,1853,5517,1851,5526,1843,5523,1822,5511,1815e" filled="t" fillcolor="#000000" stroked="f">
                <v:path arrowok="t"/>
                <v:fill/>
              </v:shape>
            </v:group>
            <v:group style="position:absolute;left:5044;top:1455;width:50;height:38" coordorigin="5044,1455" coordsize="50,38">
              <v:shape style="position:absolute;left:5044;top:1455;width:50;height:38" coordorigin="5044,1455" coordsize="50,38" path="m5080,1455l5054,1457,5044,1465,5047,1486,5059,1493,5085,1492,5095,1483,5092,1463,5080,1455e" filled="t" fillcolor="#000000" stroked="f">
                <v:path arrowok="t"/>
                <v:fill/>
              </v:shape>
            </v:group>
            <v:group style="position:absolute;left:6560;top:1612;width:51;height:38" coordorigin="6560,1612" coordsize="51,38">
              <v:shape style="position:absolute;left:6560;top:1612;width:51;height:38" coordorigin="6560,1612" coordsize="51,38" path="m6596,1612l6569,1613,6560,1622,6563,1642,6575,1650,6601,1649,6610,1640,6607,1620,6596,1612e" filled="t" fillcolor="#000000" stroked="f">
                <v:path arrowok="t"/>
                <v:fill/>
              </v:shape>
            </v:group>
            <v:group style="position:absolute;left:6742;top:2170;width:50;height:38" coordorigin="6742,2170" coordsize="50,38">
              <v:shape style="position:absolute;left:6742;top:2170;width:50;height:38" coordorigin="6742,2170" coordsize="50,38" path="m6778,2170l6752,2171,6742,2180,6744,2190,6745,2200,6757,2208,6783,2207,6793,2198,6790,2178,6778,2170e" filled="t" fillcolor="#000000" stroked="f">
                <v:path arrowok="t"/>
                <v:fill/>
              </v:shape>
            </v:group>
            <v:group style="position:absolute;left:6892;top:2163;width:50;height:38" coordorigin="6892,2163" coordsize="50,38">
              <v:shape style="position:absolute;left:6892;top:2163;width:50;height:38" coordorigin="6892,2163" coordsize="50,38" path="m6928,2163l6902,2164,6892,2173,6895,2193,6907,2201,6933,2200,6943,2191,6941,2181,6940,2171,6928,2163e" filled="t" fillcolor="#999999" stroked="f">
                <v:path arrowok="t"/>
                <v:fill/>
              </v:shape>
            </v:group>
            <v:group style="position:absolute;left:6892;top:2163;width:50;height:38" coordorigin="6892,2163" coordsize="50,38">
              <v:shape style="position:absolute;left:6892;top:2163;width:50;height:38" coordorigin="6892,2163" coordsize="50,38" path="m6941,2181l6943,2191,6933,2200,6920,2200,6907,2201,6895,2193,6894,2183,6892,2173,6902,2164,6915,2163,6928,2163,6940,2171,6941,2181xe" filled="f" stroked="t" strokeweight=".25pt" strokecolor="#000000">
                <v:path arrowok="t"/>
              </v:shape>
            </v:group>
            <v:group style="position:absolute;left:2757;top:686;width:1582;height:1093" coordorigin="2757,686" coordsize="1582,1093">
              <v:shape style="position:absolute;left:2757;top:686;width:1582;height:1093" coordorigin="2757,686" coordsize="1582,1093" path="m3974,686l3958,686,2774,847,2757,852,2765,873,3045,1735,3056,1761,3065,1774,3079,1778,3102,1776,3390,1729,3605,1729,3738,1708,3758,1696,3760,1679,3757,1670,4311,1582,4333,1570,4339,1553,4337,1539,3992,699,3974,686e" filled="t" fillcolor="#FFFFFF" stroked="f">
                <v:path arrowok="t"/>
                <v:fill/>
              </v:shape>
              <v:shape style="position:absolute;left:2757;top:686;width:1582;height:1093" coordorigin="2757,686" coordsize="1582,1093" path="m3605,1729l3390,1729,3407,1750,3428,1756,3605,1729e" filled="t" fillcolor="#FFFFFF" stroked="f">
                <v:path arrowok="t"/>
                <v:fill/>
              </v:shape>
            </v:group>
            <v:group style="position:absolute;left:2934;top:801;width:177;height:390" coordorigin="2934,801" coordsize="177,390">
              <v:shape style="position:absolute;left:2934;top:801;width:177;height:390" coordorigin="2934,801" coordsize="177,390" path="m3111,801l2963,830,2934,1056,2969,1191,3108,1170,3079,1036,3111,801e" filled="t" fillcolor="#8CA9C8" stroked="f">
                <v:path arrowok="t"/>
                <v:fill/>
              </v:shape>
            </v:group>
            <v:group style="position:absolute;left:2904;top:1123;width:263;height:107" coordorigin="2904,1123" coordsize="263,107">
              <v:shape style="position:absolute;left:2904;top:1123;width:263;height:107" coordorigin="2904,1123" coordsize="263,107" path="m3168,1123l2904,1173,3061,1230,3168,1123e" filled="t" fillcolor="#8CA9C8" stroked="f">
                <v:path arrowok="t"/>
                <v:fill/>
              </v:shape>
            </v:group>
            <v:group style="position:absolute;left:2904;top:1046;width:190;height:2" coordorigin="2904,1046" coordsize="190,2">
              <v:shape style="position:absolute;left:2904;top:1046;width:190;height:2" coordorigin="2904,1046" coordsize="190,0" path="m2904,1046l3094,1046e" filled="f" stroked="t" strokeweight="1.666pt" strokecolor="#FFFFFF">
                <v:path arrowok="t"/>
              </v:shape>
            </v:group>
            <v:group style="position:absolute;left:2757;top:686;width:1582;height:1093" coordorigin="2757,686" coordsize="1582,1093">
              <v:shape style="position:absolute;left:2757;top:686;width:1582;height:1093" coordorigin="2757,686" coordsize="1582,1093" path="m3111,1774l3390,1729,3407,1750,3428,1756,3738,1708,3758,1696,3760,1679,3757,1670,4311,1582,4333,1570,4339,1553,4337,1539,3992,699,3974,686,3958,686,2774,847,2757,852,2765,873,3045,1735,3056,1761,3065,1774,3079,1778,3102,1776,3111,1774xe" filled="f" stroked="t" strokeweight=".5pt" strokecolor="#000000">
                <v:path arrowok="t"/>
              </v:shape>
            </v:group>
            <v:group style="position:absolute;left:2768;top:847;width:50;height:38" coordorigin="2768,847" coordsize="50,38">
              <v:shape style="position:absolute;left:2768;top:847;width:50;height:38" coordorigin="2768,847" coordsize="50,38" path="m2803,847l2777,848,2768,857,2771,877,2783,885,2809,884,2818,875,2815,855,2803,847e" filled="t" fillcolor="#999999" stroked="f">
                <v:path arrowok="t"/>
                <v:fill/>
              </v:shape>
            </v:group>
            <v:group style="position:absolute;left:2768;top:847;width:50;height:38" coordorigin="2768,847" coordsize="50,38">
              <v:shape style="position:absolute;left:2768;top:847;width:50;height:38" coordorigin="2768,847" coordsize="50,38" path="m2817,865l2818,875,2809,884,2796,885,2783,885,2771,877,2769,867,2768,857,2777,848,2790,848,2803,847,2815,855,2817,865xe" filled="f" stroked="t" strokeweight=".25pt" strokecolor="#000000">
                <v:path arrowok="t"/>
              </v:shape>
            </v:group>
            <v:group style="position:absolute;left:2777;top:839;width:71;height:81" coordorigin="2777,839" coordsize="71,81">
              <v:shape style="position:absolute;left:2777;top:839;width:71;height:81" coordorigin="2777,839" coordsize="71,81" path="m2848,839l2828,841,2830,854,2832,863,2829,871,2819,886,2798,896,2777,900,2783,920e" filled="f" stroked="t" strokeweight=".35pt" strokecolor="#000000">
                <v:path arrowok="t"/>
              </v:shape>
            </v:group>
            <v:group style="position:absolute;left:4069;top:1182;width:2;height:407" coordorigin="4069,1182" coordsize="2,407">
              <v:shape style="position:absolute;left:4069;top:1182;width:2;height:407" coordorigin="4069,1182" coordsize="0,407" path="m4069,1182l4069,1589e" filled="f" stroked="t" strokeweight="8.364pt" strokecolor="#999999">
                <v:path arrowok="t"/>
              </v:shape>
            </v:group>
            <v:group style="position:absolute;left:4008;top:1225;width:174;height:2" coordorigin="4008,1225" coordsize="174,2">
              <v:shape style="position:absolute;left:4008;top:1225;width:174;height:2" coordorigin="4008,1225" coordsize="174,0" path="m4008,1225l4182,1225e" filled="f" stroked="t" strokeweight="1.216pt" strokecolor="#999999">
                <v:path arrowok="t"/>
              </v:shape>
            </v:group>
            <v:group style="position:absolute;left:4149;top:1261;width:121;height:307" coordorigin="4149,1261" coordsize="121,307">
              <v:shape style="position:absolute;left:4149;top:1261;width:121;height:307" coordorigin="4149,1261" coordsize="121,307" path="m4207,1261l4167,1266,4149,1269,4152,1284,4270,1568e" filled="f" stroked="t" strokeweight=".3pt" strokecolor="#999999">
                <v:path arrowok="t"/>
              </v:shape>
            </v:group>
            <v:group style="position:absolute;left:4154;top:1558;width:29;height:16" coordorigin="4154,1558" coordsize="29,16">
              <v:shape style="position:absolute;left:4154;top:1558;width:29;height:16" coordorigin="4154,1558" coordsize="29,16" path="m4182,1566l4183,1570,4178,1574,4171,1574,4164,1574,4157,1571,4156,1567,4154,1562,4159,1558,4167,1558,4174,1558,4181,1561,4182,1566xe" filled="f" stroked="t" strokeweight=".3pt" strokecolor="#999999">
                <v:path arrowok="t"/>
              </v:shape>
            </v:group>
            <v:group style="position:absolute;left:4018;top:1240;width:29;height:16" coordorigin="4018,1240" coordsize="29,16">
              <v:shape style="position:absolute;left:4018;top:1240;width:29;height:16" coordorigin="4018,1240" coordsize="29,16" path="m4046,1248l4047,1252,4042,1256,4035,1256,4028,1256,4021,1253,4020,1249,4018,1244,4023,1240,4031,1240,4038,1240,4045,1243,4046,1248xe" filled="f" stroked="t" strokeweight=".3pt" strokecolor="#999999">
                <v:path arrowok="t"/>
              </v:shape>
            </v:group>
            <v:group style="position:absolute;left:2972;top:1275;width:1092;height:325" coordorigin="2972,1275" coordsize="1092,325">
              <v:shape style="position:absolute;left:2972;top:1275;width:1092;height:325" coordorigin="2972,1275" coordsize="1092,325" path="m2972,1411l3893,1277,3924,1275,3935,1282,4063,1600e" filled="f" stroked="t" strokeweight=".3pt" strokecolor="#999999">
                <v:path arrowok="t"/>
              </v:shape>
            </v:group>
            <v:group style="position:absolute;left:3092;top:1304;width:6;height:87" coordorigin="3092,1304" coordsize="6,87">
              <v:shape style="position:absolute;left:3092;top:1304;width:6;height:87" coordorigin="3092,1304" coordsize="6,87" path="m3097,1304l3092,1391e" filled="f" stroked="t" strokeweight=".3pt" strokecolor="#999999">
                <v:path arrowok="t"/>
              </v:shape>
            </v:group>
            <v:group style="position:absolute;left:3097;top:1266;width:544;height:2" coordorigin="3097,1266" coordsize="544,2">
              <v:shape style="position:absolute;left:3097;top:1266;width:544;height:2" coordorigin="3097,1266" coordsize="544,0" path="m3097,1266l3640,1266e" filled="f" stroked="t" strokeweight="3.869pt" strokecolor="#999999">
                <v:path arrowok="t"/>
              </v:shape>
            </v:group>
            <v:group style="position:absolute;left:3828;top:1180;width:306;height:410" coordorigin="3828,1180" coordsize="306,410">
              <v:shape style="position:absolute;left:3828;top:1180;width:306;height:410" coordorigin="3828,1180" coordsize="306,410" path="m3828,1201l3947,1185,3955,1184,3965,1180,3972,1196,4133,1590e" filled="f" stroked="t" strokeweight=".3pt" strokecolor="#999999">
                <v:path arrowok="t"/>
              </v:shape>
            </v:group>
            <v:group style="position:absolute;left:3830;top:1191;width:2;height:6" coordorigin="3830,1191" coordsize="2,6">
              <v:shape style="position:absolute;left:3830;top:1191;width:2;height:6" coordorigin="3830,1191" coordsize="0,6" path="m3830,1197l3830,1191e" filled="f" stroked="t" strokeweight=".25pt" strokecolor="#000000">
                <v:path arrowok="t"/>
              </v:shape>
            </v:group>
            <v:group style="position:absolute;left:2931;top:1155;width:1232;height:134" coordorigin="2931,1155" coordsize="1232,134">
              <v:shape style="position:absolute;left:2931;top:1155;width:1232;height:134" coordorigin="2931,1155" coordsize="1232,134" path="m4163,1155l3985,1179,3977,1164,3960,1167,3833,1184,3832,1170,3826,1168,3657,1191,3651,1192,3641,1211,3100,1286,3100,1269,3092,1265,2931,1289e" filled="f" stroked="t" strokeweight=".6pt" strokecolor="#000000">
                <v:path arrowok="t"/>
              </v:shape>
            </v:group>
            <v:group style="position:absolute;left:3635;top:1226;width:2;height:90" coordorigin="3635,1226" coordsize="2,90">
              <v:shape style="position:absolute;left:3635;top:1226;width:2;height:90" coordorigin="3635,1226" coordsize="0,90" path="m3635,1226l3635,1316e" filled="f" stroked="t" strokeweight=".534pt" strokecolor="#999999">
                <v:path arrowok="t"/>
              </v:shape>
            </v:group>
            <v:group style="position:absolute;left:3825;top:1193;width:5;height:94" coordorigin="3825,1193" coordsize="5,94">
              <v:shape style="position:absolute;left:3825;top:1193;width:5;height:94" coordorigin="3825,1193" coordsize="5,94" path="m3830,1193l3825,1286e" filled="f" stroked="t" strokeweight=".3pt" strokecolor="#999999">
                <v:path arrowok="t"/>
              </v:shape>
            </v:group>
            <v:group style="position:absolute;left:3982;top:1307;width:14;height:62" coordorigin="3982,1307" coordsize="14,62">
              <v:shape style="position:absolute;left:3982;top:1307;width:14;height:62" coordorigin="3982,1307" coordsize="14,62" path="m3996,1349l3996,1363,3993,1369,3989,1363,3986,1357,3982,1341,3982,1327,3982,1313,3985,1307,3989,1313,3993,1319,3996,1335,3996,1349xe" filled="f" stroked="t" strokeweight=".3pt" strokecolor="#999999">
                <v:path arrowok="t"/>
              </v:shape>
            </v:group>
            <v:group style="position:absolute;left:3538;top:3100;width:190;height:2" coordorigin="3538,3100" coordsize="190,2">
              <v:shape style="position:absolute;left:3538;top:3100;width:190;height:2" coordorigin="3538,3100" coordsize="190,0" path="m3538,3100l3728,3100e" filled="f" stroked="t" strokeweight="1.667pt" strokecolor="#FFFFFF">
                <v:path arrowok="t"/>
              </v:shape>
            </v:group>
            <v:group style="position:absolute;left:4629;top:2256;width:6;height:278" coordorigin="4629,2256" coordsize="6,278">
              <v:shape style="position:absolute;left:4629;top:2256;width:6;height:278" coordorigin="4629,2256" coordsize="6,278" path="m4629,2256l4635,2534e" filled="f" stroked="t" strokeweight=".8pt" strokecolor="#FFFFFF">
                <v:path arrowok="t"/>
                <v:stroke dashstyle="dash"/>
              </v:shape>
            </v:group>
            <v:group style="position:absolute;left:4629;top:2256;width:6;height:278" coordorigin="4629,2256" coordsize="6,278">
              <v:shape style="position:absolute;left:4629;top:2256;width:6;height:278" coordorigin="4629,2256" coordsize="6,278" path="m4629,2256l4635,2534e" filled="f" stroked="t" strokeweight="1.2pt" strokecolor="#8CA9C8">
                <v:path arrowok="t"/>
                <v:stroke dashstyle="dash"/>
              </v:shape>
            </v:group>
            <v:group style="position:absolute;left:4619;top:2288;width:24;height:57" coordorigin="4619,2288" coordsize="24,57">
              <v:shape style="position:absolute;left:4619;top:2288;width:24;height:57" coordorigin="4619,2288" coordsize="24,57" path="m4642,2288l4619,2289,4619,2336,4620,2341,4625,2345,4638,2344,4643,2340,4642,2336,4642,2288e" filled="t" fillcolor="#FFFFFF" stroked="f">
                <v:path arrowok="t"/>
                <v:fill/>
              </v:shape>
            </v:group>
            <v:group style="position:absolute;left:4619;top:2288;width:24;height:57" coordorigin="4619,2288" coordsize="24,57">
              <v:shape style="position:absolute;left:4619;top:2288;width:24;height:57" coordorigin="4619,2288" coordsize="24,57" path="m4619,2289l4619,2336,4620,2341,4625,2345,4632,2345,4638,2344,4643,2340,4642,2335,4642,2288e" filled="f" stroked="t" strokeweight=".5pt" strokecolor="#000000">
                <v:path arrowok="t"/>
              </v:shape>
            </v:group>
            <v:group style="position:absolute;left:4603;top:2262;width:50;height:38" coordorigin="4603,2262" coordsize="50,38">
              <v:shape style="position:absolute;left:4603;top:2262;width:50;height:38" coordorigin="4603,2262" coordsize="50,38" path="m4639,2262l4612,2263,4603,2272,4605,2282,4606,2292,4618,2300,4644,2299,4653,2290,4650,2270,4639,2262e" filled="t" fillcolor="#FFFFFF" stroked="f">
                <v:path arrowok="t"/>
                <v:fill/>
              </v:shape>
            </v:group>
            <v:group style="position:absolute;left:4603;top:2262;width:50;height:38" coordorigin="4603,2262" coordsize="50,38">
              <v:shape style="position:absolute;left:4603;top:2262;width:50;height:38" coordorigin="4603,2262" coordsize="50,38" path="m4652,2280l4653,2290,4644,2299,4631,2299,4618,2300,4606,2292,4605,2282,4603,2272,4612,2263,4625,2263,4639,2262,4650,2270,4652,2280xe" filled="f" stroked="t" strokeweight=".5pt" strokecolor="#000000">
                <v:path arrowok="t"/>
              </v:shape>
            </v:group>
            <v:group style="position:absolute;left:5691;top:2062;width:6;height:278" coordorigin="5691,2062" coordsize="6,278">
              <v:shape style="position:absolute;left:5691;top:2062;width:6;height:278" coordorigin="5691,2062" coordsize="6,278" path="m5691,2062l5696,2340e" filled="f" stroked="t" strokeweight=".8pt" strokecolor="#FFFFFF">
                <v:path arrowok="t"/>
                <v:stroke dashstyle="dash"/>
              </v:shape>
            </v:group>
            <v:group style="position:absolute;left:5691;top:2062;width:6;height:278" coordorigin="5691,2062" coordsize="6,278">
              <v:shape style="position:absolute;left:5691;top:2062;width:6;height:278" coordorigin="5691,2062" coordsize="6,278" path="m5691,2062l5696,2340e" filled="f" stroked="t" strokeweight="1.2pt" strokecolor="#8CA9C8">
                <v:path arrowok="t"/>
                <v:stroke dashstyle="dash"/>
              </v:shape>
            </v:group>
            <v:group style="position:absolute;left:5680;top:2094;width:23;height:57" coordorigin="5680,2094" coordsize="23,57">
              <v:shape style="position:absolute;left:5680;top:2094;width:23;height:57" coordorigin="5680,2094" coordsize="23,57" path="m5703,2094l5680,2095,5680,2142,5681,2147,5687,2151,5699,2150,5704,2146,5703,2142,5703,2094e" filled="t" fillcolor="#FFFFFF" stroked="f">
                <v:path arrowok="t"/>
                <v:fill/>
              </v:shape>
            </v:group>
            <v:group style="position:absolute;left:5680;top:2094;width:23;height:57" coordorigin="5680,2094" coordsize="23,57">
              <v:shape style="position:absolute;left:5680;top:2094;width:23;height:57" coordorigin="5680,2094" coordsize="23,57" path="m5680,2095l5680,2142,5681,2147,5687,2151,5693,2151,5699,2150,5704,2146,5703,2141,5703,2094e" filled="f" stroked="t" strokeweight=".5pt" strokecolor="#000000">
                <v:path arrowok="t"/>
              </v:shape>
            </v:group>
            <v:group style="position:absolute;left:5667;top:2068;width:51;height:38" coordorigin="5667,2068" coordsize="51,38">
              <v:shape style="position:absolute;left:5667;top:2068;width:51;height:38" coordorigin="5667,2068" coordsize="51,38" path="m5703,2068l5676,2070,5667,2078,5669,2088,5670,2099,5682,2106,5708,2105,5718,2096,5715,2076,5703,2068e" filled="t" fillcolor="#FFFFFF" stroked="f">
                <v:path arrowok="t"/>
                <v:fill/>
              </v:shape>
            </v:group>
            <v:group style="position:absolute;left:5667;top:2068;width:51;height:38" coordorigin="5667,2068" coordsize="51,38">
              <v:shape style="position:absolute;left:5667;top:2068;width:51;height:38" coordorigin="5667,2068" coordsize="51,38" path="m5716,2086l5718,2096,5708,2105,5695,2106,5682,2106,5670,2099,5669,2088,5667,2078,5676,2070,5690,2069,5703,2068,5715,2076,5716,2086xe" filled="f" stroked="t" strokeweight=".5pt" strokecolor="#000000">
                <v:path arrowok="t"/>
              </v:shape>
            </v:group>
            <v:group style="position:absolute;left:4424;top:1707;width:6;height:278" coordorigin="4424,1707" coordsize="6,278">
              <v:shape style="position:absolute;left:4424;top:1707;width:6;height:278" coordorigin="4424,1707" coordsize="6,278" path="m4424,1707l4430,1985e" filled="f" stroked="t" strokeweight=".8pt" strokecolor="#FFFFFF">
                <v:path arrowok="t"/>
                <v:stroke dashstyle="dash"/>
              </v:shape>
            </v:group>
            <v:group style="position:absolute;left:4424;top:1707;width:6;height:278" coordorigin="4424,1707" coordsize="6,278">
              <v:shape style="position:absolute;left:4424;top:1707;width:6;height:278" coordorigin="4424,1707" coordsize="6,278" path="m4424,1707l4430,1985e" filled="f" stroked="t" strokeweight="1.2pt" strokecolor="#8CA9C8">
                <v:path arrowok="t"/>
                <v:stroke dashstyle="dash"/>
              </v:shape>
            </v:group>
            <v:group style="position:absolute;left:4414;top:1739;width:23;height:57" coordorigin="4414,1739" coordsize="23,57">
              <v:shape style="position:absolute;left:4414;top:1739;width:23;height:57" coordorigin="4414,1739" coordsize="23,57" path="m4436,1739l4414,1740,4414,1787,4414,1792,4420,1796,4433,1795,4437,1791,4437,1787,4436,1739e" filled="t" fillcolor="#FFFFFF" stroked="f">
                <v:path arrowok="t"/>
                <v:fill/>
              </v:shape>
            </v:group>
            <v:group style="position:absolute;left:4414;top:1739;width:23;height:57" coordorigin="4414,1739" coordsize="23,57">
              <v:shape style="position:absolute;left:4414;top:1739;width:23;height:57" coordorigin="4414,1739" coordsize="23,57" path="m4414,1740l4414,1787,4414,1792,4420,1796,4426,1795,4433,1795,4437,1791,4436,1786,4436,1739e" filled="f" stroked="t" strokeweight=".5pt" strokecolor="#000000">
                <v:path arrowok="t"/>
              </v:shape>
            </v:group>
            <v:group style="position:absolute;left:4400;top:1713;width:50;height:38" coordorigin="4400,1713" coordsize="50,38">
              <v:shape style="position:absolute;left:4400;top:1713;width:50;height:38" coordorigin="4400,1713" coordsize="50,38" path="m4436,1713l4410,1714,4400,1723,4403,1743,4415,1751,4442,1750,4451,1741,4448,1721,4436,1713e" filled="t" fillcolor="#FFFFFF" stroked="f">
                <v:path arrowok="t"/>
                <v:fill/>
              </v:shape>
            </v:group>
            <v:group style="position:absolute;left:4400;top:1713;width:50;height:38" coordorigin="4400,1713" coordsize="50,38">
              <v:shape style="position:absolute;left:4400;top:1713;width:50;height:38" coordorigin="4400,1713" coordsize="50,38" path="m4449,1731l4451,1741,4442,1750,4428,1750,4415,1751,4403,1743,4402,1733,4400,1723,4410,1714,4423,1714,4436,1713,4448,1721,4449,1731xe" filled="f" stroked="t" strokeweight=".5pt" strokecolor="#000000">
                <v:path arrowok="t"/>
              </v:shape>
            </v:group>
            <v:group style="position:absolute;left:5490;top:1518;width:6;height:278" coordorigin="5490,1518" coordsize="6,278">
              <v:shape style="position:absolute;left:5490;top:1518;width:6;height:278" coordorigin="5490,1518" coordsize="6,278" path="m5490,1518l5495,1796e" filled="f" stroked="t" strokeweight=".8pt" strokecolor="#FFFFFF">
                <v:path arrowok="t"/>
                <v:stroke dashstyle="dash"/>
              </v:shape>
            </v:group>
            <v:group style="position:absolute;left:5490;top:1518;width:6;height:278" coordorigin="5490,1518" coordsize="6,278">
              <v:shape style="position:absolute;left:5490;top:1518;width:6;height:278" coordorigin="5490,1518" coordsize="6,278" path="m5490,1518l5495,1796e" filled="f" stroked="t" strokeweight="1.2pt" strokecolor="#8CA9C8">
                <v:path arrowok="t"/>
                <v:stroke dashstyle="dash"/>
              </v:shape>
            </v:group>
            <v:group style="position:absolute;left:5479;top:1550;width:23;height:57" coordorigin="5479,1550" coordsize="23,57">
              <v:shape style="position:absolute;left:5479;top:1550;width:23;height:57" coordorigin="5479,1550" coordsize="23,57" path="m5502,1550l5479,1551,5479,1598,5480,1603,5486,1607,5498,1606,5503,1602,5502,1598,5502,1550e" filled="t" fillcolor="#FFFFFF" stroked="f">
                <v:path arrowok="t"/>
                <v:fill/>
              </v:shape>
            </v:group>
            <v:group style="position:absolute;left:5479;top:1550;width:23;height:57" coordorigin="5479,1550" coordsize="23,57">
              <v:shape style="position:absolute;left:5479;top:1550;width:23;height:57" coordorigin="5479,1550" coordsize="23,57" path="m5479,1551l5479,1598,5480,1603,5486,1607,5492,1607,5498,1606,5503,1602,5502,1597,5502,1550e" filled="f" stroked="t" strokeweight=".5pt" strokecolor="#000000">
                <v:path arrowok="t"/>
              </v:shape>
            </v:group>
            <v:group style="position:absolute;left:5465;top:1520;width:50;height:38" coordorigin="5465,1520" coordsize="50,38">
              <v:shape style="position:absolute;left:5465;top:1520;width:50;height:38" coordorigin="5465,1520" coordsize="50,38" path="m5500,1520l5474,1521,5465,1530,5468,1550,5480,1558,5506,1556,5515,1548,5512,1527,5500,1520e" filled="t" fillcolor="#FFFFFF" stroked="f">
                <v:path arrowok="t"/>
                <v:fill/>
              </v:shape>
            </v:group>
            <v:group style="position:absolute;left:5465;top:1520;width:50;height:38" coordorigin="5465,1520" coordsize="50,38">
              <v:shape style="position:absolute;left:5465;top:1520;width:50;height:38" coordorigin="5465,1520" coordsize="50,38" path="m5514,1537l5515,1548,5506,1556,5493,1557,5480,1558,5468,1550,5466,1540,5465,1530,5474,1521,5487,1520,5500,1520,5512,1527,5514,1537xe" filled="f" stroked="t" strokeweight=".5pt" strokecolor="#000000">
                <v:path arrowok="t"/>
              </v:shape>
            </v:group>
            <v:group style="position:absolute;left:6573;top:1317;width:6;height:278" coordorigin="6573,1317" coordsize="6,278">
              <v:shape style="position:absolute;left:6573;top:1317;width:6;height:278" coordorigin="6573,1317" coordsize="6,278" path="m6573,1317l6579,1595e" filled="f" stroked="t" strokeweight=".8pt" strokecolor="#FFFFFF">
                <v:path arrowok="t"/>
                <v:stroke dashstyle="dash"/>
              </v:shape>
            </v:group>
            <v:group style="position:absolute;left:6757;top:1874;width:6;height:278" coordorigin="6757,1874" coordsize="6,278">
              <v:shape style="position:absolute;left:6757;top:1874;width:6;height:278" coordorigin="6757,1874" coordsize="6,278" path="m6757,1874l6763,2151e" filled="f" stroked="t" strokeweight=".8pt" strokecolor="#FFFFFF">
                <v:path arrowok="t"/>
                <v:stroke dashstyle="dash"/>
              </v:shape>
            </v:group>
            <v:group style="position:absolute;left:6573;top:1317;width:6;height:278" coordorigin="6573,1317" coordsize="6,278">
              <v:shape style="position:absolute;left:6573;top:1317;width:6;height:278" coordorigin="6573,1317" coordsize="6,278" path="m6573,1317l6579,1595e" filled="f" stroked="t" strokeweight="1.2pt" strokecolor="#8CA9C8">
                <v:path arrowok="t"/>
                <v:stroke dashstyle="dash"/>
              </v:shape>
            </v:group>
            <v:group style="position:absolute;left:6563;top:1349;width:23;height:57" coordorigin="6563,1349" coordsize="23,57">
              <v:shape style="position:absolute;left:6563;top:1349;width:23;height:57" coordorigin="6563,1349" coordsize="23,57" path="m6586,1349l6563,1350,6563,1397,6564,1402,6569,1405,6582,1405,6586,1401,6586,1397,6586,1349e" filled="t" fillcolor="#FFFFFF" stroked="f">
                <v:path arrowok="t"/>
                <v:fill/>
              </v:shape>
            </v:group>
            <v:group style="position:absolute;left:6563;top:1349;width:23;height:57" coordorigin="6563,1349" coordsize="23,57">
              <v:shape style="position:absolute;left:6563;top:1349;width:23;height:57" coordorigin="6563,1349" coordsize="23,57" path="m6563,1350l6563,1397,6564,1402,6569,1405,6576,1405,6582,1405,6586,1401,6586,1396,6586,1349e" filled="f" stroked="t" strokeweight=".5pt" strokecolor="#000000">
                <v:path arrowok="t"/>
              </v:shape>
            </v:group>
            <v:group style="position:absolute;left:6549;top:1317;width:50;height:38" coordorigin="6549,1317" coordsize="50,38">
              <v:shape style="position:absolute;left:6549;top:1317;width:50;height:38" coordorigin="6549,1317" coordsize="50,38" path="m6585,1317l6558,1318,6549,1327,6552,1347,6564,1355,6590,1354,6600,1345,6597,1325,6585,1317e" filled="t" fillcolor="#FFFFFF" stroked="f">
                <v:path arrowok="t"/>
                <v:fill/>
              </v:shape>
            </v:group>
            <v:group style="position:absolute;left:6549;top:1317;width:50;height:38" coordorigin="6549,1317" coordsize="50,38">
              <v:shape style="position:absolute;left:6549;top:1317;width:50;height:38" coordorigin="6549,1317" coordsize="50,38" path="m6598,1335l6600,1345,6590,1354,6577,1354,6564,1355,6552,1347,6551,1337,6549,1327,6558,1318,6572,1318,6585,1317,6597,1325,6598,1335xe" filled="f" stroked="t" strokeweight=".5pt" strokecolor="#000000">
                <v:path arrowok="t"/>
              </v:shape>
            </v:group>
            <v:group style="position:absolute;left:6757;top:1874;width:6;height:278" coordorigin="6757,1874" coordsize="6,278">
              <v:shape style="position:absolute;left:6757;top:1874;width:6;height:278" coordorigin="6757,1874" coordsize="6,278" path="m6757,1874l6763,2151e" filled="f" stroked="t" strokeweight="1.2pt" strokecolor="#8CA9C8">
                <v:path arrowok="t"/>
                <v:stroke dashstyle="dash"/>
              </v:shape>
            </v:group>
            <v:group style="position:absolute;left:6747;top:1905;width:24;height:57" coordorigin="6747,1905" coordsize="24,57">
              <v:shape style="position:absolute;left:6747;top:1905;width:24;height:57" coordorigin="6747,1905" coordsize="24,57" path="m6769,1905l6747,1906,6747,1954,6747,1958,6753,1962,6766,1962,6770,1957,6770,1954,6769,1905e" filled="t" fillcolor="#FFFFFF" stroked="f">
                <v:path arrowok="t"/>
                <v:fill/>
              </v:shape>
            </v:group>
            <v:group style="position:absolute;left:6747;top:1905;width:24;height:57" coordorigin="6747,1905" coordsize="24,57">
              <v:shape style="position:absolute;left:6747;top:1905;width:24;height:57" coordorigin="6747,1905" coordsize="24,57" path="m6747,1906l6747,1954,6747,1958,6753,1962,6759,1962,6766,1962,6770,1957,6769,1952,6769,1905e" filled="f" stroked="t" strokeweight=".5pt" strokecolor="#000000">
                <v:path arrowok="t"/>
              </v:shape>
            </v:group>
            <v:group style="position:absolute;left:6731;top:1875;width:50;height:38" coordorigin="6731,1875" coordsize="50,38">
              <v:shape style="position:absolute;left:6731;top:1875;width:50;height:38" coordorigin="6731,1875" coordsize="50,38" path="m6767,1875l6741,1876,6731,1885,6733,1895,6734,1905,6746,1913,6772,1912,6782,1903,6779,1883,6767,1875e" filled="t" fillcolor="#FFFFFF" stroked="f">
                <v:path arrowok="t"/>
                <v:fill/>
              </v:shape>
            </v:group>
            <v:group style="position:absolute;left:6731;top:1875;width:50;height:38" coordorigin="6731,1875" coordsize="50,38">
              <v:shape style="position:absolute;left:6731;top:1875;width:50;height:38" coordorigin="6731,1875" coordsize="50,38" path="m6780,1893l6782,1903,6772,1912,6759,1912,6746,1913,6734,1905,6733,1895,6731,1885,6741,1876,6754,1875,6767,1875,6779,1883,6780,1893xe" filled="f" stroked="t" strokeweight=".5pt" strokecolor="#000000">
                <v:path arrowok="t"/>
              </v:shape>
            </v:group>
            <v:group style="position:absolute;left:5058;top:1155;width:6;height:278" coordorigin="5058,1155" coordsize="6,278">
              <v:shape style="position:absolute;left:5058;top:1155;width:6;height:278" coordorigin="5058,1155" coordsize="6,278" path="m5058,1155l5063,1433e" filled="f" stroked="t" strokeweight=".8pt" strokecolor="#FFFFFF">
                <v:path arrowok="t"/>
                <v:stroke dashstyle="dash"/>
              </v:shape>
            </v:group>
            <v:group style="position:absolute;left:5058;top:1155;width:6;height:278" coordorigin="5058,1155" coordsize="6,278">
              <v:shape style="position:absolute;left:5058;top:1155;width:6;height:278" coordorigin="5058,1155" coordsize="6,278" path="m5058,1155l5063,1433e" filled="f" stroked="t" strokeweight="1.2pt" strokecolor="#8CA9C8">
                <v:path arrowok="t"/>
                <v:stroke dashstyle="dash"/>
              </v:shape>
            </v:group>
            <v:group style="position:absolute;left:5047;top:1187;width:23;height:57" coordorigin="5047,1187" coordsize="23,57">
              <v:shape style="position:absolute;left:5047;top:1187;width:23;height:57" coordorigin="5047,1187" coordsize="23,57" path="m5070,1187l5047,1188,5047,1235,5048,1240,5054,1244,5066,1243,5071,1239,5070,1235,5070,1187e" filled="t" fillcolor="#FFFFFF" stroked="f">
                <v:path arrowok="t"/>
                <v:fill/>
              </v:shape>
            </v:group>
            <v:group style="position:absolute;left:5047;top:1187;width:23;height:57" coordorigin="5047,1187" coordsize="23,57">
              <v:shape style="position:absolute;left:5047;top:1187;width:23;height:57" coordorigin="5047,1187" coordsize="23,57" path="m5047,1188l5047,1235,5048,1240,5054,1244,5060,1244,5066,1243,5071,1239,5070,1234,5070,1187e" filled="f" stroked="t" strokeweight=".5pt" strokecolor="#000000">
                <v:path arrowok="t"/>
              </v:shape>
            </v:group>
            <v:group style="position:absolute;left:5033;top:1160;width:51;height:38" coordorigin="5033,1160" coordsize="51,38">
              <v:shape style="position:absolute;left:5033;top:1160;width:51;height:38" coordorigin="5033,1160" coordsize="51,38" path="m5069,1160l5043,1161,5033,1170,5036,1190,5048,1198,5075,1197,5084,1188,5081,1168,5069,1160e" filled="t" fillcolor="#FFFFFF" stroked="f">
                <v:path arrowok="t"/>
                <v:fill/>
              </v:shape>
            </v:group>
            <v:group style="position:absolute;left:5033;top:1160;width:51;height:38" coordorigin="5033,1160" coordsize="51,38">
              <v:shape style="position:absolute;left:5033;top:1160;width:51;height:38" coordorigin="5033,1160" coordsize="51,38" path="m5082,1178l5084,1188,5075,1197,5061,1198,5048,1198,5036,1190,5035,1180,5033,1170,5043,1161,5056,1161,5069,1160,5081,1168,5082,1178xe" filled="f" stroked="t" strokeweight=".5pt" strokecolor="#000000">
                <v:path arrowok="t"/>
              </v:shape>
            </v:group>
            <v:group style="position:absolute;left:3564;top:2448;width:6;height:278" coordorigin="3564,2448" coordsize="6,278">
              <v:shape style="position:absolute;left:3564;top:2448;width:6;height:278" coordorigin="3564,2448" coordsize="6,278" path="m3564,2448l3569,2725e" filled="f" stroked="t" strokeweight=".8pt" strokecolor="#FFFFFF">
                <v:path arrowok="t"/>
                <v:stroke dashstyle="dash"/>
              </v:shape>
            </v:group>
            <v:group style="position:absolute;left:3564;top:2448;width:6;height:278" coordorigin="3564,2448" coordsize="6,278">
              <v:shape style="position:absolute;left:3564;top:2448;width:6;height:278" coordorigin="3564,2448" coordsize="6,278" path="m3564,2448l3569,2725e" filled="f" stroked="t" strokeweight="1.2pt" strokecolor="#8CA9C8">
                <v:path arrowok="t"/>
                <v:stroke dashstyle="dash"/>
              </v:shape>
            </v:group>
            <v:group style="position:absolute;left:3553;top:2479;width:23;height:57" coordorigin="3553,2479" coordsize="23,57">
              <v:shape style="position:absolute;left:3553;top:2479;width:23;height:57" coordorigin="3553,2479" coordsize="23,57" path="m3576,2479l3553,2480,3553,2527,3554,2532,3560,2536,3572,2535,3577,2531,3576,2527,3576,2479e" filled="t" fillcolor="#FFFFFF" stroked="f">
                <v:path arrowok="t"/>
                <v:fill/>
              </v:shape>
            </v:group>
            <v:group style="position:absolute;left:3553;top:2479;width:23;height:57" coordorigin="3553,2479" coordsize="23,57">
              <v:shape style="position:absolute;left:3553;top:2479;width:23;height:57" coordorigin="3553,2479" coordsize="23,57" path="m3553,2480l3553,2527,3554,2532,3560,2536,3566,2536,3572,2535,3577,2531,3576,2526,3576,2479e" filled="f" stroked="t" strokeweight=".5pt" strokecolor="#000000">
                <v:path arrowok="t"/>
              </v:shape>
            </v:group>
            <v:group style="position:absolute;left:3539;top:2456;width:51;height:38" coordorigin="3539,2456" coordsize="51,38">
              <v:shape style="position:absolute;left:3539;top:2456;width:51;height:38" coordorigin="3539,2456" coordsize="51,38" path="m3574,2456l3548,2457,3539,2465,3540,2476,3542,2486,3554,2493,3580,2492,3589,2483,3586,2463,3574,2456e" filled="t" fillcolor="#FFFFFF" stroked="f">
                <v:path arrowok="t"/>
                <v:fill/>
              </v:shape>
            </v:group>
            <v:group style="position:absolute;left:3539;top:2456;width:51;height:38" coordorigin="3539,2456" coordsize="51,38">
              <v:shape style="position:absolute;left:3539;top:2456;width:51;height:38" coordorigin="3539,2456" coordsize="51,38" path="m3588,2473l3589,2483,3580,2492,3567,2493,3554,2493,3542,2486,3540,2476,3539,2465,3548,2457,3561,2456,3574,2456,3586,2463,3588,2473xe" filled="f" stroked="t" strokeweight=".5pt" strokecolor="#000000">
                <v:path arrowok="t"/>
              </v:shape>
            </v:group>
            <v:group style="position:absolute;left:4378;top:1472;width:198;height:56" coordorigin="4378,1472" coordsize="198,56">
              <v:shape style="position:absolute;left:4378;top:1472;width:198;height:56" coordorigin="4378,1472" coordsize="198,56" path="m4549,1472l4378,1492,4406,1528,4577,1508,4549,1472e" filled="t" fillcolor="#FFFFFF" stroked="f">
                <v:path arrowok="t"/>
                <v:fill/>
              </v:shape>
            </v:group>
            <v:group style="position:absolute;left:4378;top:1472;width:198;height:56" coordorigin="4378,1472" coordsize="198,56">
              <v:shape style="position:absolute;left:4378;top:1472;width:198;height:56" coordorigin="4378,1472" coordsize="198,56" path="m4406,1528l4577,1508,4549,1472,4378,1492,4406,1528xe" filled="f" stroked="t" strokeweight=".7pt" strokecolor="#8CA9C8">
                <v:path arrowok="t"/>
                <v:stroke dashstyle="dash"/>
              </v:shape>
            </v:group>
            <v:group style="position:absolute;left:3881;top:1480;width:326;height:7" coordorigin="3881,1480" coordsize="326,7">
              <v:shape style="position:absolute;left:3881;top:1480;width:326;height:7" coordorigin="3881,1480" coordsize="326,7" path="m4207,1487l3881,1480e" filled="f" stroked="t" strokeweight=".6pt" strokecolor="#000000">
                <v:path arrowok="t"/>
              </v:shape>
            </v:group>
            <v:group style="position:absolute;left:4188;top:1460;width:98;height:52" coordorigin="4188,1460" coordsize="98,52">
              <v:shape style="position:absolute;left:4188;top:1460;width:98;height:52" coordorigin="4188,1460" coordsize="98,52" path="m4189,1460l4188,1512,4286,1488,4189,1460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15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186" w:lineRule="exact"/>
        <w:ind w:left="4380" w:right="519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63" w:lineRule="exact"/>
        <w:ind w:left="5904" w:right="366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0" w:after="0" w:line="240" w:lineRule="auto"/>
        <w:ind w:left="3090" w:right="4754"/>
        <w:jc w:val="center"/>
        <w:tabs>
          <w:tab w:pos="48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6"/>
        </w:rPr>
        <w:t>A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6</w:t>
      </w:r>
    </w:p>
    <w:p>
      <w:pPr>
        <w:spacing w:before="90" w:after="0" w:line="179" w:lineRule="exact"/>
        <w:ind w:left="3613" w:right="596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6" w:lineRule="exact"/>
        <w:ind w:left="5007" w:right="3598"/>
        <w:jc w:val="center"/>
        <w:tabs>
          <w:tab w:pos="5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5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ind w:left="3949" w:right="5624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</w:p>
    <w:p>
      <w:pPr>
        <w:spacing w:before="0" w:after="0" w:line="194" w:lineRule="exact"/>
        <w:ind w:left="29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w10:wrap type="none"/>
          <v:shape style="position:absolute;margin-left:323.508514pt;margin-top:524.559265pt;width:3.009637pt;height:2.211815pt;mso-position-horizontal-relative:page;mso-position-vertical-relative:page;z-index:-2897;rotation:1" type="#_x0000_t136" fillcolor="#000000" stroked="f">
            <o:extrusion v:ext="view" autorotationcenter="t"/>
            <v:textpath style="font-family:&amp;quot;Times New Roman&amp;quot;;font-size:2pt;v-text-kern:t;mso-text-shadow:auto" string="®"/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2090" w:right="23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securely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position.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440575pt;margin-top:17.999847pt;width:266.013426pt;height:162.523029pt;mso-position-horizontal-relative:page;mso-position-vertical-relative:paragraph;z-index:-2899" coordorigin="2369,360" coordsize="5320,3250">
            <v:group style="position:absolute;left:2439;top:2102;width:5074;height:928" coordorigin="2439,2102" coordsize="5074,928">
              <v:shape style="position:absolute;left:2439;top:2102;width:5074;height:928" coordorigin="2439,2102" coordsize="5074,928" path="m2439,3031l3163,2898,3814,2779,4397,2672,4915,2578,5372,2494,5772,2421,6119,2357,6417,2303,6669,2257,6879,2218,7050,2187,7188,2162,7295,2142,7376,2127,7472,2110,7512,2102,7513,2102e" filled="f" stroked="t" strokeweight=".35pt" strokecolor="#999999">
                <v:path arrowok="t"/>
              </v:shape>
            </v:group>
            <v:group style="position:absolute;left:2378;top:2344;width:5305;height:970" coordorigin="2378,2344" coordsize="5305,970">
              <v:shape style="position:absolute;left:2378;top:2344;width:5305;height:970" coordorigin="2378,2344" coordsize="5305,970" path="m2378,3314l7683,2344e" filled="f" stroked="t" strokeweight=".6pt" strokecolor="#999999">
                <v:path arrowok="t"/>
              </v:shape>
            </v:group>
            <v:group style="position:absolute;left:2373;top:380;width:4387;height:3080" coordorigin="2373,380" coordsize="4387,3080">
              <v:shape style="position:absolute;left:2373;top:380;width:4387;height:3080" coordorigin="2373,380" coordsize="4387,3080" path="m6760,2780l2959,2780,2966,2800,2972,2820,2984,2880,2989,2940,2991,2980,2990,3000,2987,3060,2977,3120,2956,3180,2940,3220,2932,3240,2910,3300,2906,3340,2908,3360,2928,3420,2948,3460,3205,3460,3241,3440,3394,3440,3431,3420,3502,3420,3534,3400,3594,3400,3626,3380,3659,3380,3694,3360,3806,3360,3845,3340,3886,3340,3968,3320,4052,3320,4094,3300,4137,3300,4179,3280,4261,3280,4302,3260,4342,3260,4381,3240,4543,3200,4626,3200,4668,3180,4710,3180,4752,3160,4794,3160,4836,3140,4878,3140,4920,3120,4962,3120,5004,3100,5087,3100,5128,3080,5169,3080,5259,3060,5361,3040,5416,3020,5472,3020,5531,3000,5590,3000,5650,2980,5709,2980,5828,2940,5886,2940,5942,2920,5996,2920,6047,2900,6096,2900,6141,2880,6182,2880,6219,2860,6255,2860,6293,2840,6375,2840,6418,2820,6505,2820,6550,2800,6721,2800,6760,2780e" filled="t" fillcolor="#FFFFFF" stroked="f">
                <v:path arrowok="t"/>
                <v:fill/>
              </v:shape>
              <v:shape style="position:absolute;left:2373;top:380;width:4387;height:3080" coordorigin="2373,380" coordsize="4387,3080" path="m6138,480l5365,480,5337,500,5223,500,5195,520,5006,520,4989,540,4869,540,4813,560,4667,560,4646,580,4589,580,4571,600,4497,600,4477,620,4322,620,4297,640,4162,640,4136,660,4026,660,4011,680,3945,680,3922,700,3657,700,3619,720,3452,720,3409,740,3284,740,3245,760,3142,760,3114,780,3016,780,2997,800,2938,800,2917,820,2856,820,2838,840,2656,840,2636,860,2555,860,2535,880,2496,880,2477,900,2440,900,2431,920,2429,920,2433,940,2441,960,2451,960,2461,980,2468,1000,2392,1020,2382,1040,2373,1040,2377,1080,2380,1080,2386,1100,2395,1140,2407,1160,2458,1280,2466,1280,2482,1320,2522,1420,2538,1440,2563,1500,2589,1560,2597,1580,2605,1600,2624,1660,2639,1720,2651,1780,2659,1820,2663,1840,2677,1900,2692,1940,2699,1980,2708,2000,2716,2040,2724,2060,2733,2080,2742,2120,2769,2200,2778,2240,2787,2260,2795,2300,2804,2320,2813,2360,2821,2380,2829,2420,2837,2440,2844,2480,2848,2500,2855,2520,2859,2540,2874,2600,2899,2660,2926,2720,2935,2740,2943,2760,2951,2780,6866,2780,6896,2760,6964,2760,6980,2740,6995,2740,7009,2720,7022,2720,7034,2700,7046,2680,7056,2680,7082,2620,7102,2540,7107,2520,7112,2500,7116,2480,7119,2440,7122,2420,7124,2380,7126,2360,7126,2340,7122,2280,7109,2220,7092,2160,7086,2140,7080,2120,7074,2120,7064,2080,7059,2080,7053,2060,7045,2060,7037,2040,7006,1980,6958,1900,6946,1880,6934,1860,6923,1840,6902,1820,6872,1760,6808,1680,6795,1660,6758,1600,6726,1540,6718,1540,6711,1520,6705,1500,6700,1500,6693,1480,6685,1480,6677,1460,6647,1400,6636,1380,6625,1360,6602,1320,6591,1300,6561,1240,6537,1180,6530,1160,6523,1140,6514,1120,6504,1120,6493,1100,6456,1040,6415,980,6373,920,6359,900,6319,840,6283,780,6237,700,6226,680,6215,660,6204,640,6193,600,6183,580,6173,560,6163,540,6154,520,6146,500,6138,480e" filled="t" fillcolor="#FFFFFF" stroked="f">
                <v:path arrowok="t"/>
                <v:fill/>
              </v:shape>
              <v:shape style="position:absolute;left:2373;top:380;width:4387;height:3080" coordorigin="2373,380" coordsize="4387,3080" path="m6115,420l5691,420,5588,440,5561,460,5478,460,5450,480,6131,480,6125,460,6119,440,6115,420e" filled="t" fillcolor="#FFFFFF" stroked="f">
                <v:path arrowok="t"/>
                <v:fill/>
              </v:shape>
              <v:shape style="position:absolute;left:2373;top:380;width:4387;height:3080" coordorigin="2373,380" coordsize="4387,3080" path="m6091,380l5944,380,5925,400,5793,400,5769,420,6111,420,6100,400,6091,380e" filled="t" fillcolor="#FFFFFF" stroked="f">
                <v:path arrowok="t"/>
                <v:fill/>
              </v:shape>
            </v:group>
            <v:group style="position:absolute;left:2373;top:364;width:4753;height:3096" coordorigin="2373,364" coordsize="4753,3096">
              <v:shape style="position:absolute;left:2373;top:364;width:4753;height:3096" coordorigin="2373,364" coordsize="4753,3096" path="m6062,369l6080,364,6091,366,6100,380,6111,409,6115,419,6119,431,6146,495,6173,555,6204,621,6237,689,6272,754,6307,813,6345,870,6387,929,6401,948,6415,967,6456,1025,6493,1082,6523,1137,6544,1191,6552,1211,6581,1272,6613,1334,6647,1393,6667,1429,6677,1445,6705,1498,6711,1510,6718,1522,6758,1586,6795,1642,6835,1700,6847,1719,6883,1771,6923,1834,6958,1891,6994,1951,7027,2008,7059,2068,7069,2090,7074,2103,7098,2168,7114,2228,7124,2297,7126,2347,7124,2377,7116,2462,7102,2538,7082,2605,7056,2661,7009,2716,6945,2747,6866,2763,6798,2772,6721,2781,6637,2790,6594,2794,6505,2804,6418,2816,6334,2829,6255,2844,6182,2862,6141,2872,6047,2893,5942,2916,5828,2939,5769,2951,5709,2963,5650,2974,5590,2986,5531,2997,5416,3019,5308,3039,5212,3057,5169,3065,5128,3073,5046,3089,4962,3106,4878,3124,4794,3143,4710,3161,4626,3181,4543,3200,4462,3219,4421,3228,4342,3247,4261,3264,4179,3280,4094,3294,4010,3308,3927,3321,3886,3327,3806,3340,3730,3353,3659,3366,3594,3381,3564,3388,3534,3395,3467,3409,3394,3420,3317,3430,3241,3439,3170,3445,3105,3451,3031,3456,2989,3459,2980,3460,2928,3416,2908,3358,2906,3336,2907,3312,2924,3246,2948,3190,2956,3172,2982,3099,2989,3035,2991,2973,2990,2953,2984,2877,2972,2818,2951,2761,2917,2691,2908,2673,2899,2656,2874,2594,2855,2519,2852,2501,2848,2482,2829,2402,2813,2341,2795,2282,2778,2223,2760,2165,2751,2137,2742,2108,2716,2023,2692,1937,2672,1860,2659,1801,2655,1782,2651,1763,2634,1686,2612,1610,2589,1550,2563,1492,2538,1437,2506,1367,2498,1350,2466,1279,2407,1147,2395,1123,2386,1098,2380,1077,2377,1065,2373,1038,2382,1023,2392,1017,2468,996,2461,977,2451,960,2441,944,2433,930,2429,918,2431,907,2440,898,2515,869,2575,853,2636,842,2714,832,2761,829,2781,827,2856,817,2896,807,2917,801,2978,787,3053,772,3071,769,3142,756,3208,746,3284,736,3366,727,3452,718,3537,710,3619,703,3694,697,3759,694,3810,693,3840,692,3922,682,3981,670,3999,666,4011,663,4086,649,4162,638,4244,627,4322,618,4389,611,4434,607,4456,605,4516,595,4589,577,4607,573,4667,559,4734,550,4794,543,4851,536,4869,534,4945,526,4952,525,4959,524,5028,517,5094,512,5139,508,5167,506,5252,496,5337,483,5422,468,5506,452,5588,436,5666,420,5691,414,5769,400,5840,390,5905,383,5980,377,5996,375,6012,374,6027,373,6041,371,6054,370,6062,369xe" filled="f" stroked="t" strokeweight=".4pt" strokecolor="#999999">
                <v:path arrowok="t"/>
              </v:shape>
            </v:group>
            <v:group style="position:absolute;left:2461;top:950;width:629;height:2483" coordorigin="2461,950" coordsize="629,2483">
              <v:shape style="position:absolute;left:2461;top:950;width:629;height:2483" coordorigin="2461,950" coordsize="629,2483" path="m2461,950l2491,1015,2514,1078,2535,1143,2555,1214,2568,1275,2581,1335,2585,1354,2589,1374,2603,1434,2617,1493,2634,1552,2655,1610,2663,1629,2670,1648,2690,1704,2714,1780,2731,1838,2747,1896,2760,1957,2769,2017,2773,2036,2790,2113,2807,2158,2818,2184,2850,2263,2880,2341,2908,2418,2934,2495,2959,2572,2982,2650,2998,2708,3003,2727,3008,2747,3030,2823,3052,2884,3059,2904,3082,2979,3090,3051,3088,3069,3085,3087,3081,3108,3076,3128,3073,3148,3069,3169,3066,3189,3063,3209,3060,3230,3045,3307,3020,3379,2999,3418,2989,3433e" filled="f" stroked="t" strokeweight=".35pt" strokecolor="#999999">
                <v:path arrowok="t"/>
              </v:shape>
            </v:group>
            <v:group style="position:absolute;left:2986;top:3371;width:34;height:24" coordorigin="2986,3371" coordsize="34,24">
              <v:shape style="position:absolute;left:2986;top:3371;width:34;height:24" coordorigin="2986,3371" coordsize="34,24" path="m3020,3371l3002,3381,2986,3394e" filled="f" stroked="t" strokeweight=".25pt" strokecolor="#999999">
                <v:path arrowok="t"/>
              </v:shape>
            </v:group>
            <v:group style="position:absolute;left:3793;top:684;width:115;height:29" coordorigin="3793,684" coordsize="115,29">
              <v:shape style="position:absolute;left:3793;top:684;width:115;height:29" coordorigin="3793,684" coordsize="115,29" path="m3908,684l3890,691,3870,695,3849,699,3828,702,3809,706,3793,712e" filled="f" stroked="t" strokeweight=".25pt" strokecolor="#999999">
                <v:path arrowok="t"/>
              </v:shape>
            </v:group>
            <v:group style="position:absolute;left:4443;top:581;width:198;height:27" coordorigin="4443,581" coordsize="198,27">
              <v:shape style="position:absolute;left:4443;top:581;width:198;height:27" coordorigin="4443,581" coordsize="198,27" path="m4443,608l4508,602,4581,592,4625,585,4641,581e" filled="f" stroked="t" strokeweight=".25pt" strokecolor="#999999">
                <v:path arrowok="t"/>
              </v:shape>
            </v:group>
            <v:group style="position:absolute;left:6539;top:1177;width:33;height:119" coordorigin="6539,1177" coordsize="33,119">
              <v:shape style="position:absolute;left:6539;top:1177;width:33;height:119" coordorigin="6539,1177" coordsize="33,119" path="m6539,1177l6557,1259,6564,1280,6572,1296e" filled="f" stroked="t" strokeweight=".25pt" strokecolor="#999999">
                <v:path arrowok="t"/>
              </v:shape>
            </v:group>
            <v:group style="position:absolute;left:2665;top:1631;width:54;height:130" coordorigin="2665,1631" coordsize="54,130">
              <v:shape style="position:absolute;left:2665;top:1631;width:54;height:130" coordorigin="2665,1631" coordsize="54,130" path="m2665,1631l2670,1648,2678,1667,2687,1686,2697,1706,2706,1725,2714,1744,2719,1761e" filled="f" stroked="t" strokeweight=".25pt" strokecolor="#999999">
                <v:path arrowok="t"/>
              </v:shape>
            </v:group>
            <v:group style="position:absolute;left:2844;top:2398;width:12;height:120" coordorigin="2844,2398" coordsize="12,120">
              <v:shape style="position:absolute;left:2844;top:2398;width:12;height:120" coordorigin="2844,2398" coordsize="12,120" path="m2844,2398l2850,2475,2853,2498,2856,2518e" filled="f" stroked="t" strokeweight=".25pt" strokecolor="#999999">
                <v:path arrowok="t"/>
              </v:shape>
            </v:group>
            <v:group style="position:absolute;left:2468;top:996;width:29;height:32" coordorigin="2468,996" coordsize="29,32">
              <v:shape style="position:absolute;left:2468;top:996;width:29;height:32" coordorigin="2468,996" coordsize="29,32" path="m2468,996l2477,1015,2480,1028,2497,1025e" filled="f" stroked="t" strokeweight=".4pt" strokecolor="#999999">
                <v:path arrowok="t"/>
              </v:shape>
            </v:group>
            <v:group style="position:absolute;left:3008;top:3288;width:38;height:15" coordorigin="3008,3288" coordsize="38,15">
              <v:shape style="position:absolute;left:3008;top:3288;width:38;height:15" coordorigin="3008,3288" coordsize="38,15" path="m3045,3288l3026,3295,3008,3303e" filled="f" stroked="t" strokeweight=".25pt" strokecolor="#999999">
                <v:path arrowok="t"/>
              </v:shape>
            </v:group>
            <v:group style="position:absolute;left:2673;top:1018;width:4244;height:2042" coordorigin="2673,1018" coordsize="4244,2042">
              <v:shape style="position:absolute;left:2673;top:1018;width:4244;height:2042" coordorigin="2673,1018" coordsize="4244,2042" path="m2699,1018l2680,1025,2673,1034,2675,1051,2956,1900,2976,1849,2985,1848,2994,1894,2994,1914,3251,2692,3248,2736,3345,3028,3355,3051,3365,3060,3383,3059,3953,2954,3973,2945,3978,2929,3982,2892,6479,2426,6487,2440,6496,2456,6496,2474,6899,2405,6917,2394,6914,2381e" filled="f" stroked="t" strokeweight=".25pt" strokecolor="#000000">
                <v:path arrowok="t"/>
              </v:shape>
              <v:shape style="position:absolute;left:2679;top:755;width:3989;height:2350" type="#_x0000_t75">
                <v:imagedata r:id="rId53" o:title=""/>
              </v:shape>
            </v:group>
            <v:group style="position:absolute;left:2660;top:570;width:4268;height:2616" coordorigin="2660,570" coordsize="4268,2616">
              <v:shape style="position:absolute;left:2660;top:570;width:4268;height:2616" coordorigin="2660,570" coordsize="4268,2616" path="m6909,2348l6912,2307,6604,1737,6595,1737,6599,1716,6460,1453,6454,1438,6426,1439,6419,1437,5984,636,5986,608,5965,575,5956,576,5951,609,5932,576,5923,577,5918,571,5903,570,5432,635,5425,649,5245,674,5235,663,4683,740,4680,758,4592,770,4585,761,4262,804,4251,816,3982,853,3974,838,3957,841,3830,858,3830,845,3823,842,3654,866,3648,866,3638,885,3097,960,3097,943,3089,939,2907,964,2903,970,2899,988,2722,1013,2690,1024,2677,1040,2662,1134,2660,1155,2666,1170,3304,3140,3316,3164,3327,3179,3338,3185,3355,3186,3379,3182,6856,2528,6879,2523,6882,2508,6920,2423,6928,2394,6927,2377,6909,2348xe" filled="f" stroked="t" strokeweight=".6pt" strokecolor="#000000">
                <v:path arrowok="t"/>
              </v:shape>
            </v:group>
            <v:group style="position:absolute;left:6496;top:2348;width:413;height:116" coordorigin="6496,2348" coordsize="413,116">
              <v:shape style="position:absolute;left:6496;top:2348;width:413;height:116" coordorigin="6496,2348" coordsize="413,116" path="m6496,2463l6906,2384,6909,2348e" filled="f" stroked="t" strokeweight=".25pt" strokecolor="#000000">
                <v:path arrowok="t"/>
              </v:shape>
            </v:group>
            <v:group style="position:absolute;left:6496;top:2423;width:427;height:96" coordorigin="6496,2423" coordsize="427,96">
              <v:shape style="position:absolute;left:6496;top:2423;width:427;height:96" coordorigin="6496,2423" coordsize="427,96" path="m6496,2485l6496,2499,6498,2519,6524,2514,6892,2445,6915,2438,6923,2423e" filled="f" stroked="t" strokeweight=".25pt" strokecolor="#000000">
                <v:path arrowok="t"/>
              </v:shape>
            </v:group>
            <v:group style="position:absolute;left:6803;top:2467;width:58;height:53" coordorigin="6803,2467" coordsize="58,53">
              <v:shape style="position:absolute;left:6803;top:2467;width:58;height:53" coordorigin="6803,2467" coordsize="58,53" path="m6858,2491l6846,2509,6829,2520,6808,2516,6803,2502,6814,2480,6830,2467,6853,2468,6860,2480,6858,2491xe" filled="f" stroked="t" strokeweight=".25pt" strokecolor="#000000">
                <v:path arrowok="t"/>
              </v:shape>
            </v:group>
            <v:group style="position:absolute;left:4006;top:2462;width:2459;height:601" coordorigin="4006,2462" coordsize="2459,601">
              <v:shape style="position:absolute;left:4006;top:2462;width:2459;height:601" coordorigin="4006,2462" coordsize="2459,601" path="m6454,2462l4021,2916,4026,2934,4031,2957,4027,2972,4009,3043,4006,3063,6400,2615,6456,2539,6455,2539,6458,2533,6464,2506,6462,2484,6457,2468,6454,2462e" filled="t" fillcolor="#E5E5E5" stroked="f">
                <v:path arrowok="t"/>
                <v:fill/>
              </v:shape>
              <v:shape style="position:absolute;left:4006;top:2462;width:2459;height:601" coordorigin="4006,2462" coordsize="2459,601" path="m6463,2524l6455,2539,6456,2539,6463,2524e" filled="t" fillcolor="#E5E5E5" stroked="f">
                <v:path arrowok="t"/>
                <v:fill/>
              </v:shape>
            </v:group>
            <v:group style="position:absolute;left:4006;top:2462;width:2459;height:601" coordorigin="4006,2462" coordsize="2459,601">
              <v:shape style="position:absolute;left:4006;top:2462;width:2459;height:601" coordorigin="4006,2462" coordsize="2459,601" path="m6400,2615l6422,2600,6433,2582,6463,2524,6455,2539,6458,2533,6464,2506,6462,2484,6457,2468,6454,2462,4021,2916,4026,2934,4031,2957,4027,2972,4009,3043,4006,3063,4021,3062e" filled="f" stroked="t" strokeweight=".25pt" strokecolor="#000000">
                <v:path arrowok="t"/>
              </v:shape>
            </v:group>
            <v:group style="position:absolute;left:3446;top:3087;width:133;height:61" coordorigin="3446,3087" coordsize="133,61">
              <v:shape style="position:absolute;left:3446;top:3087;width:133;height:61" coordorigin="3446,3087" coordsize="133,61" path="m3579,3106l3570,3120,3552,3132,3529,3140,3484,3148,3459,3147,3446,3138,3453,3119,3469,3104,3489,3096,3540,3087,3564,3087,3578,3097,3579,3106xe" filled="f" stroked="t" strokeweight=".25pt" strokecolor="#000000">
                <v:path arrowok="t"/>
              </v:shape>
            </v:group>
            <v:group style="position:absolute;left:4059;top:1870;width:333;height:407" coordorigin="4059,1870" coordsize="333,407">
              <v:shape style="position:absolute;left:4059;top:1870;width:333;height:407" coordorigin="4059,1870" coordsize="333,407" path="m4059,1878l4113,1870,4134,1870,4141,1878,4214,1932,4221,1942,4291,1931,4306,1931,4312,1944,4389,2136,4393,2152,4374,2159,4319,2168,4281,2255,4280,2262,4259,2267,4218,2277e" filled="f" stroked="t" strokeweight=".25pt" strokecolor="#000000">
                <v:path arrowok="t"/>
              </v:shape>
            </v:group>
            <v:group style="position:absolute;left:4207;top:1942;width:112;height:230" coordorigin="4207,1942" coordsize="112,230">
              <v:shape style="position:absolute;left:4207;top:1942;width:112;height:230" coordorigin="4207,1942" coordsize="112,230" path="m4221,1942l4207,1948,4215,1964,4293,2161,4296,2172,4309,2170,4319,2168e" filled="f" stroked="t" strokeweight=".25pt" strokecolor="#000000">
                <v:path arrowok="t"/>
              </v:shape>
            </v:group>
            <v:group style="position:absolute;left:3974;top:2349;width:313;height:2" coordorigin="3974,2349" coordsize="313,2">
              <v:shape style="position:absolute;left:3974;top:2349;width:313;height:2" coordorigin="3974,2349" coordsize="313,0" path="m3974,2349l4287,2349e" filled="f" stroked="t" strokeweight="1.666pt" strokecolor="#000000">
                <v:path arrowok="t"/>
              </v:shape>
            </v:group>
            <v:group style="position:absolute;left:3757;top:1893;width:150;height:8" coordorigin="3757,1893" coordsize="150,8">
              <v:shape style="position:absolute;left:3757;top:1893;width:150;height:8" coordorigin="3757,1893" coordsize="150,8" path="m3757,1901l3906,1893e" filled="f" stroked="t" strokeweight=".25pt" strokecolor="#000000">
                <v:path arrowok="t"/>
              </v:shape>
            </v:group>
            <v:group style="position:absolute;left:5839;top:1819;width:342;height:134" coordorigin="5839,1819" coordsize="342,134">
              <v:shape style="position:absolute;left:5839;top:1819;width:342;height:134" coordorigin="5839,1819" coordsize="342,134" path="m6166,1871l5849,1871,5854,1882,5886,1953,6181,1902,6166,1871e" filled="t" fillcolor="#FFFFFF" stroked="f">
                <v:path arrowok="t"/>
                <v:fill/>
              </v:shape>
              <v:shape style="position:absolute;left:5839;top:1819;width:342;height:134" coordorigin="5839,1819" coordsize="342,134" path="m6140,1819l6127,1821,5839,1871,6166,1871,6144,1826,6140,1819e" filled="t" fillcolor="#FFFFFF" stroked="f">
                <v:path arrowok="t"/>
                <v:fill/>
              </v:shape>
            </v:group>
            <v:group style="position:absolute;left:5839;top:1819;width:342;height:134" coordorigin="5839,1819" coordsize="342,134">
              <v:shape style="position:absolute;left:5839;top:1819;width:342;height:134" coordorigin="5839,1819" coordsize="342,134" path="m5839,1871l5849,1871,5854,1882,5886,1953,6181,1902,6144,1826,6140,1819,6127,1821,5839,1871xe" filled="f" stroked="t" strokeweight=".25pt" strokecolor="#000000">
                <v:path arrowok="t"/>
              </v:shape>
            </v:group>
            <v:group style="position:absolute;left:6203;top:1777;width:217;height:114" coordorigin="6203,1777" coordsize="217,114">
              <v:shape style="position:absolute;left:6203;top:1777;width:217;height:114" coordorigin="6203,1777" coordsize="217,114" path="m6378,1777l6365,1779,6203,1807,6211,1811,6216,1822,6246,1891,6420,1862,6380,1783,6378,1777e" filled="t" fillcolor="#FFFFFF" stroked="f">
                <v:path arrowok="t"/>
                <v:fill/>
              </v:shape>
            </v:group>
            <v:group style="position:absolute;left:6203;top:1777;width:217;height:114" coordorigin="6203,1777" coordsize="217,114">
              <v:shape style="position:absolute;left:6203;top:1777;width:217;height:114" coordorigin="6203,1777" coordsize="217,114" path="m6203,1807l6211,1811,6216,1822,6246,1891,6420,1862,6380,1783,6378,1777,6365,1779,6203,1807xe" filled="f" stroked="t" strokeweight=".25pt" strokecolor="#000000">
                <v:path arrowok="t"/>
              </v:shape>
            </v:group>
            <v:group style="position:absolute;left:5108;top:861;width:925;height:556" coordorigin="5108,861" coordsize="925,556">
              <v:shape style="position:absolute;left:5108;top:861;width:925;height:556" coordorigin="5108,861" coordsize="925,556" path="m5373,1372l5383,1396,5379,1405,5301,1417,5283,1416,5271,1400,5117,1076,5108,1066,5125,1062,5185,1052,5196,1057,5204,1041,5229,1038,5211,1001,5200,1002,5195,994,5214,990,5220,981,5216,974,5209,960,5201,947,5216,946,5803,861,5827,864,5840,877,5852,893,5842,883,5855,899,5874,895,5860,907,5859,918,5842,920,5829,924,5834,934,5838,947,5848,955,5860,954,5876,952,5876,939,5889,933,5885,953,5889,959,5872,963,5865,972,5867,979,5881,1002,5881,988,5896,985,5951,982,5973,983,5979,996,6033,1100,6023,1128,5741,1170,5730,1172,5725,1192,5718,1221,5709,1237,5695,1244,5670,1247,5650,1251,5635,1252,5619,1249,5595,1241,5581,1235,5578,1240,5543,1303e" filled="f" stroked="t" strokeweight=".25pt" strokecolor="#000000">
                <v:path arrowok="t"/>
              </v:shape>
            </v:group>
            <v:group style="position:absolute;left:5888;top:825;width:196;height:118" coordorigin="5888,825" coordsize="196,118">
              <v:shape style="position:absolute;left:5888;top:825;width:196;height:118" coordorigin="5888,825" coordsize="196,118" path="m6081,915l6084,920,6081,925,6075,926,5951,943,5945,944,5937,940,5934,935,5891,853,5888,848,5891,843,5897,842,6019,826,6026,825,6034,829,6037,834,6081,915xe" filled="f" stroked="t" strokeweight=".25pt" strokecolor="#000000">
                <v:path arrowok="t"/>
              </v:shape>
            </v:group>
            <v:group style="position:absolute;left:6127;top:1311;width:261;height:160" coordorigin="6127,1311" coordsize="261,160">
              <v:shape style="position:absolute;left:6127;top:1311;width:261;height:160" coordorigin="6127,1311" coordsize="261,160" path="m6196,1472l6130,1347,6127,1342,6129,1337,6136,1336,6300,1312,6306,1311,6314,1315,6317,1320,6388,1446e" filled="f" stroked="t" strokeweight=".25pt" strokecolor="#000000">
                <v:path arrowok="t"/>
              </v:shape>
            </v:group>
            <v:group style="position:absolute;left:6011;top:963;width:264;height:327" coordorigin="6011,963" coordsize="264,327">
              <v:shape style="position:absolute;left:6011;top:963;width:264;height:327" coordorigin="6011,963" coordsize="264,327" path="m6077,1104l6014,985,6011,980,6014,975,6020,974,6097,964,6104,963,6112,966,6115,972,6272,1263,6275,1268,6272,1273,6266,1274,6159,1289,6153,1290,6145,1286,6142,1281,6070,1150,6071,1146,6073,1138,6077,1104xe" filled="f" stroked="t" strokeweight=".25pt" strokecolor="#000000">
                <v:path arrowok="t"/>
              </v:shape>
            </v:group>
            <v:group style="position:absolute;left:5462;top:765;width:422;height:104" coordorigin="5462,765" coordsize="422,104">
              <v:shape style="position:absolute;left:5462;top:765;width:422;height:104" coordorigin="5462,765" coordsize="422,104" path="m5853,798l5860,782,5851,765,5874,801,5884,813,5870,815,5496,869,5480,869,5477,858,5462,829,5464,823,5469,828,5474,852,5853,798xe" filled="f" stroked="t" strokeweight=".25pt" strokecolor="#000000">
                <v:path arrowok="t"/>
              </v:shape>
            </v:group>
            <v:group style="position:absolute;left:4982;top:835;width:414;height:104" coordorigin="4982,835" coordsize="414,104">
              <v:shape style="position:absolute;left:4982;top:835;width:414;height:104" coordorigin="4982,835" coordsize="414,104" path="m5366,868l5379,852,5371,835,5389,871,5395,884,5384,886,5017,938,4997,938,4993,927,4982,898,4983,893,4990,899,4991,920,5366,868xe" filled="f" stroked="t" strokeweight=".25pt" strokecolor="#000000">
                <v:path arrowok="t"/>
              </v:shape>
            </v:group>
            <v:group style="position:absolute;left:4768;top:746;width:228;height:234" coordorigin="4768,746" coordsize="228,234">
              <v:shape style="position:absolute;left:4768;top:746;width:228;height:234" coordorigin="4768,746" coordsize="228,234" path="m4780,770l4768,772,4774,788,4860,969,4867,981,4876,979,4945,968,4962,965,4956,951,4923,875,4915,852,4933,850,4987,840,4996,841,4992,831,4956,756,4951,746,4942,748,4780,770xe" filled="f" stroked="t" strokeweight=".25pt" strokecolor="#000000">
                <v:path arrowok="t"/>
              </v:shape>
            </v:group>
            <v:group style="position:absolute;left:4999;top:606;width:705;height:220" coordorigin="4999,606" coordsize="705,220">
              <v:shape style="position:absolute;left:4999;top:606;width:705;height:220" coordorigin="4999,606" coordsize="705,220" path="m4999,695l5016,691,5026,713,5071,805,5078,826,5101,823,5687,738,5704,730,5698,715,5651,625,5646,606,5622,609e" filled="f" stroked="t" strokeweight=".25pt" strokecolor="#000000">
                <v:path arrowok="t"/>
              </v:shape>
            </v:group>
            <v:group style="position:absolute;left:5766;top:617;width:259;height:195" coordorigin="5766,617" coordsize="259,195">
              <v:shape style="position:absolute;left:5766;top:617;width:259;height:195" coordorigin="5766,617" coordsize="259,195" path="m5781,639l5766,640,5772,650,5803,710,5808,721,5826,717,5869,711,5878,710,5882,718,5928,804,5930,813,5943,811,6014,801,6024,797,6017,787,5932,632,5923,617,5907,620,5781,639xe" filled="f" stroked="t" strokeweight=".25pt" strokecolor="#000000">
                <v:path arrowok="t"/>
              </v:shape>
            </v:group>
            <v:group style="position:absolute;left:5135;top:637;width:449;height:97" coordorigin="5135,637" coordsize="449,97">
              <v:shape style="position:absolute;left:5135;top:637;width:449;height:97" coordorigin="5135,637" coordsize="449,97" path="m5432,637l5448,648,5557,654,5570,655,5575,660,5584,666,5572,676,5504,698,5249,732,5221,733,5203,733,5188,734,5170,734,5144,734,5140,729,5135,721,5143,712,5224,678,5236,663e" filled="f" stroked="t" strokeweight=".25pt" strokecolor="#000000">
                <v:path arrowok="t"/>
              </v:shape>
            </v:group>
            <v:group style="position:absolute;left:4356;top:1805;width:279;height:218" coordorigin="4356,1805" coordsize="279,218">
              <v:shape style="position:absolute;left:4356;top:1805;width:279;height:218" coordorigin="4356,1805" coordsize="279,218" path="m4356,1856l4358,1840,4562,1805,4635,1974,4634,1987,4423,2023,4356,1856xe" filled="f" stroked="t" strokeweight=".25pt" strokecolor="#000000">
                <v:path arrowok="t"/>
              </v:shape>
            </v:group>
            <v:group style="position:absolute;left:5346;top:2063;width:228;height:207" coordorigin="5346,2063" coordsize="228,207">
              <v:shape style="position:absolute;left:5346;top:2063;width:228;height:207" coordorigin="5346,2063" coordsize="228,207" path="m5346,2109l5347,2089,5497,2063,5574,2231,5573,2243,5420,2270,5346,2109xe" filled="f" stroked="t" strokeweight=".25pt" strokecolor="#000000">
                <v:path arrowok="t"/>
              </v:shape>
            </v:group>
            <v:group style="position:absolute;left:4774;top:1816;width:399;height:302" coordorigin="4774,1816" coordsize="399,302">
              <v:shape style="position:absolute;left:4774;top:1816;width:399;height:302" coordorigin="4774,1816" coordsize="399,302" path="m5058,1816l4774,1861,4883,2118,5174,2068,5058,1816xe" filled="f" stroked="t" strokeweight=".25pt" strokecolor="#000000">
                <v:path arrowok="t"/>
              </v:shape>
            </v:group>
            <v:group style="position:absolute;left:4808;top:1838;width:332;height:253" coordorigin="4808,1838" coordsize="332,253">
              <v:shape style="position:absolute;left:4808;top:1838;width:332;height:253" coordorigin="4808,1838" coordsize="332,253" path="m4823,1869l4808,1906,4876,2065,4923,2091,5122,2057,5140,2028,5060,1852,5014,1838,4823,1869xe" filled="f" stroked="t" strokeweight=".25pt" strokecolor="#000000">
                <v:path arrowok="t"/>
              </v:shape>
            </v:group>
            <v:group style="position:absolute;left:5171;top:2532;width:172;height:135" coordorigin="5171,2532" coordsize="172,135">
              <v:shape style="position:absolute;left:5171;top:2532;width:172;height:135" coordorigin="5171,2532" coordsize="172,135" path="m5194,2667l5183,2650,5175,2632,5171,2612,5172,2589,5225,2534,5247,2532,5269,2536,5322,2573,5343,2630,5343,2634,5342,2639e" filled="f" stroked="t" strokeweight=".25pt" strokecolor="#000000">
                <v:path arrowok="t"/>
              </v:shape>
            </v:group>
            <v:group style="position:absolute;left:5136;top:2480;width:255;height:149" coordorigin="5136,2480" coordsize="255,149">
              <v:shape style="position:absolute;left:5136;top:2480;width:255;height:149" coordorigin="5136,2480" coordsize="255,149" path="m5136,2551l5172,2501,5229,2480,5253,2483,5315,2508,5361,2552,5387,2608,5391,2629e" filled="f" stroked="t" strokeweight=".25pt" strokecolor="#000000">
                <v:path arrowok="t"/>
              </v:shape>
            </v:group>
            <v:group style="position:absolute;left:5106;top:2421;width:344;height:243" coordorigin="5106,2421" coordsize="344,243">
              <v:shape style="position:absolute;left:5106;top:2421;width:344;height:243" coordorigin="5106,2421" coordsize="344,243" path="m5450,2612l5450,2589,5388,2438,5380,2421,5360,2424,5120,2466,5106,2470,5112,2483,5172,2645,5172,2664,5450,2612xe" filled="f" stroked="t" strokeweight=".25pt" strokecolor="#000000">
                <v:path arrowok="t"/>
              </v:shape>
            </v:group>
            <v:group style="position:absolute;left:5098;top:2781;width:342;height:78" coordorigin="5098,2781" coordsize="342,78">
              <v:shape style="position:absolute;left:5098;top:2781;width:342;height:78" coordorigin="5098,2781" coordsize="342,78" path="m5098,2859l5105,2845,5127,2842,5415,2787,5438,2781,5441,2793e" filled="f" stroked="t" strokeweight=".25pt" strokecolor="#000000">
                <v:path arrowok="t"/>
              </v:shape>
            </v:group>
            <v:group style="position:absolute;left:5079;top:2723;width:376;height:127" coordorigin="5079,2723" coordsize="376,127">
              <v:shape style="position:absolute;left:5079;top:2723;width:376;height:127" coordorigin="5079,2723" coordsize="376,127" path="m5079,2850l5118,2789,5437,2726,5455,2723,5453,2739,5453,2759,5447,2777e" filled="f" stroked="t" strokeweight=".25pt" strokecolor="#000000">
                <v:path arrowok="t"/>
              </v:shape>
            </v:group>
            <v:group style="position:absolute;left:3264;top:2940;width:14;height:50" coordorigin="3264,2940" coordsize="14,50">
              <v:shape style="position:absolute;left:3264;top:2940;width:14;height:50" coordorigin="3264,2940" coordsize="14,50" path="m3278,2976l3278,2987,3275,2991,3271,2985,3267,2979,3264,2966,3264,2955,3264,2944,3267,2940,3271,2946,3274,2952,3278,2965,3278,2976xe" filled="f" stroked="t" strokeweight=".25pt" strokecolor="#000000">
                <v:path arrowok="t"/>
              </v:shape>
            </v:group>
            <v:group style="position:absolute;left:3169;top:2617;width:8;height:70" coordorigin="3169,2617" coordsize="8,70">
              <v:shape style="position:absolute;left:3169;top:2617;width:8;height:70" coordorigin="3169,2617" coordsize="8,70" path="m3173,2617l3169,2670,3170,2676,3172,2685,3174,2687,3178,2634,3177,2628,3176,2624,3174,2619,3173,2617e" filled="t" fillcolor="#000000" stroked="f">
                <v:path arrowok="t"/>
                <v:fill/>
              </v:shape>
            </v:group>
            <v:group style="position:absolute;left:3180;top:2652;width:8;height:70" coordorigin="3180,2652" coordsize="8,70">
              <v:shape style="position:absolute;left:3180;top:2652;width:8;height:70" coordorigin="3180,2652" coordsize="8,70" path="m3184,2652l3181,2703,3180,2705,3181,2711,3182,2715,3184,2720,3185,2722,3185,2720,3189,2669,3188,2664,3186,2654,3184,2652e" filled="t" fillcolor="#000000" stroked="f">
                <v:path arrowok="t"/>
                <v:fill/>
              </v:shape>
            </v:group>
            <v:group style="position:absolute;left:3192;top:2688;width:8;height:70" coordorigin="3192,2688" coordsize="8,70">
              <v:shape style="position:absolute;left:3192;top:2688;width:8;height:70" coordorigin="3192,2688" coordsize="8,70" path="m3196,2688l3192,2738,3192,2740,3192,2746,3195,2755,3196,2757,3196,2755,3200,2704,3199,2699,3197,2690,3196,2688e" filled="t" fillcolor="#000000" stroked="f">
                <v:path arrowok="t"/>
                <v:fill/>
              </v:shape>
            </v:group>
            <v:group style="position:absolute;left:3203;top:2723;width:8;height:70" coordorigin="3203,2723" coordsize="8,70">
              <v:shape style="position:absolute;left:3203;top:2723;width:8;height:70" coordorigin="3203,2723" coordsize="8,70" path="m3207,2723l3207,2725,3203,2773,3203,2776,3204,2781,3206,2791,3207,2792,3211,2740,3210,2734,3208,2725,3207,2723e" filled="t" fillcolor="#000000" stroked="f">
                <v:path arrowok="t"/>
                <v:fill/>
              </v:shape>
            </v:group>
            <v:group style="position:absolute;left:3214;top:2758;width:8;height:70" coordorigin="3214,2758" coordsize="8,70">
              <v:shape style="position:absolute;left:3214;top:2758;width:8;height:70" coordorigin="3214,2758" coordsize="8,70" path="m3218,2758l3214,2809,3214,2811,3215,2816,3217,2826,3218,2828,3222,2775,3222,2769,3219,2760,3218,2758e" filled="t" fillcolor="#000000" stroked="f">
                <v:path arrowok="t"/>
                <v:fill/>
              </v:shape>
            </v:group>
            <v:group style="position:absolute;left:3225;top:2793;width:8;height:70" coordorigin="3225,2793" coordsize="8,70">
              <v:shape style="position:absolute;left:3225;top:2793;width:8;height:70" coordorigin="3225,2793" coordsize="8,70" path="m3229,2793l3229,2795,3225,2844,3225,2846,3226,2852,3228,2861,3230,2863,3234,2810,3233,2804,3230,2795,3229,2793e" filled="t" fillcolor="#000000" stroked="f">
                <v:path arrowok="t"/>
                <v:fill/>
              </v:shape>
            </v:group>
            <v:group style="position:absolute;left:3236;top:2828;width:8;height:70" coordorigin="3236,2828" coordsize="8,70">
              <v:shape style="position:absolute;left:3236;top:2828;width:8;height:70" coordorigin="3236,2828" coordsize="8,70" path="m3240,2828l3236,2881,3237,2887,3238,2892,3240,2896,3241,2898,3245,2845,3244,2840,3242,2830,3240,2828e" filled="t" fillcolor="#000000" stroked="f">
                <v:path arrowok="t"/>
                <v:fill/>
              </v:shape>
            </v:group>
            <v:group style="position:absolute;left:3248;top:2864;width:8;height:70" coordorigin="3248,2864" coordsize="8,70">
              <v:shape style="position:absolute;left:3248;top:2864;width:8;height:70" coordorigin="3248,2864" coordsize="8,70" path="m3252,2864l3251,2866,3248,2914,3248,2916,3248,2922,3251,2931,3252,2933,3256,2883,3256,2881,3255,2875,3254,2870,3253,2866,3252,2864e" filled="t" fillcolor="#000000" stroked="f">
                <v:path arrowok="t"/>
                <v:fill/>
              </v:shape>
            </v:group>
            <v:group style="position:absolute;left:4522;top:1601;width:481;height:157" coordorigin="4522,1601" coordsize="481,157">
              <v:shape style="position:absolute;left:4522;top:1601;width:481;height:157" coordorigin="4522,1601" coordsize="481,157" path="m4981,1669l4566,1669,4584,1669,4601,1676,4656,1708,4725,1754,4739,1758,4991,1718,5003,1712,4993,1696,4981,1669e" filled="t" fillcolor="#FFFFFF" stroked="f">
                <v:path arrowok="t"/>
                <v:fill/>
              </v:shape>
              <v:shape style="position:absolute;left:4522;top:1601;width:481;height:157" coordorigin="4522,1601" coordsize="481,157" path="m4946,1601l4925,1602,4531,1663,4522,1672,4566,1669,4981,1669,4956,1615,4946,1601e" filled="t" fillcolor="#FFFFFF" stroked="f">
                <v:path arrowok="t"/>
                <v:fill/>
              </v:shape>
            </v:group>
            <v:group style="position:absolute;left:4522;top:1601;width:481;height:157" coordorigin="4522,1601" coordsize="481,157">
              <v:shape style="position:absolute;left:4522;top:1601;width:481;height:157" coordorigin="4522,1601" coordsize="481,157" path="m4566,1669l4637,1696,4692,1730,4725,1754,4739,1758,4991,1718,5003,1712,4993,1696,4956,1615,4946,1601,4925,1602,4555,1660,4531,1663,4522,1672,4566,1669xe" filled="f" stroked="t" strokeweight=".25pt" strokecolor="#000000">
                <v:path arrowok="t"/>
              </v:shape>
            </v:group>
            <v:group style="position:absolute;left:4705;top:1634;width:296;height:122" coordorigin="4705,1634" coordsize="296,122">
              <v:shape style="position:absolute;left:4705;top:1634;width:296;height:122" coordorigin="4705,1634" coordsize="296,122" path="m4999,1709l5001,1713,4999,1717,4994,1718,4747,1756,4743,1757,4738,1754,4736,1750,4707,1682,4705,1678,4707,1674,4711,1673,4955,1635,4959,1634,4964,1637,4966,1641,4999,1709xe" filled="f" stroked="t" strokeweight=".25pt" strokecolor="#000000">
                <v:path arrowok="t"/>
              </v:shape>
            </v:group>
            <v:group style="position:absolute;left:3291;top:1856;width:16;height:25" coordorigin="3291,1856" coordsize="16,25">
              <v:shape style="position:absolute;left:3291;top:1856;width:16;height:25" coordorigin="3291,1856" coordsize="16,25" path="m3291,1881l3306,1881,3305,1869,3300,1856e" filled="f" stroked="t" strokeweight=".25pt" strokecolor="#000000">
                <v:path arrowok="t"/>
              </v:shape>
            </v:group>
            <v:group style="position:absolute;left:3795;top:1777;width:18;height:28" coordorigin="3795,1777" coordsize="18,28">
              <v:shape style="position:absolute;left:3795;top:1777;width:18;height:28" coordorigin="3795,1777" coordsize="18,28" path="m3795,1805l3813,1803,3811,1790,3807,1777e" filled="f" stroked="t" strokeweight=".25pt" strokecolor="#000000">
                <v:path arrowok="t"/>
              </v:shape>
            </v:group>
            <v:group style="position:absolute;left:3416;top:1943;width:242;height:521" coordorigin="3416,1943" coordsize="242,521">
              <v:shape style="position:absolute;left:3416;top:1943;width:242;height:521" coordorigin="3416,1943" coordsize="242,521" path="m3457,1943l3434,1947,3416,1957,3418,1972,3465,2073,3476,2097,3504,2159,3529,2224,3555,2302,3577,2372,3597,2434,3605,2463,3658,2462,3640,2400,3618,2333,3596,2265,3571,2193,3544,2129,3511,2056,3477,1980,3463,1955,3457,1943e" filled="t" fillcolor="#FFFFFF" stroked="f">
                <v:path arrowok="t"/>
                <v:fill/>
              </v:shape>
            </v:group>
            <v:group style="position:absolute;left:3416;top:1943;width:242;height:521" coordorigin="3416,1943" coordsize="242,521">
              <v:shape style="position:absolute;left:3416;top:1943;width:242;height:521" coordorigin="3416,1943" coordsize="242,521" path="m3658,2462l3640,2400,3618,2333,3596,2265,3571,2193,3544,2129,3511,2056,3483,1994,3463,1955,3457,1943,3434,1947,3416,1957,3418,1972,3437,2011,3452,2045,3486,2117,3512,2179,3534,2240,3555,2302,3577,2372,3597,2434,3605,2463,3658,2462xe" filled="f" stroked="t" strokeweight=".25pt" strokecolor="#000000">
                <v:path arrowok="t"/>
              </v:shape>
            </v:group>
            <v:group style="position:absolute;left:2660;top:570;width:4270;height:2616" coordorigin="2660,570" coordsize="4270,2616">
              <v:shape style="position:absolute;left:2660;top:570;width:4270;height:2616" coordorigin="2660,570" coordsize="4270,2616" path="m6909,2347l6912,2307,6604,1737,6595,1737,6599,1715,6460,1453,6454,1438,6426,1439,6419,1437,5984,635,5986,608,5965,575,5956,576,5951,609,5932,576,5923,577,5918,571,5903,570,5432,635,5425,649,5245,674,5235,663,4683,739,4680,757,4592,769,4585,761,4262,804,4251,816,3982,853,3974,838,3957,840,3830,858,3830,844,3823,842,3654,865,3648,866,3638,885,3097,960,3097,943,3089,939,2907,964,2903,970,2899,988,2722,1012,2690,1024,2677,1040,2662,1134,2660,1154,2666,1170,3304,3140,3316,3164,3327,3178,3338,3185,3355,3186,3379,3182,6856,2528,6879,2522,6882,2508,6920,2421,6930,2393,6928,2377,6925,2371,6909,2347xe" filled="f" stroked="t" strokeweight=".6pt" strokecolor="#000000">
                <v:path arrowok="t"/>
              </v:shape>
              <v:shape style="position:absolute;left:2677;top:514;width:4279;height:1993" type="#_x0000_t75">
                <v:imagedata r:id="rId54" o:title=""/>
              </v:shape>
              <v:shape style="position:absolute;left:3156;top:2507;width:2955;height:591" type="#_x0000_t75">
                <v:imagedata r:id="rId55" o:title=""/>
              </v:shape>
            </v:group>
            <v:group style="position:absolute;left:2677;top:514;width:4279;height:2584" coordorigin="2677,514" coordsize="4279,2584">
              <v:shape style="position:absolute;left:2677;top:514;width:4279;height:2584" coordorigin="2677,514" coordsize="4279,2584" path="m6897,2438l6921,2435,6923,2420,6951,2342,5974,538,5938,514,5928,516,2723,948,2699,963,2687,985,2684,998,2679,1027,2677,1037,2677,1041,2677,1043,2677,1052,2678,1060,2683,1078,2966,1931,2978,1950,2986,1973,3179,2564,3183,2576,3180,2593,3330,3058,3379,3097,3398,3098,3410,3096,3971,2992,3992,2977,3997,2958,3996,2945,3993,2932,3989,2919,3987,2908,3984,2893,3997,2889,6468,2428,6481,2425,6486,2435,6495,2453,6497,2470,6498,2503,6507,2512,6897,2438xe" filled="f" stroked="t" strokeweight=".6pt" strokecolor="#000000">
                <v:path arrowok="t"/>
              </v:shape>
            </v:group>
            <v:group style="position:absolute;left:2699;top:971;width:4236;height:2033" coordorigin="2699,971" coordsize="4236,2033">
              <v:shape style="position:absolute;left:2699;top:971;width:4236;height:2033" coordorigin="2699,971" coordsize="4236,2033" path="m2715,971l2699,982,2706,997,3346,2972,3350,2993,3358,3003,3375,3005,3407,2999,6910,2341,6933,2335,6936,2321e" filled="f" stroked="t" strokeweight=".25pt" strokecolor="#000000">
                <v:path arrowok="t"/>
              </v:shape>
            </v:group>
            <v:group style="position:absolute;left:2734;top:810;width:1582;height:1093" coordorigin="2734,810" coordsize="1582,1093">
              <v:shape style="position:absolute;left:2734;top:810;width:1582;height:1093" coordorigin="2734,810" coordsize="1582,1093" path="m3951,810l3935,811,2751,971,2734,977,2742,997,3022,1860,3033,1886,3043,1899,3056,1903,3079,1901,3367,1853,3583,1853,3715,1833,3735,1821,3737,1804,3735,1795,4288,1706,4311,1695,4316,1678,4314,1664,3969,823,3951,810e" filled="t" fillcolor="#FFFFFF" stroked="f">
                <v:path arrowok="t"/>
                <v:fill/>
              </v:shape>
              <v:shape style="position:absolute;left:2734;top:810;width:1582;height:1093" coordorigin="2734,810" coordsize="1582,1093" path="m3583,1853l3367,1853,3384,1875,3406,1881,3583,1853e" filled="t" fillcolor="#FFFFFF" stroked="f">
                <v:path arrowok="t"/>
                <v:fill/>
              </v:shape>
            </v:group>
            <v:group style="position:absolute;left:2734;top:810;width:1582;height:1093" coordorigin="2734,810" coordsize="1582,1093">
              <v:shape style="position:absolute;left:2734;top:810;width:1582;height:1093" coordorigin="2734,810" coordsize="1582,1093" path="m3088,1899l3367,1853,3384,1875,3406,1881,3715,1833,3735,1821,3737,1804,3735,1795,4288,1706,4311,1695,4316,1678,4314,1664,3969,823,3951,810,3935,811,2751,971,2734,977,2742,997,3022,1860,3033,1886,3043,1899,3056,1903,3079,1901,3088,1899xe" filled="f" stroked="t" strokeweight=".5pt" strokecolor="#000000">
                <v:path arrowok="t"/>
              </v:shape>
            </v:group>
            <v:group style="position:absolute;left:3459;top:1782;width:274;height:86" coordorigin="3459,1782" coordsize="274,86">
              <v:shape style="position:absolute;left:3459;top:1782;width:274;height:86" coordorigin="3459,1782" coordsize="274,86" path="m3697,1782l3472,1818,3459,1829,3459,1850,3474,1864,3493,1868,3715,1833,3731,1822,3732,1803,3731,1800,3717,1785,3697,1782e" filled="t" fillcolor="#D0DBE9" stroked="f">
                <v:path arrowok="t"/>
                <v:fill/>
              </v:shape>
            </v:group>
            <v:group style="position:absolute;left:3459;top:1782;width:274;height:86" coordorigin="3459,1782" coordsize="274,86">
              <v:shape style="position:absolute;left:3459;top:1782;width:274;height:86" coordorigin="3459,1782" coordsize="274,86" path="m3732,1803l3731,1822,3715,1833,3493,1868,3474,1864,3459,1850,3459,1829,3472,1818,3697,1782,3717,1785,3731,1800,3732,1803xe" filled="f" stroked="t" strokeweight=".5pt" strokecolor="#000000">
                <v:path arrowok="t"/>
              </v:shape>
            </v:group>
            <v:group style="position:absolute;left:2745;top:972;width:50;height:38" coordorigin="2745,972" coordsize="50,38">
              <v:shape style="position:absolute;left:2745;top:972;width:50;height:38" coordorigin="2745,972" coordsize="50,38" path="m2780,972l2754,973,2745,982,2748,1002,2760,1010,2786,1009,2795,1000,2792,980,2780,972e" filled="t" fillcolor="#999999" stroked="f">
                <v:path arrowok="t"/>
                <v:fill/>
              </v:shape>
            </v:group>
            <v:group style="position:absolute;left:2745;top:972;width:50;height:38" coordorigin="2745,972" coordsize="50,38">
              <v:shape style="position:absolute;left:2745;top:972;width:50;height:38" coordorigin="2745,972" coordsize="50,38" path="m2794,990l2795,1000,2786,1009,2773,1009,2760,1010,2748,1002,2746,992,2745,982,2754,973,2767,973,2780,972,2792,980,2794,990xe" filled="f" stroked="t" strokeweight=".25pt" strokecolor="#000000">
                <v:path arrowok="t"/>
              </v:shape>
            </v:group>
            <v:group style="position:absolute;left:5906;top:537;width:50;height:35" coordorigin="5906,537" coordsize="50,35">
              <v:shape style="position:absolute;left:5906;top:537;width:50;height:35" coordorigin="5906,537" coordsize="50,35" path="m5941,537l5915,538,5906,546,5909,565,5921,572,5947,571,5956,563,5953,544,5941,537e" filled="t" fillcolor="#999999" stroked="f">
                <v:path arrowok="t"/>
                <v:fill/>
              </v:shape>
            </v:group>
            <v:group style="position:absolute;left:5906;top:537;width:50;height:35" coordorigin="5906,537" coordsize="50,35">
              <v:shape style="position:absolute;left:5906;top:537;width:50;height:35" coordorigin="5906,537" coordsize="50,35" path="m5955,554l5956,563,5947,571,5934,572,5921,572,5909,565,5907,555,5906,546,5915,538,5928,537,5941,537,5953,544,5955,554xe" filled="f" stroked="t" strokeweight=".25pt" strokecolor="#000000">
                <v:path arrowok="t"/>
              </v:shape>
            </v:group>
            <v:group style="position:absolute;left:3370;top:2941;width:50;height:38" coordorigin="3370,2941" coordsize="50,38">
              <v:shape style="position:absolute;left:3370;top:2941;width:50;height:38" coordorigin="3370,2941" coordsize="50,38" path="m3406,2941l3379,2942,3370,2951,3373,2971,3385,2979,3411,2978,3420,2969,3417,2949,3406,2941e" filled="t" fillcolor="#999999" stroked="f">
                <v:path arrowok="t"/>
                <v:fill/>
              </v:shape>
            </v:group>
            <v:group style="position:absolute;left:3370;top:2941;width:50;height:38" coordorigin="3370,2941" coordsize="50,38">
              <v:shape style="position:absolute;left:3370;top:2941;width:50;height:38" coordorigin="3370,2941" coordsize="50,38" path="m3419,2959l3420,2969,3411,2978,3398,2978,3385,2979,3373,2971,3371,2961,3370,2951,3379,2942,3392,2941,3406,2941,3417,2949,3419,2959xe" filled="f" stroked="t" strokeweight=".25pt" strokecolor="#000000">
                <v:path arrowok="t"/>
              </v:shape>
            </v:group>
            <v:group style="position:absolute;left:3527;top:2875;width:50;height:38" coordorigin="3527,2875" coordsize="50,38">
              <v:shape style="position:absolute;left:3527;top:2875;width:50;height:38" coordorigin="3527,2875" coordsize="50,38" path="m3562,2875l3536,2877,3527,2885,3530,2906,3542,2913,3568,2912,3577,2903,3574,2883,3562,2875e" filled="t" fillcolor="#FFFFFF" stroked="f">
                <v:path arrowok="t"/>
                <v:fill/>
              </v:shape>
            </v:group>
            <v:group style="position:absolute;left:3527;top:2875;width:50;height:38" coordorigin="3527,2875" coordsize="50,38">
              <v:shape style="position:absolute;left:3527;top:2875;width:50;height:38" coordorigin="3527,2875" coordsize="50,38" path="m3576,2893l3577,2903,3568,2912,3555,2913,3542,2913,3530,2906,3528,2895,3527,2885,3536,2877,3549,2876,3562,2875,3574,2883,3576,2893xe" filled="f" stroked="t" strokeweight=".25pt" strokecolor="#000000">
                <v:path arrowok="t"/>
              </v:shape>
            </v:group>
            <v:group style="position:absolute;left:4591;top:2682;width:50;height:38" coordorigin="4591,2682" coordsize="50,38">
              <v:shape style="position:absolute;left:4591;top:2682;width:50;height:38" coordorigin="4591,2682" coordsize="50,38" path="m4627,2682l4600,2683,4591,2692,4594,2712,4606,2720,4632,2718,4641,2710,4638,2690,4627,2682e" filled="t" fillcolor="#FFFFFF" stroked="f">
                <v:path arrowok="t"/>
                <v:fill/>
              </v:shape>
            </v:group>
            <v:group style="position:absolute;left:4591;top:2682;width:50;height:38" coordorigin="4591,2682" coordsize="50,38">
              <v:shape style="position:absolute;left:4591;top:2682;width:50;height:38" coordorigin="4591,2682" coordsize="50,38" path="m4640,2700l4641,2710,4632,2718,4619,2719,4606,2720,4594,2712,4592,2702,4591,2692,4600,2683,4613,2682,4627,2682,4638,2690,4640,2700xe" filled="f" stroked="t" strokeweight=".25pt" strokecolor="#000000">
                <v:path arrowok="t"/>
              </v:shape>
            </v:group>
            <v:group style="position:absolute;left:5655;top:2488;width:50;height:38" coordorigin="5655,2488" coordsize="50,38">
              <v:shape style="position:absolute;left:5655;top:2488;width:50;height:38" coordorigin="5655,2488" coordsize="50,38" path="m5691,2488l5665,2489,5655,2498,5658,2518,5670,2526,5696,2525,5706,2516,5703,2496,5691,2488e" filled="t" fillcolor="#FFFFFF" stroked="f">
                <v:path arrowok="t"/>
                <v:fill/>
              </v:shape>
            </v:group>
            <v:group style="position:absolute;left:5655;top:2488;width:50;height:38" coordorigin="5655,2488" coordsize="50,38">
              <v:shape style="position:absolute;left:5655;top:2488;width:50;height:38" coordorigin="5655,2488" coordsize="50,38" path="m5704,2506l5706,2516,5696,2525,5683,2526,5670,2526,5658,2518,5657,2508,5655,2498,5665,2489,5678,2489,5691,2488,5703,2496,5704,2506xe" filled="f" stroked="t" strokeweight=".25pt" strokecolor="#000000">
                <v:path arrowok="t"/>
              </v:shape>
            </v:group>
            <v:group style="position:absolute;left:4388;top:2133;width:50;height:38" coordorigin="4388,2133" coordsize="50,38">
              <v:shape style="position:absolute;left:4388;top:2133;width:50;height:38" coordorigin="4388,2133" coordsize="50,38" path="m4424,2133l4398,2134,4388,2143,4390,2153,4391,2163,4403,2171,4430,2170,4439,2161,4436,2141,4424,2133e" filled="t" fillcolor="#FFFFFF" stroked="f">
                <v:path arrowok="t"/>
                <v:fill/>
              </v:shape>
            </v:group>
            <v:group style="position:absolute;left:4388;top:2133;width:50;height:38" coordorigin="4388,2133" coordsize="50,38">
              <v:shape style="position:absolute;left:4388;top:2133;width:50;height:38" coordorigin="4388,2133" coordsize="50,38" path="m4437,2151l4439,2161,4430,2170,4416,2170,4403,2171,4391,2163,4390,2153,4388,2143,4398,2134,4411,2134,4424,2133,4436,2141,4437,2151xe" filled="f" stroked="t" strokeweight=".25pt" strokecolor="#000000">
                <v:path arrowok="t"/>
              </v:shape>
            </v:group>
            <v:group style="position:absolute;left:5453;top:1939;width:50;height:38" coordorigin="5453,1939" coordsize="50,38">
              <v:shape style="position:absolute;left:5453;top:1939;width:50;height:38" coordorigin="5453,1939" coordsize="50,38" path="m5488,1939l5462,1941,5453,1949,5454,1960,5456,1970,5468,1977,5494,1976,5503,1967,5500,1947,5488,1939e" filled="t" fillcolor="#FFFFFF" stroked="f">
                <v:path arrowok="t"/>
                <v:fill/>
              </v:shape>
            </v:group>
            <v:group style="position:absolute;left:5453;top:1939;width:50;height:38" coordorigin="5453,1939" coordsize="50,38">
              <v:shape style="position:absolute;left:5453;top:1939;width:50;height:38" coordorigin="5453,1939" coordsize="50,38" path="m5502,1957l5503,1967,5494,1976,5481,1977,5468,1977,5456,1970,5454,1960,5453,1949,5462,1941,5475,1940,5488,1939,5500,1947,5502,1957xe" filled="f" stroked="t" strokeweight=".25pt" strokecolor="#000000">
                <v:path arrowok="t"/>
              </v:shape>
            </v:group>
            <v:group style="position:absolute;left:5021;top:1580;width:51;height:38" coordorigin="5021,1580" coordsize="51,38">
              <v:shape style="position:absolute;left:5021;top:1580;width:51;height:38" coordorigin="5021,1580" coordsize="51,38" path="m5057,1580l5031,1581,5021,1590,5024,1610,5036,1618,5063,1617,5072,1608,5069,1588,5057,1580e" filled="t" fillcolor="#FFFFFF" stroked="f">
                <v:path arrowok="t"/>
                <v:fill/>
              </v:shape>
            </v:group>
            <v:group style="position:absolute;left:5021;top:1580;width:51;height:38" coordorigin="5021,1580" coordsize="51,38">
              <v:shape style="position:absolute;left:5021;top:1580;width:51;height:38" coordorigin="5021,1580" coordsize="51,38" path="m5070,1598l5072,1608,5063,1617,5049,1617,5036,1618,5024,1610,5023,1600,5021,1590,5031,1581,5044,1581,5057,1580,5069,1588,5070,1598xe" filled="f" stroked="t" strokeweight=".25pt" strokecolor="#000000">
                <v:path arrowok="t"/>
              </v:shape>
            </v:group>
            <v:group style="position:absolute;left:6537;top:1737;width:50;height:38" coordorigin="6537,1737" coordsize="50,38">
              <v:shape style="position:absolute;left:6537;top:1737;width:50;height:38" coordorigin="6537,1737" coordsize="50,38" path="m6573,1737l6546,1738,6537,1747,6539,1757,6540,1767,6552,1775,6578,1774,6588,1765,6585,1745,6573,1737e" filled="t" fillcolor="#FFFFFF" stroked="f">
                <v:path arrowok="t"/>
                <v:fill/>
              </v:shape>
            </v:group>
            <v:group style="position:absolute;left:6537;top:1737;width:50;height:38" coordorigin="6537,1737" coordsize="50,38">
              <v:shape style="position:absolute;left:6537;top:1737;width:50;height:38" coordorigin="6537,1737" coordsize="50,38" path="m6586,1755l6588,1765,6578,1774,6565,1774,6552,1775,6540,1767,6539,1757,6537,1747,6546,1738,6560,1738,6573,1737,6585,1745,6586,1755xe" filled="f" stroked="t" strokeweight=".25pt" strokecolor="#000000">
                <v:path arrowok="t"/>
              </v:shape>
            </v:group>
            <v:group style="position:absolute;left:6719;top:2295;width:50;height:38" coordorigin="6719,2295" coordsize="50,38">
              <v:shape style="position:absolute;left:6719;top:2295;width:50;height:38" coordorigin="6719,2295" coordsize="50,38" path="m6755,2295l6729,2296,6719,2305,6722,2325,6734,2333,6760,2331,6770,2323,6767,2302,6755,2295e" filled="t" fillcolor="#FFFFFF" stroked="f">
                <v:path arrowok="t"/>
                <v:fill/>
              </v:shape>
            </v:group>
            <v:group style="position:absolute;left:6719;top:2295;width:50;height:38" coordorigin="6719,2295" coordsize="50,38">
              <v:shape style="position:absolute;left:6719;top:2295;width:50;height:38" coordorigin="6719,2295" coordsize="50,38" path="m6768,2313l6770,2323,6760,2331,6747,2332,6734,2333,6722,2325,6721,2315,6719,2305,6729,2296,6742,2295,6755,2295,6767,2302,6768,2313xe" filled="f" stroked="t" strokeweight=".25pt" strokecolor="#000000">
                <v:path arrowok="t"/>
              </v:shape>
            </v:group>
            <v:group style="position:absolute;left:6871;top:2282;width:50;height:38" coordorigin="6871,2282" coordsize="50,38">
              <v:shape style="position:absolute;left:6871;top:2282;width:50;height:38" coordorigin="6871,2282" coordsize="50,38" path="m6907,2282l6881,2284,6871,2292,6874,2313,6886,2320,6912,2319,6922,2311,6919,2290,6907,2282e" filled="t" fillcolor="#999999" stroked="f">
                <v:path arrowok="t"/>
                <v:fill/>
              </v:shape>
            </v:group>
            <v:group style="position:absolute;left:6871;top:2282;width:50;height:38" coordorigin="6871,2282" coordsize="50,38">
              <v:shape style="position:absolute;left:6871;top:2282;width:50;height:38" coordorigin="6871,2282" coordsize="50,38" path="m6920,2300l6922,2311,6912,2319,6899,2320,6886,2320,6874,2313,6873,2302,6871,2292,6881,2284,6894,2283,6907,2282,6919,2290,6920,2300xe" filled="f" stroked="t" strokeweight=".25pt" strokecolor="#000000">
                <v:path arrowok="t"/>
              </v:shape>
            </v:group>
            <v:group style="position:absolute;left:2750;top:962;width:71;height:81" coordorigin="2750,962" coordsize="71,81">
              <v:shape style="position:absolute;left:2750;top:962;width:71;height:81" coordorigin="2750,962" coordsize="71,81" path="m2821,962l2802,964,2804,977,2806,986,2803,995,2793,1009,2772,1020,2750,1023,2757,1044e" filled="f" stroked="t" strokeweight=".35pt" strokecolor="#000000">
                <v:path arrowok="t"/>
              </v:shape>
            </v:group>
            <v:group style="position:absolute;left:3886;top:940;width:350;height:773" coordorigin="3886,940" coordsize="350,773">
              <v:shape style="position:absolute;left:3886;top:940;width:350;height:773" coordorigin="3886,940" coordsize="350,773" path="m3886,942l3918,940,3929,947,4236,1713e" filled="f" stroked="t" strokeweight=".25pt" strokecolor="#000000">
                <v:path arrowok="t"/>
              </v:shape>
            </v:group>
            <v:group style="position:absolute;left:2800;top:1009;width:97;height:2" coordorigin="2800,1009" coordsize="97,2">
              <v:shape style="position:absolute;left:2800;top:1009;width:97;height:2" coordorigin="2800,1009" coordsize="97,0" path="m2800,1009l2897,1009e" filled="f" stroked="t" strokeweight=".674pt" strokecolor="#000000">
                <v:path arrowok="t"/>
              </v:shape>
            </v:group>
            <v:group style="position:absolute;left:3825;top:851;width:477;height:851" coordorigin="3825,851" coordsize="477,851">
              <v:shape style="position:absolute;left:3825;top:851;width:477;height:851" coordorigin="3825,851" coordsize="477,851" path="m3825,873l3944,856,3952,855,3962,851,3970,867,4298,1672,4301,1693,4288,1702e" filled="f" stroked="t" strokeweight=".25pt" strokecolor="#000000">
                <v:path arrowok="t"/>
              </v:shape>
            </v:group>
            <v:group style="position:absolute;left:4139;top:1488;width:112;height:66" coordorigin="4139,1488" coordsize="112,66">
              <v:shape style="position:absolute;left:4139;top:1488;width:112;height:66" coordorigin="4139,1488" coordsize="112,66" path="m4232,1488l4139,1501,4143,1554,4251,1537,4232,1488e" filled="t" fillcolor="#FFFFFF" stroked="f">
                <v:path arrowok="t"/>
                <v:fill/>
              </v:shape>
            </v:group>
            <v:group style="position:absolute;left:3979;top:979;width:14;height:62" coordorigin="3979,979" coordsize="14,62">
              <v:shape style="position:absolute;left:3979;top:979;width:14;height:62" coordorigin="3979,979" coordsize="14,62" path="m3993,1021l3993,1034,3990,1041,3986,1035,3983,1029,3980,1012,3979,999,3979,985,3982,979,3986,985,3990,991,3993,1007,3993,1021xe" filled="f" stroked="t" strokeweight=".25pt" strokecolor="#000000">
                <v:path arrowok="t"/>
              </v:shape>
            </v:group>
            <v:group style="position:absolute;left:4231;top:1587;width:14;height:62" coordorigin="4231,1587" coordsize="14,62">
              <v:shape style="position:absolute;left:4231;top:1587;width:14;height:62" coordorigin="4231,1587" coordsize="14,62" path="m4245,1629l4245,1642,4242,1649,4239,1643,4235,1637,4232,1620,4232,1607,4231,1593,4234,1587,4238,1593,4242,1599,4245,1615,4245,1629xe" filled="f" stroked="t" strokeweight=".25pt" strokecolor="#000000">
                <v:path arrowok="t"/>
              </v:shape>
            </v:group>
            <v:group style="position:absolute;left:3630;top:876;width:2;height:105" coordorigin="3630,876" coordsize="2,105">
              <v:shape style="position:absolute;left:3630;top:876;width:2;height:105" coordorigin="3630,876" coordsize="0,105" path="m3630,876l3630,981e" filled="f" stroked="t" strokeweight=".639pt" strokecolor="#000000">
                <v:path arrowok="t"/>
              </v:shape>
            </v:group>
            <v:group style="position:absolute;left:3819;top:851;width:5;height:101" coordorigin="3819,851" coordsize="5,101">
              <v:shape style="position:absolute;left:3819;top:851;width:5;height:101" coordorigin="3819,851" coordsize="5,101" path="m3824,851l3819,951e" filled="f" stroked="t" strokeweight=".25pt" strokecolor="#000000">
                <v:path arrowok="t"/>
              </v:shape>
            </v:group>
            <v:group style="position:absolute;left:3374;top:1855;width:84;height:2" coordorigin="3374,1855" coordsize="84,2">
              <v:shape style="position:absolute;left:3374;top:1855;width:84;height:2" coordorigin="3374,1855" coordsize="84,0" path="m3374,1855l3458,1855e" filled="f" stroked="t" strokeweight=".825pt" strokecolor="#000000">
                <v:path arrowok="t"/>
              </v:shape>
            </v:group>
            <v:group style="position:absolute;left:2758;top:834;width:1572;height:867" coordorigin="2758,834" coordsize="1572,867">
              <v:shape style="position:absolute;left:2758;top:834;width:1572;height:867" coordorigin="2758,834" coordsize="1572,867" path="m3955,834l3929,840,2827,987,2821,988,2811,989,2809,998,2807,1003,2801,1013,2796,1019,2783,1023,2767,1026,2761,1040,2758,1046,2762,1051,2860,1355,3047,1666,3060,1685,3071,1697,3084,1701,3102,1700,3129,1694,4267,1513,4293,1498,4298,1482,4311,1376,4325,1373,4329,1358,4330,1336,4330,1330,4326,1324,3963,846,3955,834e" filled="t" fillcolor="#FFFFFF" stroked="f">
                <v:path arrowok="t"/>
                <v:fill/>
              </v:shape>
            </v:group>
            <v:group style="position:absolute;left:2758;top:834;width:1572;height:737" coordorigin="2758,834" coordsize="1572,737">
              <v:shape style="position:absolute;left:2758;top:834;width:1572;height:737" coordorigin="2758,834" coordsize="1572,737" path="m3955,834l3929,840,2827,987,2821,988,2811,989,2809,998,2807,1003,2801,1013,2796,1019,2783,1023,2767,1026,2761,1040,2758,1046,2762,1051,2778,1103,2780,1106,3045,1548,3057,1564,3069,1572,3088,1571,3387,1523,3386,1509,3411,1505,3730,1455,3784,1455,4298,1379,4303,1378,4307,1377,4311,1375,4314,1375,4325,1373,4329,1358,4330,1336,4330,1330,4326,1324,3963,846,3955,834e" filled="t" fillcolor="#D8D8D8" stroked="f">
                <v:path arrowok="t"/>
                <v:fill/>
              </v:shape>
              <v:shape style="position:absolute;left:2758;top:834;width:1572;height:737" coordorigin="2758,834" coordsize="1572,737" path="m3784,1455l3730,1455,3745,1461,3784,1455e" filled="t" fillcolor="#D8D8D8" stroked="f">
                <v:path arrowok="t"/>
                <v:fill/>
              </v:shape>
              <v:shape style="position:absolute;left:2758;top:834;width:1572;height:737" coordorigin="2758,834" coordsize="1572,737" path="m4314,1375l4311,1375,4311,1376,4314,1375e" filled="t" fillcolor="#D8D8D8" stroked="f">
                <v:path arrowok="t"/>
                <v:fill/>
              </v:shape>
            </v:group>
            <v:group style="position:absolute;left:2761;top:1043;width:1567;height:504" coordorigin="2761,1043" coordsize="1567,504">
              <v:shape style="position:absolute;left:2761;top:1043;width:1567;height:504" coordorigin="2761,1043" coordsize="1567,504" path="m2761,1043l3050,1523,3062,1540,3074,1547,3093,1547,3392,1499,3391,1485,3415,1480,3713,1435,3735,1431,3749,1437,4303,1354,4318,1352,4325,1347,4328,1342e" filled="f" stroked="t" strokeweight=".25pt" strokecolor="#000000">
                <v:path arrowok="t"/>
              </v:shape>
            </v:group>
            <v:group style="position:absolute;left:2780;top:1106;width:1544;height:465" coordorigin="2780,1106" coordsize="1544,465">
              <v:shape style="position:absolute;left:2780;top:1106;width:1544;height:465" coordorigin="2780,1106" coordsize="1544,465" path="m2780,1106l3045,1548,3057,1564,3069,1572,3088,1571,3387,1523,3386,1509,3411,1505,3708,1459,3730,1455,3745,1461,4298,1379,4313,1376,4320,1372,4323,1367e" filled="f" stroked="t" strokeweight=".35pt" strokecolor="#000000">
                <v:path arrowok="t"/>
              </v:shape>
            </v:group>
            <v:group style="position:absolute;left:2758;top:834;width:1572;height:867" coordorigin="2758,834" coordsize="1572,867">
              <v:shape style="position:absolute;left:2758;top:834;width:1572;height:867" coordorigin="2758,834" coordsize="1572,867" path="m2763,1035l2761,1040,2758,1046,2762,1051,2860,1355,3047,1666,3084,1701,3102,1700,3129,1694,4215,1522,4267,1513,4293,1498,4298,1482,4311,1376,4325,1373,4329,1358,4330,1336,4330,1330,4326,1324,3963,846,3955,834,3929,840,2827,987,2821,988,2811,989,2809,998,2807,1003,2804,1009,2801,1013,2796,1019,2783,1023,2767,1026,2763,1035xe" filled="f" stroked="t" strokeweight=".6pt" strokecolor="#000000">
                <v:path arrowok="t"/>
              </v:shape>
            </v:group>
            <v:group style="position:absolute;left:3065;top:1571;width:37;height:119" coordorigin="3065,1571" coordsize="37,119">
              <v:shape style="position:absolute;left:3065;top:1571;width:37;height:119" coordorigin="3065,1571" coordsize="37,119" path="m3065,1690l3090,1674,3096,1659,3102,1571e" filled="f" stroked="t" strokeweight=".25pt" strokecolor="#000000">
                <v:path arrowok="t"/>
              </v:shape>
            </v:group>
            <v:group style="position:absolute;left:3932;top:1428;width:273;height:138" coordorigin="3932,1428" coordsize="273,138">
              <v:shape style="position:absolute;left:3932;top:1428;width:273;height:138" coordorigin="3932,1428" coordsize="273,138" path="m4170,1530l4195,1514,4201,1499,4205,1428,3959,1465,3955,1536,3951,1559,3932,1566e" filled="f" stroked="t" strokeweight=".25pt" strokecolor="#000000">
                <v:path arrowok="t"/>
              </v:shape>
            </v:group>
            <v:group style="position:absolute;left:3708;top:877;width:69;height:33" coordorigin="3708,877" coordsize="69,33">
              <v:shape style="position:absolute;left:3708;top:877;width:69;height:33" coordorigin="3708,877" coordsize="69,33" path="m3756,877l3720,880,3708,888,3710,896,3713,904,3729,910,3765,907,3777,900,3772,883,3756,877e" filled="t" fillcolor="#FFFFFF" stroked="f">
                <v:path arrowok="t"/>
                <v:fill/>
              </v:shape>
            </v:group>
            <v:group style="position:absolute;left:3708;top:877;width:69;height:33" coordorigin="3708,877" coordsize="69,33">
              <v:shape style="position:absolute;left:3708;top:877;width:69;height:33" coordorigin="3708,877" coordsize="69,33" path="m3775,891l3777,900,3765,907,3747,909,3729,910,3713,904,3710,896,3708,888,3720,880,3738,879,3756,877,3772,883,3775,891xe" filled="f" stroked="t" strokeweight=".25pt" strokecolor="#000000">
                <v:path arrowok="t"/>
              </v:shape>
            </v:group>
            <v:group style="position:absolute;left:3796;top:881;width:19;height:9" coordorigin="3796,881" coordsize="19,9">
              <v:shape style="position:absolute;left:3796;top:881;width:19;height:9" coordorigin="3796,881" coordsize="19,9" path="m3814,885l3815,887,3812,889,3807,889,3802,889,3798,888,3797,886,3796,883,3800,881,3805,881,3809,881,3814,882,3814,885xe" filled="f" stroked="t" strokeweight=".25pt" strokecolor="#000000">
                <v:path arrowok="t"/>
              </v:shape>
            </v:group>
            <v:group style="position:absolute;left:3834;top:876;width:19;height:9" coordorigin="3834,876" coordsize="19,9">
              <v:shape style="position:absolute;left:3834;top:876;width:19;height:9" coordorigin="3834,876" coordsize="19,9" path="m3852,880l3853,882,3849,884,3845,884,3840,885,3835,883,3835,881,3834,878,3838,876,3842,876,3847,876,3852,877,3852,880xe" filled="f" stroked="t" strokeweight=".25pt" strokecolor="#000000">
                <v:path arrowok="t"/>
              </v:shape>
            </v:group>
            <v:group style="position:absolute;left:3872;top:871;width:19;height:9" coordorigin="3872,871" coordsize="19,9">
              <v:shape style="position:absolute;left:3872;top:871;width:19;height:9" coordorigin="3872,871" coordsize="19,9" path="m3890,875l3891,877,3887,879,3882,879,3877,880,3873,878,3873,876,3872,874,3875,872,3880,871,3885,871,3889,872,3890,875xe" filled="f" stroked="t" strokeweight=".25pt" strokecolor="#000000">
                <v:path arrowok="t"/>
              </v:shape>
            </v:group>
            <v:group style="position:absolute;left:3910;top:866;width:19;height:9" coordorigin="3910,866" coordsize="19,9">
              <v:shape style="position:absolute;left:3910;top:866;width:19;height:9" coordorigin="3910,866" coordsize="19,9" path="m3928,870l3928,872,3925,874,3920,874,3915,875,3911,873,3910,871,3910,869,3913,867,3918,866,3923,866,3927,868,3928,870xe" filled="f" stroked="t" strokeweight=".25pt" strokecolor="#000000">
                <v:path arrowok="t"/>
              </v:shape>
            </v:group>
            <v:group style="position:absolute;left:3530;top:1900;width:180;height:140" coordorigin="3530,1900" coordsize="180,140">
              <v:shape style="position:absolute;left:3530;top:1900;width:180;height:140" coordorigin="3530,1900" coordsize="180,140" path="m3710,2007l3664,2007,3677,2040,3710,2007e" filled="t" fillcolor="#8CA9C8" stroked="f">
                <v:path arrowok="t"/>
                <v:fill/>
              </v:shape>
              <v:shape style="position:absolute;left:3530;top:1900;width:180;height:140" coordorigin="3530,1900" coordsize="180,140" path="m3620,1900l3636,1938,3530,1956,3555,2027,3664,2007,3710,2007,3764,1953,3620,1900e" filled="t" fillcolor="#8CA9C8" stroked="f">
                <v:path arrowok="t"/>
                <v:fill/>
              </v:shape>
            </v:group>
            <v:group style="position:absolute;left:3530;top:1900;width:234;height:140" coordorigin="3530,1900" coordsize="234,140">
              <v:shape style="position:absolute;left:3530;top:1900;width:234;height:140" coordorigin="3530,1900" coordsize="234,140" path="m3664,2007l3677,2040,3764,1953,3620,1900,3636,1938,3530,1956,3555,2027,3664,2007xe" filled="f" stroked="t" strokeweight=".4pt" strokecolor="#8CA9C8">
                <v:path arrowok="t"/>
              </v:shape>
            </v:group>
            <v:group style="position:absolute;left:3433;top:1052;width:347;height:296" coordorigin="3433,1052" coordsize="347,296">
              <v:shape style="position:absolute;left:3433;top:1052;width:347;height:296" coordorigin="3433,1052" coordsize="347,296" path="m3715,1052l3553,1078,3516,1237,3433,1250,3577,1348,3759,1212,3680,1212,3715,1052e" filled="t" fillcolor="#8CA9C8" stroked="f">
                <v:path arrowok="t"/>
                <v:fill/>
              </v:shape>
              <v:shape style="position:absolute;left:3433;top:1052;width:347;height:296" coordorigin="3433,1052" coordsize="347,296" path="m3780,1196l3680,1212,3759,1212,3780,1196e" filled="t" fillcolor="#8CA9C8" stroked="f">
                <v:path arrowok="t"/>
                <v:fill/>
              </v:shape>
            </v:group>
            <v:group style="position:absolute;left:3433;top:1052;width:347;height:296" coordorigin="3433,1052" coordsize="347,296">
              <v:shape style="position:absolute;left:3433;top:1052;width:347;height:296" coordorigin="3433,1052" coordsize="347,296" path="m3553,1078l3715,1052,3680,1212,3780,1196,3577,1348,3433,1250,3516,1237,3553,1078xe" filled="f" stroked="t" strokeweight=".4pt" strokecolor="#8CA9C8">
                <v:path arrowok="t"/>
              </v:shape>
            </v:group>
            <v:group style="position:absolute;left:3504;top:1109;width:212;height:66" coordorigin="3504,1109" coordsize="212,66">
              <v:shape style="position:absolute;left:3504;top:1109;width:212;height:66" coordorigin="3504,1109" coordsize="212,66" path="m3504,1175l3716,1175,3716,1109,3504,1109,3504,1175xe" filled="t" fillcolor="#D8D8D8" stroked="f">
                <v:path arrowok="t"/>
                <v:fill/>
              </v:shape>
            </v:group>
            <v:group style="position:absolute;left:3518;top:1077;width:205;height:33" coordorigin="3518,1077" coordsize="205,33">
              <v:shape style="position:absolute;left:3518;top:1077;width:205;height:33" coordorigin="3518,1077" coordsize="205,33" path="m3518,1110l3723,1110,3723,1077,3518,1077,3518,1110xe" filled="t" fillcolor="#D8D8D8" stroked="f">
                <v:path arrowok="t"/>
                <v:fill/>
              </v:shape>
            </v:group>
            <v:group style="position:absolute;left:3957;top:1486;width:245;height:42" coordorigin="3957,1486" coordsize="245,42">
              <v:shape style="position:absolute;left:3957;top:1486;width:245;height:42" coordorigin="3957,1486" coordsize="245,42" path="m4202,1490l4185,1493,4163,1486,4162,1497,3994,1523,3972,1515,3970,1526,3957,1528e" filled="f" stroked="t" strokeweight=".25pt" strokecolor="#000000">
                <v:path arrowok="t"/>
              </v:shape>
            </v:group>
            <v:group style="position:absolute;left:3322;top:2627;width:3620;height:916" coordorigin="3322,2627" coordsize="3620,916">
              <v:shape style="position:absolute;left:3322;top:2627;width:3620;height:916" coordorigin="3322,2627" coordsize="3620,916" path="m6843,2627l3410,3267,3372,3297,3357,3307,3340,3326,3329,3355,3326,3378,3326,3392,3323,3425,3322,3543,6929,2968,6942,2665,6934,2646,6911,2642,6843,2627e" filled="t" fillcolor="#E0E0E0" stroked="f">
                <v:path arrowok="t"/>
                <v:fill/>
              </v:shape>
            </v:group>
            <v:group style="position:absolute;left:3324;top:2785;width:3606;height:719" coordorigin="3324,2785" coordsize="3606,719">
              <v:shape style="position:absolute;left:3324;top:2785;width:3606;height:719" coordorigin="3324,2785" coordsize="3606,719" path="m6931,2785l3324,3445,3324,3503,6931,2870,6931,2785e" filled="t" fillcolor="#E0E0E0" stroked="f">
                <v:path arrowok="t"/>
                <v:fill/>
              </v:shape>
            </v:group>
            <v:group style="position:absolute;left:3324;top:2798;width:3606;height:709" coordorigin="3324,2798" coordsize="3606,709">
              <v:shape style="position:absolute;left:3324;top:2798;width:3606;height:709" coordorigin="3324,2798" coordsize="3606,709" path="m6930,2798l3324,3448,3324,3507,6930,2883,6930,2798e" filled="t" fillcolor="#E1E1E1" stroked="f">
                <v:path arrowok="t"/>
                <v:fill/>
              </v:shape>
            </v:group>
            <v:group style="position:absolute;left:3324;top:2811;width:3605;height:699" coordorigin="3324,2811" coordsize="3605,699">
              <v:shape style="position:absolute;left:3324;top:2811;width:3605;height:699" coordorigin="3324,2811" coordsize="3605,699" path="m6929,2811l3324,3451,3324,3510,6929,2896,6929,2811e" filled="t" fillcolor="#E2E2E2" stroked="f">
                <v:path arrowok="t"/>
                <v:fill/>
              </v:shape>
            </v:group>
            <v:group style="position:absolute;left:3324;top:2825;width:3605;height:689" coordorigin="3324,2825" coordsize="3605,689">
              <v:shape style="position:absolute;left:3324;top:2825;width:3605;height:689" coordorigin="3324,2825" coordsize="3605,689" path="m6929,2825l3324,3455,3324,3514,6929,2910,6929,2825e" filled="t" fillcolor="#E3E3E3" stroked="f">
                <v:path arrowok="t"/>
                <v:fill/>
              </v:shape>
            </v:group>
            <v:group style="position:absolute;left:3324;top:2838;width:3604;height:679" coordorigin="3324,2838" coordsize="3604,679">
              <v:shape style="position:absolute;left:3324;top:2838;width:3604;height:679" coordorigin="3324,2838" coordsize="3604,679" path="m6928,2838l3324,3458,3324,3517,6928,2923,6928,2838e" filled="t" fillcolor="#E4E4E4" stroked="f">
                <v:path arrowok="t"/>
                <v:fill/>
              </v:shape>
            </v:group>
            <v:group style="position:absolute;left:3324;top:2851;width:3603;height:669" coordorigin="3324,2851" coordsize="3603,669">
              <v:shape style="position:absolute;left:3324;top:2851;width:3603;height:669" coordorigin="3324,2851" coordsize="3603,669" path="m6928,2851l3324,3461,3324,3520,6928,2936,6928,2851e" filled="t" fillcolor="#E5E5E5" stroked="f">
                <v:path arrowok="t"/>
                <v:fill/>
              </v:shape>
            </v:group>
            <v:group style="position:absolute;left:3324;top:2864;width:3603;height:659" coordorigin="3324,2864" coordsize="3603,659">
              <v:shape style="position:absolute;left:3324;top:2864;width:3603;height:659" coordorigin="3324,2864" coordsize="3603,659" path="m6927,2864l3324,3465,3324,3524,6927,2949,6927,2864e" filled="t" fillcolor="#E6E6E6" stroked="f">
                <v:path arrowok="t"/>
                <v:fill/>
              </v:shape>
            </v:group>
            <v:group style="position:absolute;left:3324;top:2878;width:3602;height:649" coordorigin="3324,2878" coordsize="3602,649">
              <v:shape style="position:absolute;left:3324;top:2878;width:3602;height:649" coordorigin="3324,2878" coordsize="3602,649" path="m6926,2878l3324,3468,3324,3527,6926,2963,6926,2878e" filled="t" fillcolor="#E7E7E7" stroked="f">
                <v:path arrowok="t"/>
                <v:fill/>
              </v:shape>
            </v:group>
            <v:group style="position:absolute;left:3324;top:2891;width:3601;height:639" coordorigin="3324,2891" coordsize="3601,639">
              <v:shape style="position:absolute;left:3324;top:2891;width:3601;height:639" coordorigin="3324,2891" coordsize="3601,639" path="m6926,2891l3324,3472,3324,3530,6926,2976,6926,2891e" filled="t" fillcolor="#E8E8E8" stroked="f">
                <v:path arrowok="t"/>
                <v:fill/>
              </v:shape>
            </v:group>
            <v:group style="position:absolute;left:3324;top:2904;width:3601;height:630" coordorigin="3324,2904" coordsize="3601,630">
              <v:shape style="position:absolute;left:3324;top:2904;width:3601;height:630" coordorigin="3324,2904" coordsize="3601,630" path="m6925,2904l3324,3475,3324,3534,6925,2989,6925,2904e" filled="t" fillcolor="#E9E9E9" stroked="f">
                <v:path arrowok="t"/>
                <v:fill/>
              </v:shape>
            </v:group>
            <v:group style="position:absolute;left:3324;top:2918;width:3600;height:620" coordorigin="3324,2918" coordsize="3600,620">
              <v:shape style="position:absolute;left:3324;top:2918;width:3600;height:620" coordorigin="3324,2918" coordsize="3600,620" path="m6924,2918l3324,3478,3324,3537,6924,3002,6924,2918e" filled="t" fillcolor="#EAEAEA" stroked="f">
                <v:path arrowok="t"/>
                <v:fill/>
              </v:shape>
            </v:group>
            <v:group style="position:absolute;left:3324;top:2931;width:3599;height:610" coordorigin="3324,2931" coordsize="3599,610">
              <v:shape style="position:absolute;left:3324;top:2931;width:3599;height:610" coordorigin="3324,2931" coordsize="3599,610" path="m6924,2931l3324,3482,3324,3540,6924,3016,6924,2931e" filled="t" fillcolor="#EBEBEB" stroked="f">
                <v:path arrowok="t"/>
                <v:fill/>
              </v:shape>
            </v:group>
            <v:group style="position:absolute;left:3324;top:2944;width:3599;height:600" coordorigin="3324,2944" coordsize="3599,600">
              <v:shape style="position:absolute;left:3324;top:2944;width:3599;height:600" coordorigin="3324,2944" coordsize="3599,600" path="m6923,2944l3324,3485,3324,3544,6923,3029,6923,2944e" filled="t" fillcolor="#ECECEC" stroked="f">
                <v:path arrowok="t"/>
                <v:fill/>
              </v:shape>
            </v:group>
            <v:group style="position:absolute;left:3324;top:2957;width:3598;height:590" coordorigin="3324,2957" coordsize="3598,590">
              <v:shape style="position:absolute;left:3324;top:2957;width:3598;height:590" coordorigin="3324,2957" coordsize="3598,590" path="m6923,2957l3324,3488,3324,3547,6923,3042,6923,2957e" filled="t" fillcolor="#EDEDED" stroked="f">
                <v:path arrowok="t"/>
                <v:fill/>
              </v:shape>
            </v:group>
            <v:group style="position:absolute;left:3324;top:2971;width:3598;height:580" coordorigin="3324,2971" coordsize="3598,580">
              <v:shape style="position:absolute;left:3324;top:2971;width:3598;height:580" coordorigin="3324,2971" coordsize="3598,580" path="m6922,2971l3324,3492,3324,3551,6922,3056,6922,2971e" filled="t" fillcolor="#EEEEEE" stroked="f">
                <v:path arrowok="t"/>
                <v:fill/>
              </v:shape>
            </v:group>
            <v:group style="position:absolute;left:3324;top:2984;width:3597;height:570" coordorigin="3324,2984" coordsize="3597,570">
              <v:shape style="position:absolute;left:3324;top:2984;width:3597;height:570" coordorigin="3324,2984" coordsize="3597,570" path="m6921,2984l3324,3495,3324,3554,6921,3069,6921,2984e" filled="t" fillcolor="#EFEFEF" stroked="f">
                <v:path arrowok="t"/>
                <v:fill/>
              </v:shape>
            </v:group>
            <v:group style="position:absolute;left:3324;top:2997;width:3596;height:560" coordorigin="3324,2997" coordsize="3596,560">
              <v:shape style="position:absolute;left:3324;top:2997;width:3596;height:560" coordorigin="3324,2997" coordsize="3596,560" path="m6921,2997l3324,3499,3324,3557,6921,3082,6921,2997e" filled="t" fillcolor="#F0F0F0" stroked="f">
                <v:path arrowok="t"/>
                <v:fill/>
              </v:shape>
            </v:group>
            <v:group style="position:absolute;left:3324;top:3010;width:3596;height:550" coordorigin="3324,3010" coordsize="3596,550">
              <v:shape style="position:absolute;left:3324;top:3010;width:3596;height:550" coordorigin="3324,3010" coordsize="3596,550" path="m6920,3010l3324,3502,3324,3561,6920,3095,6920,3010e" filled="t" fillcolor="#F1F1F1" stroked="f">
                <v:path arrowok="t"/>
                <v:fill/>
              </v:shape>
            </v:group>
            <v:group style="position:absolute;left:3324;top:3024;width:3595;height:540" coordorigin="3324,3024" coordsize="3595,540">
              <v:shape style="position:absolute;left:3324;top:3024;width:3595;height:540" coordorigin="3324,3024" coordsize="3595,540" path="m6919,3024l3324,3505,3324,3564,6919,3109,6919,3024e" filled="t" fillcolor="#F2F2F2" stroked="f">
                <v:path arrowok="t"/>
                <v:fill/>
              </v:shape>
            </v:group>
            <v:group style="position:absolute;left:3324;top:3037;width:3594;height:530" coordorigin="3324,3037" coordsize="3594,530">
              <v:shape style="position:absolute;left:3324;top:3037;width:3594;height:530" coordorigin="3324,3037" coordsize="3594,530" path="m6919,3037l3324,3509,3324,3567,6919,3122,6919,3037e" filled="t" fillcolor="#F3F3F3" stroked="f">
                <v:path arrowok="t"/>
                <v:fill/>
              </v:shape>
            </v:group>
            <v:group style="position:absolute;left:3324;top:3050;width:3594;height:521" coordorigin="3324,3050" coordsize="3594,521">
              <v:shape style="position:absolute;left:3324;top:3050;width:3594;height:521" coordorigin="3324,3050" coordsize="3594,521" path="m6918,3050l3324,3512,3324,3571,6918,3135,6918,3050e" filled="t" fillcolor="#F4F4F4" stroked="f">
                <v:path arrowok="t"/>
                <v:fill/>
              </v:shape>
            </v:group>
            <v:group style="position:absolute;left:3324;top:3064;width:3593;height:511" coordorigin="3324,3064" coordsize="3593,511">
              <v:shape style="position:absolute;left:3324;top:3064;width:3593;height:511" coordorigin="3324,3064" coordsize="3593,511" path="m6917,3064l3324,3515,3324,3574,6917,3149,6917,3064e" filled="t" fillcolor="#F5F5F5" stroked="f">
                <v:path arrowok="t"/>
                <v:fill/>
              </v:shape>
            </v:group>
            <v:group style="position:absolute;left:3324;top:3077;width:3592;height:501" coordorigin="3324,3077" coordsize="3592,501">
              <v:shape style="position:absolute;left:3324;top:3077;width:3592;height:501" coordorigin="3324,3077" coordsize="3592,501" path="m6917,3077l3324,3519,3324,3578,6917,3162,6917,3077e" filled="t" fillcolor="#F6F6F6" stroked="f">
                <v:path arrowok="t"/>
                <v:fill/>
              </v:shape>
            </v:group>
            <v:group style="position:absolute;left:3324;top:3090;width:3592;height:491" coordorigin="3324,3090" coordsize="3592,491">
              <v:shape style="position:absolute;left:3324;top:3090;width:3592;height:491" coordorigin="3324,3090" coordsize="3592,491" path="m6916,3090l3324,3522,3324,3581,6916,3175,6916,3090e" filled="t" fillcolor="#F7F7F7" stroked="f">
                <v:path arrowok="t"/>
                <v:fill/>
              </v:shape>
            </v:group>
            <v:group style="position:absolute;left:3324;top:3103;width:3591;height:481" coordorigin="3324,3103" coordsize="3591,481">
              <v:shape style="position:absolute;left:3324;top:3103;width:3591;height:481" coordorigin="3324,3103" coordsize="3591,481" path="m6916,3103l3324,3526,3324,3584,6916,3188,6916,3103e" filled="t" fillcolor="#F8F8F8" stroked="f">
                <v:path arrowok="t"/>
                <v:fill/>
              </v:shape>
            </v:group>
            <v:group style="position:absolute;left:3324;top:3117;width:3591;height:471" coordorigin="3324,3117" coordsize="3591,471">
              <v:shape style="position:absolute;left:3324;top:3117;width:3591;height:471" coordorigin="3324,3117" coordsize="3591,471" path="m6915,3117l3324,3529,3324,3588,6915,3202,6915,3117e" filled="t" fillcolor="#F9F9F9" stroked="f">
                <v:path arrowok="t"/>
                <v:fill/>
              </v:shape>
            </v:group>
            <v:group style="position:absolute;left:3324;top:3130;width:3590;height:461" coordorigin="3324,3130" coordsize="3590,461">
              <v:shape style="position:absolute;left:3324;top:3130;width:3590;height:461" coordorigin="3324,3130" coordsize="3590,461" path="m6914,3130l3324,3532,3324,3591,6914,3215,6914,3130e" filled="t" fillcolor="#FAFAFA" stroked="f">
                <v:path arrowok="t"/>
                <v:fill/>
              </v:shape>
            </v:group>
            <v:group style="position:absolute;left:3324;top:3143;width:3589;height:451" coordorigin="3324,3143" coordsize="3589,451">
              <v:shape style="position:absolute;left:3324;top:3143;width:3589;height:451" coordorigin="3324,3143" coordsize="3589,451" path="m6914,3143l3324,3536,3324,3594,6914,3228,6914,3143e" filled="t" fillcolor="#FAFAFA" stroked="f">
                <v:path arrowok="t"/>
                <v:fill/>
              </v:shape>
            </v:group>
            <v:group style="position:absolute;left:3324;top:3157;width:3589;height:441" coordorigin="3324,3157" coordsize="3589,441">
              <v:shape style="position:absolute;left:3324;top:3157;width:3589;height:441" coordorigin="3324,3157" coordsize="3589,441" path="m6913,3157l3324,3539,3324,3598,6913,3241,6913,3157e" filled="t" fillcolor="#FBFBFB" stroked="f">
                <v:path arrowok="t"/>
                <v:fill/>
              </v:shape>
            </v:group>
            <v:group style="position:absolute;left:3324;top:3170;width:3588;height:431" coordorigin="3324,3170" coordsize="3588,431">
              <v:shape style="position:absolute;left:3324;top:3170;width:3588;height:431" coordorigin="3324,3170" coordsize="3588,431" path="m6912,3170l3324,3542,3324,3601,6912,3255,6912,3170e" filled="t" fillcolor="#FCFCFC" stroked="f">
                <v:path arrowok="t"/>
                <v:fill/>
              </v:shape>
            </v:group>
            <v:group style="position:absolute;left:3324;top:3183;width:3587;height:422" coordorigin="3324,3183" coordsize="3587,422">
              <v:shape style="position:absolute;left:3324;top:3183;width:3587;height:422" coordorigin="3324,3183" coordsize="3587,422" path="m6912,3183l3324,3546,3324,3605,6912,3268,6912,3183e" filled="t" fillcolor="#FDFDFD" stroked="f">
                <v:path arrowok="t"/>
                <v:fill/>
              </v:shape>
            </v:group>
            <v:group style="position:absolute;left:3324;top:3196;width:3587;height:412" coordorigin="3324,3196" coordsize="3587,412">
              <v:shape style="position:absolute;left:3324;top:3196;width:3587;height:412" coordorigin="3324,3196" coordsize="3587,412" path="m6911,3196l3324,3549,3324,3608,6911,3281,6911,3196e" filled="t" fillcolor="#FFFFFF" stroked="f">
                <v:path arrowok="t"/>
                <v:fill/>
              </v:shape>
            </v:group>
            <v:group style="position:absolute;left:3322;top:3280;width:115;height:315" coordorigin="3322,3280" coordsize="115,315">
              <v:shape style="position:absolute;left:3322;top:3280;width:115;height:315" coordorigin="3322,3280" coordsize="115,315" path="m3322,3595l3323,3425,3326,3392,3326,3378,3329,3355,3340,3326,3357,3307,3372,3297,3436,3280e" filled="f" stroked="t" strokeweight=".6pt" strokecolor="#000000">
                <v:path arrowok="t"/>
              </v:shape>
            </v:group>
            <v:group style="position:absolute;left:6869;top:2640;width:73;height:812" coordorigin="6869,2640" coordsize="73,812">
              <v:shape style="position:absolute;left:6869;top:2640;width:73;height:812" coordorigin="6869,2640" coordsize="73,812" path="m6869,2640l6911,2642,6934,2646,6942,2665,6906,3452e" filled="f" stroked="t" strokeweight=".6pt" strokecolor="#000000">
                <v:path arrowok="t"/>
              </v:shape>
            </v:group>
            <v:group style="position:absolute;left:3365;top:2653;width:3579;height:916" coordorigin="3365,2653" coordsize="3579,916">
              <v:shape style="position:absolute;left:3365;top:2653;width:3579;height:916" coordorigin="3365,2653" coordsize="3579,916" path="m6944,2687l6936,2660,6920,2653,6907,2654,3415,3325,3368,3380,3367,3389,3365,3569e" filled="f" stroked="t" strokeweight=".25pt" strokecolor="#000000">
                <v:path arrowok="t"/>
              </v:shape>
            </v:group>
            <v:group style="position:absolute;left:3425;top:2499;width:3459;height:799" coordorigin="3425,2499" coordsize="3459,799">
              <v:shape style="position:absolute;left:3425;top:2499;width:3459;height:799" coordorigin="3425,2499" coordsize="3459,799" path="m3944,3015l3678,3063,3659,3070,3652,3080,3654,3103,3660,3135,3659,3147,3651,3161,3637,3164,3446,3202,3426,3212,3425,3233,3425,3257,3431,3268,3428,3285,3460,3285,3466,3298,3487,3294,4496,3100,3989,3100,3983,3095,3983,3067,3982,3054,3978,3041,3959,3020,3944,3015e" filled="t" fillcolor="#FFFFFF" stroked="f">
                <v:path arrowok="t"/>
                <v:fill/>
              </v:shape>
              <v:shape style="position:absolute;left:3425;top:2499;width:3459;height:799" coordorigin="3425,2499" coordsize="3459,799" path="m6734,2499l6721,2500,6488,2543,6469,2549,6464,2561,6468,2589,6473,2615,6468,2622,6462,2633,6449,2636,3989,3100,4496,3100,6863,2644,6871,2638,6882,2616,6883,2598,6872,2576,6762,2576,6763,2548,6761,2535,6753,2513,6734,2499e" filled="t" fillcolor="#FFFFFF" stroked="f">
                <v:path arrowok="t"/>
                <v:fill/>
              </v:shape>
              <v:shape style="position:absolute;left:3425;top:2499;width:3459;height:799" coordorigin="3425,2499" coordsize="3459,799" path="m6841,2562l6769,2575,6762,2576,6872,2576,6869,2571,6851,2563,6841,2562e" filled="t" fillcolor="#FFFFFF" stroked="f">
                <v:path arrowok="t"/>
                <v:fill/>
              </v:shape>
            </v:group>
            <v:group style="position:absolute;left:3425;top:2499;width:3459;height:799" coordorigin="3425,2499" coordsize="3459,799">
              <v:shape style="position:absolute;left:3425;top:2499;width:3459;height:799" coordorigin="3425,2499" coordsize="3459,799" path="m6871,2638l6882,2616,6883,2598,6869,2571,6851,2563,6841,2562,6769,2575,6762,2576,6763,2548,6761,2535,6753,2513,6734,2499,6721,2500,6488,2543,6469,2549,6464,2561,6468,2589,6473,2615,6468,2622,6462,2633,6449,2636,6441,2637,3989,3100,3983,3095,3983,3067,3982,3054,3978,3041,3959,3020,3944,3015,3678,3063,3659,3070,3652,3080,3654,3103,3660,3135,3659,3147,3651,3161,3637,3164,3446,3202,3426,3212,3425,3233,3425,3257,3431,3268,3428,3285,3460,3285,3466,3298,3487,3294,6863,2644,6871,2638xe" filled="f" stroked="t" strokeweight=".6pt" strokecolor="#000000">
                <v:path arrowok="t"/>
              </v:shape>
            </v:group>
            <v:group style="position:absolute;left:3969;top:3099;width:10;height:35" coordorigin="3969,3099" coordsize="10,35">
              <v:shape style="position:absolute;left:3969;top:3099;width:10;height:35" coordorigin="3969,3099" coordsize="10,35" path="m3980,3099l3980,3100,3979,3101,3979,3103,3974,3125,3969,3134e" filled="f" stroked="t" strokeweight=".25pt" strokecolor="#000000">
                <v:path arrowok="t"/>
              </v:shape>
            </v:group>
            <v:group style="position:absolute;left:3565;top:3179;width:26;height:97" coordorigin="3565,3179" coordsize="26,97">
              <v:shape style="position:absolute;left:3565;top:3179;width:26;height:97" coordorigin="3565,3179" coordsize="26,97" path="m3565,3179l3578,3188,3589,3207,3591,3239,3588,3259,3581,3269,3577,3276e" filled="f" stroked="t" strokeweight=".25pt" strokecolor="#000000">
                <v:path arrowok="t"/>
              </v:shape>
            </v:group>
            <v:group style="position:absolute;left:4024;top:3093;width:26;height:93" coordorigin="4024,3093" coordsize="26,93">
              <v:shape style="position:absolute;left:4024;top:3093;width:26;height:93" coordorigin="4024,3093" coordsize="26,93" path="m4024,3093l4036,3101,4047,3121,4050,3153,4048,3175,4042,3186e" filled="f" stroked="t" strokeweight=".25pt" strokecolor="#000000">
                <v:path arrowok="t"/>
              </v:shape>
            </v:group>
            <v:group style="position:absolute;left:3711;top:3182;width:43;height:28" coordorigin="3711,3182" coordsize="43,28">
              <v:shape style="position:absolute;left:3711;top:3182;width:43;height:28" coordorigin="3711,3182" coordsize="43,28" path="m3753,3193l3754,3186,3745,3182,3733,3183,3722,3185,3712,3192,3711,3199,3711,3206,3720,3210,3731,3208,3743,3206,3753,3199,3753,3193xe" filled="f" stroked="t" strokeweight=".25pt" strokecolor="#000000">
                <v:path arrowok="t"/>
              </v:shape>
            </v:group>
            <v:group style="position:absolute;left:3899;top:3145;width:43;height:28" coordorigin="3899,3145" coordsize="43,28">
              <v:shape style="position:absolute;left:3899;top:3145;width:43;height:28" coordorigin="3899,3145" coordsize="43,28" path="m3941,3156l3942,3149,3933,3145,3921,3147,3910,3149,3900,3156,3899,3162,3899,3169,3908,3173,3919,3172,3931,3170,3941,3163,3941,3156xe" filled="f" stroked="t" strokeweight=".25pt" strokecolor="#000000">
                <v:path arrowok="t"/>
              </v:shape>
            </v:group>
            <v:group style="position:absolute;left:6749;top:2578;width:10;height:33" coordorigin="6749,2578" coordsize="10,33">
              <v:shape style="position:absolute;left:6749;top:2578;width:10;height:33" coordorigin="6749,2578" coordsize="10,33" path="m6758,2578l6758,2580,6758,2581,6757,2583,6753,2603,6749,2611e" filled="f" stroked="t" strokeweight=".25pt" strokecolor="#000000">
                <v:path arrowok="t"/>
              </v:shape>
            </v:group>
            <v:group style="position:absolute;left:6386;top:2647;width:25;height:84" coordorigin="6386,2647" coordsize="25,84">
              <v:shape style="position:absolute;left:6386;top:2647;width:25;height:84" coordorigin="6386,2647" coordsize="25,84" path="m6386,2647l6399,2656,6409,2677,6411,2705,6409,2721,6406,2731e" filled="f" stroked="t" strokeweight=".25pt" strokecolor="#000000">
                <v:path arrowok="t"/>
              </v:shape>
            </v:group>
            <v:group style="position:absolute;left:6776;top:2573;width:25;height:84" coordorigin="6776,2573" coordsize="25,84">
              <v:shape style="position:absolute;left:6776;top:2573;width:25;height:84" coordorigin="6776,2573" coordsize="25,84" path="m6776,2573l6789,2582,6799,2603,6801,2631,6800,2647,6798,2657e" filled="f" stroked="t" strokeweight=".25pt" strokecolor="#000000">
                <v:path arrowok="t"/>
              </v:shape>
            </v:group>
            <v:group style="position:absolute;left:6524;top:2654;width:39;height:25" coordorigin="6524,2654" coordsize="39,25">
              <v:shape style="position:absolute;left:6524;top:2654;width:39;height:25" coordorigin="6524,2654" coordsize="39,25" path="m6562,2664l6562,2658,6554,2654,6544,2656,6533,2657,6525,2664,6524,2670,6524,2676,6532,2680,6542,2678,6552,2676,6561,2670,6562,2664xe" filled="f" stroked="t" strokeweight=".25pt" strokecolor="#000000">
                <v:path arrowok="t"/>
              </v:shape>
            </v:group>
            <v:group style="position:absolute;left:6684;top:2625;width:39;height:25" coordorigin="6684,2625" coordsize="39,25">
              <v:shape style="position:absolute;left:6684;top:2625;width:39;height:25" coordorigin="6684,2625" coordsize="39,25" path="m6723,2634l6723,2628,6715,2625,6705,2626,6694,2628,6685,2634,6685,2640,6684,2646,6692,2650,6703,2648,6713,2647,6722,2640,6723,2634x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08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ou.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slot.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slightly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center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becomes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17)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94416pt;margin-top:18.601892pt;width:266.386837pt;height:230.979pt;mso-position-horizontal-relative:page;mso-position-vertical-relative:paragraph;z-index:-2898" coordorigin="2359,372" coordsize="5328,4620">
            <v:group style="position:absolute;left:3574;top:2745;width:3151;height:271" coordorigin="3574,2745" coordsize="3151,271">
              <v:shape style="position:absolute;left:3574;top:2745;width:3151;height:271" coordorigin="3574,2745" coordsize="3151,271" path="m3585,2745l3583,2747,3577,2748,3576,2768,3574,2786,3579,2800,3581,2812,3594,2813,3712,2819,3732,2820,3737,2834,3738,2848,3737,2854,4003,2871,4003,2864,4005,2850,4007,2839,4028,2839,6226,2967,6237,2970,6242,2978,6244,2981,6244,2985,6244,2995,6244,3000,6529,3017,6532,3005,6534,2987,6555,2988,6689,2995,6708,2995,6715,2993,6720,2978,6725,2963,6724,2954,6724,2943,6724,2936,6721,2927,6719,2922e" filled="f" stroked="t" strokeweight=".6pt" strokecolor="#000000">
                <v:path arrowok="t"/>
              </v:shape>
            </v:group>
            <v:group style="position:absolute;left:6578;top:2914;width:16;height:74" coordorigin="6578,2914" coordsize="16,74">
              <v:shape style="position:absolute;left:6578;top:2914;width:16;height:74" coordorigin="6578,2914" coordsize="16,74" path="m6594,2914l6584,2925,6579,2951,6578,2972,6583,2988,6590,2988e" filled="f" stroked="t" strokeweight=".25pt" strokecolor="#000000">
                <v:path arrowok="t"/>
              </v:shape>
            </v:group>
            <v:group style="position:absolute;left:6177;top:2892;width:16;height:74" coordorigin="6177,2892" coordsize="16,74">
              <v:shape style="position:absolute;left:6177;top:2892;width:16;height:74" coordorigin="6177,2892" coordsize="16,74" path="m6193,2892l6183,2903,6178,2929,6177,2950,6182,2967,6189,2966e" filled="f" stroked="t" strokeweight=".25pt" strokecolor="#000000">
                <v:path arrowok="t"/>
              </v:shape>
            </v:group>
            <v:group style="position:absolute;left:3673;top:2747;width:15;height:70" coordorigin="3673,2747" coordsize="15,70">
              <v:shape style="position:absolute;left:3673;top:2747;width:15;height:70" coordorigin="3673,2747" coordsize="15,70" path="m3688,2747l3681,2748,3675,2764,3674,2783,3673,2802,3679,2818,3686,2817e" filled="f" stroked="t" strokeweight=".25pt" strokecolor="#000000">
                <v:path arrowok="t"/>
              </v:shape>
            </v:group>
            <v:group style="position:absolute;left:4024;top:2770;width:15;height:70" coordorigin="4024,2770" coordsize="15,70">
              <v:shape style="position:absolute;left:4024;top:2770;width:15;height:70" coordorigin="4024,2770" coordsize="15,70" path="m4039,2770l4032,2770,4025,2786,4025,2805,4024,2825,4030,2840,4037,2839e" filled="f" stroked="t" strokeweight=".25pt" strokecolor="#000000">
                <v:path arrowok="t"/>
              </v:shape>
            </v:group>
            <v:group style="position:absolute;left:6180;top:2918;width:399;height:21" coordorigin="6180,2918" coordsize="399,21">
              <v:shape style="position:absolute;left:6180;top:2918;width:399;height:21" coordorigin="6180,2918" coordsize="399,21" path="m6180,2918l6579,2939e" filled="f" stroked="t" strokeweight=".25pt" strokecolor="#000000">
                <v:path arrowok="t"/>
              </v:shape>
            </v:group>
            <v:group style="position:absolute;left:3675;top:2774;width:349;height:20" coordorigin="3675,2774" coordsize="349,20">
              <v:shape style="position:absolute;left:3675;top:2774;width:349;height:20" coordorigin="3675,2774" coordsize="349,20" path="m3675,2774l4024,2794e" filled="f" stroked="t" strokeweight=".25pt" strokecolor="#000000">
                <v:path arrowok="t"/>
              </v:shape>
            </v:group>
            <v:group style="position:absolute;left:5076;top:2831;width:46;height:12" coordorigin="5076,2831" coordsize="46,12">
              <v:shape style="position:absolute;left:5076;top:2831;width:46;height:12" coordorigin="5076,2831" coordsize="46,12" path="m5080,2831l5078,2837,5076,2841,5114,2843,5117,2838,5119,2833,5121,2833,5082,2831,5080,2831e" filled="t" fillcolor="#FFFFFF" stroked="f">
                <v:path arrowok="t"/>
                <v:fill/>
              </v:shape>
              <v:shape style="position:absolute;left:5076;top:2831;width:46;height:12" coordorigin="5076,2831" coordsize="46,12" path="m5121,2833l5119,2833,5122,2833,5121,2833e" filled="t" fillcolor="#FFFFFF" stroked="f">
                <v:path arrowok="t"/>
                <v:fill/>
              </v:shape>
            </v:group>
            <v:group style="position:absolute;left:5076;top:2831;width:46;height:12" coordorigin="5076,2831" coordsize="46,12">
              <v:shape style="position:absolute;left:5076;top:2831;width:46;height:12" coordorigin="5076,2831" coordsize="46,12" path="m5122,2833l5119,2833,5117,2838,5114,2843,5076,2841,5078,2837,5080,2831,5082,2831e" filled="f" stroked="t" strokeweight=".25pt" strokecolor="#000000">
                <v:path arrowok="t"/>
              </v:shape>
              <v:shape style="position:absolute;left:3521;top:2741;width:3316;height:183" type="#_x0000_t75">
                <v:imagedata r:id="rId56" o:title=""/>
              </v:shape>
              <v:shape style="position:absolute;left:3486;top:969;width:3434;height:1772" type="#_x0000_t75">
                <v:imagedata r:id="rId57" o:title=""/>
              </v:shape>
              <v:shape style="position:absolute;left:3557;top:391;width:3385;height:579" type="#_x0000_t75">
                <v:imagedata r:id="rId58" o:title=""/>
              </v:shape>
            </v:group>
            <v:group style="position:absolute;left:3486;top:378;width:3456;height:2545" coordorigin="3486,378" coordsize="3456,2545">
              <v:shape style="position:absolute;left:3486;top:378;width:3456;height:2545" coordorigin="3486,378" coordsize="3456,2545" path="m6720,2921l6734,2923,6763,2924,6791,2921,6804,2917,6825,2895,6831,2879,6942,500,6939,468,6893,421,6864,417,3648,378,3626,378,3596,388,3583,409,3580,426,3487,2681,3486,2703,3489,2719,3508,2741,3521,2741,3585,2744,6720,2921xe" filled="f" stroked="t" strokeweight=".6pt" strokecolor="#000000">
                <v:path arrowok="t"/>
              </v:shape>
              <v:shape style="position:absolute;left:3585;top:465;width:3230;height:1812" type="#_x0000_t75">
                <v:imagedata r:id="rId59" o:title=""/>
              </v:shape>
              <v:shape style="position:absolute;left:3570;top:2263;width:3166;height:541" type="#_x0000_t75">
                <v:imagedata r:id="rId60" o:title=""/>
              </v:shape>
            </v:group>
            <v:group style="position:absolute;left:3570;top:465;width:3245;height:2353" coordorigin="3570,465" coordsize="3245,2353">
              <v:shape style="position:absolute;left:3570;top:465;width:3245;height:2353" coordorigin="3570,465" coordsize="3245,2353" path="m6816,509l6711,2818,3570,2640,3661,465,6816,509xe" filled="f" stroked="t" strokeweight=".5pt" strokecolor="#000000">
                <v:path arrowok="t"/>
              </v:shape>
            </v:group>
            <v:group style="position:absolute;left:5187;top:412;width:141;height:11" coordorigin="5187,412" coordsize="141,11">
              <v:shape style="position:absolute;left:5187;top:412;width:141;height:11" coordorigin="5187,412" coordsize="141,11" path="m5191,412l5187,415,5187,420,5191,423,5325,424,5328,421,5328,415,5325,413,5191,412e" filled="t" fillcolor="#CCCCCC" stroked="f">
                <v:path arrowok="t"/>
                <v:fill/>
              </v:shape>
            </v:group>
            <v:group style="position:absolute;left:5187;top:412;width:141;height:11" coordorigin="5187,412" coordsize="141,11">
              <v:shape style="position:absolute;left:5187;top:412;width:141;height:11" coordorigin="5187,412" coordsize="141,11" path="m5328,418l5328,421,5325,424,5320,424,5196,423,5191,423,5187,420,5187,418,5187,415,5191,412,5196,412,5320,413,5325,413,5328,415,5328,418xe" filled="f" stroked="t" strokeweight=".2pt" strokecolor="#000000">
                <v:path arrowok="t"/>
              </v:shape>
              <v:shape style="position:absolute;left:2433;top:3972;width:3811;height:281" type="#_x0000_t75">
                <v:imagedata r:id="rId61" o:title=""/>
              </v:shape>
            </v:group>
            <v:group style="position:absolute;left:2370;top:3142;width:4419;height:1112" coordorigin="2370,3142" coordsize="4419,1112">
              <v:shape style="position:absolute;left:2370;top:3142;width:4419;height:1112" coordorigin="2370,3142" coordsize="4419,1112" path="m2370,3890l2376,3928,2382,3953,2397,3961,2410,3964,2435,3967,5993,4250,6020,4253,6781,3193,6789,3179,6788,3161,6787,3142e" filled="f" stroked="t" strokeweight=".6pt" strokecolor="#000000">
                <v:path arrowok="t"/>
              </v:shape>
            </v:group>
            <v:group style="position:absolute;left:2364;top:2836;width:3907;height:1358" coordorigin="2364,2836" coordsize="3907,1358">
              <v:shape style="position:absolute;left:2364;top:2836;width:3907;height:1358" coordorigin="2364,2836" coordsize="3907,1358" path="m6271,3890l2370,3890,2374,3905,6001,4191,6033,4194,6051,4193,6063,4186,6074,4170,6271,3890e" filled="t" fillcolor="#FFFFFF" stroked="f">
                <v:path arrowok="t"/>
                <v:fill/>
              </v:shape>
              <v:shape style="position:absolute;left:2364;top:2836;width:3907;height:1358" coordorigin="2364,2836" coordsize="3907,1358" path="m3519,2836l2381,3769,2364,3802,2370,3890,6271,3890,6783,3162,6786,3142,6787,3142,6783,3054,6774,3028,6758,3022,3519,2836e" filled="t" fillcolor="#FFFFFF" stroked="f">
                <v:path arrowok="t"/>
                <v:fill/>
              </v:shape>
            </v:group>
            <v:group style="position:absolute;left:2364;top:2836;width:4423;height:1358" coordorigin="2364,2836" coordsize="4423,1358">
              <v:shape style="position:absolute;left:2364;top:2836;width:4423;height:1358" coordorigin="2364,2836" coordsize="4423,1358" path="m6778,3169l6783,3162,6786,3142,6787,3142,6783,3054,6774,3028,6758,3022,3519,2836,3493,2836,3478,2841,2381,3769,2366,3786,2364,3802,2370,3890,2374,3905,2396,3906,6001,4191,6033,4194,6051,4193,6063,4186,6074,4170,6778,3169xe" filled="f" stroked="t" strokeweight=".5pt" strokecolor="#000000">
                <v:path arrowok="t"/>
              </v:shape>
            </v:group>
            <v:group style="position:absolute;left:6753;top:3105;width:23;height:42" coordorigin="6753,3105" coordsize="23,42">
              <v:shape style="position:absolute;left:6753;top:3105;width:23;height:42" coordorigin="6753,3105" coordsize="23,42" path="m6772,3105l6769,3108,6757,3124,6755,3127,6753,3135,6753,3141,6754,3147,6759,3147,6762,3145,6771,3132,6773,3129,6776,3124,6776,3118,6776,3115,6775,3109,6772,3105e" filled="t" fillcolor="#8F8F8F" stroked="f">
                <v:path arrowok="t"/>
                <v:fill/>
              </v:shape>
            </v:group>
            <v:group style="position:absolute;left:6753;top:3105;width:23;height:42" coordorigin="6753,3105" coordsize="23,42">
              <v:shape style="position:absolute;left:6753;top:3105;width:23;height:42" coordorigin="6753,3105" coordsize="23,42" path="m6757,3124l6755,3127,6753,3135,6753,3141,6754,3147,6759,3147,6762,3145,6771,3132,6773,3129,6776,3124,6776,3118,6776,3115,6775,3109,6772,3105,6769,3108,6757,3124xe" filled="f" stroked="t" strokeweight=".25pt" strokecolor="#000000">
                <v:path arrowok="t"/>
              </v:shape>
              <v:shape style="position:absolute;left:2488;top:2864;width:4178;height:897" type="#_x0000_t75">
                <v:imagedata r:id="rId62" o:title=""/>
              </v:shape>
              <v:shape style="position:absolute;left:2488;top:3733;width:3693;height:288" type="#_x0000_t75">
                <v:imagedata r:id="rId63" o:title=""/>
              </v:shape>
            </v:group>
            <v:group style="position:absolute;left:2488;top:2864;width:4178;height:1157" coordorigin="2488,2864" coordsize="4178,1157">
              <v:shape style="position:absolute;left:2488;top:2864;width:4178;height:1157" coordorigin="2488,2864" coordsize="4178,1157" path="m3535,2865l6645,3048,6665,3056,6661,3068,5986,4001,5972,4018,5956,4021,2488,3760,2488,3748,3517,2869,3525,2864,3535,2865xe" filled="f" stroked="t" strokeweight=".3pt" strokecolor="#000000">
                <v:path arrowok="t"/>
              </v:shape>
            </v:group>
            <v:group style="position:absolute;left:3230;top:2887;width:3194;height:644" coordorigin="3230,2887" coordsize="3194,644">
              <v:shape style="position:absolute;left:3230;top:2887;width:3194;height:644" coordorigin="3230,2887" coordsize="3194,644" path="m5395,2985l5390,2987,5386,2987,5385,2989,5384,2989,5376,2995,5371,2999,5368,3003,5361,3009,3598,3009,3596,3011,3592,3011,3584,3019,3578,3023,3563,3029,3555,3033,3548,3039,3550,3045,3545,3049,3539,3053,3536,3055,3521,3079,3514,3079,3507,3083,3448,3129,3425,3163,3415,3163,3408,3169,3349,3213,3331,3241,3319,3241,3317,3243,3316,3243,3310,3249,3305,3253,3290,3265,3273,3281,3264,3287,3259,3293,3234,3321,3230,3327,3236,3331,6044,3531,6055,3531,6060,3525,6416,3085,6425,3073,6411,3071,6388,3071,6376,3059,6208,3059,6198,3047,6015,3047,6008,3039,5817,3039,5818,3037,5804,3019,5555,3019,5538,2999,5535,2997,5534,2997,5530,2995,5395,2985e" filled="t" fillcolor="#FFFFFF" stroked="f">
                <v:path arrowok="t"/>
                <v:fill/>
              </v:shape>
              <v:shape style="position:absolute;left:3230;top:2887;width:3194;height:644" coordorigin="3230,2887" coordsize="3194,644" path="m6238,3037l6230,3037,6229,3039,6228,3039,6226,3041,6226,3041,6219,3049,6208,3059,6376,3059,6362,3045,6358,3045,6354,3043,6353,3043,6238,3037e" filled="t" fillcolor="#FFFFFF" stroked="f">
                <v:path arrowok="t"/>
                <v:fill/>
              </v:shape>
              <v:shape style="position:absolute;left:3230;top:2887;width:3194;height:644" coordorigin="3230,2887" coordsize="3194,644" path="m6049,3025l6045,3027,6038,3027,6038,3029,6035,3031,6029,3035,6024,3039,6022,3043,6015,3047,6198,3047,6192,3039,6191,3039,6189,3037,6188,3037,6187,3035,6183,3035,6049,302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855,3013l5850,3015,5845,3015,5845,3017,5841,3019,5836,3023,5824,3033,5817,3039,6008,3039,5998,3027,5998,3027,5995,3025,5994,3025,5994,3023,5990,3023,5855,3013e" filled="t" fillcolor="#FFFFFF" stroked="f">
                <v:path arrowok="t"/>
                <v:fill/>
              </v:shape>
              <v:shape style="position:absolute;left:3230;top:2887;width:3194;height:644" coordorigin="3230,2887" coordsize="3194,644" path="m5561,3015l5555,3019,5628,3019,5561,301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635,3015l5628,3019,5804,3019,5802,3017,5633,3017,5635,301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635,3015l5633,3017,5635,301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801,3015l5635,3015,5633,3017,5802,3017,5801,301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658,3003l5648,3003,5648,3005,5639,3011,5635,3015,5801,3015,5798,3013,5796,3013,5793,3011,5792,3011,5658,3003e" filled="t" fillcolor="#FFFFFF" stroked="f">
                <v:path arrowok="t"/>
                <v:fill/>
              </v:shape>
              <v:shape style="position:absolute;left:3230;top:2887;width:3194;height:644" coordorigin="3230,2887" coordsize="3194,644" path="m3742,2887l3737,2887,3736,2889,3732,2889,3731,2891,3728,2893,3711,2907,3705,2913,3698,2917,3688,2933,3683,2937,3682,2939,3678,2939,3677,2941,3674,2941,3671,2945,3666,2949,3654,2957,3640,2969,3623,2981,3619,2985,3603,3009,5357,3009,5348,2997,5162,2997,5155,2987,4964,2987,4965,2985,4954,2971,4713,2971,4706,2961,4516,2961,4516,2959,4506,2945,4321,2945,4314,2937,4123,2937,4124,2935,4113,2921,3878,2921,3849,2895,3848,2895,3846,2893,3845,2893,3742,2887e" filled="t" fillcolor="#FFFFFF" stroked="f">
                <v:path arrowok="t"/>
                <v:fill/>
              </v:shape>
              <v:shape style="position:absolute;left:3230;top:2887;width:3194;height:644" coordorigin="3230,2887" coordsize="3194,644" path="m5198,2975l5189,2975,5188,2977,5187,2977,5184,2979,5178,2985,5173,2989,5169,2991,5162,2997,5348,2997,5341,2987,5338,2985,5336,2985,5333,2983,5332,2983,5198,297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003,2963l4994,2963,4993,2965,4993,2965,4989,2967,4978,2977,4964,2987,5155,2987,5146,2975,5145,2975,5143,2973,5141,2973,5138,2971,5003,2963e" filled="t" fillcolor="#FFFFFF" stroked="f">
                <v:path arrowok="t"/>
                <v:fill/>
              </v:shape>
              <v:shape style="position:absolute;left:3230;top:2887;width:3194;height:644" coordorigin="3230,2887" coordsize="3194,644" path="m4718,2965l4713,2971,4954,2971,4953,2969,4775,2969,4718,2965e" filled="t" fillcolor="#FFFFFF" stroked="f">
                <v:path arrowok="t"/>
                <v:fill/>
              </v:shape>
              <v:shape style="position:absolute;left:3230;top:2887;width:3194;height:644" coordorigin="3230,2887" coordsize="3194,644" path="m4782,2963l4775,2969,4953,2969,4950,2965,4781,2965,4782,2963e" filled="t" fillcolor="#FFFFFF" stroked="f">
                <v:path arrowok="t"/>
                <v:fill/>
              </v:shape>
              <v:shape style="position:absolute;left:3230;top:2887;width:3194;height:644" coordorigin="3230,2887" coordsize="3194,644" path="m4806,2951l4798,2951,4797,2953,4795,2953,4786,2961,4781,2965,4950,2965,4948,2963,4948,2963,4945,2961,4944,2961,4941,2959,4940,2959,4806,2951e" filled="t" fillcolor="#FFFFFF" stroked="f">
                <v:path arrowok="t"/>
                <v:fill/>
              </v:shape>
              <v:shape style="position:absolute;left:3230;top:2887;width:3194;height:644" coordorigin="3230,2887" coordsize="3194,644" path="m4554,2937l4546,2937,4544,2939,4543,2939,4540,2941,4529,2949,4516,2961,4706,2961,4697,2949,4696,2949,4694,2947,4692,2947,4689,2945,4554,2937e" filled="t" fillcolor="#FFFFFF" stroked="f">
                <v:path arrowok="t"/>
                <v:fill/>
              </v:shape>
              <v:shape style="position:absolute;left:3230;top:2887;width:3194;height:644" coordorigin="3230,2887" coordsize="3194,644" path="m4357,2925l4349,2925,4347,2927,4346,2927,4342,2929,4332,2939,4328,2941,4321,2945,4506,2945,4499,2937,4496,2935,4495,2935,4492,2933,4491,2933,4357,2925e" filled="t" fillcolor="#FFFFFF" stroked="f">
                <v:path arrowok="t"/>
                <v:fill/>
              </v:shape>
              <v:shape style="position:absolute;left:3230;top:2887;width:3194;height:644" coordorigin="3230,2887" coordsize="3194,644" path="m4162,2913l4152,2913,4151,2915,4151,2915,4130,2931,4123,2937,4314,2937,4304,2925,4304,2925,4301,2923,4300,2923,4297,2921,4162,2913e" filled="t" fillcolor="#FFFFFF" stroked="f">
                <v:path arrowok="t"/>
                <v:fill/>
              </v:shape>
              <v:shape style="position:absolute;left:3230;top:2887;width:3194;height:644" coordorigin="3230,2887" coordsize="3194,644" path="m3885,2917l3878,2921,4113,2921,4112,2919,3934,2919,3885,2917e" filled="t" fillcolor="#FFFFFF" stroked="f">
                <v:path arrowok="t"/>
                <v:fill/>
              </v:shape>
              <v:shape style="position:absolute;left:3230;top:2887;width:3194;height:644" coordorigin="3230,2887" coordsize="3194,644" path="m3941,2913l3934,2919,4112,2919,4109,2915,3940,2915,3941,2913e" filled="t" fillcolor="#FFFFFF" stroked="f">
                <v:path arrowok="t"/>
                <v:fill/>
              </v:shape>
              <v:shape style="position:absolute;left:3230;top:2887;width:3194;height:644" coordorigin="3230,2887" coordsize="3194,644" path="m3964,2901l3956,2901,3955,2903,3954,2903,3950,2905,3940,2915,4109,2915,4107,2913,4107,2913,4104,2911,4103,2911,4100,2909,4099,2909,3964,2901e" filled="t" fillcolor="#FFFFFF" stroked="f">
                <v:path arrowok="t"/>
                <v:fill/>
              </v:shape>
            </v:group>
            <v:group style="position:absolute;left:2365;top:3022;width:4413;height:1045" coordorigin="2365,3022" coordsize="4413,1045">
              <v:shape style="position:absolute;left:2365;top:3022;width:4413;height:1045" coordorigin="2365,3022" coordsize="4413,1045" path="m6750,3022l6773,3030,6778,3039,6770,3058,6067,4040,6052,4057,6040,4065,6022,4067,5994,4065,5974,4063,5958,4062,5942,4061,2395,3790,2371,3789,2365,3805e" filled="f" stroked="t" strokeweight=".25pt" strokecolor="#000000">
                <v:path arrowok="t"/>
              </v:shape>
            </v:group>
            <v:group style="position:absolute;left:3777;top:3453;width:1172;height:418" coordorigin="3777,3453" coordsize="1172,418">
              <v:shape style="position:absolute;left:3777;top:3453;width:1172;height:418" coordorigin="3777,3453" coordsize="1172,418" path="m4828,3493l4242,3456,4217,3454,4200,3453,4119,3466,4051,3496,3802,3737,3777,3771,3780,3784,3787,3807,3798,3817,3824,3821,4499,3871,4534,3871,4601,3863,4661,3842,4927,3558,4948,3525,4944,3517,4875,3497,4828,3493xe" filled="f" stroked="t" strokeweight=".25pt" strokecolor="#000000">
                <v:path arrowok="t"/>
              </v:shape>
            </v:group>
            <v:group style="position:absolute;left:3833;top:3476;width:816;height:374" coordorigin="3833,3476" coordsize="816,374">
              <v:shape style="position:absolute;left:3833;top:3476;width:816;height:374" coordorigin="3833,3476" coordsize="816,374" path="m4649,3806l3891,3806,4487,3849,4498,3849,4513,3849,4593,3843,4649,3806e" filled="t" fillcolor="#FFFFFF" stroked="f">
                <v:path arrowok="t"/>
                <v:fill/>
              </v:shape>
              <v:shape style="position:absolute;left:3833;top:3476;width:816;height:374" coordorigin="3833,3476" coordsize="816,374" path="m4231,3476l4144,3487,3855,3756,3833,3784,3840,3791,3859,3798,3875,3807,3891,3806,4649,3806,4871,3549,4814,3515,4242,3476,4231,3476e" filled="t" fillcolor="#FFFFFF" stroked="f">
                <v:path arrowok="t"/>
                <v:fill/>
              </v:shape>
            </v:group>
            <v:group style="position:absolute;left:3840;top:3701;width:851;height:151" coordorigin="3840,3701" coordsize="851,151">
              <v:shape style="position:absolute;left:3840;top:3701;width:851;height:151" coordorigin="3840,3701" coordsize="851,151" path="m3910,3701l3855,3756,3840,3775,3846,3786,3853,3801,3880,3806,4495,3850,4520,3851,4538,3852,4554,3850,4618,3831,4692,3756,3910,3701e" filled="t" fillcolor="#DBDBDB" stroked="f">
                <v:path arrowok="t"/>
                <v:fill/>
              </v:shape>
            </v:group>
            <v:group style="position:absolute;left:3833;top:3476;width:1038;height:374" coordorigin="3833,3476" coordsize="1038,374">
              <v:shape style="position:absolute;left:3833;top:3476;width:1038;height:374" coordorigin="3833,3476" coordsize="1038,374" path="m4242,3476l4814,3515,4841,3519,4854,3525,4872,3538,4871,3549,4641,3815,4572,3846,4498,3849,4487,3849,3891,3806,3875,3807,3859,3798,3840,3791,3833,3784,3838,3773,3855,3756,4098,3515,4181,3481,4231,3476,4242,3476xe" filled="f" stroked="t" strokeweight=".35pt" strokecolor="#000000">
                <v:path arrowok="t"/>
              </v:shape>
            </v:group>
            <v:group style="position:absolute;left:3911;top:3701;width:779;height:54" coordorigin="3911,3701" coordsize="779,54">
              <v:shape style="position:absolute;left:3911;top:3701;width:779;height:54" coordorigin="3911,3701" coordsize="779,54" path="m4690,3755l3911,3701e" filled="f" stroked="t" strokeweight=".25pt" strokecolor="#000000">
                <v:path arrowok="t"/>
              </v:shape>
            </v:group>
            <v:group style="position:absolute;left:3908;top:3951;width:438;height:79" coordorigin="3908,3951" coordsize="438,79">
              <v:shape style="position:absolute;left:3908;top:3951;width:438;height:79" coordorigin="3908,3951" coordsize="438,79" path="m3913,3951l3910,3955,3910,3959,3908,3970,3912,3993,3913,3997,3916,4001,4341,4030,4344,4027,4344,4023,4346,4001,4341,3988,4341,3984,4337,3981,3913,3951e" filled="t" fillcolor="#DBDBDB" stroked="f">
                <v:path arrowok="t"/>
                <v:fill/>
              </v:shape>
            </v:group>
            <v:group style="position:absolute;left:3908;top:3951;width:438;height:79" coordorigin="3908,3951" coordsize="438,79">
              <v:shape style="position:absolute;left:3908;top:3951;width:438;height:79" coordorigin="3908,3951" coordsize="438,79" path="m3912,3993l3913,3997,3916,4001,3921,4001,4336,4030,4341,4030,4344,4027,4344,4023,4346,4001,4341,3988,4341,3984,4337,3981,4333,3980,3917,3952,3913,3951,3910,3955,3910,3959,3908,3970,3912,3993xe" filled="f" stroked="t" strokeweight=".35pt" strokecolor="#000000">
                <v:path arrowok="t"/>
              </v:shape>
              <v:shape style="position:absolute;left:6252;top:3078;width:323;height:264" type="#_x0000_t75">
                <v:imagedata r:id="rId64" o:title=""/>
              </v:shape>
              <v:shape style="position:absolute;left:3212;top:2875;width:495;height:439" type="#_x0000_t75">
                <v:imagedata r:id="rId65" o:title=""/>
              </v:shape>
            </v:group>
            <v:group style="position:absolute;left:4555;top:4033;width:1334;height:121" coordorigin="4555,4033" coordsize="1334,121">
              <v:shape style="position:absolute;left:4555;top:4033;width:1334;height:121" coordorigin="4555,4033" coordsize="1334,121" path="m4557,4033l4555,4036,4558,4049,4564,4053,4568,4053,5886,4154,5888,4150,5887,4145,5886,4143,5884,4138,5879,4134,5874,4134,4562,4033,4557,4033e" filled="t" fillcolor="#B2B2B2" stroked="f">
                <v:path arrowok="t"/>
                <v:fill/>
              </v:shape>
            </v:group>
            <v:group style="position:absolute;left:4555;top:4033;width:1334;height:121" coordorigin="4555,4033" coordsize="1334,121">
              <v:shape style="position:absolute;left:4555;top:4033;width:1334;height:121" coordorigin="4555,4033" coordsize="1334,121" path="m4557,4044l4558,4049,4564,4053,4568,4053,5881,4154,5886,4154,5888,4150,5887,4145,5886,4143,5884,4138,5879,4134,5874,4134,4562,4033,4557,4033,4555,4036,4556,4041,4557,4044xe" filled="f" stroked="t" strokeweight=".35pt" strokecolor="#000000">
                <v:path arrowok="t"/>
              </v:shape>
            </v:group>
            <v:group style="position:absolute;left:6042;top:4074;width:5;height:55" coordorigin="6042,4074" coordsize="5,55">
              <v:shape style="position:absolute;left:6042;top:4074;width:5;height:55" coordorigin="6042,4074" coordsize="5,55" path="m6042,4074l6044,4088,6046,4106,6048,4129e" filled="f" stroked="t" strokeweight=".25pt" strokecolor="#000000">
                <v:path arrowok="t"/>
              </v:shape>
            </v:group>
            <v:group style="position:absolute;left:6730;top:3134;width:7;height:54" coordorigin="6730,3134" coordsize="7,54">
              <v:shape style="position:absolute;left:6730;top:3134;width:7;height:54" coordorigin="6730,3134" coordsize="7,54" path="m6732,3185l6733,3187,6734,3188,6735,3186,6736,3183,6737,3180,6737,3177,6735,3136,6734,3134,6733,3134,6732,3136,6731,3138,6730,3142,6730,3144,6732,3185xe" filled="f" stroked="t" strokeweight=".25pt" strokecolor="#000000">
                <v:path arrowok="t"/>
              </v:shape>
            </v:group>
            <v:group style="position:absolute;left:6714;top:3157;width:7;height:54" coordorigin="6714,3157" coordsize="7,54">
              <v:shape style="position:absolute;left:6714;top:3157;width:7;height:54" coordorigin="6714,3157" coordsize="7,54" path="m6717,3208l6717,3211,6718,3211,6719,3209,6720,3207,6721,3203,6721,3200,6719,3159,6719,3157,6718,3157,6716,3159,6715,3161,6714,3165,6715,3167,6717,3208xe" filled="f" stroked="t" strokeweight=".25pt" strokecolor="#000000">
                <v:path arrowok="t"/>
              </v:shape>
            </v:group>
            <v:group style="position:absolute;left:6699;top:3180;width:7;height:54" coordorigin="6699,3180" coordsize="7,54">
              <v:shape style="position:absolute;left:6699;top:3180;width:7;height:54" coordorigin="6699,3180" coordsize="7,54" path="m6701,3231l6701,3234,6702,3234,6703,3232,6705,3230,6705,3226,6705,3224,6703,3183,6703,3180,6702,3180,6701,3182,6700,3184,6699,3188,6699,3190,6701,3231xe" filled="f" stroked="t" strokeweight=".25pt" strokecolor="#000000">
                <v:path arrowok="t"/>
              </v:shape>
            </v:group>
            <v:group style="position:absolute;left:6683;top:3203;width:7;height:54" coordorigin="6683,3203" coordsize="7,54">
              <v:shape style="position:absolute;left:6683;top:3203;width:7;height:54" coordorigin="6683,3203" coordsize="7,54" path="m6685,3254l6685,3257,6686,3257,6688,3255,6689,3253,6690,3249,6690,3247,6687,3206,6687,3203,6686,3203,6685,3205,6684,3207,6683,3211,6683,3213,6685,3254xe" filled="f" stroked="t" strokeweight=".25pt" strokecolor="#000000">
                <v:path arrowok="t"/>
              </v:shape>
            </v:group>
            <v:group style="position:absolute;left:6667;top:3227;width:7;height:54" coordorigin="6667,3227" coordsize="7,54">
              <v:shape style="position:absolute;left:6667;top:3227;width:7;height:54" coordorigin="6667,3227" coordsize="7,54" path="m6670,3278l6670,3280,6671,3281,6672,3279,6673,3277,6674,3273,6674,3270,6672,3229,6671,3227,6670,3227,6669,3229,6668,3231,6667,3235,6667,3237,6670,3278xe" filled="f" stroked="t" strokeweight=".25pt" strokecolor="#000000">
                <v:path arrowok="t"/>
              </v:shape>
            </v:group>
            <v:group style="position:absolute;left:6652;top:3249;width:7;height:54" coordorigin="6652,3249" coordsize="7,54">
              <v:shape style="position:absolute;left:6652;top:3249;width:7;height:54" coordorigin="6652,3249" coordsize="7,54" path="m6654,3301l6654,3303,6655,3303,6656,3301,6657,3299,6658,3295,6658,3293,6656,3252,6656,3250,6655,3249,6654,3251,6652,3253,6652,3257,6652,3260,6654,3301xe" filled="f" stroked="t" strokeweight=".25pt" strokecolor="#000000">
                <v:path arrowok="t"/>
              </v:shape>
            </v:group>
            <v:group style="position:absolute;left:6636;top:3272;width:7;height:54" coordorigin="6636,3272" coordsize="7,54">
              <v:shape style="position:absolute;left:6636;top:3272;width:7;height:54" coordorigin="6636,3272" coordsize="7,54" path="m6638,3324l6638,3326,6639,3326,6640,3324,6642,3322,6642,3319,6642,3316,6640,3275,6640,3273,6639,3272,6638,3274,6637,3277,6636,3280,6636,3283,6638,3324xe" filled="f" stroked="t" strokeweight=".25pt" strokecolor="#000000">
                <v:path arrowok="t"/>
              </v:shape>
            </v:group>
            <v:group style="position:absolute;left:6620;top:3295;width:7;height:54" coordorigin="6620,3295" coordsize="7,54">
              <v:shape style="position:absolute;left:6620;top:3295;width:7;height:54" coordorigin="6620,3295" coordsize="7,54" path="m6622,3346l6622,3349,6624,3349,6625,3347,6626,3345,6627,3341,6627,3339,6624,3298,6624,3295,6623,3295,6622,3297,6621,3299,6620,3303,6620,3305,6622,3346xe" filled="f" stroked="t" strokeweight=".25pt" strokecolor="#000000">
                <v:path arrowok="t"/>
              </v:shape>
            </v:group>
            <v:group style="position:absolute;left:3195;top:3036;width:3256;height:494" coordorigin="3195,3036" coordsize="3256,494">
              <v:shape style="position:absolute;left:3195;top:3036;width:3256;height:494" coordorigin="3195,3036" coordsize="3256,494" path="m6436,3036l6441,3037,6451,3038,6445,3047,6060,3525,6055,3529,6044,3531,3207,3327,3195,3325,3206,3315e" filled="f" stroked="t" strokeweight=".5pt" strokecolor="#000000">
                <v:path arrowok="t"/>
              </v:shape>
              <v:shape style="position:absolute;left:3226;top:2872;width:3213;height:663" type="#_x0000_t75">
                <v:imagedata r:id="rId66" o:title=""/>
              </v:shape>
              <v:shape style="position:absolute;left:3914;top:3723;width:3773;height:1268" type="#_x0000_t75">
                <v:imagedata r:id="rId67" o:title=""/>
              </v:shape>
            </v:group>
            <v:group style="position:absolute;left:6786;top:419;width:132;height:2498" coordorigin="6786,419" coordsize="132,2498">
              <v:shape style="position:absolute;left:6786;top:419;width:132;height:2498" coordorigin="6786,419" coordsize="132,2498" path="m6866,419l6898,427,6912,436,6917,453,6919,491,6803,2889,6803,2906,6786,2917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10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Reconnect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connected,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resta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34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ver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turn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unless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internal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xternal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losed.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Operating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missing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dam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cause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inju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Restore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92" w:lineRule="auto"/>
        <w:ind w:left="2090" w:right="28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incorrectl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mechanism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correctly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mechanical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noise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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</w:t>
      </w:r>
      <w:r>
        <w:rPr>
          <w:rFonts w:ascii="Arial" w:hAnsi="Arial" w:cs="Arial" w:eastAsia="Arial"/>
          <w:sz w:val="20"/>
          <w:szCs w:val="20"/>
          <w:spacing w:val="-1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Inc.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©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1730" w:right="10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document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copied,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whole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without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itten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29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adema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Inc.,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registered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yboard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(Option-Shift-K)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commercial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itten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constitute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adema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competition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violation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27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responsi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error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Inc.</w:t>
      </w:r>
    </w:p>
    <w:p>
      <w:pPr>
        <w:spacing w:before="5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Loop</w:t>
      </w:r>
    </w:p>
    <w:p>
      <w:pPr>
        <w:spacing w:before="5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Cupe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95014-2084</w:t>
      </w:r>
    </w:p>
    <w:p>
      <w:pPr>
        <w:spacing w:before="5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USA</w:t>
      </w:r>
    </w:p>
    <w:p>
      <w:pPr>
        <w:spacing w:before="50" w:after="0" w:line="292" w:lineRule="auto"/>
        <w:ind w:left="1730" w:right="60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408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996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1010</w:t>
      </w:r>
      <w:hyperlink r:id="rId68"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 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http://ww</w:t>
        </w:r>
        <w:r>
          <w:rPr>
            <w:rFonts w:ascii="Arial" w:hAnsi="Arial" w:cs="Arial" w:eastAsia="Arial"/>
            <w:sz w:val="20"/>
            <w:szCs w:val="20"/>
            <w:spacing w:val="-12"/>
            <w:w w:val="10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.appl</w:t>
        </w:r>
        <w:r>
          <w:rPr>
            <w:rFonts w:ascii="Arial" w:hAnsi="Arial" w:cs="Arial" w:eastAsia="Arial"/>
            <w:sz w:val="20"/>
            <w:szCs w:val="20"/>
            <w:spacing w:val="-3"/>
            <w:w w:val="100"/>
          </w:rPr>
          <w:t>e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.com</w:t>
        </w:r>
      </w:hyperlink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10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Appl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erBook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adema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Inc.,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registered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sectPr>
      <w:pgMar w:header="295" w:footer="230" w:top="480" w:bottom="420" w:left="600" w:right="620"/>
      <w:pgSz w:w="10980" w:h="14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Symbol">
    <w:altName w:val="Symbol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4.968689pt;margin-top:706.658997pt;width:68.544203pt;height:11pt;mso-position-horizontal-relative:page;mso-position-vertical-relative:page;z-index:-2912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073-0633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5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4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A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536987pt;margin-top:706.515869pt;width:222.465001pt;height:12pt;mso-position-horizontal-relative:page;mso-position-vertical-relative:page;z-index:-2910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PowerBook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G4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(Gigabit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Ethernet)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Hard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Drive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914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2.755997pt;margin-top:1.287086pt;width:270.261012pt;height:22pt;mso-position-horizontal-relative:page;mso-position-vertical-relative:page;z-index:-2913" type="#_x0000_t202" filled="f" stroked="f">
          <v:textbox inset="0,0,0,0">
            <w:txbxContent>
              <w:p>
                <w:pPr>
                  <w:spacing w:before="12" w:after="0" w:line="428" w:lineRule="exact"/>
                  <w:ind w:left="20" w:right="-80"/>
                  <w:jc w:val="left"/>
                  <w:rPr>
                    <w:rFonts w:ascii="Times New Roman" w:hAnsi="Times New Roman" w:cs="Times New Roman" w:eastAsia="Times New Roman"/>
                    <w:sz w:val="36"/>
                    <w:szCs w:val="36"/>
                  </w:rPr>
                </w:pPr>
                <w:rPr/>
                <w:r>
                  <w:rPr>
                    <w:rFonts w:ascii="Symbol" w:hAnsi="Symbol" w:cs="Symbol" w:eastAsia="Symbol"/>
                    <w:sz w:val="40"/>
                    <w:szCs w:val="40"/>
                    <w:color w:val="DE0028"/>
                    <w:spacing w:val="0"/>
                    <w:w w:val="100"/>
                    <w:position w:val="1"/>
                  </w:rPr>
                  <w:t></w:t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DE0028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PowerBook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G4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(Gigabit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Ethernet)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911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909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908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907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://www.info.apple.com/installparts/" TargetMode="Externa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eader" Target="header3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header" Target="header4.xm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header" Target="header5.xml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hyperlink" Target="http://www.apple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2014-07-20T13:22:56Z</dcterms:created>
  <dcterms:modified xsi:type="dcterms:W3CDTF">2014-07-20T13:22:56Z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1995-10-10T00:00:00Z</vt:filetime>
  </property>
  <property fmtid="{D5CDD505-2E9C-101B-9397-08002B2CF9AE}" pid="3" name="LastSaved">
    <vt:filetime>2014-07-20T00:00:00Z</vt:filetime>
  </property>
</Properties>
</file>